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CEB" w:rsidRPr="00A562E5" w:rsidRDefault="00EC7CEB" w:rsidP="000A502D">
      <w:pPr>
        <w:jc w:val="center"/>
        <w:rPr>
          <w:bCs/>
          <w:i/>
          <w:sz w:val="40"/>
          <w:szCs w:val="40"/>
          <w:u w:val="single"/>
        </w:rPr>
      </w:pPr>
      <w:r>
        <w:rPr>
          <w:b/>
          <w:bCs/>
          <w:sz w:val="28"/>
          <w:szCs w:val="28"/>
        </w:rPr>
        <w:t xml:space="preserve">                           СОВЕТ ДЕПУТАТОВ                </w:t>
      </w:r>
      <w:r w:rsidRPr="00A562E5">
        <w:rPr>
          <w:bCs/>
          <w:i/>
          <w:sz w:val="40"/>
          <w:szCs w:val="40"/>
          <w:u w:val="single"/>
        </w:rPr>
        <w:t>ПРОЕКТ</w:t>
      </w:r>
    </w:p>
    <w:p w:rsidR="00EC7CEB" w:rsidRDefault="00EC7CE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ЛИПКИНСКОГО СЕЛЬСКОГО ПОСЕЛЕНИЯ</w:t>
      </w:r>
    </w:p>
    <w:p w:rsidR="00EC7CEB" w:rsidRDefault="00EC7CE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EC7CEB" w:rsidRDefault="00EC7CEB" w:rsidP="000A502D"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C7CEB" w:rsidRDefault="00EC7CEB" w:rsidP="000A502D">
      <w:pPr>
        <w:jc w:val="center"/>
        <w:rPr>
          <w:b/>
          <w:bCs/>
          <w:sz w:val="28"/>
          <w:szCs w:val="28"/>
        </w:rPr>
      </w:pPr>
    </w:p>
    <w:p w:rsidR="00EC7CEB" w:rsidRDefault="00EC7CE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EC7CEB" w:rsidRDefault="00EC7CE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EC7CEB" w:rsidRDefault="00EC7CEB" w:rsidP="000A502D">
      <w:pPr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EC7CEB" w:rsidRPr="00A562E5" w:rsidRDefault="00EC7CEB" w:rsidP="000A502D">
      <w:pPr>
        <w:rPr>
          <w:bCs/>
          <w:sz w:val="26"/>
          <w:szCs w:val="26"/>
        </w:rPr>
      </w:pPr>
      <w:r w:rsidRPr="00A562E5">
        <w:rPr>
          <w:bCs/>
          <w:sz w:val="26"/>
          <w:szCs w:val="26"/>
        </w:rPr>
        <w:t xml:space="preserve">     от «_» </w:t>
      </w:r>
      <w:r>
        <w:rPr>
          <w:bCs/>
          <w:sz w:val="26"/>
          <w:szCs w:val="26"/>
        </w:rPr>
        <w:t>________2022 г.</w:t>
      </w:r>
      <w:r w:rsidRPr="00A562E5">
        <w:rPr>
          <w:bCs/>
          <w:sz w:val="26"/>
          <w:szCs w:val="26"/>
        </w:rPr>
        <w:t xml:space="preserve">                                                                </w:t>
      </w:r>
      <w:r>
        <w:rPr>
          <w:bCs/>
          <w:sz w:val="26"/>
          <w:szCs w:val="26"/>
        </w:rPr>
        <w:t xml:space="preserve">                  №___</w:t>
      </w:r>
    </w:p>
    <w:p w:rsidR="00EC7CEB" w:rsidRDefault="00EC7CEB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EC7CEB" w:rsidRDefault="00EC7CEB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>п. Липки</w:t>
      </w:r>
    </w:p>
    <w:p w:rsidR="00EC7CEB" w:rsidRDefault="00EC7CEB" w:rsidP="000A502D">
      <w:pPr>
        <w:jc w:val="center"/>
        <w:rPr>
          <w:sz w:val="26"/>
          <w:szCs w:val="26"/>
        </w:rPr>
      </w:pPr>
    </w:p>
    <w:p w:rsidR="00EC7CEB" w:rsidRPr="008C1984" w:rsidRDefault="00EC7CEB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C1984">
        <w:rPr>
          <w:rFonts w:ascii="Times New Roman" w:hAnsi="Times New Roman" w:cs="Times New Roman"/>
          <w:sz w:val="24"/>
          <w:szCs w:val="24"/>
        </w:rPr>
        <w:t>О внесении изменений в решение Совета</w:t>
      </w:r>
    </w:p>
    <w:p w:rsidR="00EC7CEB" w:rsidRPr="008C1984" w:rsidRDefault="00EC7CEB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C1984">
        <w:rPr>
          <w:rFonts w:ascii="Times New Roman" w:hAnsi="Times New Roman" w:cs="Times New Roman"/>
          <w:sz w:val="24"/>
          <w:szCs w:val="24"/>
        </w:rPr>
        <w:t xml:space="preserve">депутатов Липкинского сельского поселения </w:t>
      </w:r>
    </w:p>
    <w:p w:rsidR="00EC7CEB" w:rsidRDefault="00EC7CEB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C1984">
        <w:rPr>
          <w:rFonts w:ascii="Times New Roman" w:hAnsi="Times New Roman" w:cs="Times New Roman"/>
          <w:sz w:val="24"/>
          <w:szCs w:val="24"/>
        </w:rPr>
        <w:t>Ромодановского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C1984">
        <w:rPr>
          <w:rFonts w:ascii="Times New Roman" w:hAnsi="Times New Roman" w:cs="Times New Roman"/>
          <w:sz w:val="24"/>
          <w:szCs w:val="24"/>
        </w:rPr>
        <w:t>района</w:t>
      </w:r>
    </w:p>
    <w:p w:rsidR="00EC7CEB" w:rsidRDefault="00EC7CEB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C1984">
        <w:rPr>
          <w:rFonts w:ascii="Times New Roman" w:hAnsi="Times New Roman" w:cs="Times New Roman"/>
          <w:sz w:val="24"/>
          <w:szCs w:val="24"/>
        </w:rPr>
        <w:t>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C1984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30</w:t>
      </w:r>
      <w:r w:rsidRPr="008C1984">
        <w:rPr>
          <w:rFonts w:ascii="Times New Roman" w:hAnsi="Times New Roman" w:cs="Times New Roman"/>
          <w:sz w:val="24"/>
          <w:szCs w:val="24"/>
        </w:rPr>
        <w:t xml:space="preserve"> декабря </w:t>
      </w:r>
      <w:smartTag w:uri="urn:schemas-microsoft-com:office:smarttags" w:element="metricconverter">
        <w:smartTagPr>
          <w:attr w:name="ProductID" w:val="2021 г"/>
        </w:smartTagPr>
        <w:r w:rsidRPr="008C1984">
          <w:rPr>
            <w:rFonts w:ascii="Times New Roman" w:hAnsi="Times New Roman" w:cs="Times New Roman"/>
            <w:sz w:val="24"/>
            <w:szCs w:val="24"/>
          </w:rPr>
          <w:t>2021 г</w:t>
        </w:r>
      </w:smartTag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8C1984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>14</w:t>
      </w:r>
    </w:p>
    <w:p w:rsidR="00EC7CEB" w:rsidRDefault="00EC7CEB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C1984">
        <w:rPr>
          <w:rFonts w:ascii="Times New Roman" w:hAnsi="Times New Roman" w:cs="Times New Roman"/>
          <w:sz w:val="24"/>
          <w:szCs w:val="24"/>
        </w:rPr>
        <w:t>«О бюджете Липкинского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C1984"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:rsidR="00EC7CEB" w:rsidRDefault="00EC7CEB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C1984">
        <w:rPr>
          <w:rFonts w:ascii="Times New Roman" w:hAnsi="Times New Roman" w:cs="Times New Roman"/>
          <w:sz w:val="24"/>
          <w:szCs w:val="24"/>
        </w:rPr>
        <w:t xml:space="preserve">Ромодановского муниципального района </w:t>
      </w:r>
    </w:p>
    <w:p w:rsidR="00EC7CEB" w:rsidRDefault="00EC7CEB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C1984">
        <w:rPr>
          <w:rFonts w:ascii="Times New Roman" w:hAnsi="Times New Roman" w:cs="Times New Roman"/>
          <w:sz w:val="24"/>
          <w:szCs w:val="24"/>
        </w:rPr>
        <w:t>Республики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C1984">
        <w:rPr>
          <w:rFonts w:ascii="Times New Roman" w:hAnsi="Times New Roman" w:cs="Times New Roman"/>
          <w:sz w:val="24"/>
          <w:szCs w:val="24"/>
        </w:rPr>
        <w:t xml:space="preserve">Мордовия на 2022 год и </w:t>
      </w:r>
    </w:p>
    <w:p w:rsidR="00EC7CEB" w:rsidRPr="008C1984" w:rsidRDefault="00EC7CEB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C1984">
        <w:rPr>
          <w:rFonts w:ascii="Times New Roman" w:hAnsi="Times New Roman" w:cs="Times New Roman"/>
          <w:sz w:val="24"/>
          <w:szCs w:val="24"/>
        </w:rPr>
        <w:t>на плановый период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C1984">
        <w:rPr>
          <w:rFonts w:ascii="Times New Roman" w:hAnsi="Times New Roman" w:cs="Times New Roman"/>
          <w:sz w:val="24"/>
          <w:szCs w:val="24"/>
        </w:rPr>
        <w:t>2023 и 2024 годов»</w:t>
      </w:r>
    </w:p>
    <w:p w:rsidR="00EC7CEB" w:rsidRPr="008C1984" w:rsidRDefault="00EC7CEB" w:rsidP="000A502D">
      <w:pPr>
        <w:shd w:val="clear" w:color="auto" w:fill="FFFFFF"/>
        <w:rPr>
          <w:sz w:val="24"/>
          <w:szCs w:val="24"/>
        </w:rPr>
      </w:pPr>
    </w:p>
    <w:p w:rsidR="00EC7CEB" w:rsidRDefault="00EC7CEB" w:rsidP="000A502D">
      <w:pPr>
        <w:shd w:val="clear" w:color="auto" w:fill="FFFFFF"/>
        <w:rPr>
          <w:sz w:val="26"/>
          <w:szCs w:val="26"/>
        </w:rPr>
      </w:pPr>
    </w:p>
    <w:p w:rsidR="00EC7CEB" w:rsidRPr="008C1984" w:rsidRDefault="00EC7CEB" w:rsidP="00635208">
      <w:pPr>
        <w:ind w:firstLine="851"/>
        <w:jc w:val="both"/>
        <w:rPr>
          <w:sz w:val="24"/>
          <w:szCs w:val="24"/>
        </w:rPr>
      </w:pPr>
      <w:r w:rsidRPr="008C1984">
        <w:rPr>
          <w:sz w:val="24"/>
          <w:szCs w:val="24"/>
        </w:rPr>
        <w:t>В соответствии с Бюджетным кодексом Российской Федерации и на основании статьи 26 Устава Липкинского сельского поселения Ромодановского муниципального района Республики Мордовия, Совет депутатов Липкинского сельского поселения Ромодановского муниципального района Республики Мордовия</w:t>
      </w:r>
    </w:p>
    <w:p w:rsidR="00EC7CEB" w:rsidRDefault="00EC7CEB" w:rsidP="002C1926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EC7CEB" w:rsidRDefault="00EC7CEB" w:rsidP="003C41E2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C1984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).</w:t>
      </w:r>
      <w:r w:rsidRPr="008C1984">
        <w:rPr>
          <w:rFonts w:ascii="Times New Roman" w:hAnsi="Times New Roman" w:cs="Times New Roman"/>
          <w:sz w:val="24"/>
          <w:szCs w:val="24"/>
        </w:rPr>
        <w:t xml:space="preserve"> Внести в решение Совета депутатов Липкинского сельского поселения Ромодановского муниципального района Республики Мордовия от </w:t>
      </w:r>
      <w:r>
        <w:rPr>
          <w:rFonts w:ascii="Times New Roman" w:hAnsi="Times New Roman" w:cs="Times New Roman"/>
          <w:sz w:val="24"/>
          <w:szCs w:val="24"/>
        </w:rPr>
        <w:t>30</w:t>
      </w:r>
      <w:r w:rsidRPr="008C1984">
        <w:rPr>
          <w:rFonts w:ascii="Times New Roman" w:hAnsi="Times New Roman" w:cs="Times New Roman"/>
          <w:sz w:val="24"/>
          <w:szCs w:val="24"/>
        </w:rPr>
        <w:t>.12.202</w:t>
      </w:r>
      <w:r>
        <w:rPr>
          <w:rFonts w:ascii="Times New Roman" w:hAnsi="Times New Roman" w:cs="Times New Roman"/>
          <w:sz w:val="24"/>
          <w:szCs w:val="24"/>
        </w:rPr>
        <w:t>1 г</w:t>
      </w:r>
      <w:r w:rsidRPr="008C1984">
        <w:rPr>
          <w:rFonts w:ascii="Times New Roman" w:hAnsi="Times New Roman" w:cs="Times New Roman"/>
          <w:sz w:val="24"/>
          <w:szCs w:val="24"/>
        </w:rPr>
        <w:t>ода №</w:t>
      </w:r>
      <w:r>
        <w:rPr>
          <w:rFonts w:ascii="Times New Roman" w:hAnsi="Times New Roman" w:cs="Times New Roman"/>
          <w:sz w:val="24"/>
          <w:szCs w:val="24"/>
        </w:rPr>
        <w:t>14 «О б</w:t>
      </w:r>
      <w:r w:rsidRPr="008C1984">
        <w:rPr>
          <w:rFonts w:ascii="Times New Roman" w:hAnsi="Times New Roman" w:cs="Times New Roman"/>
          <w:sz w:val="24"/>
          <w:szCs w:val="24"/>
        </w:rPr>
        <w:t>юджете Липкинского сельского поселения Ромодановского  муниципального района Республики Мордовия на 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8C1984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8C1984">
        <w:rPr>
          <w:rFonts w:ascii="Times New Roman" w:hAnsi="Times New Roman" w:cs="Times New Roman"/>
          <w:sz w:val="24"/>
          <w:szCs w:val="24"/>
        </w:rPr>
        <w:t xml:space="preserve">  и 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8C1984">
        <w:rPr>
          <w:rFonts w:ascii="Times New Roman" w:hAnsi="Times New Roman" w:cs="Times New Roman"/>
          <w:sz w:val="24"/>
          <w:szCs w:val="24"/>
        </w:rPr>
        <w:t xml:space="preserve"> годов» следующие изменения:</w:t>
      </w:r>
    </w:p>
    <w:p w:rsidR="00EC7CEB" w:rsidRPr="003C41E2" w:rsidRDefault="00EC7CEB" w:rsidP="003C41E2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C41E2">
        <w:rPr>
          <w:sz w:val="24"/>
          <w:szCs w:val="24"/>
        </w:rPr>
        <w:t xml:space="preserve"> </w:t>
      </w:r>
      <w:r w:rsidRPr="00264FB4">
        <w:rPr>
          <w:rFonts w:ascii="Times New Roman" w:hAnsi="Times New Roman" w:cs="Times New Roman"/>
          <w:sz w:val="24"/>
          <w:szCs w:val="24"/>
        </w:rPr>
        <w:t>1</w:t>
      </w:r>
      <w:r w:rsidRPr="003C41E2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Статью</w:t>
      </w:r>
      <w:r w:rsidRPr="003C41E2">
        <w:rPr>
          <w:rFonts w:ascii="Times New Roman" w:hAnsi="Times New Roman" w:cs="Times New Roman"/>
          <w:sz w:val="24"/>
          <w:szCs w:val="24"/>
        </w:rPr>
        <w:t xml:space="preserve"> 1 изложить в следующей редакции: </w:t>
      </w:r>
    </w:p>
    <w:p w:rsidR="00EC7CEB" w:rsidRPr="008C1984" w:rsidRDefault="00EC7CEB" w:rsidP="00635208">
      <w:pPr>
        <w:pStyle w:val="NoSpacing"/>
        <w:jc w:val="both"/>
        <w:rPr>
          <w:sz w:val="24"/>
          <w:szCs w:val="24"/>
        </w:rPr>
      </w:pPr>
      <w:r w:rsidRPr="008C1984">
        <w:rPr>
          <w:sz w:val="24"/>
          <w:szCs w:val="24"/>
        </w:rPr>
        <w:t xml:space="preserve">     1.</w:t>
      </w:r>
      <w:r w:rsidRPr="008C1984">
        <w:rPr>
          <w:sz w:val="24"/>
          <w:szCs w:val="24"/>
        </w:rPr>
        <w:tab/>
        <w:t>Утвердить бюджет Липкинского сельского поселения Ромодановского муниципального района Республики Мордовия на 2022 год  по доходам в сумме 16</w:t>
      </w:r>
      <w:r>
        <w:rPr>
          <w:sz w:val="24"/>
          <w:szCs w:val="24"/>
        </w:rPr>
        <w:t>95,9</w:t>
      </w:r>
      <w:r w:rsidRPr="008C1984">
        <w:rPr>
          <w:sz w:val="24"/>
          <w:szCs w:val="24"/>
        </w:rPr>
        <w:t xml:space="preserve"> тыс. рублей и по расходам в сумме </w:t>
      </w:r>
      <w:r>
        <w:rPr>
          <w:sz w:val="24"/>
          <w:szCs w:val="24"/>
        </w:rPr>
        <w:t xml:space="preserve">1725,9 </w:t>
      </w:r>
      <w:r w:rsidRPr="008C1984">
        <w:rPr>
          <w:sz w:val="24"/>
          <w:szCs w:val="24"/>
        </w:rPr>
        <w:t>тыс. рублей</w:t>
      </w:r>
      <w:r w:rsidRPr="009B1526">
        <w:rPr>
          <w:sz w:val="22"/>
          <w:szCs w:val="22"/>
        </w:rPr>
        <w:t xml:space="preserve"> </w:t>
      </w:r>
      <w:r w:rsidRPr="004A150E">
        <w:rPr>
          <w:sz w:val="22"/>
          <w:szCs w:val="22"/>
        </w:rPr>
        <w:t xml:space="preserve">с превышением расходов над доходами в сумме </w:t>
      </w:r>
      <w:r>
        <w:rPr>
          <w:sz w:val="22"/>
          <w:szCs w:val="22"/>
        </w:rPr>
        <w:t>30,0</w:t>
      </w:r>
      <w:r w:rsidRPr="004A150E">
        <w:rPr>
          <w:sz w:val="22"/>
          <w:szCs w:val="22"/>
        </w:rPr>
        <w:t xml:space="preserve"> тыс. рублей,</w:t>
      </w:r>
      <w:r w:rsidRPr="008C1984">
        <w:rPr>
          <w:sz w:val="24"/>
          <w:szCs w:val="24"/>
        </w:rPr>
        <w:t xml:space="preserve"> исходя из уровня инфляции, не превышающего 4,1 процента (декабрь 2022 года к декабрю 2021 года).</w:t>
      </w:r>
    </w:p>
    <w:p w:rsidR="00EC7CEB" w:rsidRPr="008C1984" w:rsidRDefault="00EC7CEB" w:rsidP="00635208">
      <w:pPr>
        <w:pStyle w:val="NoSpacing"/>
        <w:jc w:val="both"/>
        <w:rPr>
          <w:sz w:val="24"/>
          <w:szCs w:val="24"/>
        </w:rPr>
      </w:pPr>
      <w:r w:rsidRPr="008C1984">
        <w:rPr>
          <w:sz w:val="24"/>
          <w:szCs w:val="24"/>
        </w:rPr>
        <w:t xml:space="preserve">     2. Утвердить бюджет Липкинского сельского поселения Ромодановского муниципального района Республики Мордовия на 2023 год  по доходам в сумме 857,0 тыс. рублей и по расходам в сумме 857,0 тыс. рублей, в том числе условно утвержденные расходы в сумме 19,1 тыс.</w:t>
      </w:r>
      <w:r>
        <w:rPr>
          <w:sz w:val="24"/>
          <w:szCs w:val="24"/>
        </w:rPr>
        <w:t xml:space="preserve"> </w:t>
      </w:r>
      <w:r w:rsidRPr="008C1984">
        <w:rPr>
          <w:sz w:val="24"/>
          <w:szCs w:val="24"/>
        </w:rPr>
        <w:t>рублей, исходя из уровня инфляции, не превышающего 4,0 процента (декабрь 2023 года к декабрю 2022 года).</w:t>
      </w:r>
    </w:p>
    <w:p w:rsidR="00EC7CEB" w:rsidRPr="008C1984" w:rsidRDefault="00EC7CEB" w:rsidP="00635208">
      <w:pPr>
        <w:pStyle w:val="NoSpacing"/>
        <w:jc w:val="both"/>
        <w:rPr>
          <w:sz w:val="24"/>
          <w:szCs w:val="24"/>
        </w:rPr>
      </w:pPr>
      <w:r w:rsidRPr="008C1984">
        <w:rPr>
          <w:sz w:val="24"/>
          <w:szCs w:val="24"/>
        </w:rPr>
        <w:t xml:space="preserve">     3. Утвердить бюджет Липкинского сельского поселения Ромодановского муниципального района Республики Мордовия на 2024 год  по доходам в сумме 978,9</w:t>
      </w:r>
      <w:r>
        <w:rPr>
          <w:sz w:val="24"/>
          <w:szCs w:val="24"/>
        </w:rPr>
        <w:t xml:space="preserve"> </w:t>
      </w:r>
      <w:r w:rsidRPr="008C1984">
        <w:rPr>
          <w:sz w:val="24"/>
          <w:szCs w:val="24"/>
        </w:rPr>
        <w:t>тыс. рублей и по расходам в сумме 978,9 тыс. рублей, в том числе условно утвержденные расходы в сумме 43,1 тыс.</w:t>
      </w:r>
      <w:r>
        <w:rPr>
          <w:sz w:val="24"/>
          <w:szCs w:val="24"/>
        </w:rPr>
        <w:t xml:space="preserve"> </w:t>
      </w:r>
      <w:r w:rsidRPr="008C1984">
        <w:rPr>
          <w:sz w:val="24"/>
          <w:szCs w:val="24"/>
        </w:rPr>
        <w:t>рублей, исходя из уровня инфляции, не превышающего 4,0 процента (декабрь 2024 года к декабрю 2023 года)</w:t>
      </w:r>
      <w:r>
        <w:rPr>
          <w:sz w:val="24"/>
          <w:szCs w:val="24"/>
        </w:rPr>
        <w:t>.</w:t>
      </w:r>
    </w:p>
    <w:p w:rsidR="00EC7CEB" w:rsidRDefault="00EC7CEB" w:rsidP="003C41E2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</w:t>
      </w:r>
      <w:r w:rsidRPr="00606531">
        <w:rPr>
          <w:rFonts w:ascii="Times New Roman" w:hAnsi="Times New Roman" w:cs="Times New Roman"/>
          <w:sz w:val="24"/>
          <w:szCs w:val="24"/>
        </w:rPr>
        <w:t>2)</w:t>
      </w:r>
      <w:r>
        <w:t xml:space="preserve"> </w:t>
      </w:r>
      <w:r w:rsidRPr="00EF28E9">
        <w:rPr>
          <w:rFonts w:ascii="Times New Roman" w:hAnsi="Times New Roman" w:cs="Times New Roman"/>
          <w:sz w:val="24"/>
          <w:szCs w:val="24"/>
        </w:rPr>
        <w:t>Статью 7</w:t>
      </w:r>
      <w:r>
        <w:rPr>
          <w:b/>
          <w:bCs/>
          <w:sz w:val="24"/>
          <w:szCs w:val="24"/>
        </w:rPr>
        <w:t xml:space="preserve"> </w:t>
      </w:r>
      <w:r w:rsidRPr="00EF28E9">
        <w:rPr>
          <w:rFonts w:ascii="Times New Roman" w:hAnsi="Times New Roman" w:cs="Times New Roman"/>
          <w:bCs/>
        </w:rPr>
        <w:t xml:space="preserve">Резервный фонд Администрации </w:t>
      </w:r>
      <w:r>
        <w:rPr>
          <w:rFonts w:ascii="Times New Roman" w:hAnsi="Times New Roman" w:cs="Times New Roman"/>
          <w:bCs/>
        </w:rPr>
        <w:t>Липкинского</w:t>
      </w:r>
      <w:r w:rsidRPr="00EF28E9">
        <w:rPr>
          <w:rFonts w:ascii="Times New Roman" w:hAnsi="Times New Roman" w:cs="Times New Roman"/>
          <w:bCs/>
        </w:rPr>
        <w:t xml:space="preserve"> сельского поселения Ромодановского муниципального района Республики Мордовия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изложить в следующей редакции: </w:t>
      </w:r>
    </w:p>
    <w:p w:rsidR="00EC7CEB" w:rsidRPr="00EF28E9" w:rsidRDefault="00EC7CEB" w:rsidP="003C41E2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</w:rPr>
      </w:pPr>
      <w:r w:rsidRPr="00EF28E9">
        <w:t xml:space="preserve">  </w:t>
      </w:r>
      <w:r w:rsidRPr="00EF28E9">
        <w:rPr>
          <w:rFonts w:ascii="Times New Roman" w:hAnsi="Times New Roman" w:cs="Times New Roman"/>
        </w:rPr>
        <w:t xml:space="preserve">Установить размер Резервного фонда Администрации </w:t>
      </w:r>
      <w:r>
        <w:rPr>
          <w:rFonts w:ascii="Times New Roman" w:hAnsi="Times New Roman" w:cs="Times New Roman"/>
        </w:rPr>
        <w:t>Липкинского</w:t>
      </w:r>
      <w:r w:rsidRPr="00EF28E9">
        <w:rPr>
          <w:rFonts w:ascii="Times New Roman" w:hAnsi="Times New Roman" w:cs="Times New Roman"/>
        </w:rPr>
        <w:t xml:space="preserve"> сельского поселения </w:t>
      </w:r>
      <w:r w:rsidRPr="00EF28E9">
        <w:rPr>
          <w:rFonts w:ascii="Times New Roman" w:hAnsi="Times New Roman" w:cs="Times New Roman"/>
          <w:bCs/>
        </w:rPr>
        <w:t xml:space="preserve">Ромодановского муниципального района Республики Мордовия </w:t>
      </w:r>
      <w:r w:rsidRPr="00EF28E9">
        <w:rPr>
          <w:rFonts w:ascii="Times New Roman" w:hAnsi="Times New Roman" w:cs="Times New Roman"/>
        </w:rPr>
        <w:t xml:space="preserve">на 2022 год в сумме </w:t>
      </w:r>
      <w:r>
        <w:rPr>
          <w:rFonts w:ascii="Times New Roman" w:hAnsi="Times New Roman" w:cs="Times New Roman"/>
        </w:rPr>
        <w:t>1</w:t>
      </w:r>
      <w:r w:rsidRPr="00EF28E9">
        <w:rPr>
          <w:rFonts w:ascii="Times New Roman" w:hAnsi="Times New Roman" w:cs="Times New Roman"/>
        </w:rPr>
        <w:t>,0 тыс. рублей, на 2023</w:t>
      </w:r>
      <w:r>
        <w:rPr>
          <w:rFonts w:ascii="Times New Roman" w:hAnsi="Times New Roman" w:cs="Times New Roman"/>
        </w:rPr>
        <w:t xml:space="preserve"> </w:t>
      </w:r>
      <w:r w:rsidRPr="00EF28E9">
        <w:rPr>
          <w:rFonts w:ascii="Times New Roman" w:hAnsi="Times New Roman" w:cs="Times New Roman"/>
        </w:rPr>
        <w:t>год - 5,0 тыс.</w:t>
      </w:r>
      <w:r>
        <w:rPr>
          <w:rFonts w:ascii="Times New Roman" w:hAnsi="Times New Roman" w:cs="Times New Roman"/>
        </w:rPr>
        <w:t xml:space="preserve"> </w:t>
      </w:r>
      <w:r w:rsidRPr="00EF28E9">
        <w:rPr>
          <w:rFonts w:ascii="Times New Roman" w:hAnsi="Times New Roman" w:cs="Times New Roman"/>
        </w:rPr>
        <w:t>рублей, на 2024 год - 5,0 тыс.</w:t>
      </w:r>
      <w:r>
        <w:rPr>
          <w:rFonts w:ascii="Times New Roman" w:hAnsi="Times New Roman" w:cs="Times New Roman"/>
        </w:rPr>
        <w:t xml:space="preserve"> </w:t>
      </w:r>
      <w:r w:rsidRPr="00EF28E9">
        <w:rPr>
          <w:rFonts w:ascii="Times New Roman" w:hAnsi="Times New Roman" w:cs="Times New Roman"/>
        </w:rPr>
        <w:t xml:space="preserve">рублей. </w:t>
      </w:r>
    </w:p>
    <w:p w:rsidR="00EC7CEB" w:rsidRDefault="00EC7CEB" w:rsidP="009B1526">
      <w:pPr>
        <w:pStyle w:val="10"/>
        <w:jc w:val="both"/>
        <w:rPr>
          <w:sz w:val="22"/>
          <w:szCs w:val="22"/>
        </w:rPr>
      </w:pPr>
    </w:p>
    <w:p w:rsidR="00EC7CEB" w:rsidRDefault="00EC7CEB" w:rsidP="009B1526">
      <w:pPr>
        <w:pStyle w:val="10"/>
        <w:jc w:val="both"/>
        <w:rPr>
          <w:sz w:val="22"/>
          <w:szCs w:val="22"/>
        </w:rPr>
      </w:pPr>
    </w:p>
    <w:p w:rsidR="00EC7CEB" w:rsidRDefault="00EC7CEB" w:rsidP="009B1526">
      <w:pPr>
        <w:pStyle w:val="10"/>
        <w:jc w:val="both"/>
        <w:rPr>
          <w:sz w:val="22"/>
          <w:szCs w:val="22"/>
        </w:rPr>
      </w:pPr>
    </w:p>
    <w:p w:rsidR="00EC7CEB" w:rsidRDefault="00EC7CEB" w:rsidP="009B1526">
      <w:pPr>
        <w:pStyle w:val="10"/>
        <w:jc w:val="both"/>
        <w:rPr>
          <w:sz w:val="22"/>
          <w:szCs w:val="22"/>
        </w:rPr>
      </w:pPr>
    </w:p>
    <w:p w:rsidR="00EC7CEB" w:rsidRDefault="00EC7CEB" w:rsidP="009B1526">
      <w:pPr>
        <w:pStyle w:val="10"/>
        <w:jc w:val="both"/>
        <w:rPr>
          <w:sz w:val="22"/>
          <w:szCs w:val="22"/>
        </w:rPr>
      </w:pPr>
    </w:p>
    <w:p w:rsidR="00EC7CEB" w:rsidRPr="004A150E" w:rsidRDefault="00EC7CEB" w:rsidP="009B1526">
      <w:pPr>
        <w:pStyle w:val="10"/>
        <w:jc w:val="both"/>
        <w:rPr>
          <w:bCs/>
          <w:color w:val="000000"/>
          <w:sz w:val="22"/>
          <w:szCs w:val="22"/>
        </w:rPr>
      </w:pPr>
      <w:r>
        <w:rPr>
          <w:sz w:val="22"/>
          <w:szCs w:val="22"/>
        </w:rPr>
        <w:t xml:space="preserve">   2). Приложения №2,</w:t>
      </w:r>
      <w:r w:rsidRPr="004A150E">
        <w:rPr>
          <w:sz w:val="22"/>
          <w:szCs w:val="22"/>
        </w:rPr>
        <w:t xml:space="preserve"> №3,№4,№5</w:t>
      </w:r>
      <w:r>
        <w:rPr>
          <w:sz w:val="22"/>
          <w:szCs w:val="22"/>
        </w:rPr>
        <w:t>,№6</w:t>
      </w:r>
      <w:r w:rsidRPr="004A150E">
        <w:rPr>
          <w:sz w:val="22"/>
          <w:szCs w:val="22"/>
        </w:rPr>
        <w:t xml:space="preserve"> к решению сессии «О бюджете </w:t>
      </w:r>
      <w:r>
        <w:rPr>
          <w:sz w:val="22"/>
          <w:szCs w:val="22"/>
        </w:rPr>
        <w:t xml:space="preserve">Липкинского </w:t>
      </w:r>
      <w:r w:rsidRPr="004A150E">
        <w:rPr>
          <w:sz w:val="22"/>
          <w:szCs w:val="22"/>
        </w:rPr>
        <w:t>сельского поселения Ромодановского  муниципального района Республики Мордовия на 202</w:t>
      </w:r>
      <w:r>
        <w:rPr>
          <w:sz w:val="22"/>
          <w:szCs w:val="22"/>
        </w:rPr>
        <w:t>2</w:t>
      </w:r>
      <w:r w:rsidRPr="004A150E">
        <w:rPr>
          <w:sz w:val="22"/>
          <w:szCs w:val="22"/>
        </w:rPr>
        <w:t xml:space="preserve"> год и на плановый период 202</w:t>
      </w:r>
      <w:r>
        <w:rPr>
          <w:sz w:val="22"/>
          <w:szCs w:val="22"/>
        </w:rPr>
        <w:t>3</w:t>
      </w:r>
      <w:r w:rsidRPr="004A150E">
        <w:rPr>
          <w:sz w:val="22"/>
          <w:szCs w:val="22"/>
        </w:rPr>
        <w:t xml:space="preserve">  и  202</w:t>
      </w:r>
      <w:r>
        <w:rPr>
          <w:sz w:val="22"/>
          <w:szCs w:val="22"/>
        </w:rPr>
        <w:t>4</w:t>
      </w:r>
      <w:r w:rsidRPr="004A150E">
        <w:rPr>
          <w:sz w:val="22"/>
          <w:szCs w:val="22"/>
        </w:rPr>
        <w:t xml:space="preserve"> годов» </w:t>
      </w:r>
      <w:r w:rsidRPr="004A150E">
        <w:rPr>
          <w:bCs/>
          <w:sz w:val="22"/>
          <w:szCs w:val="22"/>
        </w:rPr>
        <w:t>и</w:t>
      </w:r>
      <w:r w:rsidRPr="004A150E">
        <w:rPr>
          <w:bCs/>
          <w:color w:val="000000"/>
          <w:sz w:val="22"/>
          <w:szCs w:val="22"/>
        </w:rPr>
        <w:t>зложить в следующей редакции согласно приложений №1,№2,№3</w:t>
      </w:r>
      <w:r>
        <w:rPr>
          <w:bCs/>
          <w:color w:val="000000"/>
          <w:sz w:val="22"/>
          <w:szCs w:val="22"/>
        </w:rPr>
        <w:t>,№4,№5 (приложения</w:t>
      </w:r>
      <w:r w:rsidRPr="004A150E">
        <w:rPr>
          <w:bCs/>
          <w:color w:val="000000"/>
          <w:sz w:val="22"/>
          <w:szCs w:val="22"/>
        </w:rPr>
        <w:t xml:space="preserve"> прилагаются)</w:t>
      </w:r>
      <w:r>
        <w:rPr>
          <w:bCs/>
          <w:color w:val="000000"/>
          <w:sz w:val="22"/>
          <w:szCs w:val="22"/>
        </w:rPr>
        <w:t>.</w:t>
      </w:r>
    </w:p>
    <w:p w:rsidR="00EC7CEB" w:rsidRPr="004A150E" w:rsidRDefault="00EC7CEB" w:rsidP="00606531">
      <w:pPr>
        <w:rPr>
          <w:b/>
          <w:sz w:val="22"/>
          <w:szCs w:val="22"/>
        </w:rPr>
      </w:pPr>
      <w:r>
        <w:rPr>
          <w:sz w:val="22"/>
          <w:szCs w:val="22"/>
        </w:rPr>
        <w:t>3)</w:t>
      </w:r>
      <w:r w:rsidRPr="004A150E">
        <w:rPr>
          <w:sz w:val="22"/>
          <w:szCs w:val="22"/>
        </w:rPr>
        <w:t xml:space="preserve">. </w:t>
      </w:r>
      <w:r>
        <w:rPr>
          <w:sz w:val="22"/>
          <w:szCs w:val="22"/>
        </w:rPr>
        <w:t xml:space="preserve"> </w:t>
      </w:r>
      <w:r w:rsidRPr="004A150E">
        <w:rPr>
          <w:sz w:val="22"/>
          <w:szCs w:val="22"/>
        </w:rPr>
        <w:t>Настоящее решение вступает в с</w:t>
      </w:r>
      <w:r>
        <w:rPr>
          <w:sz w:val="22"/>
          <w:szCs w:val="22"/>
        </w:rPr>
        <w:t>илу после</w:t>
      </w:r>
      <w:r w:rsidRPr="004A150E">
        <w:rPr>
          <w:sz w:val="22"/>
          <w:szCs w:val="22"/>
        </w:rPr>
        <w:t xml:space="preserve"> дня его официального опубликования</w:t>
      </w:r>
      <w:r>
        <w:rPr>
          <w:sz w:val="22"/>
          <w:szCs w:val="22"/>
        </w:rPr>
        <w:t>.</w:t>
      </w:r>
    </w:p>
    <w:p w:rsidR="00EC7CEB" w:rsidRDefault="00EC7CEB" w:rsidP="00635208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EC7CEB" w:rsidRDefault="00EC7CEB" w:rsidP="00635208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EC7CEB" w:rsidRDefault="00EC7CEB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  <w:r w:rsidRPr="00606531">
        <w:rPr>
          <w:b/>
          <w:bCs/>
          <w:sz w:val="24"/>
          <w:szCs w:val="24"/>
        </w:rPr>
        <w:t>Глава Липкинского</w:t>
      </w:r>
      <w:r w:rsidRPr="00606531">
        <w:rPr>
          <w:b/>
          <w:sz w:val="24"/>
          <w:szCs w:val="24"/>
        </w:rPr>
        <w:t xml:space="preserve"> </w:t>
      </w:r>
      <w:r w:rsidRPr="00606531">
        <w:rPr>
          <w:b/>
          <w:bCs/>
          <w:sz w:val="24"/>
          <w:szCs w:val="24"/>
        </w:rPr>
        <w:t>сельского</w:t>
      </w:r>
      <w:r>
        <w:rPr>
          <w:b/>
          <w:bCs/>
          <w:sz w:val="24"/>
          <w:szCs w:val="24"/>
        </w:rPr>
        <w:t xml:space="preserve"> </w:t>
      </w:r>
      <w:r w:rsidRPr="00606531">
        <w:rPr>
          <w:b/>
          <w:bCs/>
          <w:sz w:val="24"/>
          <w:szCs w:val="24"/>
        </w:rPr>
        <w:t xml:space="preserve">поселения </w:t>
      </w:r>
    </w:p>
    <w:p w:rsidR="00EC7CEB" w:rsidRDefault="00EC7CEB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  <w:r w:rsidRPr="00606531">
        <w:rPr>
          <w:b/>
          <w:bCs/>
          <w:sz w:val="24"/>
          <w:szCs w:val="24"/>
        </w:rPr>
        <w:t>Ромодановского муниципального</w:t>
      </w:r>
      <w:r>
        <w:rPr>
          <w:b/>
          <w:bCs/>
          <w:sz w:val="24"/>
          <w:szCs w:val="24"/>
        </w:rPr>
        <w:t xml:space="preserve"> </w:t>
      </w:r>
      <w:r w:rsidRPr="00606531">
        <w:rPr>
          <w:b/>
          <w:bCs/>
          <w:sz w:val="24"/>
          <w:szCs w:val="24"/>
        </w:rPr>
        <w:t>района</w:t>
      </w:r>
      <w:r>
        <w:rPr>
          <w:b/>
          <w:bCs/>
          <w:sz w:val="24"/>
          <w:szCs w:val="24"/>
        </w:rPr>
        <w:t xml:space="preserve">                                                                </w:t>
      </w:r>
      <w:r w:rsidRPr="00606531">
        <w:rPr>
          <w:b/>
          <w:bCs/>
          <w:sz w:val="24"/>
          <w:szCs w:val="24"/>
        </w:rPr>
        <w:t xml:space="preserve"> Л.П. Новикова</w:t>
      </w:r>
    </w:p>
    <w:p w:rsidR="00EC7CEB" w:rsidRDefault="00EC7CEB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p w:rsidR="00EC7CEB" w:rsidRDefault="00EC7CEB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p w:rsidR="00EC7CEB" w:rsidRDefault="00EC7CEB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tbl>
      <w:tblPr>
        <w:tblW w:w="10620" w:type="dxa"/>
        <w:tblInd w:w="108" w:type="dxa"/>
        <w:tblLayout w:type="fixed"/>
        <w:tblLook w:val="0000"/>
      </w:tblPr>
      <w:tblGrid>
        <w:gridCol w:w="2265"/>
        <w:gridCol w:w="255"/>
        <w:gridCol w:w="3960"/>
        <w:gridCol w:w="720"/>
        <w:gridCol w:w="1260"/>
        <w:gridCol w:w="1080"/>
        <w:gridCol w:w="360"/>
        <w:gridCol w:w="720"/>
      </w:tblGrid>
      <w:tr w:rsidR="00EC7CEB" w:rsidRPr="00606531" w:rsidTr="00054977">
        <w:trPr>
          <w:trHeight w:val="300"/>
        </w:trPr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</w:pPr>
            <w:bookmarkStart w:id="0" w:name="RANGE!A1:E30"/>
            <w:bookmarkEnd w:id="0"/>
          </w:p>
        </w:tc>
        <w:tc>
          <w:tcPr>
            <w:tcW w:w="421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14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EC7CEB" w:rsidRPr="00606531" w:rsidRDefault="00EC7CEB" w:rsidP="00054977">
            <w:pPr>
              <w:widowControl/>
              <w:autoSpaceDE/>
              <w:autoSpaceDN/>
              <w:adjustRightInd/>
              <w:ind w:left="-108"/>
            </w:pPr>
            <w:r w:rsidRPr="00606531">
              <w:t>Приложение 1</w:t>
            </w:r>
            <w:r w:rsidRPr="00606531">
              <w:br/>
              <w:t>к решению Совета</w:t>
            </w:r>
            <w:r>
              <w:t xml:space="preserve"> депутатов Липкинского сельского </w:t>
            </w:r>
            <w:r w:rsidRPr="00606531">
              <w:t>поселения</w:t>
            </w:r>
            <w:r>
              <w:t xml:space="preserve">  </w:t>
            </w:r>
            <w:r w:rsidRPr="00606531">
              <w:t>от _._.2022г. №_</w:t>
            </w:r>
          </w:p>
        </w:tc>
      </w:tr>
      <w:tr w:rsidR="00EC7CEB" w:rsidRPr="00606531" w:rsidTr="00054977">
        <w:trPr>
          <w:trHeight w:val="300"/>
        </w:trPr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</w:pPr>
          </w:p>
        </w:tc>
        <w:tc>
          <w:tcPr>
            <w:tcW w:w="421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1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</w:pPr>
          </w:p>
        </w:tc>
      </w:tr>
      <w:tr w:rsidR="00EC7CEB" w:rsidRPr="00606531" w:rsidTr="00054977">
        <w:trPr>
          <w:trHeight w:val="180"/>
        </w:trPr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</w:pPr>
          </w:p>
        </w:tc>
        <w:tc>
          <w:tcPr>
            <w:tcW w:w="421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1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</w:pPr>
          </w:p>
        </w:tc>
      </w:tr>
      <w:tr w:rsidR="00EC7CEB" w:rsidRPr="00606531" w:rsidTr="00054977">
        <w:trPr>
          <w:trHeight w:val="1260"/>
        </w:trPr>
        <w:tc>
          <w:tcPr>
            <w:tcW w:w="1062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606531">
              <w:rPr>
                <w:b/>
                <w:bCs/>
                <w:sz w:val="24"/>
                <w:szCs w:val="24"/>
              </w:rPr>
              <w:t xml:space="preserve"> ОБЪЕМ </w:t>
            </w:r>
            <w:r w:rsidRPr="00606531">
              <w:rPr>
                <w:b/>
                <w:bCs/>
                <w:sz w:val="24"/>
                <w:szCs w:val="24"/>
              </w:rPr>
              <w:br/>
              <w:t>БЕЗВОЗМЕЗДНЫХ ПОСТУПЛЕНИЙ В БЮДЖЕТ ЛИПКИНСКОГО СЕЛЬСКОГО ПОСЕЛЕНИЯ  РОМОДАНОВСКОГО МУНИЦИПАЛЬНОГО РАЙОНА  РЕСПУБЛИКИ МОРДОВИЯ НА 2022 ГОД И НА ПЛАНОВЫЙ ПЕРИОД 2023 и 2024 ГОДОВ</w:t>
            </w:r>
            <w:r w:rsidRPr="00606531">
              <w:rPr>
                <w:b/>
                <w:bCs/>
                <w:sz w:val="24"/>
                <w:szCs w:val="24"/>
              </w:rPr>
              <w:br/>
              <w:t xml:space="preserve"> </w:t>
            </w:r>
          </w:p>
        </w:tc>
      </w:tr>
      <w:tr w:rsidR="00EC7CEB" w:rsidRPr="00606531" w:rsidTr="00054977">
        <w:trPr>
          <w:trHeight w:val="255"/>
        </w:trPr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46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C7CEB" w:rsidRPr="00606531" w:rsidRDefault="00EC7CEB" w:rsidP="00054977">
            <w:pPr>
              <w:widowControl/>
              <w:autoSpaceDE/>
              <w:autoSpaceDN/>
              <w:adjustRightInd/>
              <w:ind w:left="-549"/>
              <w:jc w:val="right"/>
            </w:pPr>
            <w:r w:rsidRPr="00606531">
              <w:t>(тыс. рублей)</w:t>
            </w:r>
          </w:p>
        </w:tc>
      </w:tr>
      <w:tr w:rsidR="00EC7CEB" w:rsidRPr="00606531" w:rsidTr="00054977">
        <w:trPr>
          <w:trHeight w:val="255"/>
        </w:trPr>
        <w:tc>
          <w:tcPr>
            <w:tcW w:w="25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06531">
              <w:rPr>
                <w:b/>
                <w:bCs/>
              </w:rPr>
              <w:t xml:space="preserve"> Код </w:t>
            </w:r>
          </w:p>
        </w:tc>
        <w:tc>
          <w:tcPr>
            <w:tcW w:w="46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06531">
              <w:rPr>
                <w:b/>
                <w:bCs/>
              </w:rPr>
              <w:t xml:space="preserve"> Наименование </w:t>
            </w:r>
          </w:p>
        </w:tc>
        <w:tc>
          <w:tcPr>
            <w:tcW w:w="34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06531">
              <w:rPr>
                <w:b/>
                <w:bCs/>
              </w:rPr>
              <w:t>Сумма</w:t>
            </w:r>
          </w:p>
        </w:tc>
      </w:tr>
      <w:tr w:rsidR="00EC7CEB" w:rsidRPr="00606531" w:rsidTr="00054977">
        <w:trPr>
          <w:trHeight w:val="330"/>
        </w:trPr>
        <w:tc>
          <w:tcPr>
            <w:tcW w:w="25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46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06531">
              <w:rPr>
                <w:b/>
                <w:bCs/>
              </w:rPr>
              <w:t>2022 год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06531">
              <w:rPr>
                <w:b/>
                <w:bCs/>
              </w:rPr>
              <w:t>2023 год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C7CEB" w:rsidRPr="00606531" w:rsidRDefault="00EC7CEB" w:rsidP="00054977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606531">
              <w:rPr>
                <w:b/>
                <w:bCs/>
              </w:rPr>
              <w:t>2024 год</w:t>
            </w:r>
          </w:p>
        </w:tc>
      </w:tr>
      <w:tr w:rsidR="00EC7CEB" w:rsidRPr="00606531" w:rsidTr="00054977">
        <w:trPr>
          <w:trHeight w:val="255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06531">
              <w:rPr>
                <w:b/>
                <w:bCs/>
              </w:rPr>
              <w:t>1</w:t>
            </w:r>
          </w:p>
        </w:tc>
        <w:tc>
          <w:tcPr>
            <w:tcW w:w="4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06531">
              <w:rPr>
                <w:b/>
                <w:bCs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06531">
              <w:rPr>
                <w:b/>
                <w:bCs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06531">
              <w:rPr>
                <w:b/>
                <w:bCs/>
              </w:rPr>
              <w:t>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06531">
              <w:rPr>
                <w:b/>
                <w:bCs/>
              </w:rPr>
              <w:t>5</w:t>
            </w:r>
          </w:p>
        </w:tc>
      </w:tr>
      <w:tr w:rsidR="00EC7CEB" w:rsidRPr="00606531" w:rsidTr="00054977">
        <w:trPr>
          <w:trHeight w:val="315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606531">
              <w:rPr>
                <w:b/>
                <w:bCs/>
                <w:sz w:val="22"/>
                <w:szCs w:val="22"/>
              </w:rPr>
              <w:t>2 00 00000 00 0000 000</w:t>
            </w:r>
          </w:p>
        </w:tc>
        <w:tc>
          <w:tcPr>
            <w:tcW w:w="4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2"/>
                <w:szCs w:val="22"/>
              </w:rPr>
            </w:pPr>
            <w:r w:rsidRPr="00606531">
              <w:rPr>
                <w:b/>
                <w:bCs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606531">
              <w:rPr>
                <w:color w:val="000000"/>
                <w:sz w:val="24"/>
                <w:szCs w:val="24"/>
              </w:rPr>
              <w:t xml:space="preserve">        1 </w:t>
            </w:r>
            <w:r>
              <w:rPr>
                <w:color w:val="000000"/>
                <w:sz w:val="24"/>
                <w:szCs w:val="24"/>
              </w:rPr>
              <w:t>1</w:t>
            </w:r>
            <w:r w:rsidRPr="00606531">
              <w:rPr>
                <w:color w:val="000000"/>
                <w:sz w:val="24"/>
                <w:szCs w:val="24"/>
              </w:rPr>
              <w:t xml:space="preserve">094,6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606531">
              <w:rPr>
                <w:color w:val="000000"/>
                <w:sz w:val="24"/>
                <w:szCs w:val="24"/>
              </w:rPr>
              <w:t xml:space="preserve">          310,9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7CEB" w:rsidRPr="00606531" w:rsidRDefault="00EC7CEB" w:rsidP="0005497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606531">
              <w:rPr>
                <w:color w:val="000000"/>
                <w:sz w:val="24"/>
                <w:szCs w:val="24"/>
              </w:rPr>
              <w:t>395,9</w:t>
            </w:r>
          </w:p>
        </w:tc>
      </w:tr>
      <w:tr w:rsidR="00EC7CEB" w:rsidRPr="00606531" w:rsidTr="00054977">
        <w:trPr>
          <w:trHeight w:val="60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06531">
              <w:rPr>
                <w:sz w:val="22"/>
                <w:szCs w:val="22"/>
              </w:rPr>
              <w:t>2 02 00000 00 0000 000</w:t>
            </w:r>
          </w:p>
        </w:tc>
        <w:tc>
          <w:tcPr>
            <w:tcW w:w="4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</w:rPr>
            </w:pPr>
            <w:r w:rsidRPr="00606531">
              <w:rPr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1 </w:t>
            </w:r>
            <w:r>
              <w:rPr>
                <w:sz w:val="24"/>
                <w:szCs w:val="24"/>
              </w:rPr>
              <w:t>1</w:t>
            </w:r>
            <w:r w:rsidRPr="00606531">
              <w:rPr>
                <w:sz w:val="24"/>
                <w:szCs w:val="24"/>
              </w:rPr>
              <w:t xml:space="preserve">094,6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310,9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7CEB" w:rsidRPr="00606531" w:rsidRDefault="00EC7CEB" w:rsidP="0005497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>395,9</w:t>
            </w:r>
          </w:p>
        </w:tc>
      </w:tr>
      <w:tr w:rsidR="00EC7CEB" w:rsidRPr="00606531" w:rsidTr="00054977">
        <w:trPr>
          <w:trHeight w:val="5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06531">
              <w:rPr>
                <w:sz w:val="22"/>
                <w:szCs w:val="22"/>
              </w:rPr>
              <w:t>2 02 10000 00 0000 150</w:t>
            </w:r>
          </w:p>
        </w:tc>
        <w:tc>
          <w:tcPr>
            <w:tcW w:w="4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2"/>
                <w:szCs w:val="22"/>
              </w:rPr>
            </w:pPr>
            <w:r w:rsidRPr="00606531">
              <w:rPr>
                <w:b/>
                <w:bCs/>
                <w:sz w:val="22"/>
                <w:szCs w:val="22"/>
              </w:rPr>
              <w:t>Дотации бюджетам бюджетной системы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 526,2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  79,8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7CEB" w:rsidRPr="00606531" w:rsidRDefault="00EC7CEB" w:rsidP="0005497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>141,6</w:t>
            </w:r>
          </w:p>
        </w:tc>
      </w:tr>
      <w:tr w:rsidR="00EC7CEB" w:rsidRPr="00606531" w:rsidTr="00054977">
        <w:trPr>
          <w:trHeight w:val="315"/>
        </w:trPr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 xml:space="preserve">  2 02 15001 00 0000 150</w:t>
            </w:r>
          </w:p>
        </w:tc>
        <w:tc>
          <w:tcPr>
            <w:tcW w:w="46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 xml:space="preserve">  Дотации на выравнивание бюджетной обеспеченности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 103,1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  79,8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606531" w:rsidRDefault="00EC7CEB" w:rsidP="0005497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>141,6</w:t>
            </w:r>
          </w:p>
        </w:tc>
      </w:tr>
      <w:tr w:rsidR="00EC7CEB" w:rsidRPr="00606531" w:rsidTr="00054977">
        <w:trPr>
          <w:trHeight w:val="900"/>
        </w:trPr>
        <w:tc>
          <w:tcPr>
            <w:tcW w:w="25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>2 02 15001 10 0000 150</w:t>
            </w:r>
          </w:p>
        </w:tc>
        <w:tc>
          <w:tcPr>
            <w:tcW w:w="468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 xml:space="preserve">  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 103,1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  79,8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606531" w:rsidRDefault="00EC7CEB" w:rsidP="0005497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>141,6</w:t>
            </w:r>
          </w:p>
        </w:tc>
      </w:tr>
      <w:tr w:rsidR="00EC7CEB" w:rsidRPr="00606531" w:rsidTr="00054977">
        <w:trPr>
          <w:trHeight w:val="600"/>
        </w:trPr>
        <w:tc>
          <w:tcPr>
            <w:tcW w:w="25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 xml:space="preserve"> 2 02 15002 00 0000 150</w:t>
            </w:r>
          </w:p>
        </w:tc>
        <w:tc>
          <w:tcPr>
            <w:tcW w:w="468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 423,1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606531" w:rsidRDefault="00EC7CEB" w:rsidP="0005497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>-</w:t>
            </w:r>
          </w:p>
        </w:tc>
      </w:tr>
      <w:tr w:rsidR="00EC7CEB" w:rsidRPr="00606531" w:rsidTr="00054977">
        <w:trPr>
          <w:trHeight w:val="600"/>
        </w:trPr>
        <w:tc>
          <w:tcPr>
            <w:tcW w:w="25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 xml:space="preserve"> 2 02 15002 10 0000 150</w:t>
            </w:r>
          </w:p>
        </w:tc>
        <w:tc>
          <w:tcPr>
            <w:tcW w:w="468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 xml:space="preserve">  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 423,1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606531" w:rsidRDefault="00EC7CEB" w:rsidP="0005497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</w:tr>
      <w:tr w:rsidR="00EC7CEB" w:rsidRPr="00606531" w:rsidTr="00054977">
        <w:trPr>
          <w:trHeight w:val="600"/>
        </w:trPr>
        <w:tc>
          <w:tcPr>
            <w:tcW w:w="25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 xml:space="preserve"> 2 02 20000 00 0000 150</w:t>
            </w:r>
          </w:p>
        </w:tc>
        <w:tc>
          <w:tcPr>
            <w:tcW w:w="468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CCFF"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 340,3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606531" w:rsidRDefault="00EC7CEB" w:rsidP="0005497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>-</w:t>
            </w:r>
          </w:p>
        </w:tc>
      </w:tr>
      <w:tr w:rsidR="00EC7CEB" w:rsidRPr="00606531" w:rsidTr="00054977">
        <w:trPr>
          <w:trHeight w:val="315"/>
        </w:trPr>
        <w:tc>
          <w:tcPr>
            <w:tcW w:w="25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 xml:space="preserve"> 2 02 29999 00 0000 150</w:t>
            </w:r>
          </w:p>
        </w:tc>
        <w:tc>
          <w:tcPr>
            <w:tcW w:w="468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>Прочие субсидии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 340,3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606531" w:rsidRDefault="00EC7CEB" w:rsidP="0005497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>-</w:t>
            </w:r>
          </w:p>
        </w:tc>
      </w:tr>
      <w:tr w:rsidR="00EC7CEB" w:rsidRPr="00606531" w:rsidTr="00054977">
        <w:trPr>
          <w:trHeight w:val="315"/>
        </w:trPr>
        <w:tc>
          <w:tcPr>
            <w:tcW w:w="25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>2 02 29999 10 0000 150</w:t>
            </w:r>
          </w:p>
        </w:tc>
        <w:tc>
          <w:tcPr>
            <w:tcW w:w="468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>Прочие субсидии бюджетам сельских поселений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 340,3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606531" w:rsidRDefault="00EC7CEB" w:rsidP="0005497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</w:tr>
      <w:tr w:rsidR="00EC7CEB" w:rsidRPr="00606531" w:rsidTr="00054977">
        <w:trPr>
          <w:trHeight w:val="600"/>
        </w:trPr>
        <w:tc>
          <w:tcPr>
            <w:tcW w:w="25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 xml:space="preserve">  2 02 30000 00 0000 150</w:t>
            </w:r>
          </w:p>
        </w:tc>
        <w:tc>
          <w:tcPr>
            <w:tcW w:w="468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CCFF"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   90,0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  93,0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606531" w:rsidRDefault="00EC7CEB" w:rsidP="0005497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>96,2</w:t>
            </w:r>
          </w:p>
        </w:tc>
      </w:tr>
      <w:tr w:rsidR="00EC7CEB" w:rsidRPr="00606531" w:rsidTr="00054977">
        <w:trPr>
          <w:trHeight w:val="900"/>
        </w:trPr>
        <w:tc>
          <w:tcPr>
            <w:tcW w:w="25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 xml:space="preserve">  2 02 30024 00 0000 150</w:t>
            </w:r>
          </w:p>
        </w:tc>
        <w:tc>
          <w:tcPr>
            <w:tcW w:w="468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     0,2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    0,2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606531" w:rsidRDefault="00EC7CEB" w:rsidP="0005497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>0,2</w:t>
            </w:r>
          </w:p>
        </w:tc>
      </w:tr>
      <w:tr w:rsidR="00EC7CEB" w:rsidRPr="00606531" w:rsidTr="00054977">
        <w:trPr>
          <w:trHeight w:val="900"/>
        </w:trPr>
        <w:tc>
          <w:tcPr>
            <w:tcW w:w="25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 xml:space="preserve">  2 02 30024 10 0000 150</w:t>
            </w:r>
          </w:p>
        </w:tc>
        <w:tc>
          <w:tcPr>
            <w:tcW w:w="468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 xml:space="preserve"> 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     0,2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    0,2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606531" w:rsidRDefault="00EC7CEB" w:rsidP="0005497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>0,2</w:t>
            </w:r>
          </w:p>
        </w:tc>
      </w:tr>
      <w:tr w:rsidR="00EC7CEB" w:rsidRPr="00606531" w:rsidTr="00054977">
        <w:trPr>
          <w:trHeight w:val="900"/>
        </w:trPr>
        <w:tc>
          <w:tcPr>
            <w:tcW w:w="25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 xml:space="preserve"> 2 02 35118  00 0000 150</w:t>
            </w:r>
          </w:p>
        </w:tc>
        <w:tc>
          <w:tcPr>
            <w:tcW w:w="468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CCFFCC"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>Субвенции бюджетам на осуществление   первичного воинского учета органами местного самоуправления поселений,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606531">
              <w:rPr>
                <w:color w:val="000000"/>
                <w:sz w:val="22"/>
                <w:szCs w:val="22"/>
              </w:rPr>
              <w:t>муниципальных и городских округов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   89,8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  92,8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606531" w:rsidRDefault="00EC7CEB" w:rsidP="0005497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>96,0</w:t>
            </w:r>
          </w:p>
        </w:tc>
      </w:tr>
      <w:tr w:rsidR="00EC7CEB" w:rsidRPr="00606531" w:rsidTr="00054977">
        <w:trPr>
          <w:trHeight w:val="1140"/>
        </w:trPr>
        <w:tc>
          <w:tcPr>
            <w:tcW w:w="25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 xml:space="preserve"> 2 02 35118 10 0000 150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606531">
              <w:rPr>
                <w:color w:val="000000"/>
                <w:sz w:val="22"/>
                <w:szCs w:val="22"/>
              </w:rPr>
              <w:t>муниципальных и городских округов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   89,8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  92,8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606531" w:rsidRDefault="00EC7CEB" w:rsidP="0005497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>96,0</w:t>
            </w:r>
          </w:p>
        </w:tc>
      </w:tr>
      <w:tr w:rsidR="00EC7CEB" w:rsidRPr="00606531" w:rsidTr="00054977">
        <w:trPr>
          <w:trHeight w:val="315"/>
        </w:trPr>
        <w:tc>
          <w:tcPr>
            <w:tcW w:w="25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 xml:space="preserve"> 2 02 40000 00 0000 150</w:t>
            </w:r>
          </w:p>
        </w:tc>
        <w:tc>
          <w:tcPr>
            <w:tcW w:w="468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FF"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 138,1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138,1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606531" w:rsidRDefault="00EC7CEB" w:rsidP="0005497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>158,1</w:t>
            </w:r>
          </w:p>
        </w:tc>
      </w:tr>
      <w:tr w:rsidR="00EC7CEB" w:rsidRPr="00606531" w:rsidTr="00054977">
        <w:trPr>
          <w:trHeight w:val="1245"/>
        </w:trPr>
        <w:tc>
          <w:tcPr>
            <w:tcW w:w="25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>2 02 40014 00 0000 150</w:t>
            </w:r>
          </w:p>
        </w:tc>
        <w:tc>
          <w:tcPr>
            <w:tcW w:w="468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 138,1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138,1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606531" w:rsidRDefault="00EC7CEB" w:rsidP="0005497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>158,1</w:t>
            </w:r>
          </w:p>
        </w:tc>
      </w:tr>
      <w:tr w:rsidR="00EC7CEB" w:rsidRPr="00606531" w:rsidTr="00054977">
        <w:trPr>
          <w:trHeight w:val="1500"/>
        </w:trPr>
        <w:tc>
          <w:tcPr>
            <w:tcW w:w="25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>2 02 40014 10 0000 150</w:t>
            </w:r>
          </w:p>
        </w:tc>
        <w:tc>
          <w:tcPr>
            <w:tcW w:w="468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 138,1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138,1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606531" w:rsidRDefault="00EC7CEB" w:rsidP="0005497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>158,1</w:t>
            </w:r>
          </w:p>
        </w:tc>
      </w:tr>
      <w:tr w:rsidR="00EC7CEB" w:rsidRPr="00606531" w:rsidTr="00054977">
        <w:trPr>
          <w:trHeight w:val="600"/>
        </w:trPr>
        <w:tc>
          <w:tcPr>
            <w:tcW w:w="25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>2 02 49999 00 0000 150</w:t>
            </w:r>
          </w:p>
        </w:tc>
        <w:tc>
          <w:tcPr>
            <w:tcW w:w="468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>Прочие межбюджетные трансферты, передаваемые бюджетам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   31,9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606531" w:rsidRDefault="00EC7CEB" w:rsidP="0005497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>-</w:t>
            </w:r>
          </w:p>
        </w:tc>
      </w:tr>
      <w:tr w:rsidR="00EC7CEB" w:rsidRPr="00606531" w:rsidTr="00054977">
        <w:trPr>
          <w:trHeight w:val="600"/>
        </w:trPr>
        <w:tc>
          <w:tcPr>
            <w:tcW w:w="2520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>2 02 49999 10 0000 150</w:t>
            </w:r>
          </w:p>
        </w:tc>
        <w:tc>
          <w:tcPr>
            <w:tcW w:w="46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   31,9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606531" w:rsidRDefault="00EC7CEB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606531" w:rsidRDefault="00EC7CEB" w:rsidP="0005497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</w:tr>
    </w:tbl>
    <w:p w:rsidR="00EC7CEB" w:rsidRDefault="00EC7CEB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p w:rsidR="00EC7CEB" w:rsidRDefault="00EC7CEB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p w:rsidR="00EC7CEB" w:rsidRDefault="00EC7CEB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p w:rsidR="00EC7CEB" w:rsidRDefault="00EC7CEB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tbl>
      <w:tblPr>
        <w:tblW w:w="10720" w:type="dxa"/>
        <w:tblInd w:w="108" w:type="dxa"/>
        <w:tblLook w:val="0000"/>
      </w:tblPr>
      <w:tblGrid>
        <w:gridCol w:w="2944"/>
        <w:gridCol w:w="598"/>
        <w:gridCol w:w="436"/>
        <w:gridCol w:w="564"/>
        <w:gridCol w:w="396"/>
        <w:gridCol w:w="349"/>
        <w:gridCol w:w="396"/>
        <w:gridCol w:w="714"/>
        <w:gridCol w:w="546"/>
        <w:gridCol w:w="1259"/>
        <w:gridCol w:w="1259"/>
        <w:gridCol w:w="1259"/>
      </w:tblGrid>
      <w:tr w:rsidR="00EC7CEB" w:rsidRPr="00E4485E" w:rsidTr="00E4485E">
        <w:trPr>
          <w:trHeight w:val="825"/>
        </w:trPr>
        <w:tc>
          <w:tcPr>
            <w:tcW w:w="3378" w:type="dxa"/>
            <w:tcBorders>
              <w:top w:val="nil"/>
              <w:left w:val="nil"/>
              <w:bottom w:val="nil"/>
              <w:right w:val="nil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bookmarkStart w:id="1" w:name="RANGE!A1:L110"/>
            <w:bookmarkEnd w:id="1"/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15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E4485E">
              <w:rPr>
                <w:color w:val="000000"/>
              </w:rPr>
              <w:t>Приложение 2</w:t>
            </w:r>
            <w:r w:rsidRPr="00E4485E">
              <w:rPr>
                <w:color w:val="000000"/>
              </w:rPr>
              <w:br/>
              <w:t xml:space="preserve">к решению  Совета депутатов Липкинского сельского поселения от _._.2022 №_ </w:t>
            </w:r>
          </w:p>
        </w:tc>
      </w:tr>
      <w:tr w:rsidR="00EC7CEB" w:rsidRPr="00E4485E" w:rsidTr="00E4485E">
        <w:trPr>
          <w:trHeight w:val="1320"/>
        </w:trPr>
        <w:tc>
          <w:tcPr>
            <w:tcW w:w="1072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4485E">
              <w:rPr>
                <w:b/>
                <w:bCs/>
                <w:color w:val="000000"/>
                <w:sz w:val="24"/>
                <w:szCs w:val="24"/>
              </w:rPr>
              <w:t xml:space="preserve">ВЕДОМСТВЕННАЯ СТРУКТУРА </w:t>
            </w:r>
            <w:r w:rsidRPr="00E4485E">
              <w:rPr>
                <w:b/>
                <w:bCs/>
                <w:color w:val="000000"/>
                <w:sz w:val="24"/>
                <w:szCs w:val="24"/>
              </w:rPr>
              <w:br/>
              <w:t>РАСХОДОВ БЮДЖЕТА ЛИПКИНСКОГО СЕЛЬСКОГО ПОСЕЛЕНИЯ РОМОДАНОВСКОГО МУНИЦИПАЛЬНОГО РАЙОНА РЕСПУБЛИКИ МОРДОВИЯ НА 2022 ГОД И НА ПЛАНОВЫЙ ПЕРИОД 2023 и 2024 ГОДОВ</w:t>
            </w:r>
          </w:p>
        </w:tc>
      </w:tr>
      <w:tr w:rsidR="00EC7CEB" w:rsidRPr="00E4485E" w:rsidTr="00E4485E">
        <w:trPr>
          <w:trHeight w:val="300"/>
        </w:trPr>
        <w:tc>
          <w:tcPr>
            <w:tcW w:w="3378" w:type="dxa"/>
            <w:tcBorders>
              <w:top w:val="nil"/>
              <w:left w:val="nil"/>
              <w:bottom w:val="nil"/>
              <w:right w:val="nil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15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4485E">
              <w:rPr>
                <w:color w:val="000000"/>
              </w:rPr>
              <w:t>(тыс. рублей)</w:t>
            </w:r>
          </w:p>
        </w:tc>
      </w:tr>
      <w:tr w:rsidR="00EC7CEB" w:rsidRPr="00E4485E" w:rsidTr="00E4485E">
        <w:trPr>
          <w:trHeight w:val="398"/>
        </w:trPr>
        <w:tc>
          <w:tcPr>
            <w:tcW w:w="33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Рз</w:t>
            </w:r>
          </w:p>
        </w:tc>
        <w:tc>
          <w:tcPr>
            <w:tcW w:w="4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Вр</w:t>
            </w:r>
          </w:p>
        </w:tc>
        <w:tc>
          <w:tcPr>
            <w:tcW w:w="377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Сумма</w:t>
            </w:r>
          </w:p>
        </w:tc>
      </w:tr>
      <w:tr w:rsidR="00EC7CEB" w:rsidRPr="00E4485E" w:rsidTr="00E4485E">
        <w:trPr>
          <w:trHeight w:val="327"/>
        </w:trPr>
        <w:tc>
          <w:tcPr>
            <w:tcW w:w="3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4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2024 год</w:t>
            </w:r>
          </w:p>
        </w:tc>
      </w:tr>
      <w:tr w:rsidR="00EC7CEB" w:rsidRPr="00E4485E" w:rsidTr="00E4485E">
        <w:trPr>
          <w:trHeight w:val="289"/>
        </w:trPr>
        <w:tc>
          <w:tcPr>
            <w:tcW w:w="3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3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9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10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11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12</w:t>
            </w:r>
          </w:p>
        </w:tc>
      </w:tr>
      <w:tr w:rsidR="00EC7CEB" w:rsidRPr="00E4485E" w:rsidTr="00E4485E">
        <w:trPr>
          <w:trHeight w:val="289"/>
        </w:trPr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E4485E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E4485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E4485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E4485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E4485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E4485E">
              <w:rPr>
                <w:b/>
                <w:bCs/>
                <w:sz w:val="24"/>
                <w:szCs w:val="24"/>
              </w:rPr>
              <w:t>1 725,8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E4485E">
              <w:rPr>
                <w:b/>
                <w:bCs/>
                <w:sz w:val="24"/>
                <w:szCs w:val="24"/>
              </w:rPr>
              <w:t>857,0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E4485E">
              <w:rPr>
                <w:b/>
                <w:bCs/>
                <w:sz w:val="24"/>
                <w:szCs w:val="24"/>
              </w:rPr>
              <w:t>978,9</w:t>
            </w:r>
          </w:p>
        </w:tc>
      </w:tr>
      <w:tr w:rsidR="00EC7CEB" w:rsidRPr="00E4485E" w:rsidTr="00E4485E">
        <w:trPr>
          <w:trHeight w:val="156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1 725,8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857,0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978,9</w:t>
            </w:r>
          </w:p>
        </w:tc>
      </w:tr>
      <w:tr w:rsidR="00EC7CEB" w:rsidRPr="00E4485E" w:rsidTr="00E4485E">
        <w:trPr>
          <w:trHeight w:val="57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4485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4485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4485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4485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1 273,3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348,3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423,0</w:t>
            </w:r>
          </w:p>
        </w:tc>
      </w:tr>
      <w:tr w:rsidR="00EC7CEB" w:rsidRPr="00E4485E" w:rsidTr="00E4485E">
        <w:trPr>
          <w:trHeight w:val="12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4485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4485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4485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4485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410,9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179,6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184,9</w:t>
            </w:r>
          </w:p>
        </w:tc>
      </w:tr>
      <w:tr w:rsidR="00EC7CEB" w:rsidRPr="00E4485E" w:rsidTr="00E4485E">
        <w:trPr>
          <w:trHeight w:val="15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Обеспечение деятельности аппарата 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277,5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179,6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184,9</w:t>
            </w:r>
          </w:p>
        </w:tc>
      </w:tr>
      <w:tr w:rsidR="00EC7CEB" w:rsidRPr="00E4485E" w:rsidTr="00E4485E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277,5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179,6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184,9</w:t>
            </w:r>
          </w:p>
        </w:tc>
      </w:tr>
      <w:tr w:rsidR="00EC7CEB" w:rsidRPr="00E4485E" w:rsidTr="00E4485E">
        <w:trPr>
          <w:trHeight w:val="6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41100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277,5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179,6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184,9</w:t>
            </w:r>
          </w:p>
        </w:tc>
      </w:tr>
      <w:tr w:rsidR="00EC7CEB" w:rsidRPr="00E4485E" w:rsidTr="00E4485E">
        <w:trPr>
          <w:trHeight w:val="69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277,5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179,6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184,9</w:t>
            </w:r>
          </w:p>
        </w:tc>
      </w:tr>
      <w:tr w:rsidR="00EC7CEB" w:rsidRPr="00E4485E" w:rsidTr="00E4485E">
        <w:trPr>
          <w:trHeight w:val="24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277,5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179,6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184,9</w:t>
            </w:r>
          </w:p>
        </w:tc>
      </w:tr>
      <w:tr w:rsidR="00EC7CEB" w:rsidRPr="00E4485E" w:rsidTr="00E4485E">
        <w:trPr>
          <w:trHeight w:val="9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277,5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179,6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184,9</w:t>
            </w:r>
          </w:p>
        </w:tc>
      </w:tr>
      <w:tr w:rsidR="00EC7CEB" w:rsidRPr="00E4485E" w:rsidTr="00E4485E">
        <w:trPr>
          <w:trHeight w:val="96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133,4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EC7CEB" w:rsidRPr="00E4485E" w:rsidTr="00E4485E">
        <w:trPr>
          <w:trHeight w:val="1845"/>
        </w:trPr>
        <w:tc>
          <w:tcPr>
            <w:tcW w:w="3378" w:type="dxa"/>
            <w:tcBorders>
              <w:top w:val="nil"/>
              <w:left w:val="nil"/>
              <w:bottom w:val="nil"/>
              <w:right w:val="nil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133,4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EC7CEB" w:rsidRPr="00E4485E" w:rsidTr="00E4485E">
        <w:trPr>
          <w:trHeight w:val="2370"/>
        </w:trPr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133,4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EC7CEB" w:rsidRPr="00E4485E" w:rsidTr="00E4485E">
        <w:trPr>
          <w:trHeight w:val="94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133,4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EC7CEB" w:rsidRPr="00E4485E" w:rsidTr="00E4485E">
        <w:trPr>
          <w:trHeight w:val="184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841,4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163,7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233,1</w:t>
            </w:r>
          </w:p>
        </w:tc>
      </w:tr>
      <w:tr w:rsidR="00EC7CEB" w:rsidRPr="00E4485E" w:rsidTr="00E4485E">
        <w:trPr>
          <w:trHeight w:val="151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Обеспечение деятельности аппарата 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i/>
                <w:iCs/>
                <w:sz w:val="22"/>
                <w:szCs w:val="22"/>
              </w:rPr>
            </w:pPr>
            <w:r w:rsidRPr="00E4485E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i/>
                <w:iCs/>
                <w:sz w:val="22"/>
                <w:szCs w:val="22"/>
              </w:rPr>
            </w:pPr>
            <w:r w:rsidRPr="00E4485E">
              <w:rPr>
                <w:b/>
                <w:bCs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630,9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163,5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232,9</w:t>
            </w:r>
          </w:p>
        </w:tc>
      </w:tr>
      <w:tr w:rsidR="00EC7CEB" w:rsidRPr="00E4485E" w:rsidTr="00E4485E">
        <w:trPr>
          <w:trHeight w:val="91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Обеспечение деятельности Администрации сельского поселения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630,9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163,5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232,9</w:t>
            </w:r>
          </w:p>
        </w:tc>
      </w:tr>
      <w:tr w:rsidR="00EC7CEB" w:rsidRPr="00E4485E" w:rsidTr="00E4485E">
        <w:trPr>
          <w:trHeight w:val="64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356,4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108,5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177,9</w:t>
            </w:r>
          </w:p>
        </w:tc>
      </w:tr>
      <w:tr w:rsidR="00EC7CEB" w:rsidRPr="00E4485E" w:rsidTr="00E4485E">
        <w:trPr>
          <w:trHeight w:val="9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356,4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108,5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177,9</w:t>
            </w:r>
          </w:p>
        </w:tc>
      </w:tr>
      <w:tr w:rsidR="00EC7CEB" w:rsidRPr="00E4485E" w:rsidTr="00E4485E">
        <w:trPr>
          <w:trHeight w:val="24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356,4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108,5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177,9</w:t>
            </w:r>
          </w:p>
        </w:tc>
      </w:tr>
      <w:tr w:rsidR="00EC7CEB" w:rsidRPr="00E4485E" w:rsidTr="00E4485E">
        <w:trPr>
          <w:trHeight w:val="9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356,4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108,5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177,9</w:t>
            </w:r>
          </w:p>
        </w:tc>
      </w:tr>
      <w:tr w:rsidR="00EC7CEB" w:rsidRPr="00E4485E" w:rsidTr="00E4485E">
        <w:trPr>
          <w:trHeight w:val="94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Субсидии на со финансирование расходных обязательств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210,3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EC7CEB" w:rsidRPr="00E4485E" w:rsidTr="00E4485E">
        <w:trPr>
          <w:trHeight w:val="189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210,3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EC7CEB" w:rsidRPr="00E4485E" w:rsidTr="00E4485E">
        <w:trPr>
          <w:trHeight w:val="246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210,3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EC7CEB" w:rsidRPr="00E4485E" w:rsidTr="00E4485E">
        <w:trPr>
          <w:trHeight w:val="97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210,3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EC7CEB" w:rsidRPr="00E4485E" w:rsidTr="00E4485E">
        <w:trPr>
          <w:trHeight w:val="58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274,5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55,0</w:t>
            </w:r>
          </w:p>
        </w:tc>
      </w:tr>
      <w:tr w:rsidR="00EC7CEB" w:rsidRPr="00E4485E" w:rsidTr="00E4485E">
        <w:trPr>
          <w:trHeight w:val="100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251,9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</w:tr>
      <w:tr w:rsidR="00EC7CEB" w:rsidRPr="00E4485E" w:rsidTr="00E4485E">
        <w:trPr>
          <w:trHeight w:val="12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251,9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</w:tr>
      <w:tr w:rsidR="00EC7CEB" w:rsidRPr="00E4485E" w:rsidTr="00E4485E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22,6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</w:tr>
      <w:tr w:rsidR="00EC7CEB" w:rsidRPr="00E4485E" w:rsidTr="00E4485E">
        <w:trPr>
          <w:trHeight w:val="6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850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22,6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</w:tr>
      <w:tr w:rsidR="00EC7CEB" w:rsidRPr="00E4485E" w:rsidTr="00E4485E">
        <w:trPr>
          <w:trHeight w:val="18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</w:tr>
      <w:tr w:rsidR="00EC7CEB" w:rsidRPr="00E4485E" w:rsidTr="00E4485E">
        <w:trPr>
          <w:trHeight w:val="223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</w:tr>
      <w:tr w:rsidR="00EC7CEB" w:rsidRPr="00E4485E" w:rsidTr="00E4485E">
        <w:trPr>
          <w:trHeight w:val="333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</w:tr>
      <w:tr w:rsidR="00EC7CEB" w:rsidRPr="00E4485E" w:rsidTr="00E4485E">
        <w:trPr>
          <w:trHeight w:val="39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</w:tr>
      <w:tr w:rsidR="00EC7CEB" w:rsidRPr="00E4485E" w:rsidTr="00E4485E">
        <w:trPr>
          <w:trHeight w:val="96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</w:tr>
      <w:tr w:rsidR="00EC7CEB" w:rsidRPr="00E4485E" w:rsidTr="00E4485E">
        <w:trPr>
          <w:trHeight w:val="12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</w:tr>
      <w:tr w:rsidR="00EC7CEB" w:rsidRPr="00E4485E" w:rsidTr="00E4485E">
        <w:trPr>
          <w:trHeight w:val="6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07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EC7CEB" w:rsidRPr="00E4485E" w:rsidTr="00E4485E">
        <w:trPr>
          <w:trHeight w:val="159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07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EC7CEB" w:rsidRPr="00E4485E" w:rsidTr="00E4485E">
        <w:trPr>
          <w:trHeight w:val="220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07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EC7CEB" w:rsidRPr="00E4485E" w:rsidTr="00E4485E">
        <w:trPr>
          <w:trHeight w:val="121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>Проведение выборов депутатов             Липкинского  сельского поселения 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07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EC7CEB" w:rsidRPr="00E4485E" w:rsidTr="00E4485E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07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EC7CEB" w:rsidRPr="00E4485E" w:rsidTr="00E4485E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Специальные расходы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07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880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EC7CEB" w:rsidRPr="00E4485E" w:rsidTr="00E4485E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 xml:space="preserve">Резервные фонды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</w:tr>
      <w:tr w:rsidR="00EC7CEB" w:rsidRPr="00E4485E" w:rsidTr="00E4485E">
        <w:trPr>
          <w:trHeight w:val="18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</w:tr>
      <w:tr w:rsidR="00EC7CEB" w:rsidRPr="00E4485E" w:rsidTr="00E4485E">
        <w:trPr>
          <w:trHeight w:val="223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</w:tr>
      <w:tr w:rsidR="00EC7CEB" w:rsidRPr="00E4485E" w:rsidTr="00E4485E">
        <w:trPr>
          <w:trHeight w:val="12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Резервный фонд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</w:tr>
      <w:tr w:rsidR="00EC7CEB" w:rsidRPr="00E4485E" w:rsidTr="00E4485E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</w:tr>
      <w:tr w:rsidR="00EC7CEB" w:rsidRPr="00E4485E" w:rsidTr="00E4485E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 xml:space="preserve">11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870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</w:tr>
      <w:tr w:rsidR="00EC7CEB" w:rsidRPr="00E4485E" w:rsidTr="00E4485E">
        <w:trPr>
          <w:trHeight w:val="6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EC7CEB" w:rsidRPr="00E4485E" w:rsidTr="00E4485E">
        <w:trPr>
          <w:trHeight w:val="18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EC7CEB" w:rsidRPr="00E4485E" w:rsidTr="00E4485E">
        <w:trPr>
          <w:trHeight w:val="178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EC7CEB" w:rsidRPr="00E4485E" w:rsidTr="00E4485E">
        <w:trPr>
          <w:trHeight w:val="6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Мероприятия,</w:t>
            </w:r>
            <w:r>
              <w:rPr>
                <w:sz w:val="22"/>
                <w:szCs w:val="22"/>
              </w:rPr>
              <w:t xml:space="preserve"> </w:t>
            </w:r>
            <w:r w:rsidRPr="00E4485E">
              <w:rPr>
                <w:sz w:val="22"/>
                <w:szCs w:val="22"/>
              </w:rPr>
              <w:t>связанные с муниципальным управлением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EC7CEB" w:rsidRPr="00E4485E" w:rsidTr="00E4485E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EC7CEB" w:rsidRPr="00E4485E" w:rsidTr="00E4485E">
        <w:trPr>
          <w:trHeight w:val="6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850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EC7CEB" w:rsidRPr="00E4485E" w:rsidTr="00E4485E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89,8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92,8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96,0</w:t>
            </w:r>
          </w:p>
        </w:tc>
      </w:tr>
      <w:tr w:rsidR="00EC7CEB" w:rsidRPr="00E4485E" w:rsidTr="00E4485E">
        <w:trPr>
          <w:trHeight w:val="6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Мобилизация и вневойсковая подготовка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89,8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92,8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96,0</w:t>
            </w:r>
          </w:p>
        </w:tc>
      </w:tr>
      <w:tr w:rsidR="00EC7CEB" w:rsidRPr="00E4485E" w:rsidTr="00E4485E">
        <w:trPr>
          <w:trHeight w:val="15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89,8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92,8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96,0</w:t>
            </w:r>
          </w:p>
        </w:tc>
      </w:tr>
      <w:tr w:rsidR="00EC7CEB" w:rsidRPr="00E4485E" w:rsidTr="00E4485E">
        <w:trPr>
          <w:trHeight w:val="9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Подпрограмма "Повышения эффективности межбюджетных отношений"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89,8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92,8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96,0</w:t>
            </w:r>
          </w:p>
        </w:tc>
      </w:tr>
      <w:tr w:rsidR="00EC7CEB" w:rsidRPr="00E4485E" w:rsidTr="00E4485E">
        <w:trPr>
          <w:trHeight w:val="15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Основное мероприятие "Об</w:t>
            </w:r>
            <w:r>
              <w:rPr>
                <w:sz w:val="22"/>
                <w:szCs w:val="22"/>
              </w:rPr>
              <w:t>еспечение и осуществления органами м</w:t>
            </w:r>
            <w:r w:rsidRPr="00E4485E">
              <w:rPr>
                <w:sz w:val="22"/>
                <w:szCs w:val="22"/>
              </w:rPr>
              <w:t>естного самоуправления отдельных государственных полномочий"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89,8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92,8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96,0</w:t>
            </w:r>
          </w:p>
        </w:tc>
      </w:tr>
      <w:tr w:rsidR="00EC7CEB" w:rsidRPr="00E4485E" w:rsidTr="00E4485E">
        <w:trPr>
          <w:trHeight w:val="18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Осуществление государственных полномочий Российской Федерации по  первичному воинскому учету на территориях, где отсутствуют военные комиссариаты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89,8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92,8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96,0</w:t>
            </w:r>
          </w:p>
        </w:tc>
      </w:tr>
      <w:tr w:rsidR="00EC7CEB" w:rsidRPr="00E4485E" w:rsidTr="00E4485E">
        <w:trPr>
          <w:trHeight w:val="24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84,8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87,8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91,0</w:t>
            </w:r>
          </w:p>
        </w:tc>
      </w:tr>
      <w:tr w:rsidR="00EC7CEB" w:rsidRPr="00E4485E" w:rsidTr="00E4485E">
        <w:trPr>
          <w:trHeight w:val="9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84,8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87,8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91,0</w:t>
            </w:r>
          </w:p>
        </w:tc>
      </w:tr>
      <w:tr w:rsidR="00EC7CEB" w:rsidRPr="00E4485E" w:rsidTr="00E4485E">
        <w:trPr>
          <w:trHeight w:val="9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</w:tr>
      <w:tr w:rsidR="00EC7CEB" w:rsidRPr="00E4485E" w:rsidTr="00E4485E">
        <w:trPr>
          <w:trHeight w:val="12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</w:tr>
      <w:tr w:rsidR="00EC7CEB" w:rsidRPr="00E4485E" w:rsidTr="00E4485E">
        <w:trPr>
          <w:trHeight w:val="85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22"/>
                <w:szCs w:val="22"/>
              </w:rPr>
            </w:pPr>
            <w:r w:rsidRPr="00E4485E">
              <w:rPr>
                <w:b/>
                <w:bCs/>
                <w:color w:val="000000"/>
                <w:sz w:val="22"/>
                <w:szCs w:val="22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32,2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EC7CEB" w:rsidRPr="00E4485E" w:rsidTr="00E4485E">
        <w:trPr>
          <w:trHeight w:val="126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32,2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EC7CEB" w:rsidRPr="00E4485E" w:rsidTr="00E4485E">
        <w:trPr>
          <w:trHeight w:val="181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32,2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EC7CEB" w:rsidRPr="00E4485E" w:rsidTr="00DC086A">
        <w:trPr>
          <w:trHeight w:val="17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32,2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EC7CEB" w:rsidRPr="00E4485E" w:rsidTr="00E4485E">
        <w:trPr>
          <w:trHeight w:val="97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 xml:space="preserve"> Выполнение работ на гидротехнических сооружениях по пропуску весеннего паводка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32,2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EC7CEB" w:rsidRPr="00E4485E" w:rsidTr="00E4485E">
        <w:trPr>
          <w:trHeight w:val="88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32,2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EC7CEB" w:rsidRPr="00E4485E" w:rsidTr="00E4485E">
        <w:trPr>
          <w:trHeight w:val="121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32,2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EC7CEB" w:rsidRPr="00E4485E" w:rsidTr="00E4485E">
        <w:trPr>
          <w:trHeight w:val="37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162,5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158,1</w:t>
            </w:r>
          </w:p>
        </w:tc>
      </w:tr>
      <w:tr w:rsidR="00EC7CEB" w:rsidRPr="00E4485E" w:rsidTr="00E4485E">
        <w:trPr>
          <w:trHeight w:val="6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162,5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158,1</w:t>
            </w:r>
          </w:p>
        </w:tc>
      </w:tr>
      <w:tr w:rsidR="00EC7CEB" w:rsidRPr="00E4485E" w:rsidTr="00E4485E">
        <w:trPr>
          <w:trHeight w:val="21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Муниципальная программа «Комплексное развитие транспортной инфраструктуры Липкинского сельского поселения Ромодановского муниципального района Республики Мордовия на 2018- 2028 год</w:t>
            </w:r>
            <w:r>
              <w:rPr>
                <w:sz w:val="22"/>
                <w:szCs w:val="22"/>
              </w:rPr>
              <w:t>ы</w:t>
            </w:r>
            <w:r w:rsidRPr="00E4485E">
              <w:rPr>
                <w:sz w:val="22"/>
                <w:szCs w:val="22"/>
              </w:rPr>
              <w:t>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162,5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158,1</w:t>
            </w:r>
          </w:p>
        </w:tc>
      </w:tr>
      <w:tr w:rsidR="00EC7CEB" w:rsidRPr="00E4485E" w:rsidTr="00E4485E">
        <w:trPr>
          <w:trHeight w:val="21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Подпрограмма "Комплексное</w:t>
            </w:r>
            <w:r w:rsidRPr="00E4485E">
              <w:rPr>
                <w:sz w:val="22"/>
                <w:szCs w:val="22"/>
              </w:rPr>
              <w:t xml:space="preserve"> развити</w:t>
            </w:r>
            <w:r>
              <w:rPr>
                <w:sz w:val="22"/>
                <w:szCs w:val="22"/>
              </w:rPr>
              <w:t>е</w:t>
            </w:r>
            <w:r w:rsidRPr="00E4485E">
              <w:rPr>
                <w:sz w:val="22"/>
                <w:szCs w:val="22"/>
              </w:rPr>
              <w:t xml:space="preserve"> системы транспортной инфраструктуры Липкинского сельского поселения Ромодановского муниципального района Республики Мордовия на 2018- 2028 год</w:t>
            </w:r>
            <w:r>
              <w:rPr>
                <w:sz w:val="22"/>
                <w:szCs w:val="22"/>
              </w:rPr>
              <w:t>ы</w:t>
            </w:r>
            <w:r w:rsidRPr="00E4485E">
              <w:rPr>
                <w:sz w:val="22"/>
                <w:szCs w:val="22"/>
              </w:rPr>
              <w:t>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162,5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158,1</w:t>
            </w:r>
          </w:p>
        </w:tc>
      </w:tr>
      <w:tr w:rsidR="00EC7CEB" w:rsidRPr="00E4485E" w:rsidTr="00E4485E">
        <w:trPr>
          <w:trHeight w:val="18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Основное мероприятие " Содействие развитию систем автомобильных дорог общего пользования,</w:t>
            </w:r>
            <w:r>
              <w:rPr>
                <w:sz w:val="22"/>
                <w:szCs w:val="22"/>
              </w:rPr>
              <w:t xml:space="preserve"> </w:t>
            </w:r>
            <w:r w:rsidRPr="00E4485E">
              <w:rPr>
                <w:sz w:val="22"/>
                <w:szCs w:val="22"/>
              </w:rPr>
              <w:t>регионального и межмуниципального,</w:t>
            </w:r>
            <w:r>
              <w:rPr>
                <w:sz w:val="22"/>
                <w:szCs w:val="22"/>
              </w:rPr>
              <w:t xml:space="preserve"> </w:t>
            </w:r>
            <w:r w:rsidRPr="00E4485E">
              <w:rPr>
                <w:sz w:val="22"/>
                <w:szCs w:val="22"/>
              </w:rPr>
              <w:t>а так же местного значения"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162,5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158,1</w:t>
            </w:r>
          </w:p>
        </w:tc>
      </w:tr>
      <w:tr w:rsidR="00EC7CEB" w:rsidRPr="00E4485E" w:rsidTr="00E4485E">
        <w:trPr>
          <w:trHeight w:val="18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162,5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158,1</w:t>
            </w:r>
          </w:p>
        </w:tc>
      </w:tr>
      <w:tr w:rsidR="00EC7CEB" w:rsidRPr="00E4485E" w:rsidTr="00E4485E">
        <w:trPr>
          <w:trHeight w:val="718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162,5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158,1</w:t>
            </w:r>
          </w:p>
        </w:tc>
      </w:tr>
      <w:tr w:rsidR="00EC7CEB" w:rsidRPr="00E4485E" w:rsidTr="00E4485E">
        <w:trPr>
          <w:trHeight w:val="102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162,5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158,1</w:t>
            </w:r>
          </w:p>
        </w:tc>
      </w:tr>
      <w:tr w:rsidR="00EC7CEB" w:rsidRPr="00E4485E" w:rsidTr="00E4485E">
        <w:trPr>
          <w:trHeight w:val="12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162,5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158,1</w:t>
            </w:r>
          </w:p>
        </w:tc>
      </w:tr>
      <w:tr w:rsidR="00EC7CEB" w:rsidRPr="00E4485E" w:rsidTr="00E4485E">
        <w:trPr>
          <w:trHeight w:val="37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40,0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</w:tr>
      <w:tr w:rsidR="00EC7CEB" w:rsidRPr="00E4485E" w:rsidTr="00E4485E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40,0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</w:tr>
      <w:tr w:rsidR="00EC7CEB" w:rsidRPr="00E4485E" w:rsidTr="00E4485E">
        <w:trPr>
          <w:trHeight w:val="213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>Муни</w:t>
            </w:r>
            <w:r>
              <w:rPr>
                <w:color w:val="000000"/>
                <w:sz w:val="22"/>
                <w:szCs w:val="22"/>
              </w:rPr>
              <w:t>ципальная программа "Комплексное</w:t>
            </w:r>
            <w:r w:rsidRPr="00E4485E">
              <w:rPr>
                <w:color w:val="000000"/>
                <w:sz w:val="22"/>
                <w:szCs w:val="22"/>
              </w:rPr>
              <w:t xml:space="preserve"> развити</w:t>
            </w:r>
            <w:r>
              <w:rPr>
                <w:color w:val="000000"/>
                <w:sz w:val="22"/>
                <w:szCs w:val="22"/>
              </w:rPr>
              <w:t>е</w:t>
            </w:r>
            <w:r w:rsidRPr="00E4485E">
              <w:rPr>
                <w:color w:val="000000"/>
                <w:sz w:val="22"/>
                <w:szCs w:val="22"/>
              </w:rPr>
              <w:t xml:space="preserve">  системы коммунальной инфраструктуры Липкинского сельского поселения Ромодановского муниципального района Республики Мордовия на 2018-2028 г</w:t>
            </w:r>
            <w:r>
              <w:rPr>
                <w:color w:val="000000"/>
                <w:sz w:val="22"/>
                <w:szCs w:val="22"/>
              </w:rPr>
              <w:t>.</w:t>
            </w:r>
            <w:r w:rsidRPr="00E4485E">
              <w:rPr>
                <w:color w:val="000000"/>
                <w:sz w:val="22"/>
                <w:szCs w:val="22"/>
              </w:rPr>
              <w:t>г</w:t>
            </w:r>
            <w:r>
              <w:rPr>
                <w:color w:val="000000"/>
                <w:sz w:val="22"/>
                <w:szCs w:val="22"/>
              </w:rPr>
              <w:t>.</w:t>
            </w:r>
            <w:r w:rsidRPr="00E4485E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40,0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</w:tr>
      <w:tr w:rsidR="00EC7CEB" w:rsidRPr="00E4485E" w:rsidTr="00DC086A">
        <w:trPr>
          <w:trHeight w:val="17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Подпрограмма "Комплексное</w:t>
            </w:r>
            <w:r w:rsidRPr="00E4485E">
              <w:rPr>
                <w:color w:val="000000"/>
                <w:sz w:val="22"/>
                <w:szCs w:val="22"/>
              </w:rPr>
              <w:t xml:space="preserve"> развити</w:t>
            </w:r>
            <w:r>
              <w:rPr>
                <w:color w:val="000000"/>
                <w:sz w:val="22"/>
                <w:szCs w:val="22"/>
              </w:rPr>
              <w:t>е</w:t>
            </w:r>
            <w:r w:rsidRPr="00E4485E">
              <w:rPr>
                <w:color w:val="000000"/>
                <w:sz w:val="22"/>
                <w:szCs w:val="22"/>
              </w:rPr>
              <w:t xml:space="preserve"> систем коммунальной  инфраструктуры Липкинского сельского поселения  Ромодановского муниципального района Республики Мордовия на  </w:t>
            </w:r>
            <w:r>
              <w:rPr>
                <w:color w:val="000000"/>
                <w:sz w:val="22"/>
                <w:szCs w:val="22"/>
              </w:rPr>
              <w:t>2018-2028 годы</w:t>
            </w:r>
            <w:r w:rsidRPr="00E4485E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40,0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</w:tr>
      <w:tr w:rsidR="00EC7CEB" w:rsidRPr="00E4485E" w:rsidTr="00E4485E">
        <w:trPr>
          <w:trHeight w:val="12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>Основные мероприятия «Благоустройство территории  в границах населенных пунктов поселения»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40,0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</w:tr>
      <w:tr w:rsidR="00EC7CEB" w:rsidRPr="00E4485E" w:rsidTr="00E4485E">
        <w:trPr>
          <w:trHeight w:val="9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40,0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</w:tr>
      <w:tr w:rsidR="00EC7CEB" w:rsidRPr="00E4485E" w:rsidTr="00E4485E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40,0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</w:tr>
      <w:tr w:rsidR="00EC7CEB" w:rsidRPr="00E4485E" w:rsidTr="00E4485E">
        <w:trPr>
          <w:trHeight w:val="9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40,0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</w:tr>
      <w:tr w:rsidR="00EC7CEB" w:rsidRPr="00E4485E" w:rsidTr="00E4485E">
        <w:trPr>
          <w:trHeight w:val="12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</w:tr>
      <w:tr w:rsidR="00EC7CEB" w:rsidRPr="00E4485E" w:rsidTr="00E4485E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</w:tr>
      <w:tr w:rsidR="00EC7CEB" w:rsidRPr="00E4485E" w:rsidTr="00E4485E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 xml:space="preserve"> Пенсионное обеспечение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</w:tr>
      <w:tr w:rsidR="00EC7CEB" w:rsidRPr="00E4485E" w:rsidTr="00E4485E">
        <w:trPr>
          <w:trHeight w:val="190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</w:tr>
      <w:tr w:rsidR="00EC7CEB" w:rsidRPr="00E4485E" w:rsidTr="00E4485E">
        <w:trPr>
          <w:trHeight w:val="219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</w:tr>
      <w:tr w:rsidR="00EC7CEB" w:rsidRPr="00E4485E" w:rsidTr="00E4485E">
        <w:trPr>
          <w:trHeight w:val="87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>Иные меры социальной поддержки граждан,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E4485E">
              <w:rPr>
                <w:color w:val="000000"/>
                <w:sz w:val="22"/>
                <w:szCs w:val="22"/>
              </w:rPr>
              <w:t>кроме публичных нормативных обязательств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03000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</w:tr>
      <w:tr w:rsidR="00EC7CEB" w:rsidRPr="00E4485E" w:rsidTr="00E4485E">
        <w:trPr>
          <w:trHeight w:val="61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>Доплата к пенсиям муниципальных служащих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</w:tr>
      <w:tr w:rsidR="00EC7CEB" w:rsidRPr="00E4485E" w:rsidTr="00E4485E">
        <w:trPr>
          <w:trHeight w:val="6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300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</w:tr>
      <w:tr w:rsidR="00EC7CEB" w:rsidRPr="00E4485E" w:rsidTr="00E4485E">
        <w:trPr>
          <w:trHeight w:val="61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310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120,0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</w:tr>
      <w:tr w:rsidR="00EC7CEB" w:rsidRPr="00E4485E" w:rsidTr="00E4485E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99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E4485E">
              <w:rPr>
                <w:color w:val="000000"/>
              </w:rPr>
              <w:t> 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4485E">
              <w:rPr>
                <w:color w:val="000000"/>
              </w:rPr>
              <w:t xml:space="preserve">19,1 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4485E">
              <w:rPr>
                <w:color w:val="000000"/>
              </w:rPr>
              <w:t xml:space="preserve">43,1 </w:t>
            </w:r>
          </w:p>
        </w:tc>
      </w:tr>
      <w:tr w:rsidR="00EC7CEB" w:rsidRPr="00E4485E" w:rsidTr="00E4485E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99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E4485E">
              <w:rPr>
                <w:color w:val="000000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4485E">
              <w:rPr>
                <w:color w:val="000000"/>
              </w:rPr>
              <w:t xml:space="preserve">19,1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4485E">
              <w:rPr>
                <w:color w:val="000000"/>
              </w:rPr>
              <w:t xml:space="preserve">43,1 </w:t>
            </w:r>
          </w:p>
        </w:tc>
      </w:tr>
      <w:tr w:rsidR="00EC7CEB" w:rsidRPr="00E4485E" w:rsidTr="00E4485E">
        <w:trPr>
          <w:trHeight w:val="15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 xml:space="preserve"> Обеспечение деятельности аппарата  Администрации Липкинского сельского поселения Ромодановского муниципального района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99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E4485E">
              <w:rPr>
                <w:color w:val="000000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4485E">
              <w:rPr>
                <w:color w:val="000000"/>
              </w:rPr>
              <w:t xml:space="preserve">19,1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4485E">
              <w:rPr>
                <w:color w:val="000000"/>
              </w:rPr>
              <w:t xml:space="preserve">43,1 </w:t>
            </w:r>
          </w:p>
        </w:tc>
      </w:tr>
      <w:tr w:rsidR="00EC7CEB" w:rsidRPr="00E4485E" w:rsidTr="00E4485E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 xml:space="preserve"> Высшее должностное лицо  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99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E4485E">
              <w:rPr>
                <w:color w:val="000000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4485E">
              <w:rPr>
                <w:color w:val="000000"/>
              </w:rPr>
              <w:t xml:space="preserve">19,1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4485E">
              <w:rPr>
                <w:color w:val="000000"/>
              </w:rPr>
              <w:t xml:space="preserve">43,1 </w:t>
            </w:r>
          </w:p>
        </w:tc>
      </w:tr>
      <w:tr w:rsidR="00EC7CEB" w:rsidRPr="00E4485E" w:rsidTr="00E4485E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99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E4485E">
              <w:rPr>
                <w:color w:val="000000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4485E">
              <w:rPr>
                <w:color w:val="000000"/>
              </w:rPr>
              <w:t xml:space="preserve">19,1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4485E">
              <w:rPr>
                <w:color w:val="000000"/>
              </w:rPr>
              <w:t xml:space="preserve">43,1 </w:t>
            </w:r>
          </w:p>
        </w:tc>
      </w:tr>
      <w:tr w:rsidR="00EC7CEB" w:rsidRPr="00E4485E" w:rsidTr="00E4485E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 xml:space="preserve"> Иные бюджетные ассигнования 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99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E4485E">
              <w:rPr>
                <w:color w:val="000000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4485E">
              <w:rPr>
                <w:color w:val="000000"/>
              </w:rPr>
              <w:t xml:space="preserve">19,1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4485E">
              <w:rPr>
                <w:color w:val="000000"/>
              </w:rPr>
              <w:t xml:space="preserve">43,1 </w:t>
            </w:r>
          </w:p>
        </w:tc>
      </w:tr>
      <w:tr w:rsidR="00EC7CEB" w:rsidRPr="00E4485E" w:rsidTr="00E4485E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 xml:space="preserve"> Резервные средства 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99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870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E4485E">
              <w:rPr>
                <w:color w:val="000000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4485E">
              <w:rPr>
                <w:color w:val="000000"/>
              </w:rPr>
              <w:t xml:space="preserve">19,1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4485E">
              <w:rPr>
                <w:color w:val="000000"/>
              </w:rPr>
              <w:t xml:space="preserve">43,1 </w:t>
            </w:r>
          </w:p>
        </w:tc>
      </w:tr>
    </w:tbl>
    <w:p w:rsidR="00EC7CEB" w:rsidRDefault="00EC7CEB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p w:rsidR="00EC7CEB" w:rsidRDefault="00EC7CEB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tbl>
      <w:tblPr>
        <w:tblW w:w="10840" w:type="dxa"/>
        <w:tblInd w:w="108" w:type="dxa"/>
        <w:tblLook w:val="0000"/>
      </w:tblPr>
      <w:tblGrid>
        <w:gridCol w:w="3657"/>
        <w:gridCol w:w="436"/>
        <w:gridCol w:w="564"/>
        <w:gridCol w:w="396"/>
        <w:gridCol w:w="370"/>
        <w:gridCol w:w="396"/>
        <w:gridCol w:w="695"/>
        <w:gridCol w:w="546"/>
        <w:gridCol w:w="1260"/>
        <w:gridCol w:w="1260"/>
        <w:gridCol w:w="1260"/>
      </w:tblGrid>
      <w:tr w:rsidR="00EC7CEB" w:rsidRPr="00E4485E" w:rsidTr="00E4485E">
        <w:trPr>
          <w:trHeight w:val="870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24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E4485E">
              <w:rPr>
                <w:color w:val="000000"/>
              </w:rPr>
              <w:t>Приложение 3</w:t>
            </w:r>
            <w:r w:rsidRPr="00E4485E">
              <w:rPr>
                <w:color w:val="000000"/>
              </w:rPr>
              <w:br/>
              <w:t>к решению  Совета депутатов Липкинского сельского поселения от _._.2022 №_</w:t>
            </w:r>
          </w:p>
        </w:tc>
      </w:tr>
      <w:tr w:rsidR="00EC7CEB" w:rsidRPr="00E4485E" w:rsidTr="00DC086A">
        <w:trPr>
          <w:trHeight w:val="2027"/>
        </w:trPr>
        <w:tc>
          <w:tcPr>
            <w:tcW w:w="1084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4485E">
              <w:rPr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E4485E">
              <w:rPr>
                <w:b/>
                <w:bCs/>
                <w:color w:val="000000"/>
                <w:sz w:val="24"/>
                <w:szCs w:val="24"/>
              </w:rPr>
              <w:br/>
              <w:t>БЮДЖЕТНЫХ АССИГНОВАНИЙ БЮДЖЕТА ЛИПКИНСКОГО СЕЛЬСКОГО ПОСЕЛЕНИЯ  РОМОДАНОВСКОГО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НА ПЛАНОВЫЙ ПЕРИОД 2023 и 2024 ГОДОВ</w:t>
            </w:r>
          </w:p>
        </w:tc>
      </w:tr>
      <w:tr w:rsidR="00EC7CEB" w:rsidRPr="00E4485E" w:rsidTr="00E4485E">
        <w:trPr>
          <w:trHeight w:val="300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24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4485E">
              <w:rPr>
                <w:color w:val="000000"/>
              </w:rPr>
              <w:t>(тыс. рублей)</w:t>
            </w:r>
          </w:p>
        </w:tc>
      </w:tr>
      <w:tr w:rsidR="00EC7CEB" w:rsidRPr="00E4485E" w:rsidTr="00E4485E">
        <w:trPr>
          <w:trHeight w:val="409"/>
        </w:trPr>
        <w:tc>
          <w:tcPr>
            <w:tcW w:w="38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Рз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84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Вр</w:t>
            </w:r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Сумма</w:t>
            </w:r>
          </w:p>
        </w:tc>
      </w:tr>
      <w:tr w:rsidR="00EC7CEB" w:rsidRPr="00E4485E" w:rsidTr="00E4485E">
        <w:trPr>
          <w:trHeight w:val="334"/>
        </w:trPr>
        <w:tc>
          <w:tcPr>
            <w:tcW w:w="3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8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2024 год</w:t>
            </w:r>
          </w:p>
        </w:tc>
      </w:tr>
      <w:tr w:rsidR="00EC7CEB" w:rsidRPr="00E4485E" w:rsidTr="00E4485E">
        <w:trPr>
          <w:trHeight w:val="27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11</w:t>
            </w:r>
          </w:p>
        </w:tc>
      </w:tr>
      <w:tr w:rsidR="00EC7CEB" w:rsidRPr="00E4485E" w:rsidTr="00E4485E">
        <w:trPr>
          <w:trHeight w:val="289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4485E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E4485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E4485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E4485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1 725,8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857,0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978,9</w:t>
            </w:r>
          </w:p>
        </w:tc>
      </w:tr>
      <w:tr w:rsidR="00EC7CEB" w:rsidRPr="00E4485E" w:rsidTr="00E4485E">
        <w:trPr>
          <w:trHeight w:val="300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4485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4485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4485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4485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1 273,3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348,3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423,0</w:t>
            </w:r>
          </w:p>
        </w:tc>
      </w:tr>
      <w:tr w:rsidR="00EC7CEB" w:rsidRPr="00E4485E" w:rsidTr="00E4485E">
        <w:trPr>
          <w:trHeight w:val="12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4485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4485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4485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4485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410,9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184,9</w:t>
            </w:r>
          </w:p>
        </w:tc>
      </w:tr>
      <w:tr w:rsidR="00EC7CEB" w:rsidRPr="00E4485E" w:rsidTr="00E4485E">
        <w:trPr>
          <w:trHeight w:val="15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Обеспечение деятельности аппарата 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277,5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184,9</w:t>
            </w:r>
          </w:p>
        </w:tc>
      </w:tr>
      <w:tr w:rsidR="00EC7CEB" w:rsidRPr="00E4485E" w:rsidTr="00E448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277,5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184,9</w:t>
            </w:r>
          </w:p>
        </w:tc>
      </w:tr>
      <w:tr w:rsidR="00EC7CEB" w:rsidRPr="00E4485E" w:rsidTr="00E4485E">
        <w:trPr>
          <w:trHeight w:val="66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41100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277,5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184,9</w:t>
            </w:r>
          </w:p>
        </w:tc>
      </w:tr>
      <w:tr w:rsidR="00EC7CEB" w:rsidRPr="00E4485E" w:rsidTr="00E4485E">
        <w:trPr>
          <w:trHeight w:val="6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277,5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184,9</w:t>
            </w:r>
          </w:p>
        </w:tc>
      </w:tr>
      <w:tr w:rsidR="00EC7CEB" w:rsidRPr="00E4485E" w:rsidTr="00E4485E">
        <w:trPr>
          <w:trHeight w:val="21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277,5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184,9</w:t>
            </w:r>
          </w:p>
        </w:tc>
      </w:tr>
      <w:tr w:rsidR="00EC7CEB" w:rsidRPr="00E4485E" w:rsidTr="00E4485E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277,5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184,9</w:t>
            </w:r>
          </w:p>
        </w:tc>
      </w:tr>
      <w:tr w:rsidR="00EC7CEB" w:rsidRPr="00E4485E" w:rsidTr="00E4485E">
        <w:trPr>
          <w:trHeight w:val="63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EC7CEB" w:rsidRPr="00E4485E" w:rsidTr="00E4485E">
        <w:trPr>
          <w:trHeight w:val="18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EC7CEB" w:rsidRPr="00E4485E" w:rsidTr="00E4485E">
        <w:trPr>
          <w:trHeight w:val="208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EC7CEB" w:rsidRPr="00E4485E" w:rsidTr="00E4485E">
        <w:trPr>
          <w:trHeight w:val="91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EC7CEB" w:rsidRPr="00E4485E" w:rsidTr="00E4485E">
        <w:trPr>
          <w:trHeight w:val="18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841,4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163,7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233,1</w:t>
            </w:r>
          </w:p>
        </w:tc>
      </w:tr>
      <w:tr w:rsidR="00EC7CEB" w:rsidRPr="00E4485E" w:rsidTr="00E4485E">
        <w:trPr>
          <w:trHeight w:val="15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Обеспечение деятельности аппарата 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630,9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163,5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232,9</w:t>
            </w:r>
          </w:p>
        </w:tc>
      </w:tr>
      <w:tr w:rsidR="00EC7CEB" w:rsidRPr="00E4485E" w:rsidTr="00E4485E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Обеспечение деятельности Администрации сельского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630,9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163,5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232,9</w:t>
            </w:r>
          </w:p>
        </w:tc>
      </w:tr>
      <w:tr w:rsidR="00EC7CEB" w:rsidRPr="00E4485E" w:rsidTr="00E4485E">
        <w:trPr>
          <w:trHeight w:val="66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41100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630,9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163,5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232,9</w:t>
            </w:r>
          </w:p>
        </w:tc>
      </w:tr>
      <w:tr w:rsidR="00EC7CEB" w:rsidRPr="00E4485E" w:rsidTr="00E4485E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356,4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177,9</w:t>
            </w:r>
          </w:p>
        </w:tc>
      </w:tr>
      <w:tr w:rsidR="00EC7CEB" w:rsidRPr="00E4485E" w:rsidTr="00E4485E">
        <w:trPr>
          <w:trHeight w:val="21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356,4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177,9</w:t>
            </w:r>
          </w:p>
        </w:tc>
      </w:tr>
      <w:tr w:rsidR="00EC7CEB" w:rsidRPr="00E4485E" w:rsidTr="00E4485E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356,4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177,9</w:t>
            </w:r>
          </w:p>
        </w:tc>
      </w:tr>
      <w:tr w:rsidR="00EC7CEB" w:rsidRPr="00E4485E" w:rsidTr="00E4485E">
        <w:trPr>
          <w:trHeight w:val="64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274,5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55,0</w:t>
            </w:r>
          </w:p>
        </w:tc>
      </w:tr>
      <w:tr w:rsidR="00EC7CEB" w:rsidRPr="00E4485E" w:rsidTr="00E4485E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251,9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</w:tr>
      <w:tr w:rsidR="00EC7CEB" w:rsidRPr="00E4485E" w:rsidTr="00E4485E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251,9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</w:tr>
      <w:tr w:rsidR="00EC7CEB" w:rsidRPr="00E4485E" w:rsidTr="00E448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</w:tr>
      <w:tr w:rsidR="00EC7CEB" w:rsidRPr="00E4485E" w:rsidTr="00E4485E">
        <w:trPr>
          <w:trHeight w:val="6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</w:tr>
      <w:tr w:rsidR="00EC7CEB" w:rsidRPr="00E4485E" w:rsidTr="00E4485E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210,3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EC7CEB" w:rsidRPr="00E4485E" w:rsidTr="00E4485E">
        <w:trPr>
          <w:trHeight w:val="183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210,3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EC7CEB" w:rsidRPr="00E4485E" w:rsidTr="00E4485E">
        <w:trPr>
          <w:trHeight w:val="204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210,3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EC7CEB" w:rsidRPr="00E4485E" w:rsidTr="00E4485E">
        <w:trPr>
          <w:trHeight w:val="88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210,3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EC7CEB" w:rsidRPr="00E4485E" w:rsidTr="00E4485E">
        <w:trPr>
          <w:trHeight w:val="15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</w:tr>
      <w:tr w:rsidR="00EC7CEB" w:rsidRPr="00E4485E" w:rsidTr="00E4485E">
        <w:trPr>
          <w:trHeight w:val="18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</w:tr>
      <w:tr w:rsidR="00EC7CEB" w:rsidRPr="00E4485E" w:rsidTr="00E4485E">
        <w:trPr>
          <w:trHeight w:val="301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</w:tr>
      <w:tr w:rsidR="00EC7CEB" w:rsidRPr="00E4485E" w:rsidTr="00E4485E">
        <w:trPr>
          <w:trHeight w:val="30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</w:tr>
      <w:tr w:rsidR="00EC7CEB" w:rsidRPr="00E4485E" w:rsidTr="00E4485E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</w:tr>
      <w:tr w:rsidR="00EC7CEB" w:rsidRPr="00E4485E" w:rsidTr="00E4485E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</w:tr>
      <w:tr w:rsidR="00EC7CEB" w:rsidRPr="00E4485E" w:rsidTr="00E4485E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07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EC7CEB" w:rsidRPr="00E4485E" w:rsidTr="00E4485E">
        <w:trPr>
          <w:trHeight w:val="157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07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EC7CEB" w:rsidRPr="00E4485E" w:rsidTr="00E4485E">
        <w:trPr>
          <w:trHeight w:val="189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07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EC7CEB" w:rsidRPr="00E4485E" w:rsidTr="00E4485E">
        <w:trPr>
          <w:trHeight w:val="127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Резервный фонд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07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EC7CEB" w:rsidRPr="00E4485E" w:rsidTr="00E448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07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EC7CEB" w:rsidRPr="00E4485E" w:rsidTr="00E448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07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EC7CEB" w:rsidRPr="00E4485E" w:rsidTr="00E448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 xml:space="preserve">Резервные фонды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</w:tr>
      <w:tr w:rsidR="00EC7CEB" w:rsidRPr="00E4485E" w:rsidTr="00E4485E">
        <w:trPr>
          <w:trHeight w:val="15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</w:tr>
      <w:tr w:rsidR="00EC7CEB" w:rsidRPr="00E4485E" w:rsidTr="00E4485E">
        <w:trPr>
          <w:trHeight w:val="18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</w:tr>
      <w:tr w:rsidR="00EC7CEB" w:rsidRPr="00E4485E" w:rsidTr="00E4485E">
        <w:trPr>
          <w:trHeight w:val="12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Резервный фонд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</w:tr>
      <w:tr w:rsidR="00EC7CEB" w:rsidRPr="00E4485E" w:rsidTr="00E448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</w:tr>
      <w:tr w:rsidR="00EC7CEB" w:rsidRPr="00E4485E" w:rsidTr="00E448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 xml:space="preserve">11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</w:tr>
      <w:tr w:rsidR="00EC7CEB" w:rsidRPr="00E4485E" w:rsidTr="00E4485E">
        <w:trPr>
          <w:trHeight w:val="34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EC7CEB" w:rsidRPr="00E4485E" w:rsidTr="00E4485E">
        <w:trPr>
          <w:trHeight w:val="15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EC7CEB" w:rsidRPr="00E4485E" w:rsidTr="00E4485E">
        <w:trPr>
          <w:trHeight w:val="181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EC7CEB" w:rsidRPr="00E4485E" w:rsidTr="00E4485E">
        <w:trPr>
          <w:trHeight w:val="6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Мероприятия,</w:t>
            </w:r>
            <w:r>
              <w:rPr>
                <w:sz w:val="22"/>
                <w:szCs w:val="22"/>
              </w:rPr>
              <w:t xml:space="preserve"> связанные с муниципальным управлением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EC7CEB" w:rsidRPr="00E4485E" w:rsidTr="00E448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EC7CEB" w:rsidRPr="00E4485E" w:rsidTr="00E4485E">
        <w:trPr>
          <w:trHeight w:val="66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EC7CEB" w:rsidRPr="00E4485E" w:rsidTr="00E448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96,0</w:t>
            </w:r>
          </w:p>
        </w:tc>
      </w:tr>
      <w:tr w:rsidR="00EC7CEB" w:rsidRPr="00E4485E" w:rsidTr="00E4485E">
        <w:trPr>
          <w:trHeight w:val="6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Мобилизация и 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96,0</w:t>
            </w:r>
          </w:p>
        </w:tc>
      </w:tr>
      <w:tr w:rsidR="00EC7CEB" w:rsidRPr="00E4485E" w:rsidTr="00E4485E">
        <w:trPr>
          <w:trHeight w:val="123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96,0</w:t>
            </w:r>
          </w:p>
        </w:tc>
      </w:tr>
      <w:tr w:rsidR="00EC7CEB" w:rsidRPr="00E4485E" w:rsidTr="00E4485E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Подпрограмма "Повышения эффективности межбюджетных отношений"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96,0</w:t>
            </w:r>
          </w:p>
        </w:tc>
      </w:tr>
      <w:tr w:rsidR="00EC7CEB" w:rsidRPr="00E4485E" w:rsidTr="00E4485E">
        <w:trPr>
          <w:trHeight w:val="1305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Основное мероприятие "Об</w:t>
            </w:r>
            <w:r>
              <w:rPr>
                <w:sz w:val="22"/>
                <w:szCs w:val="22"/>
              </w:rPr>
              <w:t>еспечение и осуществления органами   местного самоуправления отдельных государственных полномочий»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96,0</w:t>
            </w:r>
          </w:p>
        </w:tc>
      </w:tr>
      <w:tr w:rsidR="00EC7CEB" w:rsidRPr="00E4485E" w:rsidTr="00E4485E">
        <w:trPr>
          <w:trHeight w:val="1500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Осуществление государственных полномочий Российской Федерации по  первичному воинскому учету на территориях, где отсутствуют военные комиссариаты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96,0</w:t>
            </w:r>
          </w:p>
        </w:tc>
      </w:tr>
      <w:tr w:rsidR="00EC7CEB" w:rsidRPr="00E4485E" w:rsidTr="00E4485E">
        <w:trPr>
          <w:trHeight w:val="21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91,0</w:t>
            </w:r>
          </w:p>
        </w:tc>
      </w:tr>
      <w:tr w:rsidR="00EC7CEB" w:rsidRPr="00E4485E" w:rsidTr="00E4485E">
        <w:trPr>
          <w:trHeight w:val="96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91,0</w:t>
            </w:r>
          </w:p>
        </w:tc>
      </w:tr>
      <w:tr w:rsidR="00EC7CEB" w:rsidRPr="00E4485E" w:rsidTr="00E4485E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</w:tr>
      <w:tr w:rsidR="00EC7CEB" w:rsidRPr="00E4485E" w:rsidTr="00E4485E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</w:tr>
      <w:tr w:rsidR="00EC7CEB" w:rsidRPr="00E4485E" w:rsidTr="00E4485E">
        <w:trPr>
          <w:trHeight w:val="69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32,2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EC7CEB" w:rsidRPr="00E4485E" w:rsidTr="00E4485E">
        <w:trPr>
          <w:trHeight w:val="118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 xml:space="preserve">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32,2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EC7CEB" w:rsidRPr="00E4485E" w:rsidTr="00E4485E">
        <w:trPr>
          <w:trHeight w:val="156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32,2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EC7CEB" w:rsidRPr="00E4485E" w:rsidTr="00E4485E">
        <w:trPr>
          <w:trHeight w:val="181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32,2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EC7CEB" w:rsidRPr="00E4485E" w:rsidTr="00E4485E">
        <w:trPr>
          <w:trHeight w:val="93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32,2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EC7CEB" w:rsidRPr="00E4485E" w:rsidTr="00E4485E">
        <w:trPr>
          <w:trHeight w:val="93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32,2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EC7CEB" w:rsidRPr="00E4485E" w:rsidTr="00E4485E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32,2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EC7CEB" w:rsidRPr="00E4485E" w:rsidTr="00E448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162,5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158,1</w:t>
            </w:r>
          </w:p>
        </w:tc>
      </w:tr>
      <w:tr w:rsidR="00EC7CEB" w:rsidRPr="00E4485E" w:rsidTr="00E4485E">
        <w:trPr>
          <w:trHeight w:val="36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162,5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158,1</w:t>
            </w:r>
          </w:p>
        </w:tc>
      </w:tr>
      <w:tr w:rsidR="00EC7CEB" w:rsidRPr="00E4485E" w:rsidTr="00E4485E">
        <w:trPr>
          <w:trHeight w:val="189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Муниципальная программа «Комплексное развитие транспортной инфраструктуры Липкинского сельского поселения Ромодановского муниципального района Республики Мордовия на 2018- 2028 год</w:t>
            </w:r>
            <w:r>
              <w:rPr>
                <w:sz w:val="22"/>
                <w:szCs w:val="22"/>
              </w:rPr>
              <w:t>ы</w:t>
            </w:r>
            <w:r w:rsidRPr="00E4485E">
              <w:rPr>
                <w:sz w:val="22"/>
                <w:szCs w:val="22"/>
              </w:rPr>
              <w:t>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162,5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158,1</w:t>
            </w:r>
          </w:p>
        </w:tc>
      </w:tr>
      <w:tr w:rsidR="00EC7CEB" w:rsidRPr="00E4485E" w:rsidTr="00E4485E">
        <w:trPr>
          <w:trHeight w:val="177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Подпрограмма "Комплексное</w:t>
            </w:r>
            <w:r w:rsidRPr="00E4485E">
              <w:rPr>
                <w:sz w:val="22"/>
                <w:szCs w:val="22"/>
              </w:rPr>
              <w:t xml:space="preserve"> развити</w:t>
            </w:r>
            <w:r>
              <w:rPr>
                <w:sz w:val="22"/>
                <w:szCs w:val="22"/>
              </w:rPr>
              <w:t>е</w:t>
            </w:r>
            <w:r w:rsidRPr="00E4485E">
              <w:rPr>
                <w:sz w:val="22"/>
                <w:szCs w:val="22"/>
              </w:rPr>
              <w:t xml:space="preserve"> системы транспортной инфраструктуры Липкинского сельского поселения Ромодановского муниципального района Республики Мордовия на 2018- 2028 год</w:t>
            </w:r>
            <w:r>
              <w:rPr>
                <w:sz w:val="22"/>
                <w:szCs w:val="22"/>
              </w:rPr>
              <w:t>ы</w:t>
            </w:r>
            <w:r w:rsidRPr="00E4485E">
              <w:rPr>
                <w:sz w:val="22"/>
                <w:szCs w:val="22"/>
              </w:rPr>
              <w:t>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162,5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158,1</w:t>
            </w:r>
          </w:p>
        </w:tc>
      </w:tr>
      <w:tr w:rsidR="00EC7CEB" w:rsidRPr="00E4485E" w:rsidTr="00E4485E">
        <w:trPr>
          <w:trHeight w:val="151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Основное мероприятие " Содействие развитию систем автомобильных дорог общего пользования,</w:t>
            </w:r>
            <w:r>
              <w:rPr>
                <w:sz w:val="22"/>
                <w:szCs w:val="22"/>
              </w:rPr>
              <w:t xml:space="preserve"> </w:t>
            </w:r>
            <w:r w:rsidRPr="00E4485E">
              <w:rPr>
                <w:sz w:val="22"/>
                <w:szCs w:val="22"/>
              </w:rPr>
              <w:t>регионального и межмуниципального,</w:t>
            </w:r>
            <w:r>
              <w:rPr>
                <w:sz w:val="22"/>
                <w:szCs w:val="22"/>
              </w:rPr>
              <w:t xml:space="preserve"> </w:t>
            </w:r>
            <w:r w:rsidRPr="00E4485E">
              <w:rPr>
                <w:sz w:val="22"/>
                <w:szCs w:val="22"/>
              </w:rPr>
              <w:t>а так же местного значения"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162,5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158,1</w:t>
            </w:r>
          </w:p>
        </w:tc>
      </w:tr>
      <w:tr w:rsidR="00EC7CEB" w:rsidRPr="00E4485E" w:rsidTr="00E4485E">
        <w:trPr>
          <w:trHeight w:val="151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162,5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158,1</w:t>
            </w:r>
          </w:p>
        </w:tc>
      </w:tr>
      <w:tr w:rsidR="00EC7CEB" w:rsidRPr="00E4485E" w:rsidTr="00E4485E">
        <w:trPr>
          <w:trHeight w:val="631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162,5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158,1</w:t>
            </w:r>
          </w:p>
        </w:tc>
      </w:tr>
      <w:tr w:rsidR="00EC7CEB" w:rsidRPr="00E4485E" w:rsidTr="00E4485E">
        <w:trPr>
          <w:trHeight w:val="96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162,5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158,1</w:t>
            </w:r>
          </w:p>
        </w:tc>
      </w:tr>
      <w:tr w:rsidR="00EC7CEB" w:rsidRPr="00E4485E" w:rsidTr="00E4485E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162,5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158,1</w:t>
            </w:r>
          </w:p>
        </w:tc>
      </w:tr>
      <w:tr w:rsidR="00EC7CEB" w:rsidRPr="00E4485E" w:rsidTr="00E4485E">
        <w:trPr>
          <w:trHeight w:val="31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</w:tr>
      <w:tr w:rsidR="00EC7CEB" w:rsidRPr="00E4485E" w:rsidTr="00E448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</w:tr>
      <w:tr w:rsidR="00EC7CEB" w:rsidRPr="00E4485E" w:rsidTr="00E4485E">
        <w:trPr>
          <w:trHeight w:val="18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>Муниц</w:t>
            </w:r>
            <w:r>
              <w:rPr>
                <w:color w:val="000000"/>
                <w:sz w:val="22"/>
                <w:szCs w:val="22"/>
              </w:rPr>
              <w:t>ипальная программа "Комплексное</w:t>
            </w:r>
            <w:r w:rsidRPr="00E4485E">
              <w:rPr>
                <w:color w:val="000000"/>
                <w:sz w:val="22"/>
                <w:szCs w:val="22"/>
              </w:rPr>
              <w:t xml:space="preserve"> развити</w:t>
            </w:r>
            <w:r>
              <w:rPr>
                <w:color w:val="000000"/>
                <w:sz w:val="22"/>
                <w:szCs w:val="22"/>
              </w:rPr>
              <w:t>е</w:t>
            </w:r>
            <w:r w:rsidRPr="00E4485E">
              <w:rPr>
                <w:color w:val="000000"/>
                <w:sz w:val="22"/>
                <w:szCs w:val="22"/>
              </w:rPr>
              <w:t xml:space="preserve">  системы коммунальной инфраструктуры Липкинского сельского поселения Ромодановского муниципального района Республики Мордовия на 2018-2028 г</w:t>
            </w:r>
            <w:r>
              <w:rPr>
                <w:color w:val="000000"/>
                <w:sz w:val="22"/>
                <w:szCs w:val="22"/>
              </w:rPr>
              <w:t>.</w:t>
            </w:r>
            <w:r w:rsidRPr="00E4485E">
              <w:rPr>
                <w:color w:val="000000"/>
                <w:sz w:val="22"/>
                <w:szCs w:val="22"/>
              </w:rPr>
              <w:t>г</w:t>
            </w:r>
            <w:r>
              <w:rPr>
                <w:color w:val="000000"/>
                <w:sz w:val="22"/>
                <w:szCs w:val="22"/>
              </w:rPr>
              <w:t>.</w:t>
            </w:r>
            <w:r w:rsidRPr="00E4485E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</w:tr>
      <w:tr w:rsidR="00EC7CEB" w:rsidRPr="00E4485E" w:rsidTr="00E4485E">
        <w:trPr>
          <w:trHeight w:val="178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Подпрограмма "Комплексное</w:t>
            </w:r>
            <w:r w:rsidRPr="00E4485E">
              <w:rPr>
                <w:color w:val="000000"/>
                <w:sz w:val="22"/>
                <w:szCs w:val="22"/>
              </w:rPr>
              <w:t xml:space="preserve"> развити</w:t>
            </w:r>
            <w:r>
              <w:rPr>
                <w:color w:val="000000"/>
                <w:sz w:val="22"/>
                <w:szCs w:val="22"/>
              </w:rPr>
              <w:t>е</w:t>
            </w:r>
            <w:r w:rsidRPr="00E4485E">
              <w:rPr>
                <w:color w:val="000000"/>
                <w:sz w:val="22"/>
                <w:szCs w:val="22"/>
              </w:rPr>
              <w:t xml:space="preserve"> систем</w:t>
            </w:r>
            <w:r>
              <w:rPr>
                <w:color w:val="000000"/>
                <w:sz w:val="22"/>
                <w:szCs w:val="22"/>
              </w:rPr>
              <w:t>ы</w:t>
            </w:r>
            <w:r w:rsidRPr="00E4485E">
              <w:rPr>
                <w:color w:val="000000"/>
                <w:sz w:val="22"/>
                <w:szCs w:val="22"/>
              </w:rPr>
              <w:t xml:space="preserve"> коммунальной  инфраструктуры Липкинского сельского поселения  Ромодановского муниципального района Республики Мордовия на  2018-2028 год</w:t>
            </w:r>
            <w:r>
              <w:rPr>
                <w:color w:val="000000"/>
                <w:sz w:val="22"/>
                <w:szCs w:val="22"/>
              </w:rPr>
              <w:t>ы</w:t>
            </w:r>
            <w:r w:rsidRPr="00E4485E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EC7CEB" w:rsidRPr="00E4485E" w:rsidTr="00E4485E">
        <w:trPr>
          <w:trHeight w:val="133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>Основные мероприятия «Благоустройство территории  в границах населенных пунктов поселения»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</w:tr>
      <w:tr w:rsidR="00EC7CEB" w:rsidRPr="00E4485E" w:rsidTr="00E4485E">
        <w:trPr>
          <w:trHeight w:val="97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</w:tr>
      <w:tr w:rsidR="00EC7CEB" w:rsidRPr="00E4485E" w:rsidTr="00E448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</w:tr>
      <w:tr w:rsidR="00EC7CEB" w:rsidRPr="00E4485E" w:rsidTr="00E4485E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</w:tr>
      <w:tr w:rsidR="00EC7CEB" w:rsidRPr="00E4485E" w:rsidTr="00E4485E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</w:tr>
      <w:tr w:rsidR="00EC7CEB" w:rsidRPr="00E4485E" w:rsidTr="00E448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</w:tr>
      <w:tr w:rsidR="00EC7CEB" w:rsidRPr="00E4485E" w:rsidTr="00E448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 xml:space="preserve"> 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</w:tr>
      <w:tr w:rsidR="00EC7CEB" w:rsidRPr="00E4485E" w:rsidTr="00E4485E">
        <w:trPr>
          <w:trHeight w:val="15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</w:tr>
      <w:tr w:rsidR="00EC7CEB" w:rsidRPr="00E4485E" w:rsidTr="00E4485E">
        <w:trPr>
          <w:trHeight w:val="18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</w:tr>
      <w:tr w:rsidR="00EC7CEB" w:rsidRPr="00E4485E" w:rsidTr="00E4485E">
        <w:trPr>
          <w:trHeight w:val="87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меры социальной поддержки граждан,</w:t>
            </w:r>
            <w:r>
              <w:rPr>
                <w:sz w:val="22"/>
                <w:szCs w:val="22"/>
              </w:rPr>
              <w:t xml:space="preserve"> </w:t>
            </w:r>
            <w:r w:rsidRPr="00E4485E">
              <w:rPr>
                <w:sz w:val="22"/>
                <w:szCs w:val="22"/>
              </w:rPr>
              <w:t>кроме публичных нормативных обязательств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03000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</w:tr>
      <w:tr w:rsidR="00EC7CEB" w:rsidRPr="00E4485E" w:rsidTr="00E4485E">
        <w:trPr>
          <w:trHeight w:val="6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</w:tr>
      <w:tr w:rsidR="00EC7CEB" w:rsidRPr="00E4485E" w:rsidTr="00E4485E">
        <w:trPr>
          <w:trHeight w:val="6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</w:tr>
      <w:tr w:rsidR="00EC7CEB" w:rsidRPr="00E4485E" w:rsidTr="00E4485E">
        <w:trPr>
          <w:trHeight w:val="6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</w:tr>
      <w:tr w:rsidR="00EC7CEB" w:rsidRPr="00E4485E" w:rsidTr="00E448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43,1</w:t>
            </w:r>
          </w:p>
        </w:tc>
      </w:tr>
      <w:tr w:rsidR="00EC7CEB" w:rsidRPr="00E4485E" w:rsidTr="00E448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43,1</w:t>
            </w:r>
          </w:p>
        </w:tc>
      </w:tr>
      <w:tr w:rsidR="00EC7CEB" w:rsidRPr="00E4485E" w:rsidTr="00E4485E">
        <w:trPr>
          <w:trHeight w:val="63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Обеспечение деятельности аппарата 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43,1</w:t>
            </w:r>
          </w:p>
        </w:tc>
      </w:tr>
      <w:tr w:rsidR="00EC7CEB" w:rsidRPr="00E4485E" w:rsidTr="00E448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43,1</w:t>
            </w:r>
          </w:p>
        </w:tc>
      </w:tr>
      <w:tr w:rsidR="00EC7CEB" w:rsidRPr="00E4485E" w:rsidTr="00E448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43,1</w:t>
            </w:r>
          </w:p>
        </w:tc>
      </w:tr>
      <w:tr w:rsidR="00EC7CEB" w:rsidRPr="00E4485E" w:rsidTr="00E448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43,1</w:t>
            </w:r>
          </w:p>
        </w:tc>
      </w:tr>
      <w:tr w:rsidR="00EC7CEB" w:rsidRPr="00E4485E" w:rsidTr="00E448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43,1</w:t>
            </w:r>
          </w:p>
        </w:tc>
      </w:tr>
    </w:tbl>
    <w:p w:rsidR="00EC7CEB" w:rsidRDefault="00EC7CEB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p w:rsidR="00EC7CEB" w:rsidRDefault="00EC7CEB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tbl>
      <w:tblPr>
        <w:tblW w:w="10500" w:type="dxa"/>
        <w:tblInd w:w="108" w:type="dxa"/>
        <w:tblLook w:val="0000"/>
      </w:tblPr>
      <w:tblGrid>
        <w:gridCol w:w="3224"/>
        <w:gridCol w:w="396"/>
        <w:gridCol w:w="370"/>
        <w:gridCol w:w="396"/>
        <w:gridCol w:w="666"/>
        <w:gridCol w:w="546"/>
        <w:gridCol w:w="440"/>
        <w:gridCol w:w="564"/>
        <w:gridCol w:w="598"/>
        <w:gridCol w:w="1162"/>
        <w:gridCol w:w="976"/>
        <w:gridCol w:w="1162"/>
      </w:tblGrid>
      <w:tr w:rsidR="00EC7CEB" w:rsidRPr="00E4485E" w:rsidTr="00E4485E">
        <w:trPr>
          <w:trHeight w:val="88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0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C7CEB" w:rsidRDefault="00EC7CEB" w:rsidP="00E4485E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E4485E">
              <w:rPr>
                <w:color w:val="000000"/>
              </w:rPr>
              <w:t>Приложение 4</w:t>
            </w:r>
            <w:r w:rsidRPr="00E4485E">
              <w:rPr>
                <w:color w:val="000000"/>
              </w:rPr>
              <w:br/>
              <w:t>к решению  Совета депутатов Липкинского сельского поселения</w:t>
            </w:r>
          </w:p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E4485E">
              <w:rPr>
                <w:color w:val="000000"/>
              </w:rPr>
              <w:t>от _._.2022 №_</w:t>
            </w:r>
          </w:p>
        </w:tc>
      </w:tr>
      <w:tr w:rsidR="00EC7CEB" w:rsidRPr="00E4485E" w:rsidTr="009D05C2">
        <w:trPr>
          <w:trHeight w:val="1951"/>
        </w:trPr>
        <w:tc>
          <w:tcPr>
            <w:tcW w:w="1050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4485E">
              <w:rPr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E4485E">
              <w:rPr>
                <w:b/>
                <w:bCs/>
                <w:color w:val="000000"/>
                <w:sz w:val="24"/>
                <w:szCs w:val="24"/>
              </w:rPr>
              <w:br/>
              <w:t>БЮДЖЕТНЫХ АССИГНОВАНИЙ БЮДЖЕТА ЛИПКИНСКОГО СЕЛЬСКОГО ПОСЕЛЕНИЯ РОМОДАНОВСКОГО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ГОД И НА ПЛАНОВЫЙ ПЕРИОД 2023 и</w:t>
            </w:r>
            <w:r w:rsidRPr="00E4485E">
              <w:rPr>
                <w:b/>
                <w:bCs/>
                <w:color w:val="000000"/>
                <w:sz w:val="24"/>
                <w:szCs w:val="24"/>
              </w:rPr>
              <w:t xml:space="preserve"> 2024 ГОДОВ</w:t>
            </w:r>
          </w:p>
        </w:tc>
      </w:tr>
      <w:tr w:rsidR="00EC7CEB" w:rsidRPr="00E4485E" w:rsidTr="00E4485E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0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4485E">
              <w:rPr>
                <w:color w:val="000000"/>
              </w:rPr>
              <w:t>(тыс. рублей)</w:t>
            </w:r>
          </w:p>
        </w:tc>
      </w:tr>
      <w:tr w:rsidR="00EC7CEB" w:rsidRPr="00E4485E" w:rsidTr="00E4485E">
        <w:trPr>
          <w:trHeight w:val="390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78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ВР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Рз</w:t>
            </w:r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35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Сумма</w:t>
            </w:r>
          </w:p>
        </w:tc>
      </w:tr>
      <w:tr w:rsidR="00EC7CEB" w:rsidRPr="00E4485E" w:rsidTr="00E4485E">
        <w:trPr>
          <w:trHeight w:val="29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78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2024 год</w:t>
            </w:r>
          </w:p>
        </w:tc>
      </w:tr>
      <w:tr w:rsidR="00EC7CEB" w:rsidRPr="00E4485E" w:rsidTr="00E4485E">
        <w:trPr>
          <w:trHeight w:val="274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5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7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8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10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12</w:t>
            </w:r>
          </w:p>
        </w:tc>
      </w:tr>
      <w:tr w:rsidR="00EC7CEB" w:rsidRPr="00E4485E" w:rsidTr="00E4485E">
        <w:trPr>
          <w:trHeight w:val="274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4485E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4485E">
              <w:rPr>
                <w:b/>
                <w:bCs/>
                <w:color w:val="000000"/>
                <w:sz w:val="18"/>
                <w:szCs w:val="18"/>
              </w:rPr>
              <w:t>1 725,8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4485E">
              <w:rPr>
                <w:b/>
                <w:bCs/>
                <w:color w:val="000000"/>
                <w:sz w:val="18"/>
                <w:szCs w:val="18"/>
              </w:rPr>
              <w:t>857,0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4485E">
              <w:rPr>
                <w:b/>
                <w:bCs/>
                <w:color w:val="000000"/>
                <w:sz w:val="18"/>
                <w:szCs w:val="18"/>
              </w:rPr>
              <w:t>978,9</w:t>
            </w:r>
          </w:p>
        </w:tc>
      </w:tr>
      <w:tr w:rsidR="00EC7CEB" w:rsidRPr="00E4485E" w:rsidTr="00E4485E">
        <w:trPr>
          <w:trHeight w:val="21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Муниципальная программа «Комплексное развитие транспортной инфраструктуры Липкинского сельского поселения Ромодановского муниципального района Республики Мордовия на 2018- 2028 год</w:t>
            </w:r>
            <w:r>
              <w:rPr>
                <w:sz w:val="22"/>
                <w:szCs w:val="22"/>
              </w:rPr>
              <w:t>ы</w:t>
            </w:r>
            <w:r w:rsidRPr="00E4485E">
              <w:rPr>
                <w:sz w:val="22"/>
                <w:szCs w:val="22"/>
              </w:rPr>
              <w:t>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162,5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EC7CEB" w:rsidRPr="00E4485E" w:rsidTr="00E4485E">
        <w:trPr>
          <w:trHeight w:val="21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Подпрограмма «Комплексно</w:t>
            </w:r>
            <w:r>
              <w:rPr>
                <w:sz w:val="22"/>
                <w:szCs w:val="22"/>
              </w:rPr>
              <w:t>е</w:t>
            </w:r>
            <w:r w:rsidRPr="00E4485E">
              <w:rPr>
                <w:sz w:val="22"/>
                <w:szCs w:val="22"/>
              </w:rPr>
              <w:t xml:space="preserve"> развити</w:t>
            </w:r>
            <w:r>
              <w:rPr>
                <w:sz w:val="22"/>
                <w:szCs w:val="22"/>
              </w:rPr>
              <w:t>е</w:t>
            </w:r>
            <w:r w:rsidRPr="00E4485E">
              <w:rPr>
                <w:sz w:val="22"/>
                <w:szCs w:val="22"/>
              </w:rPr>
              <w:t xml:space="preserve">  транспортной инфраструктуры Липкинского сельского поселения Ромодановского муниципального района Республики Мордовия на 2018- 2028 год</w:t>
            </w:r>
            <w:r>
              <w:rPr>
                <w:sz w:val="22"/>
                <w:szCs w:val="22"/>
              </w:rPr>
              <w:t>ы</w:t>
            </w:r>
            <w:r w:rsidRPr="00E4485E">
              <w:rPr>
                <w:sz w:val="22"/>
                <w:szCs w:val="22"/>
              </w:rPr>
              <w:t>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162,5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EC7CEB" w:rsidRPr="00E4485E" w:rsidTr="009D05C2">
        <w:trPr>
          <w:trHeight w:val="1552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Основное мероприятие " Содействие развитию систем автомобильных дорог общего пользования,</w:t>
            </w:r>
            <w:r>
              <w:rPr>
                <w:sz w:val="22"/>
                <w:szCs w:val="22"/>
              </w:rPr>
              <w:t xml:space="preserve"> </w:t>
            </w:r>
            <w:r w:rsidRPr="00E4485E">
              <w:rPr>
                <w:sz w:val="22"/>
                <w:szCs w:val="22"/>
              </w:rPr>
              <w:t>регионального и межмуниципального,</w:t>
            </w:r>
            <w:r>
              <w:rPr>
                <w:sz w:val="22"/>
                <w:szCs w:val="22"/>
              </w:rPr>
              <w:t xml:space="preserve"> </w:t>
            </w:r>
            <w:r w:rsidRPr="00E4485E">
              <w:rPr>
                <w:sz w:val="22"/>
                <w:szCs w:val="22"/>
              </w:rPr>
              <w:t>а так же местного значения"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162,5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EC7CEB" w:rsidRPr="00E4485E" w:rsidTr="00E4485E">
        <w:trPr>
          <w:trHeight w:val="18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162,5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EC7CEB" w:rsidRPr="00E4485E" w:rsidTr="00E4485E">
        <w:trPr>
          <w:trHeight w:val="72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162,5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EC7CEB" w:rsidRPr="00E4485E" w:rsidTr="00E4485E">
        <w:trPr>
          <w:trHeight w:val="9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162,5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EC7CEB" w:rsidRPr="00E4485E" w:rsidTr="00E4485E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162,5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EC7CEB" w:rsidRPr="00E4485E" w:rsidTr="00E4485E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162,5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EC7CEB" w:rsidRPr="00E4485E" w:rsidTr="00E4485E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Дорожное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162,5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EC7CEB" w:rsidRPr="00E4485E" w:rsidTr="00E4485E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162,5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EC7CEB" w:rsidRPr="00E4485E" w:rsidTr="00E4485E">
        <w:trPr>
          <w:trHeight w:val="207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>Муниципальная программа "Комплексно</w:t>
            </w:r>
            <w:r>
              <w:rPr>
                <w:color w:val="000000"/>
                <w:sz w:val="22"/>
                <w:szCs w:val="22"/>
              </w:rPr>
              <w:t>е</w:t>
            </w:r>
            <w:r w:rsidRPr="00E4485E">
              <w:rPr>
                <w:color w:val="000000"/>
                <w:sz w:val="22"/>
                <w:szCs w:val="22"/>
              </w:rPr>
              <w:t xml:space="preserve"> развити</w:t>
            </w:r>
            <w:r>
              <w:rPr>
                <w:color w:val="000000"/>
                <w:sz w:val="22"/>
                <w:szCs w:val="22"/>
              </w:rPr>
              <w:t>е</w:t>
            </w:r>
            <w:r w:rsidRPr="00E4485E">
              <w:rPr>
                <w:color w:val="000000"/>
                <w:sz w:val="22"/>
                <w:szCs w:val="22"/>
              </w:rPr>
              <w:t xml:space="preserve">  системы коммунальной инфраструктуры Липкинского сельского поселения Ромодановского муниципального района Республики Мордовия на 2018-2028 г</w:t>
            </w:r>
            <w:r>
              <w:rPr>
                <w:color w:val="000000"/>
                <w:sz w:val="22"/>
                <w:szCs w:val="22"/>
              </w:rPr>
              <w:t>.</w:t>
            </w:r>
            <w:r w:rsidRPr="00E4485E">
              <w:rPr>
                <w:color w:val="000000"/>
                <w:sz w:val="22"/>
                <w:szCs w:val="22"/>
              </w:rPr>
              <w:t>г</w:t>
            </w:r>
            <w:r>
              <w:rPr>
                <w:color w:val="000000"/>
                <w:sz w:val="22"/>
                <w:szCs w:val="22"/>
              </w:rPr>
              <w:t>.</w:t>
            </w:r>
            <w:r w:rsidRPr="00E4485E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EC7CEB" w:rsidRPr="00E4485E" w:rsidTr="00E4485E">
        <w:trPr>
          <w:trHeight w:val="21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Подпрограмма "Комплексное</w:t>
            </w:r>
            <w:r w:rsidRPr="00E4485E">
              <w:rPr>
                <w:color w:val="000000"/>
                <w:sz w:val="22"/>
                <w:szCs w:val="22"/>
              </w:rPr>
              <w:t xml:space="preserve"> развити</w:t>
            </w:r>
            <w:r>
              <w:rPr>
                <w:color w:val="000000"/>
                <w:sz w:val="22"/>
                <w:szCs w:val="22"/>
              </w:rPr>
              <w:t>е</w:t>
            </w:r>
            <w:r w:rsidRPr="00E4485E">
              <w:rPr>
                <w:color w:val="000000"/>
                <w:sz w:val="22"/>
                <w:szCs w:val="22"/>
              </w:rPr>
              <w:t xml:space="preserve"> систем коммунальной  инфраструктуры Липкинского сельского поселения  Ромодановского муниципального района Республики Мордовия на  2018-2028 год</w:t>
            </w:r>
            <w:r>
              <w:rPr>
                <w:color w:val="000000"/>
                <w:sz w:val="22"/>
                <w:szCs w:val="22"/>
              </w:rPr>
              <w:t>ы</w:t>
            </w:r>
            <w:r w:rsidRPr="00E4485E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EC7CEB" w:rsidRPr="00E4485E" w:rsidTr="00E4485E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>Основные мероприятия «Благоустройство территории  в границах населенных пунктов поселения»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EC7CEB" w:rsidRPr="00E4485E" w:rsidTr="00E4485E">
        <w:trPr>
          <w:trHeight w:val="9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EC7CEB" w:rsidRPr="00E4485E" w:rsidTr="00E4485E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EC7CEB" w:rsidRPr="00E4485E" w:rsidTr="00E4485E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EC7CEB" w:rsidRPr="00E4485E" w:rsidTr="00E4485E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EC7CEB" w:rsidRPr="00E4485E" w:rsidTr="00E4485E">
        <w:trPr>
          <w:trHeight w:val="4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EC7CEB" w:rsidRPr="00E4485E" w:rsidTr="00E4485E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EC7CEB" w:rsidRPr="00E4485E" w:rsidTr="00E4485E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EC7CEB" w:rsidRPr="00E4485E" w:rsidTr="00E4485E">
        <w:trPr>
          <w:trHeight w:val="15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EC7CEB" w:rsidRPr="00E4485E" w:rsidTr="00E4485E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Подпрограмма "Повышения эффективности межбюджетных отношений"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EC7CEB" w:rsidRPr="00E4485E" w:rsidTr="00E4485E">
        <w:trPr>
          <w:trHeight w:val="15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Основное мероприятие</w:t>
            </w:r>
            <w:r w:rsidRPr="00E4485E">
              <w:rPr>
                <w:sz w:val="22"/>
                <w:szCs w:val="22"/>
              </w:rPr>
              <w:t xml:space="preserve">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EC7CEB" w:rsidRPr="00E4485E" w:rsidTr="00E4485E">
        <w:trPr>
          <w:trHeight w:val="18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Осуществление государственных полномочий Российской Федерации по  первичному воинскому учету на территориях, где отсутствуют военные комиссариаты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EC7CEB" w:rsidRPr="00E4485E" w:rsidTr="00E4485E">
        <w:trPr>
          <w:trHeight w:val="24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84,8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EC7CEB" w:rsidRPr="00E4485E" w:rsidTr="00E4485E">
        <w:trPr>
          <w:trHeight w:val="9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84,8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EC7CEB" w:rsidRPr="00E4485E" w:rsidTr="00E4485E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84,8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EC7CEB" w:rsidRPr="00E4485E" w:rsidTr="00E4485E">
        <w:trPr>
          <w:trHeight w:val="6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Мобилизация и 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84,8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EC7CEB" w:rsidRPr="00E4485E" w:rsidTr="00E4485E">
        <w:trPr>
          <w:trHeight w:val="130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84,8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EC7CEB" w:rsidRPr="00E4485E" w:rsidTr="00E4485E">
        <w:trPr>
          <w:trHeight w:val="99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EC7CEB" w:rsidRPr="00E4485E" w:rsidTr="00E4485E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EC7CEB" w:rsidRPr="00E4485E" w:rsidTr="00E4485E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EC7CEB" w:rsidRPr="00E4485E" w:rsidTr="00E4485E">
        <w:trPr>
          <w:trHeight w:val="6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Мобилизация и 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EC7CEB" w:rsidRPr="00E4485E" w:rsidTr="00E4485E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EC7CEB" w:rsidRPr="00E4485E" w:rsidTr="00E4485E">
        <w:trPr>
          <w:trHeight w:val="16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Обеспечение деятельности аппарата 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1 252,1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362,2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405,9</w:t>
            </w:r>
          </w:p>
        </w:tc>
      </w:tr>
      <w:tr w:rsidR="00EC7CEB" w:rsidRPr="00E4485E" w:rsidTr="00E4485E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410,9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EC7CEB" w:rsidRPr="00E4485E" w:rsidTr="00E4485E">
        <w:trPr>
          <w:trHeight w:val="6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277,5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EC7CEB" w:rsidRPr="00E4485E" w:rsidTr="00E4485E">
        <w:trPr>
          <w:trHeight w:val="6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277,5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EC7CEB" w:rsidRPr="00E4485E" w:rsidTr="00E4485E">
        <w:trPr>
          <w:trHeight w:val="24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277,5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EC7CEB" w:rsidRPr="00E4485E" w:rsidTr="00E4485E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277,5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EC7CEB" w:rsidRPr="00E4485E" w:rsidTr="00E4485E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277,5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EC7CEB" w:rsidRPr="00E4485E" w:rsidTr="00E4485E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277,5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EC7CEB" w:rsidRPr="00E4485E" w:rsidTr="00E4485E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277,5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EC7CEB" w:rsidRPr="00E4485E" w:rsidTr="00E4485E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43,1</w:t>
            </w:r>
          </w:p>
        </w:tc>
      </w:tr>
      <w:tr w:rsidR="00EC7CEB" w:rsidRPr="00E4485E" w:rsidTr="00E4485E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43,1</w:t>
            </w:r>
          </w:p>
        </w:tc>
      </w:tr>
      <w:tr w:rsidR="00EC7CEB" w:rsidRPr="00E4485E" w:rsidTr="00E4485E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43,1</w:t>
            </w:r>
          </w:p>
        </w:tc>
      </w:tr>
      <w:tr w:rsidR="00EC7CEB" w:rsidRPr="00E4485E" w:rsidTr="00E4485E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43,1</w:t>
            </w:r>
          </w:p>
        </w:tc>
      </w:tr>
      <w:tr w:rsidR="00EC7CEB" w:rsidRPr="00E4485E" w:rsidTr="00E4485E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43,1</w:t>
            </w:r>
          </w:p>
        </w:tc>
      </w:tr>
      <w:tr w:rsidR="00EC7CEB" w:rsidRPr="00E4485E" w:rsidTr="00E4485E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43,1</w:t>
            </w:r>
          </w:p>
        </w:tc>
      </w:tr>
      <w:tr w:rsidR="00EC7CEB" w:rsidRPr="00E4485E" w:rsidTr="00E4485E">
        <w:trPr>
          <w:trHeight w:val="9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133,4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C7CEB" w:rsidRPr="00E4485E" w:rsidTr="00E4485E">
        <w:trPr>
          <w:trHeight w:val="18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133,4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C7CEB" w:rsidRPr="00E4485E" w:rsidTr="00E4485E">
        <w:trPr>
          <w:trHeight w:val="24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133,4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C7CEB" w:rsidRPr="00E4485E" w:rsidTr="00E4485E">
        <w:trPr>
          <w:trHeight w:val="99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133,4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C7CEB" w:rsidRPr="00E4485E" w:rsidTr="00E4485E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133,4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C7CEB" w:rsidRPr="00E4485E" w:rsidTr="00E4485E">
        <w:trPr>
          <w:trHeight w:val="12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133,4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C7CEB" w:rsidRPr="00E4485E" w:rsidTr="00E4485E">
        <w:trPr>
          <w:trHeight w:val="12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133,4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C7CEB" w:rsidRPr="00E4485E" w:rsidTr="00E4485E">
        <w:trPr>
          <w:trHeight w:val="15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Обеспечение деятельности аппарата 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841,2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EC7CEB" w:rsidRPr="00E4485E" w:rsidTr="00E4485E">
        <w:trPr>
          <w:trHeight w:val="9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Обеспечение деятельности Администрации сельского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841,2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EC7CEB" w:rsidRPr="00E4485E" w:rsidTr="00E4485E">
        <w:trPr>
          <w:trHeight w:val="5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356,4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EC7CEB" w:rsidRPr="00E4485E" w:rsidTr="00E4485E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356,4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EC7CEB" w:rsidRPr="00E4485E" w:rsidTr="00E4485E">
        <w:trPr>
          <w:trHeight w:val="24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356,4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EC7CEB" w:rsidRPr="00E4485E" w:rsidTr="00E4485E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356,4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EC7CEB" w:rsidRPr="00E4485E" w:rsidTr="00E4485E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356,4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EC7CEB" w:rsidRPr="00E4485E" w:rsidTr="00E4485E">
        <w:trPr>
          <w:trHeight w:val="18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356,4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EC7CEB" w:rsidRPr="00E4485E" w:rsidTr="00E4485E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356,4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EC7CEB" w:rsidRPr="00E4485E" w:rsidTr="00E4485E">
        <w:trPr>
          <w:trHeight w:val="87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210,3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C7CEB" w:rsidRPr="00E4485E" w:rsidTr="00E4485E">
        <w:trPr>
          <w:trHeight w:val="17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210,3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C7CEB" w:rsidRPr="00E4485E" w:rsidTr="00E4485E">
        <w:trPr>
          <w:trHeight w:val="23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210,3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C7CEB" w:rsidRPr="00E4485E" w:rsidTr="00E4485E">
        <w:trPr>
          <w:trHeight w:val="70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210,3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C7CEB" w:rsidRPr="00E4485E" w:rsidTr="00E4485E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210,3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C7CEB" w:rsidRPr="00E4485E" w:rsidTr="00E4485E">
        <w:trPr>
          <w:trHeight w:val="18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210,3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C7CEB" w:rsidRPr="00E4485E" w:rsidTr="00E4485E">
        <w:trPr>
          <w:trHeight w:val="12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210,3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C7CEB" w:rsidRPr="00E4485E" w:rsidTr="009D05C2">
        <w:trPr>
          <w:trHeight w:val="757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274,5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EC7CEB" w:rsidRPr="00E4485E" w:rsidTr="00E4485E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251,9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EC7CEB" w:rsidRPr="00E4485E" w:rsidTr="00E4485E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251,9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EC7CEB" w:rsidRPr="00E4485E" w:rsidTr="00E4485E">
        <w:trPr>
          <w:trHeight w:val="18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251,9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EC7CEB" w:rsidRPr="00E4485E" w:rsidTr="00E4485E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251,9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EC7CEB" w:rsidRPr="00E4485E" w:rsidTr="00E4485E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22,6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EC7CEB" w:rsidRPr="00E4485E" w:rsidTr="00E4485E">
        <w:trPr>
          <w:trHeight w:val="6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22,6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EC7CEB" w:rsidRPr="00E4485E" w:rsidTr="00E4485E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22,6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EC7CEB" w:rsidRPr="00E4485E" w:rsidTr="00E4485E">
        <w:trPr>
          <w:trHeight w:val="18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22,6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EC7CEB" w:rsidRPr="00E4485E" w:rsidTr="00E4485E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22,6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EC7CEB" w:rsidRPr="00E4485E" w:rsidTr="00E4485E">
        <w:trPr>
          <w:trHeight w:val="9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меры социальной поддержки граждан,</w:t>
            </w:r>
            <w:r>
              <w:rPr>
                <w:sz w:val="22"/>
                <w:szCs w:val="22"/>
              </w:rPr>
              <w:t xml:space="preserve"> </w:t>
            </w:r>
            <w:r w:rsidRPr="00E4485E">
              <w:rPr>
                <w:sz w:val="22"/>
                <w:szCs w:val="22"/>
              </w:rPr>
              <w:t>кроме публичных нормативных обязательств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03000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120,0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208,7</w:t>
            </w:r>
          </w:p>
        </w:tc>
      </w:tr>
      <w:tr w:rsidR="00EC7CEB" w:rsidRPr="00E4485E" w:rsidTr="00E4485E">
        <w:trPr>
          <w:trHeight w:val="6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Доплата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120,0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208,7</w:t>
            </w:r>
          </w:p>
        </w:tc>
      </w:tr>
      <w:tr w:rsidR="00EC7CEB" w:rsidRPr="00E4485E" w:rsidTr="00E4485E">
        <w:trPr>
          <w:trHeight w:val="5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120,0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208,7</w:t>
            </w:r>
          </w:p>
        </w:tc>
      </w:tr>
      <w:tr w:rsidR="00EC7CEB" w:rsidRPr="00E4485E" w:rsidTr="00E4485E">
        <w:trPr>
          <w:trHeight w:val="70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120,0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208,7</w:t>
            </w:r>
          </w:p>
        </w:tc>
      </w:tr>
      <w:tr w:rsidR="00EC7CEB" w:rsidRPr="00E4485E" w:rsidTr="00E4485E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120,0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208,7</w:t>
            </w:r>
          </w:p>
        </w:tc>
      </w:tr>
      <w:tr w:rsidR="00EC7CEB" w:rsidRPr="00E4485E" w:rsidTr="00E4485E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 xml:space="preserve"> 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120,0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208,7</w:t>
            </w:r>
          </w:p>
        </w:tc>
      </w:tr>
      <w:tr w:rsidR="00EC7CEB" w:rsidRPr="00E4485E" w:rsidTr="00E4485E">
        <w:trPr>
          <w:trHeight w:val="130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120,0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208,7</w:t>
            </w:r>
          </w:p>
        </w:tc>
      </w:tr>
      <w:tr w:rsidR="00EC7CEB" w:rsidRPr="00E4485E" w:rsidTr="00E4485E">
        <w:trPr>
          <w:trHeight w:val="130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Проведение выборов депутатов             Липкинского  сельского поселения 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C7CEB" w:rsidRPr="00E4485E" w:rsidTr="00E4485E">
        <w:trPr>
          <w:trHeight w:val="3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C7CEB" w:rsidRPr="00E4485E" w:rsidTr="00E4485E">
        <w:trPr>
          <w:trHeight w:val="39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Специальные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C7CEB" w:rsidRPr="00E4485E" w:rsidTr="00E4485E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C7CEB" w:rsidRPr="00E4485E" w:rsidTr="00E4485E">
        <w:trPr>
          <w:trHeight w:val="5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C7CEB" w:rsidRPr="00E4485E" w:rsidTr="00E4485E">
        <w:trPr>
          <w:trHeight w:val="130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C7CEB" w:rsidRPr="00E4485E" w:rsidTr="00E4485E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Резервный фонд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EC7CEB" w:rsidRPr="00E4485E" w:rsidTr="00E4485E">
        <w:trPr>
          <w:trHeight w:val="3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EC7CEB" w:rsidRPr="00E4485E" w:rsidTr="00E4485E">
        <w:trPr>
          <w:trHeight w:val="3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EC7CEB" w:rsidRPr="00E4485E" w:rsidTr="00E4485E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EC7CEB" w:rsidRPr="00E4485E" w:rsidTr="00E4485E">
        <w:trPr>
          <w:trHeight w:val="3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 xml:space="preserve">Резервные фонды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EC7CEB" w:rsidRPr="00E4485E" w:rsidTr="00E4485E">
        <w:trPr>
          <w:trHeight w:val="130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EC7CEB" w:rsidRPr="00E4485E" w:rsidTr="00E4485E">
        <w:trPr>
          <w:trHeight w:val="6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Мероприятия,</w:t>
            </w:r>
            <w:r>
              <w:rPr>
                <w:sz w:val="22"/>
                <w:szCs w:val="22"/>
              </w:rPr>
              <w:t xml:space="preserve"> </w:t>
            </w:r>
            <w:r w:rsidRPr="00E4485E">
              <w:rPr>
                <w:sz w:val="22"/>
                <w:szCs w:val="22"/>
              </w:rPr>
              <w:t>связанные с муниципальным управлением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41200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C7CEB" w:rsidRPr="00E4485E" w:rsidTr="00E4485E">
        <w:trPr>
          <w:trHeight w:val="3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C7CEB" w:rsidRPr="00E4485E" w:rsidTr="00E4485E">
        <w:trPr>
          <w:trHeight w:val="6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C7CEB" w:rsidRPr="00E4485E" w:rsidTr="00E4485E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C7CEB" w:rsidRPr="00E4485E" w:rsidTr="00E4485E">
        <w:trPr>
          <w:trHeight w:val="57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C7CEB" w:rsidRPr="00E4485E" w:rsidTr="00E4485E">
        <w:trPr>
          <w:trHeight w:val="130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970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C7CEB" w:rsidRPr="00E4485E" w:rsidTr="009D05C2">
        <w:trPr>
          <w:trHeight w:val="28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EC7CEB" w:rsidRPr="00E4485E" w:rsidTr="00E4485E">
        <w:trPr>
          <w:trHeight w:val="3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EC7CEB" w:rsidRPr="00E4485E" w:rsidTr="009D05C2">
        <w:trPr>
          <w:trHeight w:val="751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EC7CEB" w:rsidRPr="00E4485E" w:rsidTr="00E4485E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EC7CEB" w:rsidRPr="00E4485E" w:rsidTr="00E4485E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EC7CEB" w:rsidRPr="00E4485E" w:rsidTr="00E4485E">
        <w:trPr>
          <w:trHeight w:val="18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EC7CEB" w:rsidRPr="00E4485E" w:rsidTr="00E4485E">
        <w:trPr>
          <w:trHeight w:val="12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EC7CEB" w:rsidRPr="00E4485E" w:rsidTr="00E4485E">
        <w:trPr>
          <w:trHeight w:val="9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32,2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C7CEB" w:rsidRPr="00E4485E" w:rsidTr="009D05C2">
        <w:trPr>
          <w:trHeight w:val="708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32,2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C7CEB" w:rsidRPr="00E4485E" w:rsidTr="009D05C2">
        <w:trPr>
          <w:trHeight w:val="1003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32,2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C7CEB" w:rsidRPr="00E4485E" w:rsidTr="00E4485E">
        <w:trPr>
          <w:trHeight w:val="70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32,2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C7CEB" w:rsidRPr="00E4485E" w:rsidTr="00E4485E">
        <w:trPr>
          <w:trHeight w:val="123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 xml:space="preserve">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32,2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C7CEB" w:rsidRPr="00E4485E" w:rsidTr="00E4485E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32,2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</w:tr>
    </w:tbl>
    <w:p w:rsidR="00EC7CEB" w:rsidRDefault="00EC7CEB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p w:rsidR="00EC7CEB" w:rsidRDefault="00EC7CEB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tbl>
      <w:tblPr>
        <w:tblW w:w="11129" w:type="dxa"/>
        <w:tblInd w:w="108" w:type="dxa"/>
        <w:tblLayout w:type="fixed"/>
        <w:tblLook w:val="0000"/>
      </w:tblPr>
      <w:tblGrid>
        <w:gridCol w:w="347"/>
        <w:gridCol w:w="1648"/>
        <w:gridCol w:w="343"/>
        <w:gridCol w:w="2453"/>
        <w:gridCol w:w="65"/>
        <w:gridCol w:w="1758"/>
        <w:gridCol w:w="41"/>
        <w:gridCol w:w="1529"/>
        <w:gridCol w:w="396"/>
        <w:gridCol w:w="2033"/>
        <w:gridCol w:w="236"/>
        <w:gridCol w:w="280"/>
      </w:tblGrid>
      <w:tr w:rsidR="00EC7CEB" w:rsidRPr="00E4485E" w:rsidTr="00064F25">
        <w:trPr>
          <w:gridAfter w:val="2"/>
          <w:wAfter w:w="516" w:type="dxa"/>
          <w:trHeight w:val="434"/>
        </w:trPr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</w:pPr>
          </w:p>
        </w:tc>
        <w:tc>
          <w:tcPr>
            <w:tcW w:w="16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sz w:val="44"/>
                <w:szCs w:val="44"/>
              </w:rPr>
            </w:pPr>
          </w:p>
        </w:tc>
        <w:tc>
          <w:tcPr>
            <w:tcW w:w="8618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C7CEB" w:rsidRPr="002130E9" w:rsidRDefault="00EC7CEB" w:rsidP="00460A4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Приложение 5</w:t>
            </w:r>
          </w:p>
        </w:tc>
      </w:tr>
      <w:tr w:rsidR="00EC7CEB" w:rsidRPr="00E4485E" w:rsidTr="00064F25">
        <w:trPr>
          <w:gridAfter w:val="2"/>
          <w:wAfter w:w="516" w:type="dxa"/>
          <w:trHeight w:val="572"/>
        </w:trPr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Verdana" w:hAnsi="Verdana"/>
              </w:rPr>
            </w:pPr>
          </w:p>
        </w:tc>
        <w:tc>
          <w:tcPr>
            <w:tcW w:w="16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  <w:tc>
          <w:tcPr>
            <w:tcW w:w="861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к решению Совета депутатов Липкинского сельского</w:t>
            </w:r>
            <w:r>
              <w:rPr>
                <w:sz w:val="24"/>
                <w:szCs w:val="24"/>
              </w:rPr>
              <w:t xml:space="preserve"> </w:t>
            </w:r>
            <w:r w:rsidRPr="002130E9">
              <w:rPr>
                <w:sz w:val="24"/>
                <w:szCs w:val="24"/>
              </w:rPr>
              <w:t xml:space="preserve">поселения от _._.2022 </w:t>
            </w:r>
            <w:r>
              <w:rPr>
                <w:sz w:val="24"/>
                <w:szCs w:val="24"/>
              </w:rPr>
              <w:t xml:space="preserve"> </w:t>
            </w:r>
            <w:r w:rsidRPr="002130E9">
              <w:rPr>
                <w:sz w:val="24"/>
                <w:szCs w:val="24"/>
              </w:rPr>
              <w:t xml:space="preserve">№_ </w:t>
            </w:r>
          </w:p>
        </w:tc>
      </w:tr>
      <w:tr w:rsidR="00EC7CEB" w:rsidRPr="00E4485E" w:rsidTr="00460A47">
        <w:trPr>
          <w:gridAfter w:val="2"/>
          <w:wAfter w:w="516" w:type="dxa"/>
          <w:trHeight w:val="506"/>
        </w:trPr>
        <w:tc>
          <w:tcPr>
            <w:tcW w:w="10613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7CEB" w:rsidRDefault="00EC7CEB" w:rsidP="00460A47">
            <w:pPr>
              <w:widowControl/>
              <w:autoSpaceDE/>
              <w:autoSpaceDN/>
              <w:adjustRightInd/>
              <w:ind w:right="792"/>
              <w:jc w:val="center"/>
              <w:rPr>
                <w:b/>
                <w:bCs/>
                <w:sz w:val="22"/>
                <w:szCs w:val="22"/>
              </w:rPr>
            </w:pPr>
            <w:r w:rsidRPr="002130E9">
              <w:rPr>
                <w:b/>
                <w:bCs/>
                <w:sz w:val="22"/>
                <w:szCs w:val="22"/>
              </w:rPr>
              <w:t xml:space="preserve">ИСТОЧНИКИ </w:t>
            </w:r>
            <w:r w:rsidRPr="002130E9">
              <w:rPr>
                <w:b/>
                <w:bCs/>
                <w:sz w:val="22"/>
                <w:szCs w:val="22"/>
              </w:rPr>
              <w:br/>
              <w:t>ВНУТРЕННЕГО ФИНАНСИРОВАНИЯ ДЕФИЦИТА БЮДЖЕТА ЛИПКИНСКОГО СЕЛЬСКОГО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2130E9">
              <w:rPr>
                <w:b/>
                <w:bCs/>
                <w:sz w:val="22"/>
                <w:szCs w:val="22"/>
              </w:rPr>
              <w:t>ПОСЕЛЕНИЯ  РОМОДАНОВСКОГО МУНИЦИПАЛЬНОГО РАЙОНА РЕСПУБЛИКИ МОРДОВИЯ</w:t>
            </w:r>
          </w:p>
          <w:p w:rsidR="00EC7CEB" w:rsidRPr="002130E9" w:rsidRDefault="00EC7CEB" w:rsidP="00460A4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2130E9">
              <w:rPr>
                <w:b/>
                <w:bCs/>
                <w:sz w:val="22"/>
                <w:szCs w:val="22"/>
              </w:rPr>
              <w:t>НА 2022 ГОД И НА ПЛАНОВЫЙ ПЕРИОД 2023 и 2024 ГОДОВ</w:t>
            </w:r>
          </w:p>
        </w:tc>
      </w:tr>
      <w:tr w:rsidR="00EC7CEB" w:rsidRPr="00E4485E" w:rsidTr="00460A47">
        <w:trPr>
          <w:gridAfter w:val="2"/>
          <w:wAfter w:w="516" w:type="dxa"/>
          <w:trHeight w:val="506"/>
        </w:trPr>
        <w:tc>
          <w:tcPr>
            <w:tcW w:w="10613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sz w:val="44"/>
                <w:szCs w:val="44"/>
              </w:rPr>
            </w:pPr>
          </w:p>
        </w:tc>
      </w:tr>
      <w:tr w:rsidR="00EC7CEB" w:rsidRPr="00E4485E" w:rsidTr="00460A47">
        <w:trPr>
          <w:gridAfter w:val="2"/>
          <w:wAfter w:w="516" w:type="dxa"/>
          <w:trHeight w:val="854"/>
        </w:trPr>
        <w:tc>
          <w:tcPr>
            <w:tcW w:w="10613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sz w:val="44"/>
                <w:szCs w:val="44"/>
              </w:rPr>
            </w:pPr>
          </w:p>
        </w:tc>
      </w:tr>
      <w:tr w:rsidR="00EC7CEB" w:rsidRPr="00E4485E" w:rsidTr="00064F25">
        <w:trPr>
          <w:gridAfter w:val="1"/>
          <w:wAfter w:w="280" w:type="dxa"/>
          <w:trHeight w:val="80"/>
        </w:trPr>
        <w:tc>
          <w:tcPr>
            <w:tcW w:w="233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4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3789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C7CEB" w:rsidRPr="00E4485E" w:rsidRDefault="00EC7CEB" w:rsidP="00E4485E">
            <w:pPr>
              <w:widowControl/>
              <w:autoSpaceDE/>
              <w:autoSpaceDN/>
              <w:adjustRightInd/>
            </w:pPr>
          </w:p>
        </w:tc>
      </w:tr>
      <w:tr w:rsidR="00EC7CEB" w:rsidRPr="002130E9" w:rsidTr="00064F25">
        <w:trPr>
          <w:gridAfter w:val="2"/>
          <w:wAfter w:w="516" w:type="dxa"/>
          <w:trHeight w:val="743"/>
        </w:trPr>
        <w:tc>
          <w:tcPr>
            <w:tcW w:w="23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C7CEB" w:rsidRPr="00460A47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60A47">
              <w:rPr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24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CEB" w:rsidRPr="00460A47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60A47">
              <w:rPr>
                <w:b/>
                <w:bCs/>
                <w:sz w:val="22"/>
                <w:szCs w:val="22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582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C7CEB" w:rsidRPr="00460A47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60A47">
              <w:rPr>
                <w:b/>
                <w:bCs/>
                <w:sz w:val="22"/>
                <w:szCs w:val="22"/>
              </w:rPr>
              <w:t>Сумма (тыс. руб.)</w:t>
            </w:r>
          </w:p>
        </w:tc>
      </w:tr>
      <w:tr w:rsidR="00EC7CEB" w:rsidRPr="002130E9" w:rsidTr="00064F25">
        <w:trPr>
          <w:gridAfter w:val="2"/>
          <w:wAfter w:w="516" w:type="dxa"/>
          <w:trHeight w:val="2772"/>
        </w:trPr>
        <w:tc>
          <w:tcPr>
            <w:tcW w:w="233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2022 год</w:t>
            </w:r>
          </w:p>
        </w:tc>
        <w:tc>
          <w:tcPr>
            <w:tcW w:w="157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2023 год</w:t>
            </w:r>
          </w:p>
        </w:tc>
        <w:tc>
          <w:tcPr>
            <w:tcW w:w="242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EC7CEB" w:rsidRPr="002130E9" w:rsidRDefault="00EC7CEB" w:rsidP="00460A47">
            <w:pPr>
              <w:widowControl/>
              <w:autoSpaceDE/>
              <w:autoSpaceDN/>
              <w:adjustRightInd/>
              <w:ind w:right="726"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2024 год</w:t>
            </w:r>
          </w:p>
        </w:tc>
      </w:tr>
      <w:tr w:rsidR="00EC7CEB" w:rsidRPr="002130E9" w:rsidTr="00064F25">
        <w:trPr>
          <w:gridAfter w:val="2"/>
          <w:wAfter w:w="516" w:type="dxa"/>
          <w:trHeight w:val="563"/>
        </w:trPr>
        <w:tc>
          <w:tcPr>
            <w:tcW w:w="23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2130E9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8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5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5</w:t>
            </w:r>
          </w:p>
        </w:tc>
      </w:tr>
      <w:tr w:rsidR="00EC7CEB" w:rsidRPr="002130E9" w:rsidTr="00064F25">
        <w:trPr>
          <w:gridAfter w:val="2"/>
          <w:wAfter w:w="516" w:type="dxa"/>
          <w:trHeight w:val="889"/>
        </w:trPr>
        <w:tc>
          <w:tcPr>
            <w:tcW w:w="2338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2130E9">
              <w:rPr>
                <w:sz w:val="18"/>
                <w:szCs w:val="18"/>
              </w:rPr>
              <w:t>000 01 00 00 00 00 0000 000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82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61,8</w:t>
            </w:r>
          </w:p>
        </w:tc>
        <w:tc>
          <w:tcPr>
            <w:tcW w:w="157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24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EC7CEB" w:rsidRPr="002130E9" w:rsidTr="00064F25">
        <w:trPr>
          <w:gridAfter w:val="2"/>
          <w:wAfter w:w="516" w:type="dxa"/>
          <w:trHeight w:val="1110"/>
        </w:trPr>
        <w:tc>
          <w:tcPr>
            <w:tcW w:w="2338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2130E9">
              <w:rPr>
                <w:sz w:val="18"/>
                <w:szCs w:val="18"/>
              </w:rPr>
              <w:t>000 01 02 00 00 00 0000 000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Кредиты кредитных организаций в валюте Российской Федерации</w:t>
            </w:r>
          </w:p>
        </w:tc>
        <w:tc>
          <w:tcPr>
            <w:tcW w:w="182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57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24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EC7CEB" w:rsidRPr="002130E9" w:rsidTr="00064F25">
        <w:trPr>
          <w:gridAfter w:val="2"/>
          <w:wAfter w:w="516" w:type="dxa"/>
          <w:trHeight w:val="1065"/>
        </w:trPr>
        <w:tc>
          <w:tcPr>
            <w:tcW w:w="2338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2130E9">
              <w:rPr>
                <w:sz w:val="18"/>
                <w:szCs w:val="18"/>
              </w:rPr>
              <w:t>000 01 02 00 00 00 0000 700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182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57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24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EC7CEB" w:rsidRPr="002130E9" w:rsidTr="00064F25">
        <w:trPr>
          <w:gridAfter w:val="2"/>
          <w:wAfter w:w="516" w:type="dxa"/>
          <w:trHeight w:val="1155"/>
        </w:trPr>
        <w:tc>
          <w:tcPr>
            <w:tcW w:w="2338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2130E9">
              <w:rPr>
                <w:sz w:val="18"/>
                <w:szCs w:val="18"/>
              </w:rPr>
              <w:t>000 01 02 00 00 05 0000 710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Привлечение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82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 </w:t>
            </w:r>
          </w:p>
        </w:tc>
      </w:tr>
      <w:tr w:rsidR="00EC7CEB" w:rsidRPr="002130E9" w:rsidTr="00064F25">
        <w:trPr>
          <w:gridAfter w:val="2"/>
          <w:wAfter w:w="516" w:type="dxa"/>
          <w:trHeight w:val="1260"/>
        </w:trPr>
        <w:tc>
          <w:tcPr>
            <w:tcW w:w="23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2130E9">
              <w:rPr>
                <w:sz w:val="18"/>
                <w:szCs w:val="18"/>
              </w:rPr>
              <w:t>000 01 03 00 00 00 0000 000</w:t>
            </w:r>
          </w:p>
        </w:tc>
        <w:tc>
          <w:tcPr>
            <w:tcW w:w="24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82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-73,7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-110,5</w:t>
            </w:r>
          </w:p>
        </w:tc>
        <w:tc>
          <w:tcPr>
            <w:tcW w:w="24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-147,3</w:t>
            </w:r>
          </w:p>
        </w:tc>
      </w:tr>
      <w:tr w:rsidR="00EC7CEB" w:rsidRPr="002130E9" w:rsidTr="00064F25">
        <w:trPr>
          <w:gridAfter w:val="2"/>
          <w:wAfter w:w="516" w:type="dxa"/>
          <w:trHeight w:val="1140"/>
        </w:trPr>
        <w:tc>
          <w:tcPr>
            <w:tcW w:w="233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2130E9">
              <w:rPr>
                <w:sz w:val="18"/>
                <w:szCs w:val="18"/>
              </w:rPr>
              <w:t>000 01 03 01 00 00 0000 000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82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-73,7</w:t>
            </w:r>
          </w:p>
        </w:tc>
        <w:tc>
          <w:tcPr>
            <w:tcW w:w="157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-110,5</w:t>
            </w:r>
          </w:p>
        </w:tc>
        <w:tc>
          <w:tcPr>
            <w:tcW w:w="24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-147,3</w:t>
            </w:r>
          </w:p>
        </w:tc>
      </w:tr>
      <w:tr w:rsidR="00EC7CEB" w:rsidRPr="002130E9" w:rsidTr="00064F25">
        <w:trPr>
          <w:gridAfter w:val="2"/>
          <w:wAfter w:w="516" w:type="dxa"/>
          <w:trHeight w:val="1658"/>
        </w:trPr>
        <w:tc>
          <w:tcPr>
            <w:tcW w:w="233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2130E9">
              <w:rPr>
                <w:sz w:val="18"/>
                <w:szCs w:val="18"/>
              </w:rPr>
              <w:t>000 01 03 01 00 00 0000 800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82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-73,7</w:t>
            </w:r>
          </w:p>
        </w:tc>
        <w:tc>
          <w:tcPr>
            <w:tcW w:w="157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-110,5</w:t>
            </w:r>
          </w:p>
        </w:tc>
        <w:tc>
          <w:tcPr>
            <w:tcW w:w="24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-147,3</w:t>
            </w:r>
          </w:p>
        </w:tc>
      </w:tr>
      <w:tr w:rsidR="00EC7CEB" w:rsidRPr="002130E9" w:rsidTr="00064F25">
        <w:trPr>
          <w:gridAfter w:val="2"/>
          <w:wAfter w:w="516" w:type="dxa"/>
          <w:trHeight w:val="1549"/>
        </w:trPr>
        <w:tc>
          <w:tcPr>
            <w:tcW w:w="233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2130E9">
              <w:rPr>
                <w:sz w:val="18"/>
                <w:szCs w:val="18"/>
              </w:rPr>
              <w:t>000 01 03 01 00 10 0000 810</w:t>
            </w:r>
          </w:p>
        </w:tc>
        <w:tc>
          <w:tcPr>
            <w:tcW w:w="245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82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-73,7</w:t>
            </w:r>
          </w:p>
        </w:tc>
        <w:tc>
          <w:tcPr>
            <w:tcW w:w="157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-110,5</w:t>
            </w: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-147,3</w:t>
            </w:r>
          </w:p>
        </w:tc>
      </w:tr>
      <w:tr w:rsidR="00EC7CEB" w:rsidRPr="002130E9" w:rsidTr="00064F25">
        <w:trPr>
          <w:gridAfter w:val="2"/>
          <w:wAfter w:w="516" w:type="dxa"/>
          <w:trHeight w:val="960"/>
        </w:trPr>
        <w:tc>
          <w:tcPr>
            <w:tcW w:w="233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2130E9">
              <w:rPr>
                <w:sz w:val="18"/>
                <w:szCs w:val="18"/>
              </w:rPr>
              <w:t>000 01 06 00 00 00 0000 000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18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5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EC7CEB" w:rsidRPr="002130E9" w:rsidTr="00064F25">
        <w:trPr>
          <w:gridAfter w:val="2"/>
          <w:wAfter w:w="516" w:type="dxa"/>
          <w:trHeight w:val="1152"/>
        </w:trPr>
        <w:tc>
          <w:tcPr>
            <w:tcW w:w="233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2130E9">
              <w:rPr>
                <w:sz w:val="18"/>
                <w:szCs w:val="18"/>
              </w:rPr>
              <w:t>000 01 06 05 00 00 0000 000</w:t>
            </w:r>
          </w:p>
        </w:tc>
        <w:tc>
          <w:tcPr>
            <w:tcW w:w="2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18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2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EC7CEB" w:rsidRPr="002130E9" w:rsidTr="00064F25">
        <w:trPr>
          <w:gridAfter w:val="2"/>
          <w:wAfter w:w="516" w:type="dxa"/>
          <w:trHeight w:val="1549"/>
        </w:trPr>
        <w:tc>
          <w:tcPr>
            <w:tcW w:w="233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2130E9">
              <w:rPr>
                <w:sz w:val="18"/>
                <w:szCs w:val="18"/>
              </w:rPr>
              <w:t>000 01 06 05 02 00 0000 600</w:t>
            </w:r>
          </w:p>
        </w:tc>
        <w:tc>
          <w:tcPr>
            <w:tcW w:w="2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8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2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EC7CEB" w:rsidRPr="002130E9" w:rsidTr="00064F25">
        <w:trPr>
          <w:gridAfter w:val="2"/>
          <w:wAfter w:w="516" w:type="dxa"/>
          <w:trHeight w:val="2055"/>
        </w:trPr>
        <w:tc>
          <w:tcPr>
            <w:tcW w:w="233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2130E9">
              <w:rPr>
                <w:sz w:val="18"/>
                <w:szCs w:val="18"/>
              </w:rPr>
              <w:t>000 01 06 05 02 05 0000 640</w:t>
            </w:r>
          </w:p>
        </w:tc>
        <w:tc>
          <w:tcPr>
            <w:tcW w:w="2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8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2130E9" w:rsidRDefault="00EC7CEB" w:rsidP="003E0E5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2130E9" w:rsidRDefault="00EC7CEB" w:rsidP="003E0E5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2130E9" w:rsidRDefault="00EC7CEB" w:rsidP="003E0E5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EC7CEB" w:rsidRPr="002130E9" w:rsidTr="00064F25">
        <w:trPr>
          <w:gridAfter w:val="2"/>
          <w:wAfter w:w="516" w:type="dxa"/>
          <w:trHeight w:val="1058"/>
        </w:trPr>
        <w:tc>
          <w:tcPr>
            <w:tcW w:w="233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2130E9">
              <w:rPr>
                <w:sz w:val="18"/>
                <w:szCs w:val="18"/>
              </w:rPr>
              <w:t>000 01 05 00 00 00 0000 000</w:t>
            </w:r>
          </w:p>
        </w:tc>
        <w:tc>
          <w:tcPr>
            <w:tcW w:w="2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Изменения остатков средств на счетах по учету средств бюджета</w:t>
            </w:r>
          </w:p>
        </w:tc>
        <w:tc>
          <w:tcPr>
            <w:tcW w:w="18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135,5</w:t>
            </w:r>
          </w:p>
        </w:tc>
        <w:tc>
          <w:tcPr>
            <w:tcW w:w="1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110,5</w:t>
            </w:r>
          </w:p>
        </w:tc>
        <w:tc>
          <w:tcPr>
            <w:tcW w:w="2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147,3</w:t>
            </w:r>
          </w:p>
        </w:tc>
      </w:tr>
      <w:tr w:rsidR="00EC7CEB" w:rsidRPr="002130E9" w:rsidTr="00064F25">
        <w:trPr>
          <w:gridAfter w:val="2"/>
          <w:wAfter w:w="516" w:type="dxa"/>
          <w:trHeight w:val="803"/>
        </w:trPr>
        <w:tc>
          <w:tcPr>
            <w:tcW w:w="233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2130E9">
              <w:rPr>
                <w:b/>
                <w:bCs/>
                <w:sz w:val="18"/>
                <w:szCs w:val="18"/>
              </w:rPr>
              <w:t>000 01 05 02 00 00 0000 500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82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-1664,0</w:t>
            </w:r>
          </w:p>
        </w:tc>
        <w:tc>
          <w:tcPr>
            <w:tcW w:w="1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-857,0</w:t>
            </w:r>
          </w:p>
        </w:tc>
        <w:tc>
          <w:tcPr>
            <w:tcW w:w="2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-978,9</w:t>
            </w:r>
          </w:p>
        </w:tc>
      </w:tr>
      <w:tr w:rsidR="00EC7CEB" w:rsidRPr="002130E9" w:rsidTr="00064F25">
        <w:trPr>
          <w:gridAfter w:val="2"/>
          <w:wAfter w:w="516" w:type="dxa"/>
          <w:trHeight w:val="923"/>
        </w:trPr>
        <w:tc>
          <w:tcPr>
            <w:tcW w:w="233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2130E9">
              <w:rPr>
                <w:sz w:val="18"/>
                <w:szCs w:val="18"/>
              </w:rPr>
              <w:t>000 01 05 02 01 00 0000 510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82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-1664,0</w:t>
            </w:r>
          </w:p>
        </w:tc>
        <w:tc>
          <w:tcPr>
            <w:tcW w:w="1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-857,0</w:t>
            </w:r>
          </w:p>
        </w:tc>
        <w:tc>
          <w:tcPr>
            <w:tcW w:w="2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-978,9</w:t>
            </w:r>
          </w:p>
        </w:tc>
      </w:tr>
      <w:tr w:rsidR="00EC7CEB" w:rsidRPr="002130E9" w:rsidTr="00064F25">
        <w:trPr>
          <w:gridAfter w:val="2"/>
          <w:wAfter w:w="516" w:type="dxa"/>
          <w:trHeight w:val="1163"/>
        </w:trPr>
        <w:tc>
          <w:tcPr>
            <w:tcW w:w="233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2130E9">
              <w:rPr>
                <w:sz w:val="18"/>
                <w:szCs w:val="18"/>
              </w:rPr>
              <w:t>000 01 05 02 01 10 0000 510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82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-1664,0</w:t>
            </w:r>
          </w:p>
        </w:tc>
        <w:tc>
          <w:tcPr>
            <w:tcW w:w="1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-857,0</w:t>
            </w:r>
          </w:p>
        </w:tc>
        <w:tc>
          <w:tcPr>
            <w:tcW w:w="2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-978,9</w:t>
            </w:r>
          </w:p>
        </w:tc>
      </w:tr>
      <w:tr w:rsidR="00EC7CEB" w:rsidRPr="002130E9" w:rsidTr="00064F25">
        <w:trPr>
          <w:gridAfter w:val="2"/>
          <w:wAfter w:w="516" w:type="dxa"/>
          <w:trHeight w:val="863"/>
        </w:trPr>
        <w:tc>
          <w:tcPr>
            <w:tcW w:w="233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2130E9">
              <w:rPr>
                <w:b/>
                <w:bCs/>
                <w:sz w:val="18"/>
                <w:szCs w:val="18"/>
              </w:rPr>
              <w:t>000 01 05 02 00 00 0000 600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82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1799,5</w:t>
            </w:r>
          </w:p>
        </w:tc>
        <w:tc>
          <w:tcPr>
            <w:tcW w:w="1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967,5</w:t>
            </w:r>
          </w:p>
        </w:tc>
        <w:tc>
          <w:tcPr>
            <w:tcW w:w="2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1126,2</w:t>
            </w:r>
          </w:p>
        </w:tc>
      </w:tr>
      <w:tr w:rsidR="00EC7CEB" w:rsidRPr="002130E9" w:rsidTr="00064F25">
        <w:trPr>
          <w:gridAfter w:val="2"/>
          <w:wAfter w:w="516" w:type="dxa"/>
          <w:trHeight w:val="949"/>
        </w:trPr>
        <w:tc>
          <w:tcPr>
            <w:tcW w:w="2338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vAlign w:val="center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2130E9">
              <w:rPr>
                <w:sz w:val="18"/>
                <w:szCs w:val="18"/>
              </w:rPr>
              <w:t>000 01 05 02 01 00 0000 610</w:t>
            </w:r>
          </w:p>
        </w:tc>
        <w:tc>
          <w:tcPr>
            <w:tcW w:w="2453" w:type="dxa"/>
            <w:tcBorders>
              <w:top w:val="nil"/>
              <w:left w:val="nil"/>
              <w:bottom w:val="nil"/>
              <w:right w:val="nil"/>
            </w:tcBorders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82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1799,5</w:t>
            </w:r>
          </w:p>
        </w:tc>
        <w:tc>
          <w:tcPr>
            <w:tcW w:w="1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967,5</w:t>
            </w:r>
          </w:p>
        </w:tc>
        <w:tc>
          <w:tcPr>
            <w:tcW w:w="2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1126,2</w:t>
            </w:r>
          </w:p>
        </w:tc>
      </w:tr>
      <w:tr w:rsidR="00EC7CEB" w:rsidRPr="002130E9" w:rsidTr="00064F25">
        <w:trPr>
          <w:gridAfter w:val="2"/>
          <w:wAfter w:w="516" w:type="dxa"/>
          <w:trHeight w:val="1129"/>
        </w:trPr>
        <w:tc>
          <w:tcPr>
            <w:tcW w:w="2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2130E9">
              <w:rPr>
                <w:sz w:val="18"/>
                <w:szCs w:val="18"/>
              </w:rPr>
              <w:t>000 01 05 02 01 05 0000 610</w:t>
            </w:r>
          </w:p>
        </w:tc>
        <w:tc>
          <w:tcPr>
            <w:tcW w:w="24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82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1799,5</w:t>
            </w:r>
          </w:p>
        </w:tc>
        <w:tc>
          <w:tcPr>
            <w:tcW w:w="1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967,5</w:t>
            </w:r>
          </w:p>
        </w:tc>
        <w:tc>
          <w:tcPr>
            <w:tcW w:w="2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1126,2</w:t>
            </w:r>
          </w:p>
        </w:tc>
      </w:tr>
      <w:tr w:rsidR="00EC7CEB" w:rsidRPr="002130E9" w:rsidTr="00064F25">
        <w:trPr>
          <w:trHeight w:val="1575"/>
        </w:trPr>
        <w:tc>
          <w:tcPr>
            <w:tcW w:w="2338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2130E9">
              <w:rPr>
                <w:sz w:val="18"/>
                <w:szCs w:val="18"/>
              </w:rPr>
              <w:t>000 01 00 00 00 00 0000 000</w:t>
            </w:r>
          </w:p>
        </w:tc>
        <w:tc>
          <w:tcPr>
            <w:tcW w:w="25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Итого источников внутреннего финансирования дефицита бюджета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61,8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2130E9" w:rsidRDefault="00EC7CEB" w:rsidP="00460A4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0,0</w:t>
            </w:r>
          </w:p>
        </w:tc>
        <w:tc>
          <w:tcPr>
            <w:tcW w:w="2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2130E9" w:rsidRDefault="00EC7CEB" w:rsidP="00460A4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0,0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</w:tr>
      <w:tr w:rsidR="00EC7CEB" w:rsidRPr="002130E9" w:rsidTr="00064F25">
        <w:trPr>
          <w:gridAfter w:val="2"/>
          <w:wAfter w:w="516" w:type="dxa"/>
          <w:trHeight w:val="743"/>
        </w:trPr>
        <w:tc>
          <w:tcPr>
            <w:tcW w:w="2338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5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собственные доходы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2130E9" w:rsidRDefault="00EC7CEB" w:rsidP="00E4485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2130E9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9</w:t>
            </w:r>
            <w:r w:rsidRPr="002130E9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7CEB" w:rsidRPr="002130E9" w:rsidRDefault="00EC7CEB" w:rsidP="00460A4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546,1</w:t>
            </w:r>
          </w:p>
        </w:tc>
        <w:tc>
          <w:tcPr>
            <w:tcW w:w="2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CEB" w:rsidRPr="002130E9" w:rsidRDefault="00EC7CEB" w:rsidP="00E4485E">
            <w:pPr>
              <w:jc w:val="center"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583,0</w:t>
            </w:r>
          </w:p>
        </w:tc>
      </w:tr>
    </w:tbl>
    <w:p w:rsidR="00EC7CEB" w:rsidRPr="002130E9" w:rsidRDefault="00EC7CEB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sectPr w:rsidR="00EC7CEB" w:rsidRPr="002130E9" w:rsidSect="00054977">
      <w:pgSz w:w="11906" w:h="16838"/>
      <w:pgMar w:top="680" w:right="567" w:bottom="680" w:left="85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7CEB" w:rsidRDefault="00EC7CEB" w:rsidP="00DE1BA3">
      <w:r>
        <w:separator/>
      </w:r>
    </w:p>
  </w:endnote>
  <w:endnote w:type="continuationSeparator" w:id="1">
    <w:p w:rsidR="00EC7CEB" w:rsidRDefault="00EC7CEB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7CEB" w:rsidRDefault="00EC7CEB" w:rsidP="00DE1BA3">
      <w:r>
        <w:separator/>
      </w:r>
    </w:p>
  </w:footnote>
  <w:footnote w:type="continuationSeparator" w:id="1">
    <w:p w:rsidR="00EC7CEB" w:rsidRDefault="00EC7CEB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  <w:rPr>
        <w:rFonts w:cs="Times New Roman"/>
      </w:r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325B"/>
    <w:rsid w:val="00006950"/>
    <w:rsid w:val="00012335"/>
    <w:rsid w:val="00014F8F"/>
    <w:rsid w:val="00015EF4"/>
    <w:rsid w:val="00017574"/>
    <w:rsid w:val="0004085F"/>
    <w:rsid w:val="00051AF6"/>
    <w:rsid w:val="00054977"/>
    <w:rsid w:val="0006297C"/>
    <w:rsid w:val="00064F25"/>
    <w:rsid w:val="00077B59"/>
    <w:rsid w:val="00087C29"/>
    <w:rsid w:val="000A200B"/>
    <w:rsid w:val="000A2025"/>
    <w:rsid w:val="000A2F73"/>
    <w:rsid w:val="000A502D"/>
    <w:rsid w:val="000A56B2"/>
    <w:rsid w:val="000B02AA"/>
    <w:rsid w:val="000B3F8F"/>
    <w:rsid w:val="000E0DA3"/>
    <w:rsid w:val="000F4873"/>
    <w:rsid w:val="0010120B"/>
    <w:rsid w:val="001113EE"/>
    <w:rsid w:val="00117BAC"/>
    <w:rsid w:val="00120948"/>
    <w:rsid w:val="00121261"/>
    <w:rsid w:val="001233B1"/>
    <w:rsid w:val="001302A3"/>
    <w:rsid w:val="0013729F"/>
    <w:rsid w:val="00150FD0"/>
    <w:rsid w:val="00165100"/>
    <w:rsid w:val="001733DE"/>
    <w:rsid w:val="00175E86"/>
    <w:rsid w:val="0018018A"/>
    <w:rsid w:val="001813A7"/>
    <w:rsid w:val="0018533F"/>
    <w:rsid w:val="001871E4"/>
    <w:rsid w:val="00195BE6"/>
    <w:rsid w:val="001A1050"/>
    <w:rsid w:val="001A2849"/>
    <w:rsid w:val="001A5C29"/>
    <w:rsid w:val="001B45CA"/>
    <w:rsid w:val="001B60CC"/>
    <w:rsid w:val="001C4060"/>
    <w:rsid w:val="001E373D"/>
    <w:rsid w:val="001F00E7"/>
    <w:rsid w:val="001F1D30"/>
    <w:rsid w:val="00210D1C"/>
    <w:rsid w:val="002130E9"/>
    <w:rsid w:val="0021464E"/>
    <w:rsid w:val="002206DA"/>
    <w:rsid w:val="0022091B"/>
    <w:rsid w:val="002216BA"/>
    <w:rsid w:val="00241F28"/>
    <w:rsid w:val="00246B38"/>
    <w:rsid w:val="00254321"/>
    <w:rsid w:val="0025446E"/>
    <w:rsid w:val="00255660"/>
    <w:rsid w:val="002618E0"/>
    <w:rsid w:val="00264FB4"/>
    <w:rsid w:val="00274412"/>
    <w:rsid w:val="002867D4"/>
    <w:rsid w:val="00290362"/>
    <w:rsid w:val="00296ADC"/>
    <w:rsid w:val="00296CE3"/>
    <w:rsid w:val="002A00B9"/>
    <w:rsid w:val="002A3EE0"/>
    <w:rsid w:val="002A5063"/>
    <w:rsid w:val="002C1926"/>
    <w:rsid w:val="002C3169"/>
    <w:rsid w:val="002D33C1"/>
    <w:rsid w:val="002D6B6D"/>
    <w:rsid w:val="002E7460"/>
    <w:rsid w:val="002F0167"/>
    <w:rsid w:val="00300A5A"/>
    <w:rsid w:val="00301918"/>
    <w:rsid w:val="00310BD6"/>
    <w:rsid w:val="00317E36"/>
    <w:rsid w:val="0033595A"/>
    <w:rsid w:val="00357F37"/>
    <w:rsid w:val="00365753"/>
    <w:rsid w:val="003702B2"/>
    <w:rsid w:val="00370845"/>
    <w:rsid w:val="00375E01"/>
    <w:rsid w:val="00381E3D"/>
    <w:rsid w:val="00395133"/>
    <w:rsid w:val="00397487"/>
    <w:rsid w:val="003C3BB0"/>
    <w:rsid w:val="003C41E2"/>
    <w:rsid w:val="003C75BB"/>
    <w:rsid w:val="003D0333"/>
    <w:rsid w:val="003D1FAD"/>
    <w:rsid w:val="003E0E54"/>
    <w:rsid w:val="003F37FB"/>
    <w:rsid w:val="00405474"/>
    <w:rsid w:val="00406BD4"/>
    <w:rsid w:val="00411D7F"/>
    <w:rsid w:val="00417DDF"/>
    <w:rsid w:val="0043466D"/>
    <w:rsid w:val="00451050"/>
    <w:rsid w:val="004514D8"/>
    <w:rsid w:val="00456BE4"/>
    <w:rsid w:val="00460A47"/>
    <w:rsid w:val="00463855"/>
    <w:rsid w:val="00464742"/>
    <w:rsid w:val="004729DA"/>
    <w:rsid w:val="00474E2C"/>
    <w:rsid w:val="00492E70"/>
    <w:rsid w:val="004A150E"/>
    <w:rsid w:val="004A382D"/>
    <w:rsid w:val="004B0CA6"/>
    <w:rsid w:val="004B512E"/>
    <w:rsid w:val="004C0E4E"/>
    <w:rsid w:val="004C21DB"/>
    <w:rsid w:val="004C2CD0"/>
    <w:rsid w:val="004C5C66"/>
    <w:rsid w:val="004D343E"/>
    <w:rsid w:val="0050333A"/>
    <w:rsid w:val="0051340E"/>
    <w:rsid w:val="005157E7"/>
    <w:rsid w:val="00523B28"/>
    <w:rsid w:val="00551158"/>
    <w:rsid w:val="00552B9A"/>
    <w:rsid w:val="00553FE1"/>
    <w:rsid w:val="00560B0F"/>
    <w:rsid w:val="00562264"/>
    <w:rsid w:val="0057020F"/>
    <w:rsid w:val="00571780"/>
    <w:rsid w:val="00574E11"/>
    <w:rsid w:val="00591E1C"/>
    <w:rsid w:val="00597B96"/>
    <w:rsid w:val="005A5D0F"/>
    <w:rsid w:val="005B21DE"/>
    <w:rsid w:val="005C663E"/>
    <w:rsid w:val="005D534E"/>
    <w:rsid w:val="005E34E5"/>
    <w:rsid w:val="005F2C6D"/>
    <w:rsid w:val="005F7E86"/>
    <w:rsid w:val="006045D6"/>
    <w:rsid w:val="006052CB"/>
    <w:rsid w:val="00606531"/>
    <w:rsid w:val="00610076"/>
    <w:rsid w:val="0061139E"/>
    <w:rsid w:val="006174DF"/>
    <w:rsid w:val="00635208"/>
    <w:rsid w:val="00645A3B"/>
    <w:rsid w:val="00656A02"/>
    <w:rsid w:val="00656D39"/>
    <w:rsid w:val="0066035E"/>
    <w:rsid w:val="006645E1"/>
    <w:rsid w:val="006703E3"/>
    <w:rsid w:val="00671EB6"/>
    <w:rsid w:val="00674995"/>
    <w:rsid w:val="00674C6C"/>
    <w:rsid w:val="00682484"/>
    <w:rsid w:val="006A207F"/>
    <w:rsid w:val="006A75A9"/>
    <w:rsid w:val="006B03FD"/>
    <w:rsid w:val="006B3CA7"/>
    <w:rsid w:val="006C22D0"/>
    <w:rsid w:val="006C7CAD"/>
    <w:rsid w:val="006D26CD"/>
    <w:rsid w:val="006E2389"/>
    <w:rsid w:val="006E5CE2"/>
    <w:rsid w:val="00704FF0"/>
    <w:rsid w:val="00705B51"/>
    <w:rsid w:val="007126C3"/>
    <w:rsid w:val="00715E94"/>
    <w:rsid w:val="007262E7"/>
    <w:rsid w:val="0073312C"/>
    <w:rsid w:val="00742449"/>
    <w:rsid w:val="0075413F"/>
    <w:rsid w:val="007626D8"/>
    <w:rsid w:val="0077589A"/>
    <w:rsid w:val="00780080"/>
    <w:rsid w:val="00783113"/>
    <w:rsid w:val="00785A18"/>
    <w:rsid w:val="007A1186"/>
    <w:rsid w:val="007A1EF9"/>
    <w:rsid w:val="007A4212"/>
    <w:rsid w:val="007B3051"/>
    <w:rsid w:val="007B5B59"/>
    <w:rsid w:val="007B6D43"/>
    <w:rsid w:val="007C4075"/>
    <w:rsid w:val="007E6B26"/>
    <w:rsid w:val="007E71A3"/>
    <w:rsid w:val="00817139"/>
    <w:rsid w:val="00824DA1"/>
    <w:rsid w:val="0084022A"/>
    <w:rsid w:val="00840BA2"/>
    <w:rsid w:val="00852288"/>
    <w:rsid w:val="0086764B"/>
    <w:rsid w:val="00883E34"/>
    <w:rsid w:val="008861DB"/>
    <w:rsid w:val="008978B4"/>
    <w:rsid w:val="008A4DBD"/>
    <w:rsid w:val="008B5360"/>
    <w:rsid w:val="008C1984"/>
    <w:rsid w:val="008C693C"/>
    <w:rsid w:val="008D3719"/>
    <w:rsid w:val="008D7DEA"/>
    <w:rsid w:val="008F5DCC"/>
    <w:rsid w:val="00913534"/>
    <w:rsid w:val="00916A02"/>
    <w:rsid w:val="00921FE7"/>
    <w:rsid w:val="00922D41"/>
    <w:rsid w:val="0092300E"/>
    <w:rsid w:val="00923591"/>
    <w:rsid w:val="009270E9"/>
    <w:rsid w:val="00936B43"/>
    <w:rsid w:val="00936FF1"/>
    <w:rsid w:val="00937F94"/>
    <w:rsid w:val="00974FC2"/>
    <w:rsid w:val="00981F09"/>
    <w:rsid w:val="00997AF7"/>
    <w:rsid w:val="009A0357"/>
    <w:rsid w:val="009A5519"/>
    <w:rsid w:val="009B1526"/>
    <w:rsid w:val="009B15C8"/>
    <w:rsid w:val="009C38F8"/>
    <w:rsid w:val="009C4988"/>
    <w:rsid w:val="009C74AE"/>
    <w:rsid w:val="009D05C2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9F75D9"/>
    <w:rsid w:val="00A00393"/>
    <w:rsid w:val="00A013D4"/>
    <w:rsid w:val="00A06C13"/>
    <w:rsid w:val="00A16DDF"/>
    <w:rsid w:val="00A17E13"/>
    <w:rsid w:val="00A20F96"/>
    <w:rsid w:val="00A25611"/>
    <w:rsid w:val="00A33CF8"/>
    <w:rsid w:val="00A41724"/>
    <w:rsid w:val="00A4187C"/>
    <w:rsid w:val="00A50775"/>
    <w:rsid w:val="00A5263F"/>
    <w:rsid w:val="00A54E37"/>
    <w:rsid w:val="00A562E5"/>
    <w:rsid w:val="00A65A94"/>
    <w:rsid w:val="00A71B10"/>
    <w:rsid w:val="00A90918"/>
    <w:rsid w:val="00A97377"/>
    <w:rsid w:val="00AA0264"/>
    <w:rsid w:val="00AA1248"/>
    <w:rsid w:val="00AA51F8"/>
    <w:rsid w:val="00AA6EE3"/>
    <w:rsid w:val="00AB054B"/>
    <w:rsid w:val="00AB339C"/>
    <w:rsid w:val="00AC31BC"/>
    <w:rsid w:val="00AD7F1F"/>
    <w:rsid w:val="00AE1208"/>
    <w:rsid w:val="00AE374A"/>
    <w:rsid w:val="00AF7315"/>
    <w:rsid w:val="00B12BFA"/>
    <w:rsid w:val="00B22B0B"/>
    <w:rsid w:val="00B24B12"/>
    <w:rsid w:val="00B30796"/>
    <w:rsid w:val="00B35712"/>
    <w:rsid w:val="00B41C02"/>
    <w:rsid w:val="00B44E48"/>
    <w:rsid w:val="00B4709D"/>
    <w:rsid w:val="00B50E65"/>
    <w:rsid w:val="00B52573"/>
    <w:rsid w:val="00B57A3B"/>
    <w:rsid w:val="00B71C40"/>
    <w:rsid w:val="00B73F57"/>
    <w:rsid w:val="00B77AB6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F41F5"/>
    <w:rsid w:val="00BF5993"/>
    <w:rsid w:val="00C24DF3"/>
    <w:rsid w:val="00C2741B"/>
    <w:rsid w:val="00C321B4"/>
    <w:rsid w:val="00C3264A"/>
    <w:rsid w:val="00C43416"/>
    <w:rsid w:val="00C531A8"/>
    <w:rsid w:val="00C60C05"/>
    <w:rsid w:val="00C6170D"/>
    <w:rsid w:val="00C7496D"/>
    <w:rsid w:val="00C80B4C"/>
    <w:rsid w:val="00C8378F"/>
    <w:rsid w:val="00C946AF"/>
    <w:rsid w:val="00C94E7A"/>
    <w:rsid w:val="00C95615"/>
    <w:rsid w:val="00CA168E"/>
    <w:rsid w:val="00CB2618"/>
    <w:rsid w:val="00CB3961"/>
    <w:rsid w:val="00CC6D96"/>
    <w:rsid w:val="00CE4DE9"/>
    <w:rsid w:val="00CE6E97"/>
    <w:rsid w:val="00CF0D86"/>
    <w:rsid w:val="00CF37F5"/>
    <w:rsid w:val="00D06601"/>
    <w:rsid w:val="00D07987"/>
    <w:rsid w:val="00D15B80"/>
    <w:rsid w:val="00D204E8"/>
    <w:rsid w:val="00D30B63"/>
    <w:rsid w:val="00D32E97"/>
    <w:rsid w:val="00D378BC"/>
    <w:rsid w:val="00D44D84"/>
    <w:rsid w:val="00D462E5"/>
    <w:rsid w:val="00D52668"/>
    <w:rsid w:val="00D61B1D"/>
    <w:rsid w:val="00D61F74"/>
    <w:rsid w:val="00D871F3"/>
    <w:rsid w:val="00D87C86"/>
    <w:rsid w:val="00DA4477"/>
    <w:rsid w:val="00DB0DBF"/>
    <w:rsid w:val="00DB6D77"/>
    <w:rsid w:val="00DC086A"/>
    <w:rsid w:val="00DD7690"/>
    <w:rsid w:val="00DE15B2"/>
    <w:rsid w:val="00DE1BA3"/>
    <w:rsid w:val="00DE5DB6"/>
    <w:rsid w:val="00DF1591"/>
    <w:rsid w:val="00DF439D"/>
    <w:rsid w:val="00DF4AE8"/>
    <w:rsid w:val="00E10313"/>
    <w:rsid w:val="00E124D7"/>
    <w:rsid w:val="00E142E2"/>
    <w:rsid w:val="00E21267"/>
    <w:rsid w:val="00E35BB3"/>
    <w:rsid w:val="00E41B3C"/>
    <w:rsid w:val="00E4485E"/>
    <w:rsid w:val="00E518FA"/>
    <w:rsid w:val="00E52FBF"/>
    <w:rsid w:val="00E57E40"/>
    <w:rsid w:val="00E65B8B"/>
    <w:rsid w:val="00E7059D"/>
    <w:rsid w:val="00E711E8"/>
    <w:rsid w:val="00E7509D"/>
    <w:rsid w:val="00E8100A"/>
    <w:rsid w:val="00E84CA4"/>
    <w:rsid w:val="00E87132"/>
    <w:rsid w:val="00EA4D8F"/>
    <w:rsid w:val="00EB72E3"/>
    <w:rsid w:val="00EC48D6"/>
    <w:rsid w:val="00EC4B75"/>
    <w:rsid w:val="00EC6D6A"/>
    <w:rsid w:val="00EC7CEB"/>
    <w:rsid w:val="00ED41C3"/>
    <w:rsid w:val="00EF13FF"/>
    <w:rsid w:val="00EF28E9"/>
    <w:rsid w:val="00EF4528"/>
    <w:rsid w:val="00F02DE3"/>
    <w:rsid w:val="00F05368"/>
    <w:rsid w:val="00F066F1"/>
    <w:rsid w:val="00F10E60"/>
    <w:rsid w:val="00F14B6E"/>
    <w:rsid w:val="00F1578B"/>
    <w:rsid w:val="00F233AF"/>
    <w:rsid w:val="00F31902"/>
    <w:rsid w:val="00F470EB"/>
    <w:rsid w:val="00F74E97"/>
    <w:rsid w:val="00F906E4"/>
    <w:rsid w:val="00F9359F"/>
    <w:rsid w:val="00F938FF"/>
    <w:rsid w:val="00FA6B38"/>
    <w:rsid w:val="00FB5877"/>
    <w:rsid w:val="00FC6C87"/>
    <w:rsid w:val="00FC7901"/>
    <w:rsid w:val="00FE27FD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A502D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0A502D"/>
    <w:rPr>
      <w:rFonts w:cs="Times New Roman"/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  <w:rPr>
      <w:rFonts w:cs="Times New Roman"/>
    </w:rPr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Цветовое выделение"/>
    <w:uiPriority w:val="99"/>
    <w:rsid w:val="002D33C1"/>
    <w:rPr>
      <w:b/>
      <w:color w:val="000080"/>
      <w:sz w:val="20"/>
    </w:rPr>
  </w:style>
  <w:style w:type="character" w:customStyle="1" w:styleId="a0">
    <w:name w:val="Гипертекстовая ссылка"/>
    <w:uiPriority w:val="99"/>
    <w:rsid w:val="002D33C1"/>
    <w:rPr>
      <w:b/>
      <w:color w:val="008000"/>
      <w:sz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/>
      <w:sz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rFonts w:cs="Times New Roman"/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rFonts w:cs="Times New Roman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rsid w:val="00DE1BA3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rsid w:val="00DE1BA3"/>
    <w:rPr>
      <w:rFonts w:cs="Times New Roman"/>
      <w:vertAlign w:val="superscript"/>
    </w:rPr>
  </w:style>
  <w:style w:type="paragraph" w:customStyle="1" w:styleId="10">
    <w:name w:val="Без интервала1"/>
    <w:uiPriority w:val="99"/>
    <w:rsid w:val="009B1526"/>
    <w:pPr>
      <w:overflowPunct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14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4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4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4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4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4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4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4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4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925</TotalTime>
  <Pages>33</Pages>
  <Words>8279</Words>
  <Characters>-32766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USER</cp:lastModifiedBy>
  <cp:revision>89</cp:revision>
  <cp:lastPrinted>2020-12-22T12:02:00Z</cp:lastPrinted>
  <dcterms:created xsi:type="dcterms:W3CDTF">2020-12-05T15:20:00Z</dcterms:created>
  <dcterms:modified xsi:type="dcterms:W3CDTF">2022-08-26T05:44:00Z</dcterms:modified>
</cp:coreProperties>
</file>