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FC4" w:rsidRPr="00FF75C6" w:rsidRDefault="00382FC4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382FC4" w:rsidRPr="00FF75C6" w:rsidRDefault="00382FC4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67</w:t>
      </w:r>
    </w:p>
    <w:p w:rsidR="00382FC4" w:rsidRPr="00FF75C6" w:rsidRDefault="00382FC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382FC4" w:rsidRPr="00FF75C6" w:rsidRDefault="00382FC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451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67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1500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Куликов  Александр Александрович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382FC4" w:rsidRPr="00FF75C6" w:rsidRDefault="00382FC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Куликову Александру Александровичу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382FC4" w:rsidRDefault="00382FC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382FC4" w:rsidRDefault="00382FC4"/>
    <w:p w:rsidR="00382FC4" w:rsidRDefault="00382FC4"/>
    <w:p w:rsidR="00382FC4" w:rsidRDefault="00382FC4"/>
    <w:p w:rsidR="00382FC4" w:rsidRDefault="00382FC4"/>
    <w:p w:rsidR="00382FC4" w:rsidRDefault="00382FC4"/>
    <w:p w:rsidR="00382FC4" w:rsidRDefault="00382FC4"/>
    <w:sectPr w:rsidR="00382FC4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288"/>
    <w:rsid w:val="000308B5"/>
    <w:rsid w:val="00105842"/>
    <w:rsid w:val="002C5F6B"/>
    <w:rsid w:val="00382FC4"/>
    <w:rsid w:val="004352C4"/>
    <w:rsid w:val="0048005B"/>
    <w:rsid w:val="004D7A43"/>
    <w:rsid w:val="005435A5"/>
    <w:rsid w:val="005F6C07"/>
    <w:rsid w:val="006058CF"/>
    <w:rsid w:val="006570FA"/>
    <w:rsid w:val="00721E8B"/>
    <w:rsid w:val="00746413"/>
    <w:rsid w:val="007B17EB"/>
    <w:rsid w:val="00816123"/>
    <w:rsid w:val="008A3803"/>
    <w:rsid w:val="008B529E"/>
    <w:rsid w:val="008C3182"/>
    <w:rsid w:val="00917810"/>
    <w:rsid w:val="009274C8"/>
    <w:rsid w:val="00971E53"/>
    <w:rsid w:val="00A07284"/>
    <w:rsid w:val="00AD2FB1"/>
    <w:rsid w:val="00B01226"/>
    <w:rsid w:val="00B24ED0"/>
    <w:rsid w:val="00B4360E"/>
    <w:rsid w:val="00BF1510"/>
    <w:rsid w:val="00C9131C"/>
    <w:rsid w:val="00D21694"/>
    <w:rsid w:val="00DD3BD6"/>
    <w:rsid w:val="00E07F35"/>
    <w:rsid w:val="00E11AA6"/>
    <w:rsid w:val="00F96A2D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236</Words>
  <Characters>1348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8</cp:revision>
  <cp:lastPrinted>2022-06-08T12:27:00Z</cp:lastPrinted>
  <dcterms:created xsi:type="dcterms:W3CDTF">2022-05-30T06:14:00Z</dcterms:created>
  <dcterms:modified xsi:type="dcterms:W3CDTF">2022-06-27T07:23:00Z</dcterms:modified>
</cp:coreProperties>
</file>