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05F" w:rsidRPr="002A5210" w:rsidRDefault="004E305F" w:rsidP="00950C9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«Прокуратурой Ромодановского района проведена проверка по обращению гражданина по вопросу ремонта двери жилого помещения, предоставляемого по договору социального найма»</w:t>
      </w:r>
    </w:p>
    <w:p w:rsidR="004E305F" w:rsidRDefault="004E305F" w:rsidP="00950C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305F" w:rsidRPr="00E66F70" w:rsidRDefault="004E305F" w:rsidP="00950C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6F70">
        <w:rPr>
          <w:spacing w:val="6"/>
          <w:sz w:val="28"/>
          <w:szCs w:val="28"/>
        </w:rPr>
        <w:t xml:space="preserve">Проведенной прокуратурой района проверкой в деятельности </w:t>
      </w:r>
      <w:r>
        <w:rPr>
          <w:sz w:val="28"/>
          <w:szCs w:val="28"/>
        </w:rPr>
        <w:t xml:space="preserve">администрации Ромодановского муниципального района </w:t>
      </w:r>
      <w:r w:rsidRPr="00E66F70">
        <w:rPr>
          <w:sz w:val="28"/>
          <w:szCs w:val="28"/>
        </w:rPr>
        <w:t xml:space="preserve">выявлены нарушения </w:t>
      </w:r>
      <w:r>
        <w:rPr>
          <w:sz w:val="28"/>
          <w:szCs w:val="28"/>
        </w:rPr>
        <w:t xml:space="preserve">жилищного </w:t>
      </w:r>
      <w:r w:rsidRPr="00E66F70">
        <w:rPr>
          <w:sz w:val="28"/>
          <w:szCs w:val="28"/>
        </w:rPr>
        <w:t>законодательства.</w:t>
      </w:r>
    </w:p>
    <w:p w:rsidR="004E305F" w:rsidRDefault="004E305F" w:rsidP="002A5210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Установлено, что администрация проявляет бездействие и не рассматривает вопрос о производстве мероприятий по установлению состояния муниципальной квартиры, предоставленной по договору социального найма, в том числе для решения вопроса о производстве капитального ремонта. </w:t>
      </w:r>
    </w:p>
    <w:p w:rsidR="004E305F" w:rsidRDefault="004E305F" w:rsidP="002A5210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С целью устранения выявленных нарушений главе района прокурором района внесено представление, которое находится на рассмотрении.</w:t>
      </w:r>
    </w:p>
    <w:p w:rsidR="004E305F" w:rsidRDefault="004E305F" w:rsidP="002A5210">
      <w:pPr>
        <w:jc w:val="both"/>
        <w:rPr>
          <w:spacing w:val="-4"/>
          <w:sz w:val="28"/>
          <w:szCs w:val="28"/>
        </w:rPr>
      </w:pPr>
    </w:p>
    <w:p w:rsidR="004E305F" w:rsidRDefault="004E305F" w:rsidP="002A5210">
      <w:pPr>
        <w:jc w:val="both"/>
        <w:rPr>
          <w:spacing w:val="-4"/>
          <w:sz w:val="28"/>
          <w:szCs w:val="28"/>
        </w:rPr>
      </w:pPr>
    </w:p>
    <w:p w:rsidR="004E305F" w:rsidRDefault="004E305F" w:rsidP="002A5210">
      <w:pP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Прокурор района</w:t>
      </w:r>
    </w:p>
    <w:p w:rsidR="004E305F" w:rsidRDefault="004E305F" w:rsidP="002A5210">
      <w:pP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советник юстиции </w:t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  <w:t xml:space="preserve">        А.А. Фролов</w:t>
      </w:r>
    </w:p>
    <w:p w:rsidR="004E305F" w:rsidRDefault="004E305F" w:rsidP="002A5210">
      <w:pPr>
        <w:jc w:val="both"/>
        <w:rPr>
          <w:spacing w:val="-4"/>
          <w:sz w:val="28"/>
          <w:szCs w:val="28"/>
        </w:rPr>
      </w:pPr>
    </w:p>
    <w:sectPr w:rsidR="004E305F" w:rsidSect="006A4F8D">
      <w:headerReference w:type="default" r:id="rId6"/>
      <w:pgSz w:w="11906" w:h="16838"/>
      <w:pgMar w:top="1134" w:right="567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05F" w:rsidRDefault="004E305F" w:rsidP="00824A01">
      <w:r>
        <w:separator/>
      </w:r>
    </w:p>
  </w:endnote>
  <w:endnote w:type="continuationSeparator" w:id="0">
    <w:p w:rsidR="004E305F" w:rsidRDefault="004E305F" w:rsidP="00824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05F" w:rsidRDefault="004E305F" w:rsidP="00824A01">
      <w:r>
        <w:separator/>
      </w:r>
    </w:p>
  </w:footnote>
  <w:footnote w:type="continuationSeparator" w:id="0">
    <w:p w:rsidR="004E305F" w:rsidRDefault="004E305F" w:rsidP="00824A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05F" w:rsidRDefault="004E305F" w:rsidP="00B4644B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E305F" w:rsidRDefault="004E305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280"/>
    <w:rsid w:val="000211DE"/>
    <w:rsid w:val="000861E7"/>
    <w:rsid w:val="000C38C5"/>
    <w:rsid w:val="000D261F"/>
    <w:rsid w:val="000E328F"/>
    <w:rsid w:val="000F6C14"/>
    <w:rsid w:val="00157348"/>
    <w:rsid w:val="00162034"/>
    <w:rsid w:val="0017373D"/>
    <w:rsid w:val="00180942"/>
    <w:rsid w:val="0018178D"/>
    <w:rsid w:val="001A145F"/>
    <w:rsid w:val="002241D6"/>
    <w:rsid w:val="002509ED"/>
    <w:rsid w:val="0025167F"/>
    <w:rsid w:val="002A2DB4"/>
    <w:rsid w:val="002A5210"/>
    <w:rsid w:val="002B328D"/>
    <w:rsid w:val="002D1956"/>
    <w:rsid w:val="00303BD4"/>
    <w:rsid w:val="00303E16"/>
    <w:rsid w:val="00331111"/>
    <w:rsid w:val="003532AE"/>
    <w:rsid w:val="003711A4"/>
    <w:rsid w:val="00375383"/>
    <w:rsid w:val="003815C1"/>
    <w:rsid w:val="00383C86"/>
    <w:rsid w:val="003916AA"/>
    <w:rsid w:val="003D730E"/>
    <w:rsid w:val="003E5FF8"/>
    <w:rsid w:val="003F55DE"/>
    <w:rsid w:val="00417F2D"/>
    <w:rsid w:val="00432F1D"/>
    <w:rsid w:val="00470FC8"/>
    <w:rsid w:val="0048287C"/>
    <w:rsid w:val="00493434"/>
    <w:rsid w:val="004B03C8"/>
    <w:rsid w:val="004B6325"/>
    <w:rsid w:val="004C3887"/>
    <w:rsid w:val="004C3A7E"/>
    <w:rsid w:val="004E305F"/>
    <w:rsid w:val="004F202A"/>
    <w:rsid w:val="00523804"/>
    <w:rsid w:val="00532CE6"/>
    <w:rsid w:val="00535404"/>
    <w:rsid w:val="005A7FA8"/>
    <w:rsid w:val="005E6712"/>
    <w:rsid w:val="00606420"/>
    <w:rsid w:val="0064635C"/>
    <w:rsid w:val="00661CFB"/>
    <w:rsid w:val="00667DD8"/>
    <w:rsid w:val="006712EA"/>
    <w:rsid w:val="00683E89"/>
    <w:rsid w:val="006A4F8D"/>
    <w:rsid w:val="006D2F46"/>
    <w:rsid w:val="006E7B57"/>
    <w:rsid w:val="00714793"/>
    <w:rsid w:val="00734238"/>
    <w:rsid w:val="00737E73"/>
    <w:rsid w:val="00786B62"/>
    <w:rsid w:val="007B1304"/>
    <w:rsid w:val="00810A1C"/>
    <w:rsid w:val="00824A01"/>
    <w:rsid w:val="00837F30"/>
    <w:rsid w:val="00847B12"/>
    <w:rsid w:val="008550DB"/>
    <w:rsid w:val="008C76CC"/>
    <w:rsid w:val="0090690E"/>
    <w:rsid w:val="00950C9A"/>
    <w:rsid w:val="009A7147"/>
    <w:rsid w:val="009B1B00"/>
    <w:rsid w:val="009C7709"/>
    <w:rsid w:val="009F20FA"/>
    <w:rsid w:val="00A545B1"/>
    <w:rsid w:val="00AD6631"/>
    <w:rsid w:val="00B24D43"/>
    <w:rsid w:val="00B4529B"/>
    <w:rsid w:val="00B4644B"/>
    <w:rsid w:val="00B71002"/>
    <w:rsid w:val="00BE5649"/>
    <w:rsid w:val="00BF6317"/>
    <w:rsid w:val="00C10A84"/>
    <w:rsid w:val="00C17C59"/>
    <w:rsid w:val="00C27EB1"/>
    <w:rsid w:val="00C30EF7"/>
    <w:rsid w:val="00C42B96"/>
    <w:rsid w:val="00C51075"/>
    <w:rsid w:val="00C56949"/>
    <w:rsid w:val="00C869FB"/>
    <w:rsid w:val="00CC3AAF"/>
    <w:rsid w:val="00CC4371"/>
    <w:rsid w:val="00CE5A59"/>
    <w:rsid w:val="00CE6531"/>
    <w:rsid w:val="00CF3BCC"/>
    <w:rsid w:val="00D00280"/>
    <w:rsid w:val="00D0039B"/>
    <w:rsid w:val="00D1237B"/>
    <w:rsid w:val="00D46F7F"/>
    <w:rsid w:val="00D72949"/>
    <w:rsid w:val="00D86CD5"/>
    <w:rsid w:val="00DA1692"/>
    <w:rsid w:val="00DC22B3"/>
    <w:rsid w:val="00DD4220"/>
    <w:rsid w:val="00DE6829"/>
    <w:rsid w:val="00E01FCC"/>
    <w:rsid w:val="00E05037"/>
    <w:rsid w:val="00E66F70"/>
    <w:rsid w:val="00E93470"/>
    <w:rsid w:val="00EC7B95"/>
    <w:rsid w:val="00F418F8"/>
    <w:rsid w:val="00F632C4"/>
    <w:rsid w:val="00F678DB"/>
    <w:rsid w:val="00F75316"/>
    <w:rsid w:val="00FB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28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00280"/>
    <w:pPr>
      <w:widowControl w:val="0"/>
      <w:spacing w:line="240" w:lineRule="exact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0280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D0028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00280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D00280"/>
    <w:rPr>
      <w:rFonts w:cs="Times New Roman"/>
    </w:rPr>
  </w:style>
  <w:style w:type="paragraph" w:customStyle="1" w:styleId="a">
    <w:name w:val="Знак Знак Знак Знак Знак Знак Знак"/>
    <w:basedOn w:val="Normal"/>
    <w:uiPriority w:val="99"/>
    <w:rsid w:val="00DC22B3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customStyle="1" w:styleId="a0">
    <w:name w:val="Знак Знак Знак Знак"/>
    <w:basedOn w:val="Normal"/>
    <w:uiPriority w:val="99"/>
    <w:rsid w:val="0017373D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customStyle="1" w:styleId="1">
    <w:name w:val="Знак Знак Знак Знак1"/>
    <w:basedOn w:val="Normal"/>
    <w:uiPriority w:val="99"/>
    <w:rsid w:val="003D730E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customStyle="1" w:styleId="2">
    <w:name w:val="Знак Знак Знак Знак2"/>
    <w:basedOn w:val="Normal"/>
    <w:uiPriority w:val="99"/>
    <w:rsid w:val="00C30EF7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A14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145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3E5FF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10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10094</TotalTime>
  <Pages>1</Pages>
  <Words>118</Words>
  <Characters>674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ООО «Ромодановосахар»</dc:title>
  <dc:subject/>
  <dc:creator>111</dc:creator>
  <cp:keywords/>
  <dc:description/>
  <cp:lastModifiedBy>1</cp:lastModifiedBy>
  <cp:revision>5</cp:revision>
  <cp:lastPrinted>2021-12-06T08:00:00Z</cp:lastPrinted>
  <dcterms:created xsi:type="dcterms:W3CDTF">2021-11-03T12:04:00Z</dcterms:created>
  <dcterms:modified xsi:type="dcterms:W3CDTF">2021-12-06T08:01:00Z</dcterms:modified>
</cp:coreProperties>
</file>