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67" w:rsidRPr="0046577A" w:rsidRDefault="008D7A67" w:rsidP="007155B8">
      <w:pPr>
        <w:ind w:firstLine="540"/>
        <w:jc w:val="center"/>
        <w:rPr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</w:t>
      </w:r>
      <w:r w:rsidRPr="0046577A">
        <w:rPr>
          <w:i/>
          <w:sz w:val="36"/>
          <w:szCs w:val="36"/>
          <w:u w:val="single"/>
        </w:rPr>
        <w:t>ПРОЕКТ</w:t>
      </w:r>
    </w:p>
    <w:p w:rsidR="008D7A67" w:rsidRPr="00FD4A20" w:rsidRDefault="008D7A67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D7A67" w:rsidRPr="00FD4A20" w:rsidRDefault="008D7A67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8D7A67" w:rsidRPr="00FD4A20" w:rsidRDefault="008D7A67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8D7A67" w:rsidRPr="00FD4A20" w:rsidRDefault="008D7A67" w:rsidP="007155B8">
      <w:pPr>
        <w:ind w:firstLine="540"/>
        <w:jc w:val="center"/>
        <w:rPr>
          <w:b/>
          <w:sz w:val="28"/>
          <w:szCs w:val="28"/>
        </w:rPr>
      </w:pPr>
    </w:p>
    <w:p w:rsidR="008D7A67" w:rsidRPr="00FD4A20" w:rsidRDefault="008D7A67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8D7A67" w:rsidRPr="00FD4A20" w:rsidRDefault="008D7A67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8D7A67" w:rsidRPr="00FD4A20" w:rsidRDefault="008D7A67" w:rsidP="007155B8">
      <w:pPr>
        <w:ind w:firstLine="540"/>
        <w:rPr>
          <w:sz w:val="28"/>
          <w:szCs w:val="28"/>
        </w:rPr>
      </w:pPr>
    </w:p>
    <w:p w:rsidR="008D7A67" w:rsidRPr="0046577A" w:rsidRDefault="008D7A67" w:rsidP="007155B8">
      <w:pPr>
        <w:rPr>
          <w:sz w:val="24"/>
          <w:szCs w:val="24"/>
        </w:rPr>
      </w:pPr>
      <w:r w:rsidRPr="0046577A">
        <w:rPr>
          <w:sz w:val="24"/>
          <w:szCs w:val="24"/>
        </w:rPr>
        <w:t xml:space="preserve">    от «</w:t>
      </w:r>
      <w:r>
        <w:rPr>
          <w:sz w:val="24"/>
          <w:szCs w:val="24"/>
        </w:rPr>
        <w:t>_</w:t>
      </w:r>
      <w:r w:rsidRPr="0046577A">
        <w:rPr>
          <w:sz w:val="24"/>
          <w:szCs w:val="24"/>
        </w:rPr>
        <w:t>»</w:t>
      </w:r>
      <w:r>
        <w:rPr>
          <w:sz w:val="24"/>
          <w:szCs w:val="24"/>
        </w:rPr>
        <w:t xml:space="preserve"> ______</w:t>
      </w:r>
      <w:r w:rsidRPr="0046577A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2 г"/>
        </w:smartTagPr>
        <w:r w:rsidRPr="0046577A">
          <w:rPr>
            <w:sz w:val="24"/>
            <w:szCs w:val="24"/>
          </w:rPr>
          <w:t>2022 г</w:t>
        </w:r>
      </w:smartTag>
      <w:r w:rsidRPr="0046577A">
        <w:rPr>
          <w:sz w:val="24"/>
          <w:szCs w:val="24"/>
        </w:rPr>
        <w:t xml:space="preserve">.                                                      </w:t>
      </w:r>
      <w:r>
        <w:rPr>
          <w:sz w:val="24"/>
          <w:szCs w:val="24"/>
        </w:rPr>
        <w:t xml:space="preserve">                                               </w:t>
      </w:r>
      <w:r w:rsidRPr="0046577A">
        <w:rPr>
          <w:sz w:val="24"/>
          <w:szCs w:val="24"/>
        </w:rPr>
        <w:t>№</w:t>
      </w:r>
      <w:r>
        <w:rPr>
          <w:sz w:val="24"/>
          <w:szCs w:val="24"/>
        </w:rPr>
        <w:t>_</w:t>
      </w:r>
    </w:p>
    <w:p w:rsidR="008D7A67" w:rsidRPr="0046577A" w:rsidRDefault="008D7A67" w:rsidP="007155B8">
      <w:pPr>
        <w:ind w:firstLine="540"/>
        <w:rPr>
          <w:sz w:val="24"/>
          <w:szCs w:val="24"/>
        </w:rPr>
      </w:pPr>
    </w:p>
    <w:p w:rsidR="008D7A67" w:rsidRPr="0046577A" w:rsidRDefault="008D7A67" w:rsidP="007155B8">
      <w:pPr>
        <w:ind w:firstLine="540"/>
        <w:jc w:val="center"/>
        <w:rPr>
          <w:sz w:val="24"/>
          <w:szCs w:val="24"/>
        </w:rPr>
      </w:pPr>
      <w:r w:rsidRPr="0046577A">
        <w:rPr>
          <w:sz w:val="24"/>
          <w:szCs w:val="24"/>
        </w:rPr>
        <w:t>п. Липки</w:t>
      </w:r>
    </w:p>
    <w:p w:rsidR="008D7A67" w:rsidRPr="00FD4A20" w:rsidRDefault="008D7A67" w:rsidP="007155B8">
      <w:pPr>
        <w:ind w:right="-5" w:firstLine="540"/>
        <w:jc w:val="right"/>
        <w:rPr>
          <w:b/>
          <w:sz w:val="28"/>
          <w:szCs w:val="28"/>
        </w:rPr>
      </w:pPr>
    </w:p>
    <w:p w:rsidR="008D7A67" w:rsidRDefault="008D7A67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изменений в решение Совета депутатов</w:t>
      </w:r>
    </w:p>
    <w:p w:rsidR="008D7A67" w:rsidRDefault="008D7A67" w:rsidP="008B277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Липкинского сельского поселения от 05.04.2013 №1 </w:t>
      </w:r>
    </w:p>
    <w:p w:rsidR="008D7A67" w:rsidRDefault="008D7A67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D4A20">
        <w:rPr>
          <w:rStyle w:val="s2"/>
          <w:sz w:val="28"/>
          <w:szCs w:val="28"/>
        </w:rPr>
        <w:t xml:space="preserve">«О денежном содержании </w:t>
      </w:r>
      <w:r>
        <w:rPr>
          <w:rStyle w:val="s2"/>
          <w:sz w:val="28"/>
          <w:szCs w:val="28"/>
        </w:rPr>
        <w:t xml:space="preserve">должностных лиц и </w:t>
      </w:r>
    </w:p>
    <w:p w:rsidR="008D7A67" w:rsidRDefault="008D7A67" w:rsidP="007155B8">
      <w:pPr>
        <w:rPr>
          <w:sz w:val="28"/>
          <w:szCs w:val="28"/>
        </w:rPr>
      </w:pPr>
      <w:r>
        <w:rPr>
          <w:rStyle w:val="s2"/>
          <w:sz w:val="28"/>
          <w:szCs w:val="28"/>
        </w:rPr>
        <w:t xml:space="preserve">        </w:t>
      </w:r>
      <w:r w:rsidRPr="00FD4A20">
        <w:rPr>
          <w:rStyle w:val="s2"/>
          <w:sz w:val="28"/>
          <w:szCs w:val="28"/>
        </w:rPr>
        <w:t>муниципальных служащих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</w:t>
      </w:r>
    </w:p>
    <w:p w:rsidR="008D7A67" w:rsidRDefault="008D7A67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  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8D7A67" w:rsidRDefault="008D7A67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</w:t>
      </w:r>
      <w:r w:rsidRPr="00FD4A20">
        <w:rPr>
          <w:rStyle w:val="s2"/>
          <w:sz w:val="28"/>
          <w:szCs w:val="28"/>
        </w:rPr>
        <w:t>Республики Мордовия»</w:t>
      </w:r>
    </w:p>
    <w:p w:rsidR="008D7A67" w:rsidRPr="007155B8" w:rsidRDefault="008D7A67" w:rsidP="007155B8">
      <w:pPr>
        <w:rPr>
          <w:sz w:val="28"/>
          <w:szCs w:val="28"/>
        </w:rPr>
      </w:pPr>
    </w:p>
    <w:p w:rsidR="008D7A67" w:rsidRPr="00FD4A20" w:rsidRDefault="008D7A67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</w:t>
      </w:r>
      <w:r>
        <w:rPr>
          <w:rStyle w:val="s2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FD4A20">
        <w:rPr>
          <w:rStyle w:val="s2"/>
          <w:sz w:val="28"/>
          <w:szCs w:val="28"/>
        </w:rPr>
        <w:t xml:space="preserve"> Совет депутатов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</w:p>
    <w:p w:rsidR="008D7A67" w:rsidRPr="00FD4A20" w:rsidRDefault="008D7A67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8D7A67" w:rsidRDefault="008D7A67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>
        <w:rPr>
          <w:sz w:val="28"/>
          <w:szCs w:val="28"/>
        </w:rPr>
        <w:t>решение Совета депутатов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от 05.04.2013 №1 </w:t>
      </w:r>
      <w:r w:rsidRPr="00FD4A20">
        <w:rPr>
          <w:rStyle w:val="s2"/>
          <w:sz w:val="28"/>
          <w:szCs w:val="28"/>
        </w:rPr>
        <w:t>«О денежном содержании</w:t>
      </w:r>
      <w:r w:rsidRPr="0046577A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должностных лиц и</w:t>
      </w:r>
      <w:r w:rsidRPr="00FD4A20">
        <w:rPr>
          <w:rStyle w:val="s2"/>
          <w:sz w:val="28"/>
          <w:szCs w:val="28"/>
        </w:rPr>
        <w:t xml:space="preserve"> муниципальных служащих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следующие изменения:</w:t>
      </w:r>
    </w:p>
    <w:p w:rsidR="008D7A67" w:rsidRDefault="008D7A67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1.1. пункт 3 Положения о денежном содержании должностных лиц и муниципальных служащих</w:t>
      </w:r>
      <w:r w:rsidRPr="0046577A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>
        <w:rPr>
          <w:rStyle w:val="s2"/>
          <w:sz w:val="28"/>
          <w:szCs w:val="28"/>
        </w:rPr>
        <w:t xml:space="preserve"> Ромодановского муниципального района Республики Мордовия дополнить пунктом 3.1 следующего содержания:</w:t>
      </w:r>
    </w:p>
    <w:p w:rsidR="008D7A67" w:rsidRPr="00FD4A20" w:rsidRDefault="008D7A67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 3.1. 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труда.».</w:t>
      </w:r>
    </w:p>
    <w:p w:rsidR="008D7A67" w:rsidRDefault="008D7A67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>
        <w:rPr>
          <w:spacing w:val="6"/>
          <w:sz w:val="28"/>
          <w:szCs w:val="28"/>
        </w:rPr>
        <w:t>после</w:t>
      </w:r>
      <w:r w:rsidRPr="00FD4A20">
        <w:rPr>
          <w:spacing w:val="6"/>
          <w:sz w:val="28"/>
          <w:szCs w:val="28"/>
        </w:rPr>
        <w:t xml:space="preserve"> дня его официального опубликования</w:t>
      </w:r>
      <w:r>
        <w:rPr>
          <w:spacing w:val="6"/>
          <w:sz w:val="28"/>
          <w:szCs w:val="28"/>
        </w:rPr>
        <w:t xml:space="preserve"> и распространяет свое действие на правоотношения, возникшие с 1 июля 2022 года.</w:t>
      </w:r>
      <w:r w:rsidRPr="00FD4A20">
        <w:rPr>
          <w:spacing w:val="6"/>
          <w:sz w:val="28"/>
          <w:szCs w:val="28"/>
        </w:rPr>
        <w:t xml:space="preserve"> </w:t>
      </w:r>
    </w:p>
    <w:p w:rsidR="008D7A67" w:rsidRDefault="008D7A67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8D7A67" w:rsidRPr="00FD4A20" w:rsidRDefault="008D7A67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106"/>
        <w:gridCol w:w="4464"/>
      </w:tblGrid>
      <w:tr w:rsidR="008D7A67" w:rsidRPr="00FD4A20" w:rsidTr="0046577A">
        <w:trPr>
          <w:trHeight w:val="672"/>
        </w:trPr>
        <w:tc>
          <w:tcPr>
            <w:tcW w:w="5495" w:type="dxa"/>
          </w:tcPr>
          <w:p w:rsidR="008D7A67" w:rsidRDefault="008D7A67" w:rsidP="009C1B8D">
            <w:pPr>
              <w:rPr>
                <w:b/>
                <w:sz w:val="28"/>
                <w:szCs w:val="28"/>
              </w:rPr>
            </w:pPr>
            <w:r w:rsidRPr="00FD4A20">
              <w:rPr>
                <w:b/>
                <w:sz w:val="28"/>
                <w:szCs w:val="28"/>
              </w:rPr>
              <w:t>Глав</w:t>
            </w:r>
            <w:r>
              <w:rPr>
                <w:b/>
                <w:sz w:val="28"/>
                <w:szCs w:val="28"/>
              </w:rPr>
              <w:t>а Липкин</w:t>
            </w:r>
            <w:r w:rsidRPr="00FD4A20">
              <w:rPr>
                <w:b/>
                <w:sz w:val="28"/>
                <w:szCs w:val="28"/>
              </w:rPr>
              <w:t>ского</w:t>
            </w:r>
          </w:p>
          <w:p w:rsidR="008D7A67" w:rsidRPr="00FD4A20" w:rsidRDefault="008D7A67" w:rsidP="009C1B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</w:p>
        </w:tc>
        <w:tc>
          <w:tcPr>
            <w:tcW w:w="4636" w:type="dxa"/>
          </w:tcPr>
          <w:p w:rsidR="008D7A67" w:rsidRPr="00FD4A20" w:rsidRDefault="008D7A67" w:rsidP="009C1B8D">
            <w:pPr>
              <w:ind w:left="174"/>
              <w:rPr>
                <w:b/>
                <w:sz w:val="28"/>
                <w:szCs w:val="28"/>
              </w:rPr>
            </w:pPr>
          </w:p>
          <w:p w:rsidR="008D7A67" w:rsidRPr="00FD4A20" w:rsidRDefault="008D7A67" w:rsidP="00AF4793">
            <w:pPr>
              <w:ind w:left="17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_______________Л</w:t>
            </w:r>
            <w:r w:rsidRPr="00FD4A20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r w:rsidRPr="00FD4A20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Новикова</w:t>
            </w:r>
          </w:p>
        </w:tc>
      </w:tr>
    </w:tbl>
    <w:p w:rsidR="008D7A67" w:rsidRDefault="008D7A67" w:rsidP="002B1BDC"/>
    <w:sectPr w:rsidR="008D7A67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157D3"/>
    <w:rsid w:val="000B0947"/>
    <w:rsid w:val="00127195"/>
    <w:rsid w:val="002B1BDC"/>
    <w:rsid w:val="00330A29"/>
    <w:rsid w:val="00400A3D"/>
    <w:rsid w:val="0042405F"/>
    <w:rsid w:val="00435D0E"/>
    <w:rsid w:val="0046577A"/>
    <w:rsid w:val="00490C28"/>
    <w:rsid w:val="007155B8"/>
    <w:rsid w:val="00771530"/>
    <w:rsid w:val="007D3971"/>
    <w:rsid w:val="00812A16"/>
    <w:rsid w:val="0083404C"/>
    <w:rsid w:val="00836DB5"/>
    <w:rsid w:val="008B2771"/>
    <w:rsid w:val="008D7A67"/>
    <w:rsid w:val="00972043"/>
    <w:rsid w:val="009C1B8D"/>
    <w:rsid w:val="009C4E9D"/>
    <w:rsid w:val="00A5470A"/>
    <w:rsid w:val="00A838BD"/>
    <w:rsid w:val="00A96C44"/>
    <w:rsid w:val="00AB1D01"/>
    <w:rsid w:val="00AF4793"/>
    <w:rsid w:val="00C2057D"/>
    <w:rsid w:val="00C9755C"/>
    <w:rsid w:val="00D00A24"/>
    <w:rsid w:val="00DA2646"/>
    <w:rsid w:val="00E65E5B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  <w:style w:type="paragraph" w:styleId="ListParagraph">
    <w:name w:val="List Paragraph"/>
    <w:basedOn w:val="Normal"/>
    <w:uiPriority w:val="99"/>
    <w:qFormat/>
    <w:rsid w:val="008B2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278</Words>
  <Characters>1585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4</cp:revision>
  <cp:lastPrinted>2022-08-31T05:51:00Z</cp:lastPrinted>
  <dcterms:created xsi:type="dcterms:W3CDTF">2022-08-31T05:53:00Z</dcterms:created>
  <dcterms:modified xsi:type="dcterms:W3CDTF">2022-09-05T11:40:00Z</dcterms:modified>
</cp:coreProperties>
</file>