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D9E" w:rsidRDefault="00C12D9E" w:rsidP="004D2A0D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ПОСТАНОВЛЕНИЕ</w:t>
      </w:r>
    </w:p>
    <w:p w:rsidR="00C12D9E" w:rsidRDefault="00C12D9E" w:rsidP="004D2A0D">
      <w:pPr>
        <w:ind w:right="-9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C12D9E" w:rsidRDefault="00C12D9E" w:rsidP="004D2A0D">
      <w:pPr>
        <w:ind w:right="-9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НАБЕРЕЖНОГО СЕЛЬСКОГО ПОСЕЛЕНИЯ  РОМОДАНОВСКОГО МУНИЦИПАЛЬНОГО РАЙОНА  </w:t>
      </w:r>
    </w:p>
    <w:p w:rsidR="00C12D9E" w:rsidRDefault="00C12D9E" w:rsidP="004D2A0D">
      <w:pPr>
        <w:ind w:right="-9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C12D9E" w:rsidRDefault="00C12D9E" w:rsidP="004D2A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_________________________________________________________________</w:t>
      </w:r>
    </w:p>
    <w:p w:rsidR="00C12D9E" w:rsidRDefault="00C12D9E" w:rsidP="004D2A0D"/>
    <w:p w:rsidR="00C12D9E" w:rsidRPr="00193BBD" w:rsidRDefault="00C12D9E" w:rsidP="004D2A0D">
      <w:pPr>
        <w:rPr>
          <w:b/>
          <w:bCs/>
        </w:rPr>
      </w:pPr>
      <w:r>
        <w:rPr>
          <w:b/>
          <w:bCs/>
        </w:rPr>
        <w:t>от  «12»  августа 2022 г.                                                                                           № 33/1</w:t>
      </w:r>
    </w:p>
    <w:p w:rsidR="00C12D9E" w:rsidRDefault="00C12D9E" w:rsidP="004D2A0D"/>
    <w:p w:rsidR="00C12D9E" w:rsidRDefault="00C12D9E" w:rsidP="004D2A0D">
      <w:r>
        <w:rPr>
          <w:b/>
          <w:bCs/>
        </w:rPr>
        <w:t xml:space="preserve">                                                           п. Ромодановский Махоркосовхоз</w:t>
      </w:r>
    </w:p>
    <w:p w:rsidR="00C12D9E" w:rsidRDefault="00C12D9E" w:rsidP="004D2A0D"/>
    <w:p w:rsidR="00C12D9E" w:rsidRDefault="00C12D9E" w:rsidP="004D2A0D">
      <w:pPr>
        <w:jc w:val="both"/>
        <w:rPr>
          <w:b/>
          <w:bCs/>
        </w:rPr>
      </w:pPr>
      <w:r>
        <w:rPr>
          <w:b/>
          <w:bCs/>
        </w:rPr>
        <w:t xml:space="preserve">О вынесении на публичные слушания проекта </w:t>
      </w:r>
    </w:p>
    <w:p w:rsidR="00C12D9E" w:rsidRDefault="00C12D9E" w:rsidP="004D2A0D">
      <w:pPr>
        <w:jc w:val="both"/>
        <w:rPr>
          <w:b/>
          <w:bCs/>
        </w:rPr>
      </w:pPr>
      <w:r>
        <w:rPr>
          <w:b/>
          <w:bCs/>
        </w:rPr>
        <w:t>Генерального плана, правил землепользования и застройки</w:t>
      </w:r>
    </w:p>
    <w:p w:rsidR="00C12D9E" w:rsidRDefault="00C12D9E" w:rsidP="004D2A0D">
      <w:pPr>
        <w:jc w:val="both"/>
        <w:rPr>
          <w:b/>
          <w:bCs/>
        </w:rPr>
      </w:pPr>
      <w:r>
        <w:rPr>
          <w:b/>
          <w:bCs/>
        </w:rPr>
        <w:t xml:space="preserve">Набережного сельского поселения Ромодановского </w:t>
      </w:r>
    </w:p>
    <w:p w:rsidR="00C12D9E" w:rsidRDefault="00C12D9E" w:rsidP="004D2A0D">
      <w:pPr>
        <w:jc w:val="both"/>
        <w:rPr>
          <w:b/>
          <w:bCs/>
        </w:rPr>
      </w:pPr>
      <w:r>
        <w:rPr>
          <w:b/>
          <w:bCs/>
        </w:rPr>
        <w:t xml:space="preserve">муниципального района Республики Мордовия </w:t>
      </w:r>
    </w:p>
    <w:p w:rsidR="00C12D9E" w:rsidRDefault="00C12D9E" w:rsidP="004D2A0D">
      <w:pPr>
        <w:jc w:val="both"/>
        <w:rPr>
          <w:sz w:val="28"/>
          <w:szCs w:val="28"/>
        </w:rPr>
      </w:pPr>
    </w:p>
    <w:p w:rsidR="00C12D9E" w:rsidRDefault="00C12D9E" w:rsidP="004D2A0D">
      <w:pPr>
        <w:jc w:val="both"/>
      </w:pPr>
      <w:r>
        <w:rPr>
          <w:sz w:val="28"/>
          <w:szCs w:val="28"/>
        </w:rPr>
        <w:t xml:space="preserve">        </w:t>
      </w:r>
      <w:r>
        <w:t xml:space="preserve">В соответствии со ст.28 Федерального закона от 6 ноября 2003г. №131-ФЗ «Об общих принципах организации местного самоуправления в Российской Федерации», статье 28 Градостроительного кодекса российской Федерации и Положением о порядке организации и проведения общественных обсуждений или публичных слушаний по проектам муниципальных правовых актов в Набережном сельском поселении Ромодановского  муниципального района Республики Мордовия, утвержденным  решением Совета депутатов Набережного сельского поселения от 03 августа 2018 г. № 2                                       </w:t>
      </w:r>
      <w:r>
        <w:rPr>
          <w:b/>
          <w:bCs/>
        </w:rPr>
        <w:t>П О С Т А Н О В Л Я ЕТ</w:t>
      </w:r>
      <w:r>
        <w:t xml:space="preserve"> : </w:t>
      </w:r>
    </w:p>
    <w:p w:rsidR="00C12D9E" w:rsidRDefault="00C12D9E" w:rsidP="004D2A0D">
      <w:pPr>
        <w:jc w:val="both"/>
      </w:pPr>
    </w:p>
    <w:p w:rsidR="00C12D9E" w:rsidRDefault="00C12D9E" w:rsidP="004D2A0D">
      <w:pPr>
        <w:jc w:val="both"/>
      </w:pPr>
      <w:r>
        <w:t xml:space="preserve">  1.  Вынести на публичные слушания проект Генерального плана, правил землепользования и застройки Набережного сельского поселения Ромодановского  муниципального района Республики Мордовия     </w:t>
      </w:r>
    </w:p>
    <w:p w:rsidR="00C12D9E" w:rsidRDefault="00C12D9E" w:rsidP="004D2A0D">
      <w:pPr>
        <w:jc w:val="both"/>
      </w:pPr>
      <w:r>
        <w:t xml:space="preserve">   2 .Определить местом проведения публичных слушаний: </w:t>
      </w:r>
    </w:p>
    <w:p w:rsidR="00C12D9E" w:rsidRPr="008F47F3" w:rsidRDefault="00C12D9E" w:rsidP="00193BBD">
      <w:pPr>
        <w:jc w:val="both"/>
      </w:pPr>
      <w:r w:rsidRPr="008F47F3">
        <w:t xml:space="preserve">      </w:t>
      </w:r>
      <w:r>
        <w:t>п. Ромодановский Махоркосовхоз, ул. Южная, д. № 10</w:t>
      </w:r>
      <w:r w:rsidRPr="008F47F3">
        <w:t>, временем п</w:t>
      </w:r>
      <w:r>
        <w:t>роведения – 13 сентября 2022</w:t>
      </w:r>
      <w:r w:rsidRPr="008F47F3">
        <w:t xml:space="preserve"> года, 10</w:t>
      </w:r>
      <w:r>
        <w:t xml:space="preserve"> часов 00 минут;</w:t>
      </w:r>
    </w:p>
    <w:p w:rsidR="00C12D9E" w:rsidRPr="008F47F3" w:rsidRDefault="00C12D9E" w:rsidP="00193BBD">
      <w:pPr>
        <w:jc w:val="both"/>
      </w:pPr>
      <w:r w:rsidRPr="008F47F3">
        <w:t xml:space="preserve">     </w:t>
      </w:r>
      <w:r>
        <w:t>п. Атьминский, ул. Луговая, около д. № 8, временем проведения –</w:t>
      </w:r>
      <w:r w:rsidRPr="008F47F3">
        <w:t xml:space="preserve"> </w:t>
      </w:r>
      <w:r>
        <w:t>13 сентября 2022</w:t>
      </w:r>
      <w:r w:rsidRPr="008F47F3">
        <w:t xml:space="preserve"> года</w:t>
      </w:r>
      <w:r>
        <w:t>, 11 часов 00 минут;</w:t>
      </w:r>
    </w:p>
    <w:p w:rsidR="00C12D9E" w:rsidRPr="008F47F3" w:rsidRDefault="00C12D9E" w:rsidP="00193BBD">
      <w:pPr>
        <w:jc w:val="both"/>
      </w:pPr>
      <w:r>
        <w:t xml:space="preserve">     п.рзд. Атьма, ул. Железнодорожная, около д. 3</w:t>
      </w:r>
      <w:r w:rsidRPr="008F47F3">
        <w:t>, врем</w:t>
      </w:r>
      <w:r>
        <w:t xml:space="preserve">енем проведения- </w:t>
      </w:r>
      <w:r w:rsidRPr="008F47F3">
        <w:t xml:space="preserve"> </w:t>
      </w:r>
      <w:r>
        <w:t>13 сентября 2022</w:t>
      </w:r>
      <w:r w:rsidRPr="008F47F3">
        <w:t xml:space="preserve"> года</w:t>
      </w:r>
      <w:r>
        <w:t>, 12 часов 00 минут;</w:t>
      </w:r>
      <w:r w:rsidRPr="008F47F3">
        <w:t xml:space="preserve"> </w:t>
      </w:r>
    </w:p>
    <w:p w:rsidR="00C12D9E" w:rsidRPr="008F47F3" w:rsidRDefault="00C12D9E" w:rsidP="00193BBD">
      <w:pPr>
        <w:jc w:val="both"/>
      </w:pPr>
      <w:r>
        <w:t xml:space="preserve">     с</w:t>
      </w:r>
      <w:r w:rsidRPr="008F47F3">
        <w:t>.</w:t>
      </w:r>
      <w:r>
        <w:t xml:space="preserve"> Голубцовка, ул. Лесная</w:t>
      </w:r>
      <w:r w:rsidRPr="008F47F3">
        <w:t>,</w:t>
      </w:r>
      <w:r>
        <w:t xml:space="preserve"> около </w:t>
      </w:r>
      <w:r w:rsidRPr="008F47F3">
        <w:t xml:space="preserve"> д.</w:t>
      </w:r>
      <w:r>
        <w:t xml:space="preserve"> 33, </w:t>
      </w:r>
      <w:r w:rsidRPr="008F47F3">
        <w:t xml:space="preserve"> врем</w:t>
      </w:r>
      <w:r>
        <w:t>енем проведения – 13 сентября 2022</w:t>
      </w:r>
      <w:r w:rsidRPr="008F47F3">
        <w:t xml:space="preserve"> года, </w:t>
      </w:r>
      <w:r>
        <w:t>13</w:t>
      </w:r>
      <w:r w:rsidRPr="008F47F3">
        <w:t xml:space="preserve"> часов 00 минут</w:t>
      </w:r>
      <w:r>
        <w:t>;</w:t>
      </w:r>
    </w:p>
    <w:p w:rsidR="00C12D9E" w:rsidRPr="008F47F3" w:rsidRDefault="00C12D9E" w:rsidP="00193BBD">
      <w:pPr>
        <w:jc w:val="both"/>
      </w:pPr>
      <w:r>
        <w:t xml:space="preserve">      д. Васильевка, ул. Ворошилова, около д. 50,</w:t>
      </w:r>
      <w:r w:rsidRPr="008F47F3">
        <w:t xml:space="preserve"> врем</w:t>
      </w:r>
      <w:r>
        <w:t>енем проведения – 13 сентября 2022</w:t>
      </w:r>
      <w:r w:rsidRPr="008F47F3">
        <w:t xml:space="preserve"> года, </w:t>
      </w:r>
      <w:r>
        <w:t>14</w:t>
      </w:r>
      <w:r w:rsidRPr="008F47F3">
        <w:t xml:space="preserve"> часов 00 минут</w:t>
      </w:r>
      <w:r>
        <w:t>;</w:t>
      </w:r>
    </w:p>
    <w:p w:rsidR="00C12D9E" w:rsidRDefault="00C12D9E" w:rsidP="004D2A0D">
      <w:pPr>
        <w:jc w:val="both"/>
      </w:pPr>
      <w:r>
        <w:t xml:space="preserve">    с. Голубцовка, ул. Кирова, д. 26А, </w:t>
      </w:r>
      <w:r w:rsidRPr="008F47F3">
        <w:t xml:space="preserve"> врем</w:t>
      </w:r>
      <w:r>
        <w:t xml:space="preserve">енем проведения – </w:t>
      </w:r>
      <w:r w:rsidRPr="008F47F3">
        <w:t xml:space="preserve"> </w:t>
      </w:r>
      <w:r>
        <w:t>13 сентября 2022</w:t>
      </w:r>
      <w:r w:rsidRPr="008F47F3">
        <w:t xml:space="preserve"> года, </w:t>
      </w:r>
      <w:r>
        <w:t>15</w:t>
      </w:r>
      <w:r w:rsidRPr="008F47F3">
        <w:t xml:space="preserve"> часов 00 минут</w:t>
      </w:r>
      <w:r>
        <w:t>.</w:t>
      </w:r>
    </w:p>
    <w:p w:rsidR="00C12D9E" w:rsidRDefault="00C12D9E" w:rsidP="004D2A0D">
      <w:pPr>
        <w:jc w:val="both"/>
      </w:pPr>
      <w:r>
        <w:t xml:space="preserve">     3. Установить, что организация и проведение публичных слушаний осуществляется рабочей группой (приложение 1).</w:t>
      </w:r>
    </w:p>
    <w:p w:rsidR="00C12D9E" w:rsidRDefault="00C12D9E" w:rsidP="004D2A0D">
      <w:pPr>
        <w:jc w:val="both"/>
      </w:pPr>
      <w:r>
        <w:t xml:space="preserve">     4. Предложения и замечания по проекту Генерального плана, правил землепользования и застройки Набережного сельского поселения принимаются  рабочей группой (приложение 2) до 12 сентября 2022 года по адресу: п. Ромодановский Махоркосовхоз  , ул. Южная, д. № 13, администрация Набережного сельского поселения  Ромодановского муниципального района Республики Мордовия (тел. 2-65-35) ежедневно с 8.30 часов до 17.30 часов, кроме субботы и воскресенья.</w:t>
      </w:r>
    </w:p>
    <w:p w:rsidR="00C12D9E" w:rsidRDefault="00C12D9E" w:rsidP="004D2A0D">
      <w:pPr>
        <w:jc w:val="both"/>
      </w:pPr>
      <w:r>
        <w:t xml:space="preserve">    5. Опубликовать необходимые документы по проекту в газете «ЖИЗНЬ» Набережного сельского поселения Ромодановского муниципального района.</w:t>
      </w:r>
    </w:p>
    <w:p w:rsidR="00C12D9E" w:rsidRDefault="00C12D9E" w:rsidP="004D2A0D">
      <w:pPr>
        <w:jc w:val="both"/>
      </w:pPr>
      <w:r>
        <w:t xml:space="preserve">    6. Настоящее постановление вступает в силу со дня его официального опубликования.</w:t>
      </w:r>
    </w:p>
    <w:p w:rsidR="00C12D9E" w:rsidRDefault="00C12D9E" w:rsidP="004D2A0D">
      <w:pPr>
        <w:jc w:val="both"/>
      </w:pPr>
    </w:p>
    <w:p w:rsidR="00C12D9E" w:rsidRDefault="00C12D9E" w:rsidP="004D2A0D">
      <w:pPr>
        <w:jc w:val="both"/>
      </w:pPr>
    </w:p>
    <w:p w:rsidR="00C12D9E" w:rsidRDefault="00C12D9E" w:rsidP="004D2A0D">
      <w:pPr>
        <w:jc w:val="both"/>
      </w:pPr>
    </w:p>
    <w:p w:rsidR="00C12D9E" w:rsidRDefault="00C12D9E" w:rsidP="004D2A0D">
      <w:pPr>
        <w:jc w:val="both"/>
      </w:pPr>
    </w:p>
    <w:p w:rsidR="00C12D9E" w:rsidRDefault="00C12D9E" w:rsidP="004D2A0D">
      <w:r>
        <w:t xml:space="preserve">Глава   Набережного </w:t>
      </w:r>
    </w:p>
    <w:p w:rsidR="00C12D9E" w:rsidRDefault="00C12D9E" w:rsidP="004D2A0D">
      <w:r>
        <w:t>сельского поселения                                                               Н.Ю. Журавлева</w:t>
      </w:r>
    </w:p>
    <w:p w:rsidR="00C12D9E" w:rsidRDefault="00C12D9E" w:rsidP="004D2A0D"/>
    <w:p w:rsidR="00C12D9E" w:rsidRDefault="00C12D9E" w:rsidP="004D2A0D">
      <w:pPr>
        <w:ind w:right="-5"/>
        <w:jc w:val="both"/>
      </w:pPr>
      <w:r>
        <w:t xml:space="preserve">                                                                    </w:t>
      </w:r>
    </w:p>
    <w:p w:rsidR="00C12D9E" w:rsidRDefault="00C12D9E" w:rsidP="004D2A0D">
      <w:pPr>
        <w:ind w:right="-5"/>
        <w:jc w:val="right"/>
      </w:pPr>
      <w:r>
        <w:t xml:space="preserve">                                                                                </w:t>
      </w: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</w:p>
    <w:p w:rsidR="00C12D9E" w:rsidRDefault="00C12D9E" w:rsidP="004D2A0D">
      <w:pPr>
        <w:ind w:right="-5"/>
        <w:jc w:val="right"/>
      </w:pPr>
      <w:r>
        <w:t xml:space="preserve"> Приложение 1</w:t>
      </w:r>
    </w:p>
    <w:p w:rsidR="00C12D9E" w:rsidRDefault="00C12D9E" w:rsidP="004D2A0D">
      <w:pPr>
        <w:ind w:right="-5"/>
        <w:jc w:val="right"/>
      </w:pPr>
      <w:r>
        <w:t xml:space="preserve">                                                                       к постановлению администрации</w:t>
      </w:r>
    </w:p>
    <w:p w:rsidR="00C12D9E" w:rsidRDefault="00C12D9E" w:rsidP="004D2A0D">
      <w:pPr>
        <w:ind w:right="-5"/>
        <w:jc w:val="right"/>
      </w:pPr>
      <w:r>
        <w:t xml:space="preserve">                                                                       Набережного сельского поселения</w:t>
      </w:r>
    </w:p>
    <w:p w:rsidR="00C12D9E" w:rsidRPr="00193BBD" w:rsidRDefault="00C12D9E" w:rsidP="004D2A0D">
      <w:pPr>
        <w:ind w:right="-5"/>
        <w:jc w:val="right"/>
      </w:pPr>
      <w:r>
        <w:t xml:space="preserve">                                                                      от 12.08.2022 года № 33/1</w:t>
      </w:r>
    </w:p>
    <w:p w:rsidR="00C12D9E" w:rsidRDefault="00C12D9E" w:rsidP="004D2A0D">
      <w:pPr>
        <w:ind w:right="-5"/>
        <w:jc w:val="both"/>
        <w:rPr>
          <w:sz w:val="28"/>
          <w:szCs w:val="28"/>
        </w:rPr>
      </w:pPr>
    </w:p>
    <w:p w:rsidR="00C12D9E" w:rsidRDefault="00C12D9E" w:rsidP="004D2A0D">
      <w:pPr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Рабочая группа</w:t>
      </w:r>
    </w:p>
    <w:p w:rsidR="00C12D9E" w:rsidRDefault="00C12D9E" w:rsidP="004D2A0D">
      <w:pPr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по организации и проведению публичных слушаний по вопросу</w:t>
      </w:r>
    </w:p>
    <w:p w:rsidR="00C12D9E" w:rsidRDefault="00C12D9E" w:rsidP="004D2A0D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принятия проекта Генерального плана, правил землепользования и застройки Набережного сельского поселения Ромодановского муниципального района Республики Мордовия</w:t>
      </w:r>
    </w:p>
    <w:p w:rsidR="00C12D9E" w:rsidRDefault="00C12D9E" w:rsidP="004D2A0D">
      <w:pPr>
        <w:ind w:right="-5"/>
        <w:jc w:val="both"/>
      </w:pPr>
    </w:p>
    <w:p w:rsidR="00C12D9E" w:rsidRDefault="00C12D9E" w:rsidP="004D2A0D">
      <w:pPr>
        <w:ind w:right="-5"/>
        <w:jc w:val="both"/>
        <w:rPr>
          <w:sz w:val="28"/>
          <w:szCs w:val="28"/>
        </w:rPr>
      </w:pPr>
      <w:r>
        <w:t xml:space="preserve">  </w:t>
      </w:r>
    </w:p>
    <w:p w:rsidR="00C12D9E" w:rsidRDefault="00C12D9E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рабочей группы:         Журавлева Надежда Юрьевна - </w:t>
      </w:r>
    </w:p>
    <w:p w:rsidR="00C12D9E" w:rsidRDefault="00C12D9E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Глава Набережного сельского поселения</w:t>
      </w:r>
    </w:p>
    <w:p w:rsidR="00C12D9E" w:rsidRDefault="00C12D9E" w:rsidP="004D2A0D">
      <w:pPr>
        <w:ind w:right="-5"/>
        <w:jc w:val="both"/>
        <w:rPr>
          <w:sz w:val="28"/>
          <w:szCs w:val="28"/>
        </w:rPr>
      </w:pPr>
    </w:p>
    <w:p w:rsidR="00C12D9E" w:rsidRDefault="00C12D9E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рабочей группы:                Нижегородова Татьяна Ивановна - </w:t>
      </w:r>
    </w:p>
    <w:p w:rsidR="00C12D9E" w:rsidRDefault="00C12D9E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зам.главы Набережного сельского поселения</w:t>
      </w:r>
    </w:p>
    <w:p w:rsidR="00C12D9E" w:rsidRDefault="00C12D9E" w:rsidP="004D2A0D">
      <w:pPr>
        <w:ind w:right="-5"/>
        <w:jc w:val="both"/>
        <w:rPr>
          <w:sz w:val="28"/>
          <w:szCs w:val="28"/>
        </w:rPr>
      </w:pPr>
    </w:p>
    <w:p w:rsidR="00C12D9E" w:rsidRDefault="00C12D9E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рабочей группы:                    Коновалова Мария Викторовна - </w:t>
      </w:r>
    </w:p>
    <w:p w:rsidR="00C12D9E" w:rsidRDefault="00C12D9E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депутат Совета депутатов Набережного сельского поселения</w:t>
      </w:r>
    </w:p>
    <w:p w:rsidR="00C12D9E" w:rsidRDefault="00C12D9E" w:rsidP="004D2A0D">
      <w:pPr>
        <w:ind w:right="-5"/>
        <w:jc w:val="both"/>
        <w:rPr>
          <w:sz w:val="28"/>
          <w:szCs w:val="28"/>
        </w:rPr>
      </w:pPr>
    </w:p>
    <w:p w:rsidR="00C12D9E" w:rsidRDefault="00C12D9E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Комлева Галина Алексеевна</w:t>
      </w:r>
    </w:p>
    <w:p w:rsidR="00C12D9E" w:rsidRDefault="00C12D9E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депутат Совета депутатов Набережного сельского поселения</w:t>
      </w:r>
    </w:p>
    <w:p w:rsidR="00C12D9E" w:rsidRDefault="00C12D9E" w:rsidP="004D2A0D">
      <w:pPr>
        <w:ind w:right="-5"/>
        <w:jc w:val="both"/>
        <w:rPr>
          <w:sz w:val="28"/>
          <w:szCs w:val="28"/>
        </w:rPr>
      </w:pPr>
    </w:p>
    <w:p w:rsidR="00C12D9E" w:rsidRDefault="00C12D9E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Биктеева Людмила Александровна</w:t>
      </w:r>
    </w:p>
    <w:p w:rsidR="00C12D9E" w:rsidRDefault="00C12D9E" w:rsidP="004D2A0D">
      <w:pPr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депутат Совета депутатов Набережного сельского поселения</w:t>
      </w:r>
    </w:p>
    <w:p w:rsidR="00C12D9E" w:rsidRDefault="00C12D9E" w:rsidP="004D2A0D">
      <w:pPr>
        <w:ind w:right="-5"/>
        <w:jc w:val="both"/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  <w:r>
        <w:t xml:space="preserve">                                                                     </w:t>
      </w: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rPr>
          <w:sz w:val="28"/>
          <w:szCs w:val="28"/>
        </w:rPr>
      </w:pPr>
    </w:p>
    <w:p w:rsidR="00C12D9E" w:rsidRDefault="00C12D9E" w:rsidP="004D2A0D">
      <w:pPr>
        <w:ind w:right="-5"/>
        <w:jc w:val="both"/>
      </w:pPr>
    </w:p>
    <w:p w:rsidR="00C12D9E" w:rsidRDefault="00C12D9E" w:rsidP="004D2A0D">
      <w:pPr>
        <w:ind w:right="-5"/>
        <w:jc w:val="right"/>
      </w:pPr>
      <w:r>
        <w:t xml:space="preserve">                                                                              Приложение 2</w:t>
      </w:r>
    </w:p>
    <w:p w:rsidR="00C12D9E" w:rsidRDefault="00C12D9E" w:rsidP="004D2A0D">
      <w:pPr>
        <w:ind w:right="-5"/>
        <w:jc w:val="right"/>
      </w:pPr>
      <w:r>
        <w:t xml:space="preserve">                                                                       к постановлению администрации</w:t>
      </w:r>
    </w:p>
    <w:p w:rsidR="00C12D9E" w:rsidRDefault="00C12D9E" w:rsidP="004D2A0D">
      <w:pPr>
        <w:ind w:right="-5"/>
        <w:jc w:val="right"/>
      </w:pPr>
      <w:r>
        <w:t xml:space="preserve">                                                                       Набережного сельского поселения</w:t>
      </w:r>
    </w:p>
    <w:p w:rsidR="00C12D9E" w:rsidRPr="00193BBD" w:rsidRDefault="00C12D9E" w:rsidP="004D2A0D">
      <w:pPr>
        <w:ind w:right="-5"/>
        <w:jc w:val="right"/>
      </w:pPr>
      <w:r>
        <w:t xml:space="preserve">                                                                      от 20.12.2021 года № 33/1</w:t>
      </w:r>
    </w:p>
    <w:p w:rsidR="00C12D9E" w:rsidRDefault="00C12D9E" w:rsidP="004D2A0D">
      <w:pPr>
        <w:ind w:right="-5"/>
        <w:jc w:val="both"/>
      </w:pPr>
    </w:p>
    <w:p w:rsidR="00C12D9E" w:rsidRDefault="00C12D9E" w:rsidP="004D2A0D">
      <w:pPr>
        <w:ind w:right="-5"/>
        <w:jc w:val="both"/>
        <w:rPr>
          <w:sz w:val="28"/>
          <w:szCs w:val="28"/>
        </w:rPr>
      </w:pPr>
    </w:p>
    <w:p w:rsidR="00C12D9E" w:rsidRDefault="00C12D9E" w:rsidP="004D2A0D">
      <w:pPr>
        <w:ind w:right="-5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Внесение предложений и замечаний по вопросу о принятии проекта Генерального плана Набережного сельского поселения </w:t>
      </w:r>
    </w:p>
    <w:p w:rsidR="00C12D9E" w:rsidRDefault="00C12D9E" w:rsidP="004D2A0D">
      <w:pPr>
        <w:ind w:right="-5"/>
        <w:jc w:val="both"/>
        <w:rPr>
          <w:b/>
          <w:bCs/>
          <w:sz w:val="28"/>
          <w:szCs w:val="28"/>
        </w:rPr>
      </w:pPr>
    </w:p>
    <w:p w:rsidR="00C12D9E" w:rsidRDefault="00C12D9E" w:rsidP="004D2A0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6"/>
        <w:gridCol w:w="1820"/>
        <w:gridCol w:w="2324"/>
        <w:gridCol w:w="1658"/>
        <w:gridCol w:w="1893"/>
      </w:tblGrid>
      <w:tr w:rsidR="00C12D9E">
        <w:tc>
          <w:tcPr>
            <w:tcW w:w="1914" w:type="dxa"/>
          </w:tcPr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отчество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гражданина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( граждан)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внесшего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предложения</w:t>
            </w:r>
          </w:p>
        </w:tc>
        <w:tc>
          <w:tcPr>
            <w:tcW w:w="1914" w:type="dxa"/>
          </w:tcPr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Место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жительства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гражданина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( граждан),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контактный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телефон</w:t>
            </w:r>
          </w:p>
          <w:p w:rsidR="00C12D9E" w:rsidRDefault="00C12D9E">
            <w:pPr>
              <w:rPr>
                <w:sz w:val="28"/>
                <w:szCs w:val="28"/>
              </w:rPr>
            </w:pPr>
          </w:p>
          <w:p w:rsidR="00C12D9E" w:rsidRDefault="00C12D9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14" w:type="dxa"/>
          </w:tcPr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Сведения о документе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(документах),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Удостоверяющих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личность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гражданина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( граждан)</w:t>
            </w:r>
          </w:p>
        </w:tc>
        <w:tc>
          <w:tcPr>
            <w:tcW w:w="1914" w:type="dxa"/>
          </w:tcPr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Род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занятий</w:t>
            </w:r>
          </w:p>
        </w:tc>
        <w:tc>
          <w:tcPr>
            <w:tcW w:w="1915" w:type="dxa"/>
          </w:tcPr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Предложения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вопросу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выносимому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публичные</w:t>
            </w:r>
          </w:p>
          <w:p w:rsidR="00C12D9E" w:rsidRDefault="00C12D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слушания</w:t>
            </w:r>
          </w:p>
        </w:tc>
      </w:tr>
      <w:tr w:rsidR="00C12D9E">
        <w:tc>
          <w:tcPr>
            <w:tcW w:w="1914" w:type="dxa"/>
          </w:tcPr>
          <w:p w:rsidR="00C12D9E" w:rsidRDefault="00C12D9E">
            <w:pPr>
              <w:rPr>
                <w:b/>
                <w:bCs/>
                <w:sz w:val="28"/>
                <w:szCs w:val="28"/>
              </w:rPr>
            </w:pPr>
          </w:p>
          <w:p w:rsidR="00C12D9E" w:rsidRDefault="00C12D9E">
            <w:pPr>
              <w:rPr>
                <w:b/>
                <w:bCs/>
                <w:sz w:val="28"/>
                <w:szCs w:val="28"/>
              </w:rPr>
            </w:pPr>
          </w:p>
          <w:p w:rsidR="00C12D9E" w:rsidRDefault="00C12D9E">
            <w:pPr>
              <w:rPr>
                <w:b/>
                <w:bCs/>
                <w:sz w:val="28"/>
                <w:szCs w:val="28"/>
              </w:rPr>
            </w:pPr>
          </w:p>
          <w:p w:rsidR="00C12D9E" w:rsidRDefault="00C12D9E">
            <w:pPr>
              <w:rPr>
                <w:b/>
                <w:bCs/>
                <w:sz w:val="28"/>
                <w:szCs w:val="28"/>
              </w:rPr>
            </w:pPr>
          </w:p>
          <w:p w:rsidR="00C12D9E" w:rsidRDefault="00C12D9E">
            <w:pPr>
              <w:rPr>
                <w:b/>
                <w:bCs/>
                <w:sz w:val="28"/>
                <w:szCs w:val="28"/>
              </w:rPr>
            </w:pPr>
          </w:p>
          <w:p w:rsidR="00C12D9E" w:rsidRDefault="00C12D9E">
            <w:pPr>
              <w:rPr>
                <w:b/>
                <w:bCs/>
                <w:sz w:val="28"/>
                <w:szCs w:val="28"/>
              </w:rPr>
            </w:pPr>
          </w:p>
          <w:p w:rsidR="00C12D9E" w:rsidRDefault="00C12D9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14" w:type="dxa"/>
          </w:tcPr>
          <w:p w:rsidR="00C12D9E" w:rsidRDefault="00C12D9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14" w:type="dxa"/>
          </w:tcPr>
          <w:p w:rsidR="00C12D9E" w:rsidRDefault="00C12D9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14" w:type="dxa"/>
          </w:tcPr>
          <w:p w:rsidR="00C12D9E" w:rsidRDefault="00C12D9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15" w:type="dxa"/>
          </w:tcPr>
          <w:p w:rsidR="00C12D9E" w:rsidRDefault="00C12D9E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C12D9E" w:rsidRDefault="00C12D9E" w:rsidP="004D2A0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C12D9E" w:rsidRDefault="00C12D9E" w:rsidP="004D2A0D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 )</w:t>
      </w:r>
    </w:p>
    <w:p w:rsidR="00C12D9E" w:rsidRDefault="00C12D9E" w:rsidP="004D2A0D">
      <w:pPr>
        <w:jc w:val="center"/>
      </w:pPr>
    </w:p>
    <w:p w:rsidR="00C12D9E" w:rsidRDefault="00C12D9E" w:rsidP="004D2A0D">
      <w:pPr>
        <w:jc w:val="center"/>
      </w:pPr>
    </w:p>
    <w:p w:rsidR="00C12D9E" w:rsidRDefault="00C12D9E" w:rsidP="004D2A0D">
      <w:pPr>
        <w:jc w:val="center"/>
      </w:pPr>
    </w:p>
    <w:p w:rsidR="00C12D9E" w:rsidRDefault="00C12D9E" w:rsidP="004D2A0D"/>
    <w:p w:rsidR="00C12D9E" w:rsidRDefault="00C12D9E"/>
    <w:sectPr w:rsidR="00C12D9E" w:rsidSect="00881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2A0D"/>
    <w:rsid w:val="00057D86"/>
    <w:rsid w:val="00083BB9"/>
    <w:rsid w:val="001107EA"/>
    <w:rsid w:val="00193BBD"/>
    <w:rsid w:val="001B4AEC"/>
    <w:rsid w:val="001E76E0"/>
    <w:rsid w:val="00215E41"/>
    <w:rsid w:val="00234E34"/>
    <w:rsid w:val="00382B71"/>
    <w:rsid w:val="00466C31"/>
    <w:rsid w:val="004D2A0D"/>
    <w:rsid w:val="006D19F8"/>
    <w:rsid w:val="0088180A"/>
    <w:rsid w:val="008A7A87"/>
    <w:rsid w:val="008F47F3"/>
    <w:rsid w:val="00A545BF"/>
    <w:rsid w:val="00B64CEE"/>
    <w:rsid w:val="00BD5248"/>
    <w:rsid w:val="00C12D9E"/>
    <w:rsid w:val="00C80FBF"/>
    <w:rsid w:val="00D05FF5"/>
    <w:rsid w:val="00D21ED9"/>
    <w:rsid w:val="00E641E7"/>
    <w:rsid w:val="00E86C48"/>
    <w:rsid w:val="00EA3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A0D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533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91</TotalTime>
  <Pages>4</Pages>
  <Words>832</Words>
  <Characters>4749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2</cp:lastModifiedBy>
  <cp:revision>11</cp:revision>
  <cp:lastPrinted>2021-12-30T09:55:00Z</cp:lastPrinted>
  <dcterms:created xsi:type="dcterms:W3CDTF">2021-12-21T12:46:00Z</dcterms:created>
  <dcterms:modified xsi:type="dcterms:W3CDTF">2022-09-08T09:03:00Z</dcterms:modified>
</cp:coreProperties>
</file>