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162" w:rsidRPr="00353F7E" w:rsidRDefault="00BB7162" w:rsidP="00353F7E">
      <w:pPr>
        <w:jc w:val="center"/>
        <w:rPr>
          <w:b/>
          <w:bCs/>
          <w:sz w:val="28"/>
          <w:szCs w:val="28"/>
        </w:rPr>
      </w:pPr>
      <w:r w:rsidRPr="00353F7E">
        <w:rPr>
          <w:b/>
          <w:bCs/>
          <w:sz w:val="28"/>
          <w:szCs w:val="28"/>
        </w:rPr>
        <w:t>СОВЕТ ДЕПУТАТОВ</w:t>
      </w:r>
    </w:p>
    <w:p w:rsidR="00BB7162" w:rsidRDefault="00BB7162" w:rsidP="00353F7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АЛТАРСКОГО СЕЛЬСКОГО ПОСЕЛЕНИЯ </w:t>
      </w:r>
    </w:p>
    <w:p w:rsidR="00BB7162" w:rsidRDefault="00BB7162" w:rsidP="00353F7E">
      <w:pPr>
        <w:jc w:val="center"/>
        <w:rPr>
          <w:b/>
          <w:bCs/>
          <w:sz w:val="28"/>
          <w:szCs w:val="28"/>
        </w:rPr>
      </w:pPr>
      <w:r w:rsidRPr="00353F7E">
        <w:rPr>
          <w:b/>
          <w:bCs/>
          <w:sz w:val="28"/>
          <w:szCs w:val="28"/>
        </w:rPr>
        <w:t>РОМОДАНОВСКОГО МУНИЦИПАЛЬНОГО РАЙОНА</w:t>
      </w:r>
      <w:r>
        <w:rPr>
          <w:b/>
          <w:bCs/>
          <w:sz w:val="28"/>
          <w:szCs w:val="28"/>
        </w:rPr>
        <w:t xml:space="preserve"> </w:t>
      </w:r>
    </w:p>
    <w:p w:rsidR="00BB7162" w:rsidRPr="00353F7E" w:rsidRDefault="00BB7162" w:rsidP="00353F7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BB7162" w:rsidRPr="00990550" w:rsidRDefault="00BB7162" w:rsidP="00353F7E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РЕШЕНИЕ</w:t>
      </w:r>
    </w:p>
    <w:p w:rsidR="00BB7162" w:rsidRPr="00FB3ED9" w:rsidRDefault="00BB7162" w:rsidP="00353F7E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BB7162" w:rsidRPr="00FB3ED9" w:rsidRDefault="00BB7162" w:rsidP="00353F7E"/>
    <w:p w:rsidR="00BB7162" w:rsidRDefault="00BB7162" w:rsidP="00353F7E">
      <w:r>
        <w:t xml:space="preserve">   от</w:t>
      </w:r>
      <w:r w:rsidRPr="006748CF">
        <w:t xml:space="preserve"> «</w:t>
      </w:r>
      <w:r>
        <w:t>17</w:t>
      </w:r>
      <w:r w:rsidRPr="006748CF">
        <w:t>»</w:t>
      </w:r>
      <w:r>
        <w:t xml:space="preserve"> июня  </w:t>
      </w:r>
      <w:r w:rsidRPr="006748CF">
        <w:t>20</w:t>
      </w:r>
      <w:r>
        <w:t>22</w:t>
      </w:r>
      <w:r w:rsidRPr="006748CF">
        <w:t xml:space="preserve"> </w:t>
      </w:r>
      <w:r>
        <w:t>г</w:t>
      </w:r>
      <w:r w:rsidRPr="006748CF">
        <w:t xml:space="preserve">.                                 </w:t>
      </w:r>
      <w:r>
        <w:t xml:space="preserve">                                                                 № 12</w:t>
      </w:r>
    </w:p>
    <w:p w:rsidR="00BB7162" w:rsidRDefault="00BB7162" w:rsidP="00353F7E">
      <w:pPr>
        <w:jc w:val="center"/>
        <w:rPr>
          <w:sz w:val="28"/>
          <w:szCs w:val="28"/>
        </w:rPr>
      </w:pPr>
      <w:r>
        <w:t>с. Алтары</w:t>
      </w:r>
    </w:p>
    <w:p w:rsidR="00BB7162" w:rsidRPr="0023266D" w:rsidRDefault="00BB7162" w:rsidP="004738FB">
      <w:pPr>
        <w:spacing w:line="360" w:lineRule="auto"/>
      </w:pPr>
    </w:p>
    <w:p w:rsidR="00BB7162" w:rsidRPr="00353F7E" w:rsidRDefault="00BB7162" w:rsidP="003A2656">
      <w:pPr>
        <w:jc w:val="center"/>
        <w:rPr>
          <w:b/>
          <w:bCs/>
          <w:sz w:val="28"/>
          <w:szCs w:val="28"/>
        </w:rPr>
      </w:pPr>
      <w:r w:rsidRPr="00353F7E">
        <w:rPr>
          <w:b/>
          <w:bCs/>
          <w:sz w:val="28"/>
          <w:szCs w:val="28"/>
        </w:rPr>
        <w:t>О порядке формирования перечня налоговых расходов  А</w:t>
      </w:r>
      <w:r>
        <w:rPr>
          <w:b/>
          <w:bCs/>
          <w:sz w:val="28"/>
          <w:szCs w:val="28"/>
        </w:rPr>
        <w:t>лтарского</w:t>
      </w:r>
      <w:r w:rsidRPr="00353F7E">
        <w:rPr>
          <w:b/>
          <w:bCs/>
          <w:sz w:val="28"/>
          <w:szCs w:val="28"/>
        </w:rPr>
        <w:t xml:space="preserve"> сельского поселения Ромодановского  муниципального района Республики Мордовия, проведения оценки эффективности налоговых расходов А</w:t>
      </w:r>
      <w:r>
        <w:rPr>
          <w:b/>
          <w:bCs/>
          <w:sz w:val="28"/>
          <w:szCs w:val="28"/>
        </w:rPr>
        <w:t>лтарского</w:t>
      </w:r>
      <w:r w:rsidRPr="00353F7E">
        <w:rPr>
          <w:b/>
          <w:bCs/>
          <w:sz w:val="28"/>
          <w:szCs w:val="28"/>
        </w:rPr>
        <w:t xml:space="preserve">  сельского поселения  Ромодановского муниципального района Республики Мордовия</w:t>
      </w:r>
    </w:p>
    <w:p w:rsidR="00BB7162" w:rsidRPr="0023266D" w:rsidRDefault="00BB7162" w:rsidP="0068673A">
      <w:pPr>
        <w:tabs>
          <w:tab w:val="left" w:pos="4035"/>
        </w:tabs>
      </w:pPr>
    </w:p>
    <w:p w:rsidR="00BB7162" w:rsidRPr="0023266D" w:rsidRDefault="00BB7162" w:rsidP="0068673A">
      <w:pPr>
        <w:tabs>
          <w:tab w:val="left" w:pos="4035"/>
        </w:tabs>
      </w:pPr>
    </w:p>
    <w:p w:rsidR="00BB7162" w:rsidRPr="003728DF" w:rsidRDefault="00BB7162" w:rsidP="003A2656">
      <w:pPr>
        <w:ind w:firstLine="540"/>
        <w:jc w:val="both"/>
      </w:pPr>
      <w:r w:rsidRPr="003728DF">
        <w:t xml:space="preserve">В соответствии со </w:t>
      </w:r>
      <w:hyperlink r:id="rId7" w:history="1">
        <w:r w:rsidRPr="003728DF">
          <w:rPr>
            <w:rStyle w:val="a2"/>
            <w:color w:val="auto"/>
          </w:rPr>
          <w:t>статьей 174.3</w:t>
        </w:r>
      </w:hyperlink>
      <w:r w:rsidRPr="003728DF">
        <w:t xml:space="preserve"> Бюджетного кодекса Российской Федерации, </w:t>
      </w:r>
      <w:hyperlink r:id="rId8" w:history="1">
        <w:r w:rsidRPr="003728DF">
          <w:rPr>
            <w:rStyle w:val="a2"/>
            <w:color w:val="auto"/>
          </w:rPr>
          <w:t>Общими требованиями</w:t>
        </w:r>
      </w:hyperlink>
      <w:r w:rsidRPr="003728DF">
        <w:t xml:space="preserve"> к оценке налоговых расходов субъектов Российской Федерации и муниципальных образований, утвержденными </w:t>
      </w:r>
      <w:hyperlink r:id="rId9" w:history="1">
        <w:r w:rsidRPr="003728DF">
          <w:rPr>
            <w:rStyle w:val="a2"/>
            <w:color w:val="auto"/>
          </w:rPr>
          <w:t>постановлением</w:t>
        </w:r>
      </w:hyperlink>
      <w:r w:rsidRPr="003728DF">
        <w:t xml:space="preserve"> Правительства Российской Федерации от 22 июня 2019 г. N 796 "Об общих требованиях к оценке налоговых расходов субъектов Российской Федерации и муниципальных образований", Совет депутатов А</w:t>
      </w:r>
      <w:r>
        <w:t>лтарского</w:t>
      </w:r>
      <w:r w:rsidRPr="003728DF">
        <w:t xml:space="preserve"> сельского поселения Ромодановского  муниципального района </w:t>
      </w:r>
      <w:r>
        <w:t>Республики Мордовия</w:t>
      </w:r>
    </w:p>
    <w:p w:rsidR="00BB7162" w:rsidRPr="003728DF" w:rsidRDefault="00BB7162" w:rsidP="003A2656">
      <w:pPr>
        <w:ind w:firstLine="540"/>
        <w:jc w:val="both"/>
      </w:pPr>
    </w:p>
    <w:p w:rsidR="00BB7162" w:rsidRPr="003728DF" w:rsidRDefault="00BB7162" w:rsidP="00F47934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728DF">
        <w:rPr>
          <w:rFonts w:ascii="Times New Roman" w:hAnsi="Times New Roman" w:cs="Times New Roman"/>
          <w:sz w:val="24"/>
          <w:szCs w:val="24"/>
        </w:rPr>
        <w:t>РЕШИЛ:</w:t>
      </w:r>
    </w:p>
    <w:p w:rsidR="00BB7162" w:rsidRPr="003728DF" w:rsidRDefault="00BB7162" w:rsidP="003A2656">
      <w:pPr>
        <w:jc w:val="both"/>
      </w:pPr>
    </w:p>
    <w:p w:rsidR="00BB7162" w:rsidRPr="003728DF" w:rsidRDefault="00BB7162" w:rsidP="00A248E4">
      <w:pPr>
        <w:ind w:firstLine="540"/>
        <w:jc w:val="both"/>
      </w:pPr>
      <w:r w:rsidRPr="003728DF">
        <w:t xml:space="preserve">1. Утвердить прилагаемый </w:t>
      </w:r>
      <w:hyperlink r:id="rId10" w:anchor="sub_1000" w:history="1">
        <w:r w:rsidRPr="003728DF">
          <w:rPr>
            <w:rStyle w:val="a2"/>
            <w:color w:val="auto"/>
          </w:rPr>
          <w:t>Порядок</w:t>
        </w:r>
      </w:hyperlink>
      <w:r w:rsidRPr="003728DF">
        <w:t xml:space="preserve"> формирования перечня налоговых расходов А</w:t>
      </w:r>
      <w:r>
        <w:t>лтарского</w:t>
      </w:r>
      <w:r w:rsidRPr="003728DF">
        <w:t xml:space="preserve">  сельского поселения  Ромодановского муниципального района Республики Мордовия, проведения оценки эффективности </w:t>
      </w:r>
      <w:r>
        <w:t>налоговых расходов Алтарского</w:t>
      </w:r>
      <w:r w:rsidRPr="003728DF">
        <w:t xml:space="preserve"> сельского поселения Ромодановского  муниципального района Республики Мордовия.</w:t>
      </w:r>
    </w:p>
    <w:p w:rsidR="00BB7162" w:rsidRPr="00AD69E9" w:rsidRDefault="00BB7162" w:rsidP="00A248E4">
      <w:pPr>
        <w:ind w:firstLine="540"/>
        <w:jc w:val="both"/>
        <w:rPr>
          <w:highlight w:val="yellow"/>
        </w:rPr>
      </w:pPr>
      <w:r w:rsidRPr="003728DF">
        <w:t xml:space="preserve">2. </w:t>
      </w:r>
      <w:r w:rsidRPr="00562CF2">
        <w:t>Признать утратившим силу решение Совета депутатов Алтарского  сельского поселения  № 4 от 16.05.2014 г.</w:t>
      </w:r>
      <w:r>
        <w:t xml:space="preserve"> </w:t>
      </w:r>
      <w:r w:rsidRPr="00562CF2">
        <w:t>«Об утверждении порядка проведения оценк</w:t>
      </w:r>
      <w:r>
        <w:t>и эффективности налоговых льгот</w:t>
      </w:r>
      <w:r w:rsidRPr="00ED4D0B">
        <w:t>».</w:t>
      </w:r>
    </w:p>
    <w:p w:rsidR="00BB7162" w:rsidRPr="003728DF" w:rsidRDefault="00BB7162" w:rsidP="003F28F4">
      <w:pPr>
        <w:pStyle w:val="Standard"/>
        <w:ind w:right="-1" w:firstLine="540"/>
        <w:jc w:val="both"/>
      </w:pPr>
      <w:bookmarkStart w:id="0" w:name="sub_4"/>
      <w:r w:rsidRPr="00562CF2">
        <w:t xml:space="preserve">3. </w:t>
      </w:r>
      <w:bookmarkEnd w:id="0"/>
      <w:r w:rsidRPr="0006144A">
        <w:t>Настоящее решение вступает в силу с момента официального опубликования</w:t>
      </w:r>
    </w:p>
    <w:p w:rsidR="00BB7162" w:rsidRPr="003728DF" w:rsidRDefault="00BB7162" w:rsidP="003F28F4">
      <w:pPr>
        <w:pStyle w:val="Standard"/>
        <w:ind w:right="-1" w:firstLine="540"/>
        <w:jc w:val="both"/>
      </w:pPr>
    </w:p>
    <w:p w:rsidR="00BB7162" w:rsidRPr="003728DF" w:rsidRDefault="00BB7162" w:rsidP="003F28F4">
      <w:pPr>
        <w:pStyle w:val="Standard"/>
        <w:ind w:right="-1" w:firstLine="540"/>
        <w:jc w:val="both"/>
      </w:pPr>
    </w:p>
    <w:p w:rsidR="00BB7162" w:rsidRPr="003728DF" w:rsidRDefault="00BB7162" w:rsidP="003F28F4">
      <w:pPr>
        <w:pStyle w:val="Standard"/>
        <w:ind w:right="-1" w:firstLine="540"/>
        <w:jc w:val="both"/>
      </w:pPr>
    </w:p>
    <w:p w:rsidR="00BB7162" w:rsidRPr="003728DF" w:rsidRDefault="00BB7162" w:rsidP="003F28F4">
      <w:pPr>
        <w:pStyle w:val="Standard"/>
        <w:ind w:right="-1" w:firstLine="540"/>
        <w:jc w:val="both"/>
      </w:pPr>
    </w:p>
    <w:p w:rsidR="00BB7162" w:rsidRPr="003728DF" w:rsidRDefault="00BB7162" w:rsidP="00CF24B2">
      <w:pPr>
        <w:jc w:val="both"/>
      </w:pPr>
    </w:p>
    <w:p w:rsidR="00BB7162" w:rsidRPr="00AD69E9" w:rsidRDefault="00BB7162" w:rsidP="00F91380">
      <w:bookmarkStart w:id="1" w:name="Par24"/>
      <w:bookmarkEnd w:id="1"/>
      <w:r w:rsidRPr="00AD69E9">
        <w:t xml:space="preserve">Глава Алтарского </w:t>
      </w:r>
    </w:p>
    <w:p w:rsidR="00BB7162" w:rsidRDefault="00BB7162" w:rsidP="003F28F4">
      <w:pPr>
        <w:tabs>
          <w:tab w:val="left" w:pos="6930"/>
        </w:tabs>
      </w:pPr>
      <w:r w:rsidRPr="00AD69E9">
        <w:t>сельского поселения</w:t>
      </w:r>
      <w:r w:rsidRPr="00AD69E9">
        <w:tab/>
        <w:t xml:space="preserve">               </w:t>
      </w:r>
      <w:r>
        <w:t>М.Х. Кузяев</w:t>
      </w:r>
    </w:p>
    <w:p w:rsidR="00BB7162" w:rsidRDefault="00BB7162" w:rsidP="003F28F4">
      <w:pPr>
        <w:tabs>
          <w:tab w:val="left" w:pos="6930"/>
        </w:tabs>
      </w:pPr>
    </w:p>
    <w:p w:rsidR="00BB7162" w:rsidRDefault="00BB7162" w:rsidP="003F28F4">
      <w:pPr>
        <w:tabs>
          <w:tab w:val="left" w:pos="6930"/>
        </w:tabs>
      </w:pPr>
    </w:p>
    <w:p w:rsidR="00BB7162" w:rsidRDefault="00BB7162" w:rsidP="003F28F4">
      <w:pPr>
        <w:tabs>
          <w:tab w:val="left" w:pos="6930"/>
        </w:tabs>
      </w:pPr>
    </w:p>
    <w:p w:rsidR="00BB7162" w:rsidRDefault="00BB7162" w:rsidP="003F28F4">
      <w:pPr>
        <w:tabs>
          <w:tab w:val="left" w:pos="6930"/>
        </w:tabs>
      </w:pPr>
    </w:p>
    <w:p w:rsidR="00BB7162" w:rsidRDefault="00BB7162" w:rsidP="003F28F4">
      <w:pPr>
        <w:tabs>
          <w:tab w:val="left" w:pos="6930"/>
        </w:tabs>
      </w:pPr>
    </w:p>
    <w:p w:rsidR="00BB7162" w:rsidRDefault="00BB7162" w:rsidP="003F28F4">
      <w:pPr>
        <w:tabs>
          <w:tab w:val="left" w:pos="6930"/>
        </w:tabs>
      </w:pPr>
    </w:p>
    <w:p w:rsidR="00BB7162" w:rsidRDefault="00BB7162" w:rsidP="003F28F4">
      <w:pPr>
        <w:tabs>
          <w:tab w:val="left" w:pos="6930"/>
        </w:tabs>
      </w:pPr>
    </w:p>
    <w:p w:rsidR="00BB7162" w:rsidRDefault="00BB7162" w:rsidP="003F28F4">
      <w:pPr>
        <w:tabs>
          <w:tab w:val="left" w:pos="6930"/>
        </w:tabs>
      </w:pPr>
    </w:p>
    <w:p w:rsidR="00BB7162" w:rsidRPr="003728DF" w:rsidRDefault="00BB7162" w:rsidP="003F28F4">
      <w:pPr>
        <w:tabs>
          <w:tab w:val="left" w:pos="6930"/>
        </w:tabs>
      </w:pPr>
    </w:p>
    <w:p w:rsidR="00BB7162" w:rsidRDefault="00BB7162" w:rsidP="003F28F4">
      <w:pPr>
        <w:tabs>
          <w:tab w:val="left" w:pos="6930"/>
        </w:tabs>
        <w:rPr>
          <w:sz w:val="28"/>
          <w:szCs w:val="28"/>
        </w:rPr>
      </w:pPr>
    </w:p>
    <w:p w:rsidR="00BB7162" w:rsidRPr="003728DF" w:rsidRDefault="00BB7162" w:rsidP="003F28F4">
      <w:pPr>
        <w:tabs>
          <w:tab w:val="left" w:pos="6930"/>
        </w:tabs>
        <w:rPr>
          <w:sz w:val="28"/>
          <w:szCs w:val="28"/>
        </w:rPr>
      </w:pPr>
    </w:p>
    <w:p w:rsidR="00BB7162" w:rsidRDefault="00BB7162" w:rsidP="008818D7">
      <w:pPr>
        <w:ind w:left="4956" w:firstLine="708"/>
        <w:jc w:val="right"/>
        <w:outlineLvl w:val="0"/>
      </w:pPr>
    </w:p>
    <w:p w:rsidR="00BB7162" w:rsidRDefault="00BB7162" w:rsidP="008818D7">
      <w:pPr>
        <w:ind w:left="4956" w:firstLine="708"/>
        <w:jc w:val="right"/>
        <w:outlineLvl w:val="0"/>
      </w:pPr>
    </w:p>
    <w:p w:rsidR="00BB7162" w:rsidRPr="0023266D" w:rsidRDefault="00BB7162" w:rsidP="008818D7">
      <w:pPr>
        <w:ind w:left="4956" w:firstLine="708"/>
        <w:jc w:val="right"/>
        <w:outlineLvl w:val="0"/>
      </w:pPr>
      <w:r w:rsidRPr="0023266D">
        <w:t>Утвержден</w:t>
      </w:r>
    </w:p>
    <w:p w:rsidR="00BB7162" w:rsidRPr="0023266D" w:rsidRDefault="00BB7162" w:rsidP="008818D7">
      <w:pPr>
        <w:ind w:left="4956"/>
        <w:jc w:val="right"/>
      </w:pPr>
      <w:r>
        <w:t xml:space="preserve"> </w:t>
      </w:r>
      <w:r w:rsidRPr="0023266D">
        <w:t xml:space="preserve">решением Совета депутатов </w:t>
      </w:r>
      <w:r w:rsidRPr="0023266D">
        <w:softHyphen/>
      </w:r>
      <w:r w:rsidRPr="0023266D">
        <w:softHyphen/>
      </w:r>
      <w:r w:rsidRPr="0023266D">
        <w:softHyphen/>
      </w:r>
      <w:r>
        <w:t xml:space="preserve"> Алтарского </w:t>
      </w:r>
      <w:r w:rsidRPr="0023266D">
        <w:t>сельского поселения</w:t>
      </w:r>
    </w:p>
    <w:p w:rsidR="00BB7162" w:rsidRDefault="00BB7162" w:rsidP="008818D7">
      <w:pPr>
        <w:ind w:left="4248" w:firstLine="708"/>
        <w:jc w:val="right"/>
      </w:pPr>
      <w:r>
        <w:t xml:space="preserve">Ромодановского  </w:t>
      </w:r>
      <w:r w:rsidRPr="0023266D">
        <w:t xml:space="preserve">муниципального района </w:t>
      </w:r>
    </w:p>
    <w:p w:rsidR="00BB7162" w:rsidRPr="0023266D" w:rsidRDefault="00BB7162" w:rsidP="008818D7">
      <w:pPr>
        <w:ind w:left="4248" w:firstLine="708"/>
        <w:jc w:val="right"/>
      </w:pPr>
      <w:r>
        <w:t>Республики Мордовия</w:t>
      </w:r>
    </w:p>
    <w:p w:rsidR="00BB7162" w:rsidRPr="0023266D" w:rsidRDefault="00BB7162" w:rsidP="008818D7">
      <w:pPr>
        <w:jc w:val="right"/>
      </w:pPr>
      <w:r w:rsidRPr="0023266D">
        <w:tab/>
      </w:r>
      <w:r w:rsidRPr="0023266D">
        <w:tab/>
      </w:r>
      <w:r>
        <w:t xml:space="preserve">                                                           о</w:t>
      </w:r>
      <w:r w:rsidRPr="0023266D">
        <w:t>т</w:t>
      </w:r>
      <w:r>
        <w:t xml:space="preserve">  17.06.2022 </w:t>
      </w:r>
      <w:r w:rsidRPr="0023266D">
        <w:t>г. №</w:t>
      </w:r>
      <w:r>
        <w:t xml:space="preserve"> 12</w:t>
      </w:r>
    </w:p>
    <w:p w:rsidR="00BB7162" w:rsidRPr="0023266D" w:rsidRDefault="00BB7162" w:rsidP="0068673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BB7162" w:rsidRPr="0023266D" w:rsidRDefault="00BB7162" w:rsidP="006867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BB7162" w:rsidRPr="0023266D" w:rsidRDefault="00BB7162" w:rsidP="00CF24B2">
      <w:pPr>
        <w:pStyle w:val="Heading1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sub_1000"/>
      <w:r w:rsidRPr="0023266D">
        <w:rPr>
          <w:rFonts w:ascii="Times New Roman" w:hAnsi="Times New Roman" w:cs="Times New Roman"/>
          <w:sz w:val="24"/>
          <w:szCs w:val="24"/>
        </w:rPr>
        <w:t>Порядок</w:t>
      </w:r>
      <w:r w:rsidRPr="0023266D">
        <w:rPr>
          <w:rFonts w:ascii="Times New Roman" w:hAnsi="Times New Roman" w:cs="Times New Roman"/>
          <w:sz w:val="24"/>
          <w:szCs w:val="24"/>
        </w:rPr>
        <w:br/>
        <w:t xml:space="preserve">формирования перечня налоговых расходов </w:t>
      </w:r>
      <w:r>
        <w:rPr>
          <w:rFonts w:ascii="Times New Roman" w:hAnsi="Times New Roman" w:cs="Times New Roman"/>
          <w:sz w:val="24"/>
          <w:szCs w:val="24"/>
        </w:rPr>
        <w:t xml:space="preserve"> Алтарского </w:t>
      </w:r>
      <w:r w:rsidRPr="0023266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Ромодановского </w:t>
      </w:r>
      <w:r w:rsidRPr="002326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проведения оценки эффективности налоговых расходов </w:t>
      </w:r>
      <w:r>
        <w:rPr>
          <w:rFonts w:ascii="Times New Roman" w:hAnsi="Times New Roman" w:cs="Times New Roman"/>
          <w:sz w:val="24"/>
          <w:szCs w:val="24"/>
        </w:rPr>
        <w:t xml:space="preserve">Алтарского </w:t>
      </w:r>
      <w:r w:rsidRPr="0023266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Ромодановского </w:t>
      </w:r>
      <w:r w:rsidRPr="0023266D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  <w:bookmarkStart w:id="3" w:name="sub_100"/>
      <w:bookmarkEnd w:id="2"/>
    </w:p>
    <w:p w:rsidR="00BB7162" w:rsidRPr="0023266D" w:rsidRDefault="00BB7162" w:rsidP="003F781E">
      <w:pPr>
        <w:pStyle w:val="Heading1"/>
        <w:jc w:val="center"/>
      </w:pPr>
      <w:r w:rsidRPr="0023266D">
        <w:rPr>
          <w:rFonts w:ascii="Times New Roman" w:hAnsi="Times New Roman" w:cs="Times New Roman"/>
          <w:sz w:val="24"/>
          <w:szCs w:val="24"/>
        </w:rPr>
        <w:t>1. Общие положения</w:t>
      </w:r>
      <w:bookmarkEnd w:id="3"/>
    </w:p>
    <w:p w:rsidR="00BB7162" w:rsidRDefault="00BB7162" w:rsidP="00784CDF">
      <w:pPr>
        <w:ind w:firstLine="708"/>
        <w:jc w:val="both"/>
      </w:pPr>
      <w:bookmarkStart w:id="4" w:name="sub_1001"/>
      <w:r w:rsidRPr="0023266D">
        <w:t xml:space="preserve">1. Настоящий Порядок определяет процедуру формирования перечня налоговых расходов </w:t>
      </w:r>
      <w:r>
        <w:t xml:space="preserve"> Алтарского </w:t>
      </w:r>
      <w:r w:rsidRPr="0023266D">
        <w:t>сельского поселения</w:t>
      </w:r>
      <w:r>
        <w:t xml:space="preserve"> Ромодановского </w:t>
      </w:r>
      <w:r w:rsidRPr="0023266D">
        <w:t xml:space="preserve"> муниципального района</w:t>
      </w:r>
      <w:r>
        <w:t xml:space="preserve"> </w:t>
      </w:r>
      <w:r w:rsidRPr="0023266D">
        <w:t xml:space="preserve">Республики Мордовия, проведение оценки эффективности налоговых расходов </w:t>
      </w:r>
      <w:r>
        <w:t>Алтарского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</w:t>
      </w:r>
      <w:bookmarkStart w:id="5" w:name="sub_1002"/>
      <w:bookmarkEnd w:id="4"/>
      <w:r>
        <w:t>.</w:t>
      </w:r>
    </w:p>
    <w:p w:rsidR="00BB7162" w:rsidRPr="0023266D" w:rsidRDefault="00BB7162" w:rsidP="00784CDF">
      <w:pPr>
        <w:ind w:firstLine="708"/>
        <w:jc w:val="both"/>
      </w:pPr>
      <w:r w:rsidRPr="0023266D">
        <w:t xml:space="preserve">2. Для целей настоящего Порядка под паспортом налогового расхода </w:t>
      </w:r>
      <w:r>
        <w:t>Алтарского</w:t>
      </w:r>
      <w:r w:rsidRPr="0023266D">
        <w:t xml:space="preserve"> сельского поселения</w:t>
      </w:r>
      <w:r>
        <w:t xml:space="preserve">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 xml:space="preserve">Республики Мордовия понимается документ, содержащий сведения о нормативных, фискальных и целевых характеристиках налогового расхода </w:t>
      </w:r>
      <w:r>
        <w:t>Алтарского</w:t>
      </w:r>
      <w:r w:rsidRPr="0023266D">
        <w:t xml:space="preserve"> сельского поселения</w:t>
      </w:r>
      <w:r>
        <w:t xml:space="preserve">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 xml:space="preserve">Республики Мордовия, составляемый куратором налогового расхода в лице Администрации </w:t>
      </w:r>
      <w:r>
        <w:t xml:space="preserve">Алтарского </w:t>
      </w:r>
      <w:r w:rsidRPr="0023266D">
        <w:t>сельского поселения</w:t>
      </w:r>
      <w:r>
        <w:t xml:space="preserve">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 (далее - куратор налогового расхода).</w:t>
      </w:r>
    </w:p>
    <w:bookmarkEnd w:id="5"/>
    <w:p w:rsidR="00BB7162" w:rsidRPr="0023266D" w:rsidRDefault="00BB7162" w:rsidP="00784CDF">
      <w:pPr>
        <w:ind w:firstLine="708"/>
        <w:jc w:val="both"/>
      </w:pPr>
      <w:r>
        <w:t>Иные понятия</w:t>
      </w:r>
      <w:r w:rsidRPr="0023266D">
        <w:t xml:space="preserve">, используемые в настоящем Порядке, применяются в значениях, определенных </w:t>
      </w:r>
      <w:hyperlink r:id="rId11" w:history="1">
        <w:r w:rsidRPr="0023266D">
          <w:rPr>
            <w:rStyle w:val="a2"/>
            <w:color w:val="auto"/>
          </w:rPr>
          <w:t>пунктом 2</w:t>
        </w:r>
      </w:hyperlink>
      <w:r>
        <w:t xml:space="preserve"> </w:t>
      </w:r>
      <w:r w:rsidRPr="0023266D">
        <w:t xml:space="preserve"> </w:t>
      </w:r>
      <w:r>
        <w:t xml:space="preserve">Постановления </w:t>
      </w:r>
      <w:r w:rsidRPr="0023266D">
        <w:t>Правительства Российской Федерации от 22 июня 2019 г. N 796 "Об общих требованиях к оценке налоговых расходов субъектов Российской Федерации и муниципальных образований".</w:t>
      </w:r>
    </w:p>
    <w:p w:rsidR="00BB7162" w:rsidRPr="0023266D" w:rsidRDefault="00BB7162" w:rsidP="00784CDF">
      <w:pPr>
        <w:ind w:firstLine="708"/>
        <w:jc w:val="both"/>
      </w:pPr>
      <w:bookmarkStart w:id="6" w:name="sub_1003"/>
      <w:r w:rsidRPr="0023266D">
        <w:t xml:space="preserve">3. Отнесение налоговых расходов к муниципальным программам </w:t>
      </w:r>
      <w:r>
        <w:t>Алтарского</w:t>
      </w:r>
      <w:r w:rsidRPr="0023266D">
        <w:t xml:space="preserve"> сельского поселения осуществляется исходя из целей муниципальных программ, структурных элементов муниципальных программ и (или) целей социально-экономической</w:t>
      </w:r>
      <w:r>
        <w:t xml:space="preserve"> </w:t>
      </w:r>
      <w:r w:rsidRPr="0023266D">
        <w:t>политики</w:t>
      </w:r>
      <w:r>
        <w:t xml:space="preserve"> Алтарского сельского поселения Ромодановского</w:t>
      </w:r>
      <w:r w:rsidRPr="0023266D">
        <w:t xml:space="preserve"> муниципального района Республики Мордовия.</w:t>
      </w:r>
    </w:p>
    <w:p w:rsidR="00BB7162" w:rsidRPr="0023266D" w:rsidRDefault="00BB7162" w:rsidP="005545BC">
      <w:pPr>
        <w:ind w:firstLine="708"/>
        <w:jc w:val="both"/>
      </w:pPr>
      <w:bookmarkStart w:id="7" w:name="sub_1004"/>
      <w:bookmarkEnd w:id="6"/>
      <w:r w:rsidRPr="0023266D">
        <w:t xml:space="preserve">4. В целях оценки налоговых расходов Администрация </w:t>
      </w:r>
      <w:r>
        <w:t xml:space="preserve"> Алтарского сельского поселения Ромодановского</w:t>
      </w:r>
      <w:r w:rsidRPr="0023266D">
        <w:t xml:space="preserve"> муниципального района Республики Мордовия:</w:t>
      </w:r>
    </w:p>
    <w:bookmarkEnd w:id="7"/>
    <w:p w:rsidR="00BB7162" w:rsidRPr="0023266D" w:rsidRDefault="00BB7162" w:rsidP="005545BC">
      <w:pPr>
        <w:ind w:firstLine="708"/>
        <w:jc w:val="both"/>
      </w:pPr>
      <w:r w:rsidRPr="0023266D">
        <w:t xml:space="preserve">1) формирует перечень налоговых расходов по форме согласно </w:t>
      </w:r>
      <w:hyperlink r:id="rId12" w:anchor="sub_1100" w:history="1">
        <w:r w:rsidRPr="0023266D">
          <w:rPr>
            <w:rStyle w:val="a2"/>
            <w:color w:val="auto"/>
          </w:rPr>
          <w:t>приложению 1</w:t>
        </w:r>
      </w:hyperlink>
      <w:r w:rsidRPr="0023266D">
        <w:t xml:space="preserve"> к настоящему Порядку;</w:t>
      </w:r>
    </w:p>
    <w:p w:rsidR="00BB7162" w:rsidRPr="0023266D" w:rsidRDefault="00BB7162" w:rsidP="005545BC">
      <w:pPr>
        <w:ind w:firstLine="708"/>
        <w:jc w:val="both"/>
      </w:pPr>
      <w:r w:rsidRPr="0023266D">
        <w:t>2) исходя из полномочий обеспечивает сбор и формирование информации о нормативных, целевых и фискальных характеристиках налоговых расходов, необходимой для проведения их оценки, в том числе формирует оценку объемов налоговых расходов на текущий финансовый год, очередной финансовый год и плановый период;</w:t>
      </w:r>
    </w:p>
    <w:p w:rsidR="00BB7162" w:rsidRPr="0023266D" w:rsidRDefault="00BB7162" w:rsidP="005545BC">
      <w:pPr>
        <w:ind w:firstLine="708"/>
        <w:jc w:val="both"/>
      </w:pPr>
      <w:r w:rsidRPr="0023266D">
        <w:t>3) осуществляет оценку эффективности налоговых расходов;</w:t>
      </w:r>
    </w:p>
    <w:p w:rsidR="00BB7162" w:rsidRPr="0023266D" w:rsidRDefault="00BB7162" w:rsidP="005545BC">
      <w:pPr>
        <w:ind w:firstLine="708"/>
        <w:jc w:val="both"/>
      </w:pPr>
      <w:r w:rsidRPr="0023266D">
        <w:t>4) осуществляет обобщение результатов оценки эффективности налоговых расходов;</w:t>
      </w:r>
    </w:p>
    <w:p w:rsidR="00BB7162" w:rsidRPr="0023266D" w:rsidRDefault="00BB7162" w:rsidP="005545BC">
      <w:pPr>
        <w:ind w:firstLine="708"/>
        <w:jc w:val="both"/>
      </w:pPr>
      <w:r w:rsidRPr="0023266D">
        <w:t xml:space="preserve">5) формирует паспорт налоговых расходов (далее - паспорт налоговых расходов), по форме согласно </w:t>
      </w:r>
      <w:hyperlink r:id="rId13" w:anchor="sub_1200" w:history="1">
        <w:r w:rsidRPr="0023266D">
          <w:rPr>
            <w:rStyle w:val="a2"/>
            <w:color w:val="auto"/>
          </w:rPr>
          <w:t>приложению 2</w:t>
        </w:r>
      </w:hyperlink>
      <w:r w:rsidRPr="0023266D">
        <w:t xml:space="preserve"> к настоящему Порядку.</w:t>
      </w:r>
    </w:p>
    <w:p w:rsidR="00BB7162" w:rsidRPr="0023266D" w:rsidRDefault="00BB7162" w:rsidP="00CF24B2"/>
    <w:p w:rsidR="00BB7162" w:rsidRPr="0023266D" w:rsidRDefault="00BB7162" w:rsidP="003023AC">
      <w:pPr>
        <w:pStyle w:val="Heading1"/>
        <w:jc w:val="center"/>
        <w:rPr>
          <w:rFonts w:ascii="Times New Roman" w:hAnsi="Times New Roman" w:cs="Times New Roman"/>
          <w:sz w:val="24"/>
          <w:szCs w:val="24"/>
        </w:rPr>
      </w:pPr>
      <w:bookmarkStart w:id="8" w:name="sub_200"/>
      <w:r w:rsidRPr="0023266D">
        <w:rPr>
          <w:rFonts w:ascii="Times New Roman" w:hAnsi="Times New Roman" w:cs="Times New Roman"/>
          <w:sz w:val="24"/>
          <w:szCs w:val="24"/>
        </w:rPr>
        <w:t xml:space="preserve">2. Формирование перечня налоговых расходов </w:t>
      </w:r>
      <w:r>
        <w:rPr>
          <w:rFonts w:ascii="Times New Roman" w:hAnsi="Times New Roman" w:cs="Times New Roman"/>
          <w:sz w:val="24"/>
          <w:szCs w:val="24"/>
        </w:rPr>
        <w:t>Алтарского сельского поселения Ромодановского</w:t>
      </w:r>
      <w:r w:rsidRPr="0023266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266D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bookmarkEnd w:id="8"/>
    <w:p w:rsidR="00BB7162" w:rsidRPr="0023266D" w:rsidRDefault="00BB7162" w:rsidP="00CF24B2"/>
    <w:p w:rsidR="00BB7162" w:rsidRPr="0023266D" w:rsidRDefault="00BB7162" w:rsidP="00785E64">
      <w:pPr>
        <w:ind w:firstLine="708"/>
        <w:jc w:val="both"/>
      </w:pPr>
      <w:bookmarkStart w:id="9" w:name="sub_1006"/>
      <w:r>
        <w:t>5</w:t>
      </w:r>
      <w:r w:rsidRPr="0023266D">
        <w:t xml:space="preserve">. Перечень налоговых расходов формируется Администрацией </w:t>
      </w:r>
      <w:r>
        <w:t>Алтарского</w:t>
      </w:r>
      <w:r w:rsidRPr="0023266D">
        <w:t xml:space="preserve"> сельского поселения</w:t>
      </w:r>
      <w:bookmarkEnd w:id="9"/>
      <w:r>
        <w:t xml:space="preserve"> </w:t>
      </w:r>
      <w:r w:rsidRPr="0023266D">
        <w:t xml:space="preserve">в срок до 1 декабря текущего года, утверждается постановлением Администрации </w:t>
      </w:r>
      <w:r>
        <w:t>Алтарского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 xml:space="preserve">Республики Мордовия и размещается на </w:t>
      </w:r>
      <w:hyperlink r:id="rId14" w:history="1">
        <w:r w:rsidRPr="0023266D">
          <w:rPr>
            <w:rStyle w:val="a2"/>
            <w:color w:val="000000"/>
          </w:rPr>
          <w:t>официальном сайте</w:t>
        </w:r>
      </w:hyperlink>
      <w:r>
        <w:t xml:space="preserve"> Алтарского</w:t>
      </w:r>
      <w:r w:rsidRPr="0023266D">
        <w:t xml:space="preserve"> сельского поселения</w:t>
      </w:r>
      <w:r>
        <w:t xml:space="preserve"> </w:t>
      </w:r>
      <w:r w:rsidRPr="0023266D">
        <w:t>в информационно</w:t>
      </w:r>
      <w:r>
        <w:t xml:space="preserve"> </w:t>
      </w:r>
      <w:r w:rsidRPr="0023266D">
        <w:t>-</w:t>
      </w:r>
      <w:r>
        <w:t xml:space="preserve"> </w:t>
      </w:r>
      <w:r w:rsidRPr="0023266D">
        <w:t>телекоммуникационной сети "Интернет" не позднее 10 декабря текущего года.</w:t>
      </w:r>
    </w:p>
    <w:p w:rsidR="00BB7162" w:rsidRPr="0023266D" w:rsidRDefault="00BB7162" w:rsidP="00A562FB">
      <w:pPr>
        <w:ind w:firstLine="708"/>
        <w:jc w:val="both"/>
      </w:pPr>
      <w:bookmarkStart w:id="10" w:name="sub_1008"/>
      <w:r>
        <w:t>6</w:t>
      </w:r>
      <w:r w:rsidRPr="0023266D">
        <w:t>. В случае принятия нормативных правовых актов, предусматривающих изменение информации, включенной в перечень налоговых расходов,</w:t>
      </w:r>
      <w:r>
        <w:t xml:space="preserve"> Администрация Алтарского</w:t>
      </w:r>
      <w:r w:rsidRPr="0023266D">
        <w:t xml:space="preserve"> сельского поселения в течение 10 рабочих дней с даты вступления в силу соответствующего нормативного правового акта </w:t>
      </w:r>
      <w:bookmarkEnd w:id="10"/>
      <w:r w:rsidRPr="0023266D">
        <w:t xml:space="preserve">вносит соответствующие изменения в перечень налоговых расходов и размещает его на </w:t>
      </w:r>
      <w:hyperlink r:id="rId15" w:history="1">
        <w:r w:rsidRPr="0023266D">
          <w:rPr>
            <w:rStyle w:val="a2"/>
            <w:color w:val="000000"/>
          </w:rPr>
          <w:t>официальном сайте</w:t>
        </w:r>
      </w:hyperlink>
      <w:r>
        <w:t xml:space="preserve"> Алтарского</w:t>
      </w:r>
      <w:r w:rsidRPr="0023266D">
        <w:t xml:space="preserve"> сельского поселения</w:t>
      </w:r>
      <w:r>
        <w:t xml:space="preserve"> </w:t>
      </w:r>
      <w:r w:rsidRPr="0023266D">
        <w:t>в информационно-телекоммуникационной сети "Интернет".</w:t>
      </w:r>
    </w:p>
    <w:p w:rsidR="00BB7162" w:rsidRPr="0023266D" w:rsidRDefault="00BB7162" w:rsidP="00CF24B2"/>
    <w:p w:rsidR="00BB7162" w:rsidRPr="0023266D" w:rsidRDefault="00BB7162" w:rsidP="00544E24">
      <w:pPr>
        <w:pStyle w:val="Heading1"/>
        <w:jc w:val="center"/>
        <w:rPr>
          <w:rFonts w:ascii="Times New Roman" w:hAnsi="Times New Roman" w:cs="Times New Roman"/>
          <w:sz w:val="24"/>
          <w:szCs w:val="24"/>
        </w:rPr>
      </w:pPr>
      <w:bookmarkStart w:id="11" w:name="sub_300"/>
      <w:r w:rsidRPr="0023266D">
        <w:rPr>
          <w:rFonts w:ascii="Times New Roman" w:hAnsi="Times New Roman" w:cs="Times New Roman"/>
          <w:sz w:val="24"/>
          <w:szCs w:val="24"/>
        </w:rPr>
        <w:t xml:space="preserve">3. Проведение оценки эффективности налоговых расходов </w:t>
      </w:r>
      <w:r>
        <w:rPr>
          <w:rFonts w:ascii="Times New Roman" w:hAnsi="Times New Roman" w:cs="Times New Roman"/>
          <w:sz w:val="24"/>
          <w:szCs w:val="24"/>
        </w:rPr>
        <w:t xml:space="preserve"> Алтарского сельского поселения Ромодановского</w:t>
      </w:r>
      <w:r w:rsidRPr="0023266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266D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</w:p>
    <w:bookmarkEnd w:id="11"/>
    <w:p w:rsidR="00BB7162" w:rsidRPr="0023266D" w:rsidRDefault="00BB7162" w:rsidP="00CF24B2"/>
    <w:p w:rsidR="00BB7162" w:rsidRPr="0023266D" w:rsidRDefault="00BB7162" w:rsidP="00A562FB">
      <w:pPr>
        <w:ind w:firstLine="708"/>
        <w:jc w:val="both"/>
      </w:pPr>
      <w:bookmarkStart w:id="12" w:name="sub_1009"/>
      <w:r>
        <w:t>7</w:t>
      </w:r>
      <w:r w:rsidRPr="0023266D">
        <w:t xml:space="preserve">. В целях проведения оценки эффективности налоговых расходов Администрация </w:t>
      </w:r>
      <w:r>
        <w:t xml:space="preserve">Алтарского сельского поселения </w:t>
      </w:r>
      <w:r w:rsidRPr="0023266D">
        <w:t>ежегодно:</w:t>
      </w:r>
    </w:p>
    <w:bookmarkEnd w:id="12"/>
    <w:p w:rsidR="00BB7162" w:rsidRPr="0023266D" w:rsidRDefault="00BB7162" w:rsidP="00A562FB">
      <w:pPr>
        <w:ind w:firstLine="708"/>
        <w:jc w:val="both"/>
      </w:pPr>
      <w:r w:rsidRPr="0023266D">
        <w:t xml:space="preserve">1) до </w:t>
      </w:r>
      <w:r>
        <w:t xml:space="preserve">1 февраля </w:t>
      </w:r>
      <w:r w:rsidRPr="0023266D">
        <w:t xml:space="preserve"> направляет в </w:t>
      </w:r>
      <w:r>
        <w:t xml:space="preserve">Межрайонную </w:t>
      </w:r>
      <w:r w:rsidRPr="00C8751A">
        <w:t xml:space="preserve">ИФНС </w:t>
      </w:r>
      <w:r>
        <w:t>России №4</w:t>
      </w:r>
      <w:r w:rsidRPr="00C8751A">
        <w:t xml:space="preserve"> по Республике Мордовия</w:t>
      </w:r>
      <w:r w:rsidRPr="0023266D">
        <w:t xml:space="preserve"> сведения о категориях плательщиков с указанием обусловливающих соответствующие налоговые расходы нормативных правовых актов </w:t>
      </w:r>
      <w:r>
        <w:t>Алтарского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 xml:space="preserve">Республики Мордовия, в том числе действовавших в отчетном году и в году, предшествующем отчетному году и иной информации, предусмотренной </w:t>
      </w:r>
      <w:hyperlink r:id="rId16" w:history="1">
        <w:r w:rsidRPr="0023266D">
          <w:rPr>
            <w:rStyle w:val="a2"/>
            <w:color w:val="auto"/>
          </w:rPr>
          <w:t>приложением</w:t>
        </w:r>
      </w:hyperlink>
      <w:r w:rsidRPr="0023266D">
        <w:t xml:space="preserve"> к Общим требованиям к оценке налоговых расходов субъектов Российской Федерации и муниципальных образований, утвержденным </w:t>
      </w:r>
      <w:hyperlink r:id="rId17" w:history="1">
        <w:r w:rsidRPr="0023266D">
          <w:rPr>
            <w:rStyle w:val="a2"/>
            <w:color w:val="auto"/>
          </w:rPr>
          <w:t>постановлением</w:t>
        </w:r>
      </w:hyperlink>
      <w:r w:rsidRPr="0023266D">
        <w:t xml:space="preserve"> Правительства Российской Федерации от 22 июня 2019 г. N 796 "Об общих требованиях к оценке налоговых расходов субъектов Российской Федерации и муниципальных образований";</w:t>
      </w:r>
    </w:p>
    <w:p w:rsidR="00BB7162" w:rsidRPr="0023266D" w:rsidRDefault="00BB7162" w:rsidP="00A562FB">
      <w:pPr>
        <w:ind w:firstLine="708"/>
        <w:jc w:val="both"/>
      </w:pPr>
      <w:r w:rsidRPr="0023266D">
        <w:t xml:space="preserve">2) до 5 апреля рассматривает полученные от </w:t>
      </w:r>
      <w:r>
        <w:t>Межрайонной</w:t>
      </w:r>
      <w:bookmarkStart w:id="13" w:name="_GoBack"/>
      <w:bookmarkEnd w:id="13"/>
      <w:r>
        <w:t xml:space="preserve"> </w:t>
      </w:r>
      <w:r w:rsidRPr="00C8751A">
        <w:t xml:space="preserve">ИФНС </w:t>
      </w:r>
      <w:r>
        <w:t>России №4</w:t>
      </w:r>
      <w:r w:rsidRPr="00C8751A">
        <w:t xml:space="preserve"> по Республике Мордовия</w:t>
      </w:r>
      <w:r>
        <w:t xml:space="preserve"> </w:t>
      </w:r>
      <w:r w:rsidRPr="0023266D">
        <w:t>сведения за год, предшествующий отчетному году, а также в случае необходимости уточненные данные за иные отчетные периоды с учетом информации по налоговым декларациям по состоянию на 1 марта текущего финансового года, содержащие:</w:t>
      </w:r>
    </w:p>
    <w:p w:rsidR="00BB7162" w:rsidRPr="0023266D" w:rsidRDefault="00BB7162" w:rsidP="00544E24">
      <w:pPr>
        <w:jc w:val="both"/>
      </w:pPr>
      <w:r w:rsidRPr="0023266D">
        <w:t>сведения о количестве плательщиков, воспользовавшихся льготами;</w:t>
      </w:r>
    </w:p>
    <w:p w:rsidR="00BB7162" w:rsidRPr="0023266D" w:rsidRDefault="00BB7162" w:rsidP="00544E24">
      <w:pPr>
        <w:jc w:val="both"/>
      </w:pPr>
      <w:r w:rsidRPr="0023266D">
        <w:t xml:space="preserve">сведения о суммах выпадающих доходов бюджета </w:t>
      </w:r>
      <w:r>
        <w:t>Алтарского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 по каждому налоговому расходу</w:t>
      </w:r>
      <w:r>
        <w:t xml:space="preserve"> Алтарского сельского поселения Ромодановского</w:t>
      </w:r>
      <w:r w:rsidRPr="0023266D">
        <w:t xml:space="preserve"> муниципального района Республики Мордовия;</w:t>
      </w:r>
    </w:p>
    <w:p w:rsidR="00BB7162" w:rsidRPr="0023266D" w:rsidRDefault="00BB7162" w:rsidP="00544E24">
      <w:pPr>
        <w:jc w:val="both"/>
      </w:pPr>
      <w:r w:rsidRPr="0023266D">
        <w:t xml:space="preserve">сведения об объемах налогов, задекларированных для уплаты плательщиками в бюджет </w:t>
      </w:r>
      <w:r>
        <w:t>Алтарского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 по каждому налоговому расходу, в отношении стимулирующих налоговых расходов;</w:t>
      </w:r>
    </w:p>
    <w:p w:rsidR="00BB7162" w:rsidRPr="0023266D" w:rsidRDefault="00BB7162" w:rsidP="00470861">
      <w:pPr>
        <w:ind w:firstLine="708"/>
        <w:jc w:val="both"/>
      </w:pPr>
      <w:r w:rsidRPr="0023266D">
        <w:t>3) до 25</w:t>
      </w:r>
      <w:r>
        <w:t xml:space="preserve"> </w:t>
      </w:r>
      <w:r w:rsidRPr="0023266D">
        <w:t xml:space="preserve">мая представляет в  </w:t>
      </w:r>
      <w:r>
        <w:t xml:space="preserve">МКУ « </w:t>
      </w:r>
      <w:r w:rsidRPr="0023266D">
        <w:t>Финансовое</w:t>
      </w:r>
      <w:r>
        <w:t xml:space="preserve"> </w:t>
      </w:r>
      <w:r w:rsidRPr="0023266D">
        <w:t xml:space="preserve">управление администрации </w:t>
      </w:r>
      <w:r>
        <w:t>Ромодановского</w:t>
      </w:r>
      <w:r w:rsidRPr="0023266D">
        <w:t xml:space="preserve"> муниципального района Республики Мордовия</w:t>
      </w:r>
      <w:r>
        <w:t>»</w:t>
      </w:r>
      <w:r w:rsidRPr="0023266D">
        <w:t xml:space="preserve"> данные для оценки эффективности налоговых расходов по перечню согласно </w:t>
      </w:r>
      <w:hyperlink r:id="rId18" w:anchor="sub_1300" w:history="1">
        <w:r w:rsidRPr="0023266D">
          <w:rPr>
            <w:rStyle w:val="a2"/>
            <w:color w:val="auto"/>
          </w:rPr>
          <w:t>приложению 3</w:t>
        </w:r>
      </w:hyperlink>
      <w:r w:rsidRPr="0023266D">
        <w:t xml:space="preserve"> к настоящему Порядку;</w:t>
      </w:r>
    </w:p>
    <w:p w:rsidR="00BB7162" w:rsidRPr="0023266D" w:rsidRDefault="00BB7162" w:rsidP="00470861">
      <w:pPr>
        <w:ind w:firstLine="708"/>
        <w:jc w:val="both"/>
      </w:pPr>
      <w:r w:rsidRPr="0023266D">
        <w:t xml:space="preserve">4) до 15 июля рассматривает полученные от </w:t>
      </w:r>
      <w:r>
        <w:t xml:space="preserve">Межрайонной </w:t>
      </w:r>
      <w:r w:rsidRPr="00C8751A">
        <w:t xml:space="preserve">ИФНС </w:t>
      </w:r>
      <w:r>
        <w:t>России №4</w:t>
      </w:r>
      <w:r w:rsidRPr="00C8751A">
        <w:t xml:space="preserve"> по Республике Мордовия</w:t>
      </w:r>
      <w:r w:rsidRPr="0023266D">
        <w:t xml:space="preserve"> сведения об объеме льгот за отчетный финансовый год;</w:t>
      </w:r>
    </w:p>
    <w:p w:rsidR="00BB7162" w:rsidRPr="0023266D" w:rsidRDefault="00BB7162" w:rsidP="00470861">
      <w:pPr>
        <w:ind w:firstLine="708"/>
        <w:jc w:val="both"/>
      </w:pPr>
      <w:r w:rsidRPr="0023266D">
        <w:t>5) до 15 августа при необходимости представляет в</w:t>
      </w:r>
      <w:r>
        <w:t xml:space="preserve"> МКУ «</w:t>
      </w:r>
      <w:r w:rsidRPr="0023266D">
        <w:t xml:space="preserve"> Финансовое</w:t>
      </w:r>
      <w:r>
        <w:t xml:space="preserve"> </w:t>
      </w:r>
      <w:r w:rsidRPr="0023266D">
        <w:t xml:space="preserve">управление администрации </w:t>
      </w:r>
      <w:r>
        <w:t xml:space="preserve"> Ромодановского</w:t>
      </w:r>
      <w:r w:rsidRPr="0023266D">
        <w:t xml:space="preserve"> муниципального района Республики Мордовия</w:t>
      </w:r>
      <w:r>
        <w:t>»</w:t>
      </w:r>
      <w:r w:rsidRPr="0023266D">
        <w:t xml:space="preserve"> уточненную информацию по перечню согласно приложению 3 к настоящему Порядку.</w:t>
      </w:r>
    </w:p>
    <w:p w:rsidR="00BB7162" w:rsidRPr="0023266D" w:rsidRDefault="00BB7162" w:rsidP="00470861">
      <w:pPr>
        <w:ind w:firstLine="708"/>
        <w:jc w:val="both"/>
      </w:pPr>
      <w:bookmarkStart w:id="14" w:name="sub_1010"/>
      <w:r>
        <w:t>8</w:t>
      </w:r>
      <w:r w:rsidRPr="0023266D">
        <w:t>. Оценка эффективности налоговых расходов осуществляется кураторами налоговых расходов и включает:</w:t>
      </w:r>
    </w:p>
    <w:bookmarkEnd w:id="14"/>
    <w:p w:rsidR="00BB7162" w:rsidRPr="0023266D" w:rsidRDefault="00BB7162" w:rsidP="00544E24">
      <w:pPr>
        <w:jc w:val="both"/>
      </w:pPr>
      <w:r>
        <w:t xml:space="preserve">            </w:t>
      </w:r>
      <w:r w:rsidRPr="0023266D">
        <w:t>оценку целесообразности налоговых расходов;</w:t>
      </w:r>
    </w:p>
    <w:p w:rsidR="00BB7162" w:rsidRPr="0023266D" w:rsidRDefault="00BB7162" w:rsidP="00544E24">
      <w:pPr>
        <w:jc w:val="both"/>
      </w:pPr>
      <w:r>
        <w:t xml:space="preserve">            </w:t>
      </w:r>
      <w:r w:rsidRPr="0023266D">
        <w:t>оценку результативности налоговых расходов.</w:t>
      </w:r>
    </w:p>
    <w:p w:rsidR="00BB7162" w:rsidRPr="0023266D" w:rsidRDefault="00BB7162" w:rsidP="00AF3E97">
      <w:pPr>
        <w:ind w:firstLine="708"/>
        <w:jc w:val="both"/>
      </w:pPr>
      <w:bookmarkStart w:id="15" w:name="sub_1011"/>
      <w:r>
        <w:t>9</w:t>
      </w:r>
      <w:r w:rsidRPr="0023266D">
        <w:t xml:space="preserve">. Критериями целесообразности налоговых расходов </w:t>
      </w:r>
      <w:r>
        <w:t>Алтарского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 являются:</w:t>
      </w:r>
    </w:p>
    <w:bookmarkEnd w:id="15"/>
    <w:p w:rsidR="00BB7162" w:rsidRPr="0023266D" w:rsidRDefault="00BB7162" w:rsidP="00AF3E97">
      <w:pPr>
        <w:ind w:firstLine="708"/>
        <w:jc w:val="both"/>
      </w:pPr>
      <w:r w:rsidRPr="0023266D">
        <w:t>- соответствие налоговых расходов целям муниципальных программ (их структурных элементов) и (или) целям социально-экономической</w:t>
      </w:r>
      <w:r>
        <w:t xml:space="preserve"> </w:t>
      </w:r>
      <w:r w:rsidRPr="0023266D">
        <w:t>политики</w:t>
      </w:r>
      <w:r>
        <w:t xml:space="preserve"> Алтарского сельского поселения Ромодановского</w:t>
      </w:r>
      <w:r w:rsidRPr="0023266D">
        <w:t xml:space="preserve"> муниципального района;</w:t>
      </w:r>
    </w:p>
    <w:p w:rsidR="00BB7162" w:rsidRPr="0023266D" w:rsidRDefault="00BB7162" w:rsidP="006E0FFC">
      <w:pPr>
        <w:ind w:firstLine="708"/>
        <w:jc w:val="both"/>
      </w:pPr>
      <w:r>
        <w:t>- востребованность</w:t>
      </w:r>
      <w:r w:rsidRPr="0023266D">
        <w:t xml:space="preserve"> льгот, которая характеризуется соотношением численности плательщиков, воспользовавшихся правом на льготы, и общей численности плательщиков, за 5-летний период.</w:t>
      </w:r>
    </w:p>
    <w:p w:rsidR="00BB7162" w:rsidRPr="0023266D" w:rsidRDefault="00BB7162" w:rsidP="006E0FFC">
      <w:pPr>
        <w:ind w:firstLine="708"/>
        <w:jc w:val="both"/>
      </w:pPr>
      <w:bookmarkStart w:id="16" w:name="sub_1012"/>
      <w:r w:rsidRPr="0023266D">
        <w:t>1</w:t>
      </w:r>
      <w:r>
        <w:t>0</w:t>
      </w:r>
      <w:r w:rsidRPr="0023266D">
        <w:t xml:space="preserve">. В случае несоответствия налоговых расходов </w:t>
      </w:r>
      <w:r>
        <w:t>Алтарского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 xml:space="preserve">Республики Мордовия хотя бы одному из критериев, указанных в </w:t>
      </w:r>
      <w:hyperlink r:id="rId19" w:anchor="sub_1011" w:history="1">
        <w:r w:rsidRPr="0023266D">
          <w:rPr>
            <w:rStyle w:val="a2"/>
            <w:color w:val="auto"/>
          </w:rPr>
          <w:t>пункте 1</w:t>
        </w:r>
      </w:hyperlink>
      <w:r w:rsidRPr="0023266D">
        <w:rPr>
          <w:rStyle w:val="a2"/>
          <w:color w:val="auto"/>
        </w:rPr>
        <w:t>0</w:t>
      </w:r>
      <w:r w:rsidRPr="0023266D">
        <w:t xml:space="preserve"> настоящего Порядка, </w:t>
      </w:r>
      <w:r>
        <w:t xml:space="preserve">  Алтарским сельским поселением </w:t>
      </w:r>
      <w:r w:rsidRPr="0023266D">
        <w:t>принимается решение  о сохранении (уточнении, отмене) льгот для плательщиков.</w:t>
      </w:r>
    </w:p>
    <w:p w:rsidR="00BB7162" w:rsidRPr="0023266D" w:rsidRDefault="00BB7162" w:rsidP="006E0FFC">
      <w:pPr>
        <w:ind w:firstLine="708"/>
        <w:jc w:val="both"/>
      </w:pPr>
      <w:bookmarkStart w:id="17" w:name="sub_1013"/>
      <w:bookmarkEnd w:id="16"/>
      <w:r w:rsidRPr="0023266D">
        <w:t>1</w:t>
      </w:r>
      <w:r>
        <w:t>1</w:t>
      </w:r>
      <w:r w:rsidRPr="0023266D">
        <w:t xml:space="preserve">. В качестве критерия результативности налогового расхода </w:t>
      </w:r>
      <w:r>
        <w:t>Алтарского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 xml:space="preserve">Республики Мордовия определяется как минимум один показатель (индикатор) достижения целей муниципальных программ </w:t>
      </w:r>
      <w:r>
        <w:t>Алтарского</w:t>
      </w:r>
      <w:r w:rsidRPr="0023266D">
        <w:t xml:space="preserve"> сельского поселения и (или) целей социально-экономической</w:t>
      </w:r>
      <w:r>
        <w:t xml:space="preserve"> </w:t>
      </w:r>
      <w:r w:rsidRPr="0023266D">
        <w:t>политики</w:t>
      </w:r>
      <w:r>
        <w:t xml:space="preserve"> Алтарского сельского поселения</w:t>
      </w:r>
      <w:r w:rsidRPr="0023266D">
        <w:t xml:space="preserve">, либо иной показатель (индикатор), на значение которого оказывают влияние налоговые расходы </w:t>
      </w:r>
      <w:r>
        <w:t>Алтарского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Мордовия.</w:t>
      </w:r>
    </w:p>
    <w:bookmarkEnd w:id="17"/>
    <w:p w:rsidR="00BB7162" w:rsidRPr="0023266D" w:rsidRDefault="00BB7162" w:rsidP="006E0FFC">
      <w:pPr>
        <w:ind w:firstLine="708"/>
        <w:jc w:val="both"/>
      </w:pPr>
      <w:r w:rsidRPr="0023266D">
        <w:t xml:space="preserve">Оценке подлежит вклад предусмотренных для плательщиков льгот в изменение значения показателя (индикатора) достижения целей муниципальных программ </w:t>
      </w:r>
      <w:r>
        <w:t>Алтарского</w:t>
      </w:r>
      <w:r w:rsidRPr="0023266D">
        <w:t xml:space="preserve"> сельского поселения и (или) целей социально-экономической</w:t>
      </w:r>
      <w:r>
        <w:t xml:space="preserve"> </w:t>
      </w:r>
      <w:r w:rsidRPr="0023266D">
        <w:t>политики</w:t>
      </w:r>
      <w:r>
        <w:t xml:space="preserve"> Алтарского сельского поселения</w:t>
      </w:r>
      <w:r w:rsidRPr="0023266D">
        <w:t>, который рассчитывается как разница между значением указанного показателя (индикатора) с учетом льгот и значением указанного показателя (индикатора) без учета льгот.</w:t>
      </w:r>
    </w:p>
    <w:p w:rsidR="00BB7162" w:rsidRPr="0023266D" w:rsidRDefault="00BB7162" w:rsidP="00550254">
      <w:pPr>
        <w:ind w:firstLine="708"/>
        <w:jc w:val="both"/>
      </w:pPr>
      <w:bookmarkStart w:id="18" w:name="sub_1014"/>
      <w:r w:rsidRPr="0023266D">
        <w:t>1</w:t>
      </w:r>
      <w:r>
        <w:t>2</w:t>
      </w:r>
      <w:r w:rsidRPr="0023266D">
        <w:t>. Оценка результативности налоговых расходов включает оценку бюджетной эффективности налоговых расходов.</w:t>
      </w:r>
    </w:p>
    <w:p w:rsidR="00BB7162" w:rsidRPr="0023266D" w:rsidRDefault="00BB7162" w:rsidP="00550254">
      <w:pPr>
        <w:ind w:firstLine="708"/>
        <w:jc w:val="both"/>
      </w:pPr>
      <w:bookmarkStart w:id="19" w:name="sub_1015"/>
      <w:bookmarkEnd w:id="18"/>
      <w:r w:rsidRPr="0023266D">
        <w:t>1</w:t>
      </w:r>
      <w:r>
        <w:t>3</w:t>
      </w:r>
      <w:r w:rsidRPr="0023266D">
        <w:t>. В целях оценки бюджетной эффективности налоговых расходов</w:t>
      </w:r>
      <w:r>
        <w:t xml:space="preserve">  Алтарского сельского поселения Ромодановского</w:t>
      </w:r>
      <w:r w:rsidRPr="0023266D">
        <w:t xml:space="preserve"> муниципального района Республики Мордовия осуществляются сравнительный анализ результативности предоставления льгот и результативности применения альтернативных механизмов достижения целей муниципальных программ </w:t>
      </w:r>
      <w:r>
        <w:t xml:space="preserve"> Алтарского </w:t>
      </w:r>
      <w:r w:rsidRPr="0023266D">
        <w:t xml:space="preserve"> сельского поселения </w:t>
      </w:r>
      <w:r>
        <w:t>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 и (или) целей социально</w:t>
      </w:r>
      <w:r>
        <w:t xml:space="preserve"> </w:t>
      </w:r>
      <w:r w:rsidRPr="0023266D">
        <w:t>-</w:t>
      </w:r>
      <w:r>
        <w:t xml:space="preserve"> </w:t>
      </w:r>
      <w:r w:rsidRPr="0023266D">
        <w:t>экономической</w:t>
      </w:r>
      <w:r>
        <w:t xml:space="preserve"> </w:t>
      </w:r>
      <w:r w:rsidRPr="0023266D">
        <w:t xml:space="preserve">политики </w:t>
      </w:r>
      <w:r>
        <w:t>Алтарского сельского поселения</w:t>
      </w:r>
      <w:r w:rsidRPr="0023266D">
        <w:t>, а также оценка совокупного бюджетного эффекта (самоокупаемости) стимулирующих налоговых расходов.</w:t>
      </w:r>
    </w:p>
    <w:p w:rsidR="00BB7162" w:rsidRPr="0023266D" w:rsidRDefault="00BB7162" w:rsidP="00550254">
      <w:pPr>
        <w:ind w:firstLine="708"/>
        <w:jc w:val="both"/>
      </w:pPr>
      <w:bookmarkStart w:id="20" w:name="sub_1016"/>
      <w:bookmarkEnd w:id="19"/>
      <w:r w:rsidRPr="0023266D">
        <w:t>1</w:t>
      </w:r>
      <w:r>
        <w:t>4</w:t>
      </w:r>
      <w:r w:rsidRPr="0023266D">
        <w:t>. Сравнительный анализ включает</w:t>
      </w:r>
      <w:r>
        <w:t xml:space="preserve"> </w:t>
      </w:r>
      <w:r w:rsidRPr="0023266D">
        <w:t xml:space="preserve"> сравнение объемов расходов бюджета </w:t>
      </w:r>
      <w:r>
        <w:t>Алтарского</w:t>
      </w:r>
      <w:r w:rsidRPr="0023266D">
        <w:t xml:space="preserve"> сельского поселения в случае применения альтернативных механизмов достижения целей муниципальных программ</w:t>
      </w:r>
      <w:r>
        <w:t xml:space="preserve"> Алтарского</w:t>
      </w:r>
      <w:r w:rsidRPr="0023266D">
        <w:t xml:space="preserve"> сельского поселения и (или) целей социально-экономической</w:t>
      </w:r>
      <w:r>
        <w:t xml:space="preserve"> </w:t>
      </w:r>
      <w:r w:rsidRPr="0023266D">
        <w:t>политики</w:t>
      </w:r>
      <w:r>
        <w:t xml:space="preserve"> Алтарского сельского поселения</w:t>
      </w:r>
      <w:r w:rsidRPr="0023266D">
        <w:t>, и</w:t>
      </w:r>
      <w:r>
        <w:t xml:space="preserve"> объемов предоставленных льгот, </w:t>
      </w:r>
      <w:r w:rsidRPr="0023266D">
        <w:t xml:space="preserve">расчет </w:t>
      </w:r>
      <w:r>
        <w:t>прироста показателя (индикатора)</w:t>
      </w:r>
      <w:r w:rsidRPr="0023266D">
        <w:t xml:space="preserve"> достижения целей муниципальных</w:t>
      </w:r>
      <w:r>
        <w:t xml:space="preserve"> </w:t>
      </w:r>
      <w:r w:rsidRPr="0023266D">
        <w:t>программ</w:t>
      </w:r>
      <w:r>
        <w:t xml:space="preserve"> Алтарского сельского поселения Ромодановского</w:t>
      </w:r>
      <w:r w:rsidRPr="0023266D">
        <w:t xml:space="preserve"> муниципального</w:t>
      </w:r>
      <w:r>
        <w:t xml:space="preserve"> </w:t>
      </w:r>
      <w:r w:rsidRPr="0023266D">
        <w:t xml:space="preserve"> района </w:t>
      </w:r>
      <w:r>
        <w:t xml:space="preserve"> </w:t>
      </w:r>
      <w:r w:rsidRPr="0023266D">
        <w:t xml:space="preserve">Республики Мордовия и (или) целей социально-экономического развития </w:t>
      </w:r>
      <w:r>
        <w:t xml:space="preserve"> Алтарского сельского поселения</w:t>
      </w:r>
      <w:r w:rsidRPr="0023266D">
        <w:t xml:space="preserve">, на 1 рубль налоговых расходов </w:t>
      </w:r>
      <w:r>
        <w:t>Алтарского</w:t>
      </w:r>
      <w:r w:rsidRPr="0023266D">
        <w:t xml:space="preserve"> сельского поселения и на 1 рубль расходов бюджета </w:t>
      </w:r>
      <w:r>
        <w:t>Алтарского</w:t>
      </w:r>
      <w:r w:rsidRPr="0023266D">
        <w:t xml:space="preserve"> сельского поселения для достижения того же показателя (индикатора) в случае применения альтернативных механизмов).</w:t>
      </w:r>
    </w:p>
    <w:p w:rsidR="00BB7162" w:rsidRPr="0023266D" w:rsidRDefault="00BB7162" w:rsidP="00B83603">
      <w:pPr>
        <w:ind w:firstLine="708"/>
        <w:jc w:val="both"/>
      </w:pPr>
      <w:bookmarkStart w:id="21" w:name="sub_1017"/>
      <w:bookmarkEnd w:id="20"/>
      <w:r w:rsidRPr="0023266D">
        <w:t>1</w:t>
      </w:r>
      <w:r>
        <w:t>5</w:t>
      </w:r>
      <w:r w:rsidRPr="0023266D">
        <w:t xml:space="preserve">. В качестве альтернативных механизмов достижения целей муниципальных программ </w:t>
      </w:r>
      <w:r>
        <w:t>Алтарского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 и (или) целей социально-экономической</w:t>
      </w:r>
      <w:r>
        <w:t xml:space="preserve"> </w:t>
      </w:r>
      <w:r w:rsidRPr="0023266D">
        <w:t>политики</w:t>
      </w:r>
      <w:r>
        <w:t xml:space="preserve"> Алтарского сельского поселения</w:t>
      </w:r>
      <w:r w:rsidRPr="0023266D">
        <w:t>, могут учитываться:</w:t>
      </w:r>
    </w:p>
    <w:bookmarkEnd w:id="21"/>
    <w:p w:rsidR="00BB7162" w:rsidRPr="0023266D" w:rsidRDefault="00BB7162" w:rsidP="00B83603">
      <w:pPr>
        <w:ind w:firstLine="708"/>
        <w:jc w:val="both"/>
      </w:pPr>
      <w:r w:rsidRPr="0023266D">
        <w:t>субсидии или иные формы непосредственной финансовой поддержки плательщиков, имеющих право на льготы, за счет бюджета</w:t>
      </w:r>
      <w:r>
        <w:t xml:space="preserve"> Алтарского</w:t>
      </w:r>
      <w:r w:rsidRPr="0023266D">
        <w:t xml:space="preserve"> сельского поселения;</w:t>
      </w:r>
    </w:p>
    <w:p w:rsidR="00BB7162" w:rsidRPr="0023266D" w:rsidRDefault="00BB7162" w:rsidP="00B83603">
      <w:pPr>
        <w:ind w:firstLine="708"/>
        <w:jc w:val="both"/>
      </w:pPr>
      <w:r w:rsidRPr="0023266D">
        <w:t xml:space="preserve">предоставление муниципальных гарантий </w:t>
      </w:r>
      <w:r>
        <w:t>Алтарского</w:t>
      </w:r>
      <w:r w:rsidRPr="0023266D">
        <w:t xml:space="preserve"> сельского поселения </w:t>
      </w:r>
      <w:r>
        <w:t>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 по обязательствам плательщиков, имеющих право на льготы;</w:t>
      </w:r>
    </w:p>
    <w:p w:rsidR="00BB7162" w:rsidRPr="0023266D" w:rsidRDefault="00BB7162" w:rsidP="00B83603">
      <w:pPr>
        <w:ind w:firstLine="708"/>
        <w:jc w:val="both"/>
      </w:pPr>
      <w:r w:rsidRPr="0023266D">
        <w:t>совершенствование нормативного регулирования и (или) порядка осуществления контрольно-надзорных функций в сфере деятельности плательщиков, имеющих право на льготы.</w:t>
      </w:r>
    </w:p>
    <w:p w:rsidR="00BB7162" w:rsidRPr="0023266D" w:rsidRDefault="00BB7162" w:rsidP="00B83603">
      <w:pPr>
        <w:ind w:firstLine="708"/>
        <w:jc w:val="both"/>
      </w:pPr>
      <w:bookmarkStart w:id="22" w:name="sub_1018"/>
      <w:r w:rsidRPr="0023266D">
        <w:t>1</w:t>
      </w:r>
      <w:r>
        <w:t>6</w:t>
      </w:r>
      <w:r w:rsidRPr="0023266D">
        <w:t xml:space="preserve">. В целях оценки бюджетной эффективности стимулирующих налоговых расходов, обусловленных льготами по налогам, подлежащим зачислению в бюджет </w:t>
      </w:r>
      <w:r>
        <w:t>Алтарского</w:t>
      </w:r>
      <w:r w:rsidRPr="0023266D">
        <w:t xml:space="preserve"> сельского поселения наряду со сравнительным анализом, указанным в </w:t>
      </w:r>
      <w:hyperlink r:id="rId20" w:anchor="sub_1016" w:history="1">
        <w:r w:rsidRPr="0023266D">
          <w:rPr>
            <w:rStyle w:val="a2"/>
            <w:color w:val="auto"/>
          </w:rPr>
          <w:t>пункте 1</w:t>
        </w:r>
      </w:hyperlink>
      <w:r w:rsidRPr="0023266D">
        <w:rPr>
          <w:rStyle w:val="a2"/>
          <w:color w:val="auto"/>
        </w:rPr>
        <w:t>5</w:t>
      </w:r>
      <w:r w:rsidRPr="0023266D">
        <w:t xml:space="preserve"> настоящего Порядка, рассчитывается оценка совокупного бюджетного эффекта (самоокупаемости) налоговых расходов в соответствии с </w:t>
      </w:r>
      <w:hyperlink r:id="rId21" w:anchor="sub_1019" w:history="1">
        <w:r w:rsidRPr="0023266D">
          <w:rPr>
            <w:rStyle w:val="a2"/>
            <w:color w:val="auto"/>
          </w:rPr>
          <w:t>пунктом 1</w:t>
        </w:r>
      </w:hyperlink>
      <w:r w:rsidRPr="0023266D">
        <w:rPr>
          <w:rStyle w:val="a2"/>
          <w:color w:val="auto"/>
        </w:rPr>
        <w:t>8</w:t>
      </w:r>
      <w:r w:rsidRPr="0023266D">
        <w:t xml:space="preserve"> настоящего Порядка.</w:t>
      </w:r>
    </w:p>
    <w:bookmarkEnd w:id="22"/>
    <w:p w:rsidR="00BB7162" w:rsidRPr="0023266D" w:rsidRDefault="00BB7162" w:rsidP="00DF7850">
      <w:pPr>
        <w:ind w:firstLine="708"/>
        <w:jc w:val="both"/>
      </w:pPr>
      <w:r w:rsidRPr="0023266D">
        <w:t>Оценка совокупного бюджетного эффекта (самоокупаемости) стимулирующих налоговых расходов определяется отдельно по каждому налоговому расходу. В случае если для отдельных категорий плательщиков, имеющих право на льготы, предоставлены льготы по нескольким видам налогов, оценка совокупного бюджетного эффекта (самоокупаемости) налоговых расходов определяется в целом в отношении соответствующей категории плательщиков, имеющих льготы.</w:t>
      </w:r>
    </w:p>
    <w:p w:rsidR="00BB7162" w:rsidRPr="0023266D" w:rsidRDefault="00BB7162" w:rsidP="00DF7850">
      <w:pPr>
        <w:ind w:firstLine="698"/>
        <w:jc w:val="both"/>
      </w:pPr>
      <w:bookmarkStart w:id="23" w:name="sub_1019"/>
      <w:r w:rsidRPr="0023266D">
        <w:t>1</w:t>
      </w:r>
      <w:r>
        <w:t>7</w:t>
      </w:r>
      <w:r w:rsidRPr="0023266D">
        <w:t>. Оценка совокупного бюджетного эффекта (самоокупаемости) стимулирующих налоговых расходов определяется за период с начала действия для плательщиков соответствующих льгот или за 5 отчетных лет, а в случае, если указанные льготы действуют более 6 лет, - на дату проведения оценки эффективности налоговых расходов (</w: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7" o:spid="_x0000_i1025" type="#_x0000_t75" style="width:12.75pt;height:18.75pt;visibility:visible">
            <v:imagedata r:id="rId22" o:title=""/>
          </v:shape>
        </w:pict>
      </w:r>
      <w:r w:rsidRPr="0023266D">
        <w:t>) по следующей формуле:</w:t>
      </w:r>
    </w:p>
    <w:bookmarkEnd w:id="23"/>
    <w:p w:rsidR="00BB7162" w:rsidRPr="0023266D" w:rsidRDefault="00BB7162" w:rsidP="00544E24">
      <w:pPr>
        <w:jc w:val="both"/>
      </w:pPr>
    </w:p>
    <w:p w:rsidR="00BB7162" w:rsidRPr="0023266D" w:rsidRDefault="00BB7162" w:rsidP="00544E24">
      <w:pPr>
        <w:ind w:firstLine="698"/>
        <w:jc w:val="both"/>
      </w:pPr>
      <w:r>
        <w:rPr>
          <w:noProof/>
        </w:rPr>
        <w:pict>
          <v:shape id="Рисунок 16" o:spid="_x0000_i1026" type="#_x0000_t75" style="width:231.75pt;height:88.5pt;visibility:visible">
            <v:imagedata r:id="rId23" o:title=""/>
          </v:shape>
        </w:pict>
      </w:r>
      <w:r w:rsidRPr="0023266D">
        <w:t>,</w:t>
      </w:r>
    </w:p>
    <w:p w:rsidR="00BB7162" w:rsidRPr="0023266D" w:rsidRDefault="00BB7162" w:rsidP="00544E24">
      <w:pPr>
        <w:jc w:val="both"/>
      </w:pPr>
    </w:p>
    <w:p w:rsidR="00BB7162" w:rsidRPr="0023266D" w:rsidRDefault="00BB7162" w:rsidP="00544E24">
      <w:pPr>
        <w:jc w:val="both"/>
      </w:pPr>
      <w:r w:rsidRPr="0023266D">
        <w:t>где:</w:t>
      </w:r>
    </w:p>
    <w:p w:rsidR="00BB7162" w:rsidRPr="0023266D" w:rsidRDefault="00BB7162" w:rsidP="00544E24">
      <w:pPr>
        <w:jc w:val="both"/>
      </w:pPr>
      <w:r>
        <w:rPr>
          <w:noProof/>
        </w:rPr>
        <w:pict>
          <v:shape id="Рисунок 15" o:spid="_x0000_i1027" type="#_x0000_t75" style="width:8.25pt;height:18.75pt;visibility:visible">
            <v:imagedata r:id="rId24" o:title=""/>
          </v:shape>
        </w:pict>
      </w:r>
      <w:r w:rsidRPr="0023266D">
        <w:t xml:space="preserve"> - порядковый номер года, имеющий значение от 1 до 5;</w:t>
      </w:r>
    </w:p>
    <w:p w:rsidR="00BB7162" w:rsidRPr="0023266D" w:rsidRDefault="00BB7162" w:rsidP="00544E24">
      <w:pPr>
        <w:jc w:val="both"/>
      </w:pPr>
      <w:r>
        <w:rPr>
          <w:noProof/>
        </w:rPr>
        <w:pict>
          <v:shape id="Рисунок 14" o:spid="_x0000_i1028" type="#_x0000_t75" style="width:15.75pt;height:21pt;visibility:visible">
            <v:imagedata r:id="rId25" o:title=""/>
          </v:shape>
        </w:pict>
      </w:r>
      <w:r w:rsidRPr="0023266D">
        <w:t xml:space="preserve"> - количество плательщиков, воспользовавшихся льготой в i-м году;</w:t>
      </w:r>
    </w:p>
    <w:p w:rsidR="00BB7162" w:rsidRPr="0023266D" w:rsidRDefault="00BB7162" w:rsidP="00544E24">
      <w:pPr>
        <w:jc w:val="both"/>
      </w:pPr>
      <w:r>
        <w:rPr>
          <w:noProof/>
        </w:rPr>
        <w:pict>
          <v:shape id="Рисунок 13" o:spid="_x0000_i1029" type="#_x0000_t75" style="width:11.25pt;height:18.75pt;visibility:visible">
            <v:imagedata r:id="rId26" o:title=""/>
          </v:shape>
        </w:pict>
      </w:r>
      <w:r w:rsidRPr="0023266D">
        <w:t xml:space="preserve"> - порядковый номер плательщика, имеющий значение от 1 до m;</w:t>
      </w:r>
    </w:p>
    <w:p w:rsidR="00BB7162" w:rsidRPr="0023266D" w:rsidRDefault="00BB7162" w:rsidP="00544E24">
      <w:pPr>
        <w:jc w:val="both"/>
      </w:pPr>
      <w:r>
        <w:rPr>
          <w:noProof/>
        </w:rPr>
        <w:pict>
          <v:shape id="Рисунок 12" o:spid="_x0000_i1030" type="#_x0000_t75" style="width:19.5pt;height:21pt;visibility:visible">
            <v:imagedata r:id="rId27" o:title=""/>
          </v:shape>
        </w:pict>
      </w:r>
      <w:r w:rsidRPr="0023266D">
        <w:t xml:space="preserve"> - объем налогов, задекларированных для уплаты в бюджет </w:t>
      </w:r>
      <w:r>
        <w:t>Алтарского</w:t>
      </w:r>
      <w:r w:rsidRPr="0023266D">
        <w:t xml:space="preserve"> сельского поселения j-м плательщиком в i-м году.</w:t>
      </w:r>
    </w:p>
    <w:p w:rsidR="00BB7162" w:rsidRPr="0023266D" w:rsidRDefault="00BB7162" w:rsidP="00DF7850">
      <w:pPr>
        <w:ind w:firstLine="708"/>
        <w:jc w:val="both"/>
      </w:pPr>
      <w:r w:rsidRPr="0023266D">
        <w:t>В случае если на дату проведения оценки совокупного бюджетного эффекта (самоокупаемости) стимулирующих налоговых расходов для плательщиков, имеющих право на льготы, льготы действуют менее 6 лет, объемы налогов, подлежащих уплате в бюджет А</w:t>
      </w:r>
      <w:r>
        <w:t>лтарского</w:t>
      </w:r>
      <w:r w:rsidRPr="0023266D">
        <w:t xml:space="preserve"> сельского поселения, оцениваются (прогнозируются) по данным куратора налоговых расходов;</w:t>
      </w:r>
    </w:p>
    <w:p w:rsidR="00BB7162" w:rsidRPr="0023266D" w:rsidRDefault="00BB7162" w:rsidP="00544E24">
      <w:pPr>
        <w:jc w:val="both"/>
      </w:pPr>
      <w:r>
        <w:rPr>
          <w:noProof/>
        </w:rPr>
        <w:pict>
          <v:shape id="Рисунок 11" o:spid="_x0000_i1031" type="#_x0000_t75" style="width:20.25pt;height:24pt;visibility:visible">
            <v:imagedata r:id="rId28" o:title=""/>
          </v:shape>
        </w:pict>
      </w:r>
      <w:r w:rsidRPr="0023266D">
        <w:t xml:space="preserve"> - базовый объем налогов, задекларированных для уплаты в бюджет</w:t>
      </w:r>
      <w:r>
        <w:t xml:space="preserve"> Алтарского</w:t>
      </w:r>
      <w:r w:rsidRPr="0023266D">
        <w:t xml:space="preserve"> сельского поселения j-м плательщиком в базовом году;</w:t>
      </w:r>
    </w:p>
    <w:p w:rsidR="00BB7162" w:rsidRPr="0023266D" w:rsidRDefault="00BB7162" w:rsidP="00544E24">
      <w:pPr>
        <w:jc w:val="both"/>
      </w:pPr>
      <w:r>
        <w:rPr>
          <w:noProof/>
        </w:rPr>
        <w:pict>
          <v:shape id="Рисунок 10" o:spid="_x0000_i1032" type="#_x0000_t75" style="width:12pt;height:21pt;visibility:visible">
            <v:imagedata r:id="rId29" o:title=""/>
          </v:shape>
        </w:pict>
      </w:r>
      <w:r w:rsidRPr="0023266D">
        <w:t xml:space="preserve"> - номинальный темп прироста налоговых доходов бюджета </w:t>
      </w:r>
      <w:r>
        <w:t>Алтарского</w:t>
      </w:r>
      <w:r w:rsidRPr="0023266D">
        <w:t xml:space="preserve"> сельского поселения</w:t>
      </w:r>
      <w:r>
        <w:t xml:space="preserve"> </w:t>
      </w:r>
      <w:r w:rsidRPr="0023266D">
        <w:t>в i-м году по отношению к показателям базового года;</w:t>
      </w:r>
    </w:p>
    <w:p w:rsidR="00BB7162" w:rsidRPr="0023266D" w:rsidRDefault="00BB7162" w:rsidP="00544E24">
      <w:pPr>
        <w:jc w:val="both"/>
      </w:pPr>
      <w:r>
        <w:rPr>
          <w:noProof/>
        </w:rPr>
        <w:pict>
          <v:shape id="Рисунок 9" o:spid="_x0000_i1033" type="#_x0000_t75" style="width:9.75pt;height:18.75pt;visibility:visible">
            <v:imagedata r:id="rId30" o:title=""/>
          </v:shape>
        </w:pict>
      </w:r>
      <w:r w:rsidRPr="0023266D">
        <w:t xml:space="preserve"> - расчетная стоимость среднесрочных рыночных заимствований </w:t>
      </w:r>
      <w:r>
        <w:t>Алтарского</w:t>
      </w:r>
      <w:r w:rsidRPr="0023266D">
        <w:t xml:space="preserve"> сельского поселения, рассчитываемая по формуле:</w:t>
      </w:r>
    </w:p>
    <w:p w:rsidR="00BB7162" w:rsidRPr="0023266D" w:rsidRDefault="00BB7162" w:rsidP="00544E24">
      <w:pPr>
        <w:jc w:val="both"/>
      </w:pPr>
    </w:p>
    <w:p w:rsidR="00BB7162" w:rsidRPr="0023266D" w:rsidRDefault="00BB7162" w:rsidP="00544E24">
      <w:pPr>
        <w:ind w:firstLine="698"/>
        <w:jc w:val="both"/>
      </w:pPr>
      <w:r>
        <w:rPr>
          <w:noProof/>
        </w:rPr>
        <w:pict>
          <v:shape id="Рисунок 8" o:spid="_x0000_i1034" type="#_x0000_t75" style="width:75.75pt;height:21pt;visibility:visible">
            <v:imagedata r:id="rId31" o:title=""/>
          </v:shape>
        </w:pict>
      </w:r>
      <w:r w:rsidRPr="0023266D">
        <w:t>,</w:t>
      </w:r>
    </w:p>
    <w:p w:rsidR="00BB7162" w:rsidRPr="0023266D" w:rsidRDefault="00BB7162" w:rsidP="00544E24">
      <w:pPr>
        <w:jc w:val="both"/>
      </w:pPr>
    </w:p>
    <w:p w:rsidR="00BB7162" w:rsidRPr="0023266D" w:rsidRDefault="00BB7162" w:rsidP="00544E24">
      <w:pPr>
        <w:jc w:val="both"/>
      </w:pPr>
      <w:r w:rsidRPr="0023266D">
        <w:t>где:</w:t>
      </w:r>
    </w:p>
    <w:p w:rsidR="00BB7162" w:rsidRPr="0023266D" w:rsidRDefault="00BB7162" w:rsidP="00544E24">
      <w:pPr>
        <w:jc w:val="both"/>
      </w:pPr>
      <w:r>
        <w:rPr>
          <w:noProof/>
        </w:rPr>
        <w:pict>
          <v:shape id="Рисунок 7" o:spid="_x0000_i1035" type="#_x0000_t75" style="width:23.25pt;height:21pt;visibility:visible">
            <v:imagedata r:id="rId32" o:title=""/>
          </v:shape>
        </w:pict>
      </w:r>
      <w:r w:rsidRPr="0023266D">
        <w:t xml:space="preserve"> - целевой уровень инфляции (4 процента);</w:t>
      </w:r>
    </w:p>
    <w:p w:rsidR="00BB7162" w:rsidRPr="0023266D" w:rsidRDefault="00BB7162" w:rsidP="00544E24">
      <w:pPr>
        <w:jc w:val="both"/>
      </w:pPr>
      <w:r>
        <w:rPr>
          <w:noProof/>
        </w:rPr>
        <w:pict>
          <v:shape id="Рисунок 6" o:spid="_x0000_i1036" type="#_x0000_t75" style="width:11.25pt;height:18.75pt;visibility:visible">
            <v:imagedata r:id="rId33" o:title=""/>
          </v:shape>
        </w:pict>
      </w:r>
      <w:r w:rsidRPr="0023266D">
        <w:t xml:space="preserve"> - реальная процентная ставка, определяемая на уровне 2,5 процента;</w:t>
      </w:r>
    </w:p>
    <w:p w:rsidR="00BB7162" w:rsidRPr="0023266D" w:rsidRDefault="00BB7162" w:rsidP="00544E24">
      <w:pPr>
        <w:jc w:val="both"/>
      </w:pPr>
      <w:r>
        <w:rPr>
          <w:noProof/>
        </w:rPr>
        <w:pict>
          <v:shape id="Рисунок 5" o:spid="_x0000_i1037" type="#_x0000_t75" style="width:10.5pt;height:18.75pt;visibility:visible">
            <v:imagedata r:id="rId34" o:title=""/>
          </v:shape>
        </w:pict>
      </w:r>
      <w:r w:rsidRPr="0023266D">
        <w:t xml:space="preserve"> - кредитная премия за риск, рассчитываемая для целей настоящего документа в зависимости от отношения муниципального долга </w:t>
      </w:r>
      <w:r>
        <w:t>Алтарского</w:t>
      </w:r>
      <w:r w:rsidRPr="0023266D">
        <w:t xml:space="preserve"> сельского поселения</w:t>
      </w:r>
      <w:r>
        <w:t xml:space="preserve"> </w:t>
      </w:r>
      <w:r w:rsidRPr="0023266D">
        <w:t>по состоянию на 1 января текущего финансового года к доходам (без учета безвозмездных поступлений) за отчетный период:</w:t>
      </w:r>
    </w:p>
    <w:p w:rsidR="00BB7162" w:rsidRPr="0023266D" w:rsidRDefault="00BB7162" w:rsidP="00544E24">
      <w:pPr>
        <w:jc w:val="both"/>
      </w:pPr>
      <w:r w:rsidRPr="0023266D">
        <w:t>если указанное отношение составляет менее 50 процентов, кредитная премия за риск принимается равной 1 проценту;</w:t>
      </w:r>
    </w:p>
    <w:p w:rsidR="00BB7162" w:rsidRPr="0023266D" w:rsidRDefault="00BB7162" w:rsidP="00544E24">
      <w:pPr>
        <w:jc w:val="both"/>
      </w:pPr>
      <w:r w:rsidRPr="0023266D">
        <w:t>если указанное отношение составляет от 50 до 100 процентов, кредитная премия за риск принимается равной 2 процентам;</w:t>
      </w:r>
    </w:p>
    <w:p w:rsidR="00BB7162" w:rsidRPr="0023266D" w:rsidRDefault="00BB7162" w:rsidP="00544E24">
      <w:pPr>
        <w:jc w:val="both"/>
      </w:pPr>
      <w:r w:rsidRPr="0023266D">
        <w:t>если указанное отношение составляет более 100 процентов, кредитная премия за риск принимается равной 3 процентам.</w:t>
      </w:r>
    </w:p>
    <w:p w:rsidR="00BB7162" w:rsidRPr="0023266D" w:rsidRDefault="00BB7162" w:rsidP="00544E24">
      <w:pPr>
        <w:jc w:val="both"/>
      </w:pPr>
      <w:r w:rsidRPr="0023266D">
        <w:t xml:space="preserve">Расчетная стоимость среднесрочных рыночных заимствований </w:t>
      </w:r>
      <w:r>
        <w:t>Алтарского</w:t>
      </w:r>
      <w:r w:rsidRPr="0023266D">
        <w:t xml:space="preserve"> сельского поселения определяется не позднее 25 апреля текущего финансового года.</w:t>
      </w:r>
    </w:p>
    <w:p w:rsidR="00BB7162" w:rsidRPr="0023266D" w:rsidRDefault="00BB7162" w:rsidP="00996052">
      <w:pPr>
        <w:ind w:firstLine="698"/>
        <w:jc w:val="both"/>
      </w:pPr>
      <w:bookmarkStart w:id="24" w:name="sub_1020"/>
      <w:r>
        <w:t>18</w:t>
      </w:r>
      <w:r w:rsidRPr="0023266D">
        <w:t xml:space="preserve">. Базовый объем налогов, задекларированных для уплаты в бюджет </w:t>
      </w:r>
      <w:r>
        <w:t>Алтарского</w:t>
      </w:r>
      <w:r w:rsidRPr="0023266D">
        <w:t xml:space="preserve"> сельского поселения</w:t>
      </w:r>
      <w:r>
        <w:t xml:space="preserve"> </w:t>
      </w:r>
      <w:r w:rsidRPr="0023266D">
        <w:t>j-м плательщиком в базовом году (</w:t>
      </w:r>
      <w:r>
        <w:rPr>
          <w:noProof/>
        </w:rPr>
        <w:pict>
          <v:shape id="Рисунок 4" o:spid="_x0000_i1038" type="#_x0000_t75" style="width:20.25pt;height:24pt;visibility:visible">
            <v:imagedata r:id="rId35" o:title=""/>
          </v:shape>
        </w:pict>
      </w:r>
      <w:r w:rsidRPr="0023266D">
        <w:t>), рассчитывается по формуле:</w:t>
      </w:r>
    </w:p>
    <w:bookmarkEnd w:id="24"/>
    <w:p w:rsidR="00BB7162" w:rsidRPr="0023266D" w:rsidRDefault="00BB7162" w:rsidP="00544E24">
      <w:pPr>
        <w:jc w:val="both"/>
      </w:pPr>
    </w:p>
    <w:p w:rsidR="00BB7162" w:rsidRPr="0023266D" w:rsidRDefault="00BB7162" w:rsidP="00544E24">
      <w:pPr>
        <w:ind w:firstLine="698"/>
        <w:jc w:val="both"/>
      </w:pPr>
      <w:r>
        <w:rPr>
          <w:noProof/>
        </w:rPr>
        <w:pict>
          <v:shape id="Рисунок 3" o:spid="_x0000_i1039" type="#_x0000_t75" style="width:77.25pt;height:24pt;visibility:visible">
            <v:imagedata r:id="rId36" o:title=""/>
          </v:shape>
        </w:pict>
      </w:r>
      <w:r w:rsidRPr="0023266D">
        <w:t>,</w:t>
      </w:r>
    </w:p>
    <w:p w:rsidR="00BB7162" w:rsidRPr="0023266D" w:rsidRDefault="00BB7162" w:rsidP="00544E24">
      <w:pPr>
        <w:jc w:val="both"/>
      </w:pPr>
    </w:p>
    <w:p w:rsidR="00BB7162" w:rsidRPr="0023266D" w:rsidRDefault="00BB7162" w:rsidP="00544E24">
      <w:pPr>
        <w:jc w:val="both"/>
      </w:pPr>
      <w:r w:rsidRPr="0023266D">
        <w:t>где:</w:t>
      </w:r>
    </w:p>
    <w:p w:rsidR="00BB7162" w:rsidRPr="0023266D" w:rsidRDefault="00BB7162" w:rsidP="00544E24">
      <w:pPr>
        <w:jc w:val="both"/>
      </w:pPr>
      <w:r>
        <w:rPr>
          <w:noProof/>
        </w:rPr>
        <w:pict>
          <v:shape id="Рисунок 2" o:spid="_x0000_i1040" type="#_x0000_t75" style="width:24pt;height:24pt;visibility:visible">
            <v:imagedata r:id="rId37" o:title=""/>
          </v:shape>
        </w:pict>
      </w:r>
      <w:r w:rsidRPr="0023266D">
        <w:t xml:space="preserve"> - объем налогов, задекларированных для уплаты в бюджет </w:t>
      </w:r>
      <w:r>
        <w:t>Алтарского</w:t>
      </w:r>
      <w:r w:rsidRPr="0023266D">
        <w:t xml:space="preserve"> сельского поселения</w:t>
      </w:r>
      <w:r>
        <w:t xml:space="preserve"> </w:t>
      </w:r>
      <w:r w:rsidRPr="0023266D">
        <w:t>j-м плательщиком в базовом году;</w:t>
      </w:r>
    </w:p>
    <w:p w:rsidR="00BB7162" w:rsidRPr="0023266D" w:rsidRDefault="00BB7162" w:rsidP="00544E24">
      <w:pPr>
        <w:jc w:val="both"/>
      </w:pPr>
      <w:r>
        <w:rPr>
          <w:noProof/>
        </w:rPr>
        <w:pict>
          <v:shape id="Рисунок 1" o:spid="_x0000_i1041" type="#_x0000_t75" style="width:20.25pt;height:24pt;visibility:visible">
            <v:imagedata r:id="rId38" o:title=""/>
          </v:shape>
        </w:pict>
      </w:r>
      <w:r w:rsidRPr="0023266D">
        <w:t xml:space="preserve"> - объем льгот, предоставленных j-му плательщику в базовом году.</w:t>
      </w:r>
    </w:p>
    <w:p w:rsidR="00BB7162" w:rsidRPr="0023266D" w:rsidRDefault="00BB7162" w:rsidP="00544E24">
      <w:pPr>
        <w:jc w:val="both"/>
      </w:pPr>
      <w:r w:rsidRPr="0023266D">
        <w:t>Под базовым годом понимается год, предшествующий году начала получения j-м плательщиком льготы, либо 6-й год, предшествующий отчетному году, если льготы предоставляются плательщику более 6 лет.</w:t>
      </w:r>
    </w:p>
    <w:p w:rsidR="00BB7162" w:rsidRPr="0023266D" w:rsidRDefault="00BB7162" w:rsidP="00996052">
      <w:pPr>
        <w:ind w:firstLine="708"/>
        <w:jc w:val="both"/>
      </w:pPr>
      <w:bookmarkStart w:id="25" w:name="sub_1021"/>
      <w:r>
        <w:t>19</w:t>
      </w:r>
      <w:r w:rsidRPr="0023266D">
        <w:t xml:space="preserve">. По итогам оценки эффективности налогового расхода </w:t>
      </w:r>
      <w:r>
        <w:t>Администрация Алтарского</w:t>
      </w:r>
      <w:r w:rsidRPr="0023266D">
        <w:t xml:space="preserve"> сельского поселения формулирует выводы о достижении целевых характеристик налогового расхода, о вкладе налогового расхода в достижение целей муниципальных программ </w:t>
      </w:r>
      <w:r>
        <w:t>Алтарского сельского поселения Ромодановского</w:t>
      </w:r>
      <w:r w:rsidRPr="0023266D">
        <w:t xml:space="preserve"> муниципального района Республики Мордовия и (или) целей социально-экономической</w:t>
      </w:r>
      <w:r>
        <w:t xml:space="preserve"> </w:t>
      </w:r>
      <w:r w:rsidRPr="0023266D">
        <w:t>политики</w:t>
      </w:r>
      <w:r>
        <w:t xml:space="preserve"> Алтарского сельского поселения</w:t>
      </w:r>
      <w:r w:rsidRPr="0023266D">
        <w:t xml:space="preserve">, а также о наличии или об отсутствии более результативных (менее затратных для бюджета </w:t>
      </w:r>
      <w:r>
        <w:t>Алтарского</w:t>
      </w:r>
      <w:r w:rsidRPr="0023266D">
        <w:t xml:space="preserve"> сельского поселения) альтернативных механизмов достижения целей муниципальных программ </w:t>
      </w:r>
      <w:r>
        <w:t>Алтарского сельского поселения Ромодановского</w:t>
      </w:r>
      <w:r w:rsidRPr="0023266D">
        <w:t xml:space="preserve"> муниципального района Республики Мордовия и (или) целей социально-экономической</w:t>
      </w:r>
      <w:r>
        <w:t xml:space="preserve"> </w:t>
      </w:r>
      <w:r w:rsidRPr="0023266D">
        <w:t>политики</w:t>
      </w:r>
      <w:r>
        <w:t xml:space="preserve"> Алтарского сельского поселения,</w:t>
      </w:r>
      <w:r w:rsidRPr="0023266D">
        <w:t xml:space="preserve"> рекомендации о необходимости сохранения (уточнения, отмены) предоставленных плательщикам льгот.</w:t>
      </w:r>
    </w:p>
    <w:p w:rsidR="00BB7162" w:rsidRPr="0023266D" w:rsidRDefault="00BB7162" w:rsidP="00996052">
      <w:pPr>
        <w:ind w:firstLine="708"/>
        <w:jc w:val="both"/>
      </w:pPr>
      <w:bookmarkStart w:id="26" w:name="sub_1022"/>
      <w:bookmarkEnd w:id="25"/>
      <w:r w:rsidRPr="0023266D">
        <w:t>2</w:t>
      </w:r>
      <w:r>
        <w:t>0</w:t>
      </w:r>
      <w:r w:rsidRPr="0023266D">
        <w:t xml:space="preserve">. В соответствии с перечнем налоговых расходов, результатами оценки эффективности налоговых расходов, </w:t>
      </w:r>
      <w:r>
        <w:t>Администрация Алтарского</w:t>
      </w:r>
      <w:r w:rsidRPr="0023266D">
        <w:t xml:space="preserve"> сельского поселения формирует паспорт налоговых расходов по форме согласно </w:t>
      </w:r>
      <w:hyperlink r:id="rId39" w:anchor="sub_1200" w:history="1">
        <w:r w:rsidRPr="0023266D">
          <w:rPr>
            <w:rStyle w:val="a2"/>
          </w:rPr>
          <w:t>приложению 2</w:t>
        </w:r>
      </w:hyperlink>
      <w:r w:rsidRPr="0023266D">
        <w:t xml:space="preserve"> к настоящему Порядку.</w:t>
      </w:r>
    </w:p>
    <w:p w:rsidR="00BB7162" w:rsidRPr="0023266D" w:rsidRDefault="00BB7162" w:rsidP="00996052">
      <w:pPr>
        <w:ind w:firstLine="708"/>
        <w:jc w:val="both"/>
      </w:pPr>
      <w:bookmarkStart w:id="27" w:name="sub_1023"/>
      <w:bookmarkEnd w:id="26"/>
      <w:r w:rsidRPr="0023266D">
        <w:t>2</w:t>
      </w:r>
      <w:r>
        <w:t>1</w:t>
      </w:r>
      <w:r w:rsidRPr="0023266D">
        <w:t xml:space="preserve">. Аналитическую записку, содержащую информацию, указанную в </w:t>
      </w:r>
      <w:hyperlink r:id="rId40" w:anchor="sub_1021" w:history="1">
        <w:r w:rsidRPr="0023266D">
          <w:rPr>
            <w:rStyle w:val="a2"/>
          </w:rPr>
          <w:t>пункте 2</w:t>
        </w:r>
      </w:hyperlink>
      <w:r w:rsidRPr="0023266D">
        <w:rPr>
          <w:rStyle w:val="a2"/>
        </w:rPr>
        <w:t>0</w:t>
      </w:r>
      <w:r w:rsidRPr="0023266D">
        <w:t xml:space="preserve"> настоящего Порядка, а также паспорт налоговых расходов Администрация </w:t>
      </w:r>
      <w:r>
        <w:t>Алтарского</w:t>
      </w:r>
      <w:r w:rsidRPr="0023266D">
        <w:t xml:space="preserve"> сельского поселения формирует не позднее 10 мая текущего года для обобщения результатов оценки эффективности налоговых расходов.</w:t>
      </w:r>
    </w:p>
    <w:p w:rsidR="00BB7162" w:rsidRPr="0023266D" w:rsidRDefault="00BB7162" w:rsidP="00A8066A">
      <w:pPr>
        <w:ind w:firstLine="708"/>
        <w:jc w:val="both"/>
      </w:pPr>
      <w:bookmarkStart w:id="28" w:name="sub_1024"/>
      <w:bookmarkEnd w:id="27"/>
      <w:r w:rsidRPr="0023266D">
        <w:t>2</w:t>
      </w:r>
      <w:r>
        <w:t>2</w:t>
      </w:r>
      <w:r w:rsidRPr="0023266D">
        <w:t xml:space="preserve">. Администрация </w:t>
      </w:r>
      <w:r>
        <w:t>Алтарского</w:t>
      </w:r>
      <w:r w:rsidRPr="0023266D">
        <w:t xml:space="preserve"> сельского поселения обобщает результаты оценки эффективности налоговых расходов не позднее 15 августа текущего финансового года.</w:t>
      </w:r>
    </w:p>
    <w:p w:rsidR="00BB7162" w:rsidRPr="0023266D" w:rsidRDefault="00BB7162" w:rsidP="00A8066A">
      <w:pPr>
        <w:ind w:firstLine="708"/>
        <w:jc w:val="both"/>
      </w:pPr>
      <w:bookmarkStart w:id="29" w:name="sub_1025"/>
      <w:bookmarkEnd w:id="28"/>
      <w:r w:rsidRPr="0023266D">
        <w:t>2</w:t>
      </w:r>
      <w:r>
        <w:t>3</w:t>
      </w:r>
      <w:r w:rsidRPr="0023266D">
        <w:t>. Результаты рассмотрения оценки налоговых расходов учитываются при формировании основных направлений бюджетной и налоговой политики</w:t>
      </w:r>
      <w:r>
        <w:t xml:space="preserve"> Алтарского</w:t>
      </w:r>
      <w:r w:rsidRPr="0023266D">
        <w:t xml:space="preserve"> сельского поселения</w:t>
      </w:r>
      <w:r>
        <w:t xml:space="preserve">  Ромодановского</w:t>
      </w:r>
      <w:r w:rsidRPr="0023266D">
        <w:t xml:space="preserve"> муниципального района Республики Мордовия, а также при проведении оценки эффективности реализации муниципальных программ.</w:t>
      </w:r>
    </w:p>
    <w:bookmarkEnd w:id="29"/>
    <w:p w:rsidR="00BB7162" w:rsidRPr="0023266D" w:rsidRDefault="00BB7162" w:rsidP="00544E24">
      <w:pPr>
        <w:jc w:val="both"/>
      </w:pPr>
    </w:p>
    <w:p w:rsidR="00BB7162" w:rsidRPr="0023266D" w:rsidRDefault="00BB7162" w:rsidP="00FA465F">
      <w:pPr>
        <w:pStyle w:val="Heading1"/>
        <w:jc w:val="center"/>
        <w:rPr>
          <w:rFonts w:ascii="Times New Roman" w:hAnsi="Times New Roman" w:cs="Times New Roman"/>
          <w:sz w:val="24"/>
          <w:szCs w:val="24"/>
        </w:rPr>
      </w:pPr>
      <w:bookmarkStart w:id="30" w:name="sub_400"/>
      <w:r w:rsidRPr="0023266D">
        <w:rPr>
          <w:rFonts w:ascii="Times New Roman" w:hAnsi="Times New Roman" w:cs="Times New Roman"/>
          <w:sz w:val="24"/>
          <w:szCs w:val="24"/>
        </w:rPr>
        <w:t xml:space="preserve">4. Правила формирования информации о нормативных, целевых и фискальных характеристиках налоговых расходов </w:t>
      </w:r>
      <w:r>
        <w:rPr>
          <w:rFonts w:ascii="Times New Roman" w:hAnsi="Times New Roman" w:cs="Times New Roman"/>
          <w:sz w:val="24"/>
          <w:szCs w:val="24"/>
        </w:rPr>
        <w:t>Алтарского</w:t>
      </w:r>
      <w:r w:rsidRPr="0023266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bookmarkEnd w:id="30"/>
    <w:p w:rsidR="00BB7162" w:rsidRPr="0023266D" w:rsidRDefault="00BB7162" w:rsidP="00CF24B2"/>
    <w:p w:rsidR="00BB7162" w:rsidRPr="0023266D" w:rsidRDefault="00BB7162" w:rsidP="00A8066A">
      <w:pPr>
        <w:ind w:firstLine="708"/>
        <w:jc w:val="both"/>
      </w:pPr>
      <w:bookmarkStart w:id="31" w:name="sub_1026"/>
      <w:r w:rsidRPr="0023266D">
        <w:t>2</w:t>
      </w:r>
      <w:r>
        <w:t>4</w:t>
      </w:r>
      <w:r w:rsidRPr="0023266D">
        <w:t xml:space="preserve">. Информация о нормативных, целевых и фискальных характеристиках формируется администрацией </w:t>
      </w:r>
      <w:r>
        <w:t>Алтарского</w:t>
      </w:r>
      <w:r w:rsidRPr="0023266D">
        <w:t xml:space="preserve"> сельского поселения в отношении льгот, включенных в перечень налоговых расходов, размещенный на </w:t>
      </w:r>
      <w:hyperlink r:id="rId41" w:history="1">
        <w:r w:rsidRPr="0023266D">
          <w:rPr>
            <w:rStyle w:val="a2"/>
            <w:color w:val="auto"/>
          </w:rPr>
          <w:t>официальном сайте</w:t>
        </w:r>
      </w:hyperlink>
      <w:r>
        <w:t xml:space="preserve"> Алтарского</w:t>
      </w:r>
      <w:r w:rsidRPr="0023266D">
        <w:t xml:space="preserve"> сельского поселения в информационно-телекоммуникационной сети "Интернет".</w:t>
      </w:r>
    </w:p>
    <w:p w:rsidR="00BB7162" w:rsidRPr="0023266D" w:rsidRDefault="00BB7162" w:rsidP="00A8066A">
      <w:pPr>
        <w:ind w:firstLine="708"/>
        <w:jc w:val="both"/>
      </w:pPr>
      <w:bookmarkStart w:id="32" w:name="sub_1028"/>
      <w:bookmarkEnd w:id="31"/>
      <w:r w:rsidRPr="0023266D">
        <w:t>2</w:t>
      </w:r>
      <w:r>
        <w:t>5</w:t>
      </w:r>
      <w:r w:rsidRPr="0023266D">
        <w:t xml:space="preserve">. Учет информации о налоговых расходах осуществляется администрацией </w:t>
      </w:r>
      <w:r>
        <w:t>Алтарского</w:t>
      </w:r>
      <w:r w:rsidRPr="0023266D">
        <w:t xml:space="preserve"> сельского поселения  в электронном виде (в формате электронной таблицы) в разрезе показателей, включенных в паспорт налоговых расходов в соответствии с </w:t>
      </w:r>
      <w:hyperlink r:id="rId42" w:anchor="sub_1200" w:history="1">
        <w:r w:rsidRPr="0023266D">
          <w:rPr>
            <w:rStyle w:val="a2"/>
          </w:rPr>
          <w:t>приложением 2</w:t>
        </w:r>
      </w:hyperlink>
      <w:r w:rsidRPr="0023266D">
        <w:t xml:space="preserve"> к настоящему Порядку.</w:t>
      </w:r>
    </w:p>
    <w:p w:rsidR="00BB7162" w:rsidRPr="00C8751A" w:rsidRDefault="00BB7162" w:rsidP="00A8066A">
      <w:pPr>
        <w:ind w:firstLine="708"/>
        <w:jc w:val="both"/>
      </w:pPr>
      <w:bookmarkStart w:id="33" w:name="sub_1029"/>
      <w:bookmarkEnd w:id="32"/>
      <w:r w:rsidRPr="0023266D">
        <w:t>2</w:t>
      </w:r>
      <w:r>
        <w:t>6</w:t>
      </w:r>
      <w:r w:rsidRPr="0023266D">
        <w:t xml:space="preserve">. </w:t>
      </w:r>
      <w:r>
        <w:t>Администрация Алтарского</w:t>
      </w:r>
      <w:r w:rsidRPr="0023266D">
        <w:t xml:space="preserve"> сельского поселения ежегодно до 25</w:t>
      </w:r>
      <w:r>
        <w:t xml:space="preserve"> </w:t>
      </w:r>
      <w:r w:rsidRPr="0023266D">
        <w:t xml:space="preserve">сентября размещает информацию о нормативных, целевых и фискальных характеристиках налоговых расходов, включенных в перечень налоговых расходов, на </w:t>
      </w:r>
      <w:hyperlink r:id="rId43" w:history="1">
        <w:r w:rsidRPr="0023266D">
          <w:rPr>
            <w:rStyle w:val="a2"/>
            <w:color w:val="auto"/>
          </w:rPr>
          <w:t>официальном сайте</w:t>
        </w:r>
      </w:hyperlink>
      <w:r>
        <w:t xml:space="preserve"> Алтарского</w:t>
      </w:r>
      <w:r w:rsidRPr="0023266D">
        <w:t xml:space="preserve"> сельского поселения в информационно-телекоммуникационной сети "Интернет".</w:t>
      </w:r>
      <w:bookmarkEnd w:id="33"/>
    </w:p>
    <w:p w:rsidR="00BB7162" w:rsidRPr="00C8751A" w:rsidRDefault="00BB7162" w:rsidP="00FA465F">
      <w:pPr>
        <w:pStyle w:val="ConsPlusNormal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B7162" w:rsidRPr="00C8751A" w:rsidRDefault="00BB7162" w:rsidP="00FA465F">
      <w:pPr>
        <w:pStyle w:val="ConsPlusNormal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BB7162" w:rsidRPr="00C8751A" w:rsidSect="00C8751A">
          <w:headerReference w:type="default" r:id="rId44"/>
          <w:pgSz w:w="11906" w:h="16838" w:code="9"/>
          <w:pgMar w:top="567" w:right="567" w:bottom="567" w:left="1134" w:header="709" w:footer="709" w:gutter="0"/>
          <w:pgNumType w:start="1"/>
          <w:cols w:space="708"/>
          <w:titlePg/>
          <w:docGrid w:linePitch="360"/>
        </w:sectPr>
      </w:pPr>
    </w:p>
    <w:p w:rsidR="00BB7162" w:rsidRPr="00C8751A" w:rsidRDefault="00BB7162" w:rsidP="00400A92">
      <w:pPr>
        <w:jc w:val="right"/>
        <w:rPr>
          <w:rStyle w:val="a3"/>
        </w:rPr>
      </w:pPr>
      <w:r w:rsidRPr="00C8751A">
        <w:rPr>
          <w:rStyle w:val="a3"/>
        </w:rPr>
        <w:t>Приложение 1</w:t>
      </w:r>
      <w:r w:rsidRPr="00C8751A">
        <w:rPr>
          <w:rStyle w:val="a3"/>
        </w:rPr>
        <w:br/>
      </w:r>
      <w:r w:rsidRPr="00C8751A">
        <w:rPr>
          <w:rStyle w:val="a3"/>
          <w:color w:val="000000"/>
        </w:rPr>
        <w:t xml:space="preserve">к </w:t>
      </w:r>
      <w:hyperlink w:anchor="sub_1000" w:history="1">
        <w:r w:rsidRPr="00C8751A">
          <w:rPr>
            <w:rStyle w:val="a2"/>
            <w:b/>
            <w:bCs/>
            <w:color w:val="000000"/>
          </w:rPr>
          <w:t>Порядку</w:t>
        </w:r>
      </w:hyperlink>
      <w:r w:rsidRPr="00C8751A">
        <w:rPr>
          <w:rStyle w:val="a3"/>
        </w:rPr>
        <w:t xml:space="preserve"> формирования перечня налоговых расходов </w:t>
      </w:r>
    </w:p>
    <w:p w:rsidR="00BB7162" w:rsidRPr="00C8751A" w:rsidRDefault="00BB7162" w:rsidP="00400A92">
      <w:pPr>
        <w:jc w:val="right"/>
        <w:rPr>
          <w:rStyle w:val="a3"/>
        </w:rPr>
      </w:pPr>
      <w:r>
        <w:rPr>
          <w:rStyle w:val="a3"/>
        </w:rPr>
        <w:t>Алтарского</w:t>
      </w:r>
      <w:r w:rsidRPr="00C8751A">
        <w:rPr>
          <w:rStyle w:val="a3"/>
        </w:rPr>
        <w:t xml:space="preserve"> сельского поселения </w:t>
      </w:r>
    </w:p>
    <w:p w:rsidR="00BB7162" w:rsidRPr="00C8751A" w:rsidRDefault="00BB7162" w:rsidP="00400A92">
      <w:pPr>
        <w:jc w:val="right"/>
        <w:rPr>
          <w:rStyle w:val="a3"/>
        </w:rPr>
      </w:pPr>
      <w:r>
        <w:rPr>
          <w:rStyle w:val="a3"/>
        </w:rPr>
        <w:t>Ромодановского</w:t>
      </w:r>
      <w:r w:rsidRPr="00C8751A">
        <w:rPr>
          <w:rStyle w:val="a3"/>
        </w:rPr>
        <w:t xml:space="preserve"> муниципального района Республики Мордовия,</w:t>
      </w:r>
      <w:r w:rsidRPr="00C8751A">
        <w:rPr>
          <w:rStyle w:val="a3"/>
        </w:rPr>
        <w:br/>
        <w:t xml:space="preserve">проведения оценки эффективности налоговых расходов </w:t>
      </w:r>
    </w:p>
    <w:p w:rsidR="00BB7162" w:rsidRPr="00C8751A" w:rsidRDefault="00BB7162" w:rsidP="00400A92">
      <w:pPr>
        <w:jc w:val="right"/>
        <w:rPr>
          <w:rStyle w:val="a3"/>
        </w:rPr>
      </w:pPr>
      <w:r>
        <w:rPr>
          <w:rStyle w:val="a3"/>
        </w:rPr>
        <w:t>Алтарского</w:t>
      </w:r>
      <w:r w:rsidRPr="00C8751A">
        <w:rPr>
          <w:rStyle w:val="a3"/>
        </w:rPr>
        <w:t xml:space="preserve"> сельского поселения </w:t>
      </w:r>
    </w:p>
    <w:p w:rsidR="00BB7162" w:rsidRPr="00C8751A" w:rsidRDefault="00BB7162" w:rsidP="00BD39E1">
      <w:pPr>
        <w:jc w:val="right"/>
        <w:rPr>
          <w:rStyle w:val="a3"/>
        </w:rPr>
      </w:pPr>
      <w:r>
        <w:rPr>
          <w:rStyle w:val="a3"/>
        </w:rPr>
        <w:t>Ромодановского</w:t>
      </w:r>
      <w:r w:rsidRPr="00C8751A">
        <w:rPr>
          <w:rStyle w:val="a3"/>
        </w:rPr>
        <w:t xml:space="preserve"> муниципального района Республики Мордовия,</w:t>
      </w:r>
      <w:r w:rsidRPr="00C8751A">
        <w:rPr>
          <w:rStyle w:val="a3"/>
        </w:rPr>
        <w:br/>
      </w:r>
    </w:p>
    <w:p w:rsidR="00BB7162" w:rsidRPr="00C8751A" w:rsidRDefault="00BB7162" w:rsidP="00400A92"/>
    <w:p w:rsidR="00BB7162" w:rsidRPr="00C8751A" w:rsidRDefault="00BB7162" w:rsidP="00136C45">
      <w:pPr>
        <w:pStyle w:val="Heading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Перечень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751A">
        <w:rPr>
          <w:rFonts w:ascii="Times New Roman" w:hAnsi="Times New Roman" w:cs="Times New Roman"/>
          <w:sz w:val="24"/>
          <w:szCs w:val="24"/>
        </w:rPr>
        <w:t>налоговых расходов</w:t>
      </w:r>
    </w:p>
    <w:p w:rsidR="00BB7162" w:rsidRPr="00C8751A" w:rsidRDefault="00BB7162" w:rsidP="00136C45">
      <w:pPr>
        <w:pStyle w:val="Heading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Алтарского сельского поселения Ромодановского</w:t>
      </w:r>
      <w:r w:rsidRPr="00C8751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BB7162" w:rsidRPr="00C8751A" w:rsidRDefault="00BB7162" w:rsidP="00136C45">
      <w:pPr>
        <w:pStyle w:val="Heading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BB7162" w:rsidRPr="00C8751A" w:rsidRDefault="00BB7162" w:rsidP="00400A92"/>
    <w:tbl>
      <w:tblPr>
        <w:tblW w:w="1576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730"/>
        <w:gridCol w:w="1560"/>
        <w:gridCol w:w="1559"/>
        <w:gridCol w:w="1701"/>
        <w:gridCol w:w="1700"/>
        <w:gridCol w:w="1559"/>
        <w:gridCol w:w="1560"/>
        <w:gridCol w:w="1417"/>
        <w:gridCol w:w="1418"/>
        <w:gridCol w:w="1559"/>
      </w:tblGrid>
      <w:tr w:rsidR="00BB7162" w:rsidRPr="00C8751A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Нормативный правовой акт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Условия предоставления налоговых льгот, освобождений и иных преференций для плательщиков налогов, установленные нормативным правовым актам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Целевая категория плательщиков налогов, для которых предусмотрены налоговые льготы, освобождения и иные преференции, установленные нормативным правовым актам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Даты вступления в силу положений нормативного правового акта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Мордовия, устанавливающего налоговые льготы, освобождения и иные преференции по налогам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Даты начала действия предоставленного нормативным правовым актом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 права на налоговые льготы, освобождения и иные преференции по налогам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Период действия налоговых льгот, освобождений и иных преференций по налогам, предоставленных нормативным правовым актом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Дата прекращения действия налоговых льгот, освобождений и иных преференций по налогам, установленная нормативным правовым актом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Наименование налоговой льготы, освобождений и иных преференций по налогам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Целевая категория налогового расхода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Цели предоставления налоговых льгот, освобождений и иных преференций для плательщиков налогов, установленных нормативным правовым актом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</w:t>
            </w:r>
          </w:p>
        </w:tc>
      </w:tr>
      <w:tr w:rsidR="00BB7162" w:rsidRPr="00C8751A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BB7162" w:rsidRPr="00C8751A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B7162" w:rsidRPr="00C8751A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B7162" w:rsidRDefault="00BB7162" w:rsidP="00BD39E1"/>
          <w:p w:rsidR="00BB7162" w:rsidRPr="00BD39E1" w:rsidRDefault="00BB7162" w:rsidP="00BD39E1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B7162" w:rsidRPr="00C8751A" w:rsidRDefault="00BB7162" w:rsidP="00400A92"/>
    <w:tbl>
      <w:tblPr>
        <w:tblW w:w="1576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730"/>
        <w:gridCol w:w="1559"/>
        <w:gridCol w:w="1560"/>
        <w:gridCol w:w="1701"/>
        <w:gridCol w:w="1701"/>
        <w:gridCol w:w="1559"/>
        <w:gridCol w:w="1559"/>
        <w:gridCol w:w="1418"/>
        <w:gridCol w:w="1275"/>
        <w:gridCol w:w="1701"/>
      </w:tblGrid>
      <w:tr w:rsidR="00BB7162" w:rsidRPr="00C8751A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Наименования налогов, по которым предусматриваются налоговые льготы, освобождения и иные преференции, установленные нормативным правовым актам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Код вида экономической деятельности (по </w:t>
            </w:r>
            <w:hyperlink r:id="rId45" w:history="1">
              <w:r w:rsidRPr="003B41E3">
                <w:rPr>
                  <w:rStyle w:val="a2"/>
                  <w:rFonts w:ascii="Times New Roman" w:hAnsi="Times New Roman" w:cs="Times New Roman"/>
                  <w:color w:val="000000"/>
                  <w:sz w:val="18"/>
                  <w:szCs w:val="18"/>
                </w:rPr>
                <w:t>ОКВЭД</w:t>
              </w:r>
            </w:hyperlink>
            <w:r w:rsidRPr="003B41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Принадлежность налогового расхода к группе полномочий в соответствии с П</w:t>
            </w:r>
            <w:r w:rsidRPr="003B41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орядком распределения дотаций на выравнивание бюджетной обеспеченности поселений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утвержденным Законом Республики Мордовия от 27.12.2019 №94-З «О межбюджетных отношениях в Республике Мордовия»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Наименование государственных программ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Наименование структурных элементов государственных программ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Наименование нормативных правовых актов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Мордовия, определяющих цели социально-экономической политики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Мордовия, не относящиеся к государственным программам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(индикатор) достижения целей государственных программ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 и (или) целей социально-экономической политики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лтарского 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Мордовия, не относящихся к государственным программам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Мордовия, в связи с предоставлением налоговых льгот, освобождений и иных преференций по налогам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Куратор налогового расхода</w:t>
            </w:r>
          </w:p>
        </w:tc>
      </w:tr>
      <w:tr w:rsidR="00BB7162" w:rsidRPr="00C8751A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BB7162" w:rsidRPr="00C8751A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B7162" w:rsidRPr="00C8751A" w:rsidRDefault="00BB7162" w:rsidP="00400A92">
      <w:pPr>
        <w:sectPr w:rsidR="00BB7162" w:rsidRPr="00C8751A" w:rsidSect="00400A92">
          <w:headerReference w:type="default" r:id="rId46"/>
          <w:footerReference w:type="default" r:id="rId47"/>
          <w:pgSz w:w="16837" w:h="11905" w:orient="landscape"/>
          <w:pgMar w:top="567" w:right="800" w:bottom="1440" w:left="800" w:header="720" w:footer="720" w:gutter="0"/>
          <w:cols w:space="720"/>
          <w:noEndnote/>
        </w:sectPr>
      </w:pPr>
    </w:p>
    <w:p w:rsidR="00BB7162" w:rsidRPr="00C8751A" w:rsidRDefault="00BB7162" w:rsidP="00362BF8">
      <w:pPr>
        <w:jc w:val="right"/>
        <w:rPr>
          <w:rStyle w:val="a3"/>
        </w:rPr>
      </w:pPr>
      <w:r w:rsidRPr="00C8751A">
        <w:rPr>
          <w:rStyle w:val="a3"/>
        </w:rPr>
        <w:t>Приложение 2</w:t>
      </w:r>
      <w:r w:rsidRPr="00C8751A">
        <w:rPr>
          <w:rStyle w:val="a3"/>
        </w:rPr>
        <w:br/>
      </w:r>
      <w:r w:rsidRPr="00C8751A">
        <w:rPr>
          <w:rStyle w:val="a3"/>
          <w:color w:val="000000"/>
        </w:rPr>
        <w:t xml:space="preserve">к </w:t>
      </w:r>
      <w:hyperlink w:anchor="sub_1000" w:history="1">
        <w:r w:rsidRPr="00C8751A">
          <w:rPr>
            <w:rStyle w:val="a2"/>
            <w:b/>
            <w:bCs/>
            <w:color w:val="000000"/>
          </w:rPr>
          <w:t>Порядку</w:t>
        </w:r>
      </w:hyperlink>
      <w:r w:rsidRPr="00C8751A">
        <w:rPr>
          <w:rStyle w:val="a3"/>
        </w:rPr>
        <w:t xml:space="preserve"> формирования перечня налоговых расходов </w:t>
      </w:r>
    </w:p>
    <w:p w:rsidR="00BB7162" w:rsidRPr="00C8751A" w:rsidRDefault="00BB7162" w:rsidP="00362BF8">
      <w:pPr>
        <w:jc w:val="right"/>
        <w:rPr>
          <w:rStyle w:val="a3"/>
        </w:rPr>
      </w:pPr>
      <w:r>
        <w:rPr>
          <w:rStyle w:val="a3"/>
        </w:rPr>
        <w:t>Алтарского</w:t>
      </w:r>
      <w:r w:rsidRPr="00C8751A">
        <w:rPr>
          <w:rStyle w:val="a3"/>
        </w:rPr>
        <w:t xml:space="preserve"> сельского поселения </w:t>
      </w:r>
    </w:p>
    <w:p w:rsidR="00BB7162" w:rsidRPr="00C8751A" w:rsidRDefault="00BB7162" w:rsidP="00362BF8">
      <w:pPr>
        <w:jc w:val="right"/>
        <w:rPr>
          <w:rStyle w:val="a3"/>
        </w:rPr>
      </w:pPr>
      <w:r>
        <w:rPr>
          <w:rStyle w:val="a3"/>
        </w:rPr>
        <w:t>Ромодановского</w:t>
      </w:r>
      <w:r w:rsidRPr="00C8751A">
        <w:rPr>
          <w:rStyle w:val="a3"/>
        </w:rPr>
        <w:t xml:space="preserve"> муниципального района Республики Мордовия,</w:t>
      </w:r>
      <w:r w:rsidRPr="00C8751A">
        <w:rPr>
          <w:rStyle w:val="a3"/>
        </w:rPr>
        <w:br/>
        <w:t xml:space="preserve">проведения оценки эффективности налоговых расходов </w:t>
      </w:r>
    </w:p>
    <w:p w:rsidR="00BB7162" w:rsidRPr="00C8751A" w:rsidRDefault="00BB7162" w:rsidP="00362BF8">
      <w:pPr>
        <w:jc w:val="right"/>
        <w:rPr>
          <w:rStyle w:val="a3"/>
        </w:rPr>
      </w:pPr>
      <w:r>
        <w:rPr>
          <w:rStyle w:val="a3"/>
        </w:rPr>
        <w:t>Алтарского</w:t>
      </w:r>
      <w:r w:rsidRPr="00C8751A">
        <w:rPr>
          <w:rStyle w:val="a3"/>
        </w:rPr>
        <w:t xml:space="preserve"> сельского поселения </w:t>
      </w:r>
    </w:p>
    <w:p w:rsidR="00BB7162" w:rsidRPr="00C8751A" w:rsidRDefault="00BB7162" w:rsidP="00BD39E1">
      <w:pPr>
        <w:jc w:val="right"/>
        <w:rPr>
          <w:rStyle w:val="a3"/>
        </w:rPr>
      </w:pPr>
      <w:r>
        <w:rPr>
          <w:rStyle w:val="a3"/>
        </w:rPr>
        <w:t>Ромодановского</w:t>
      </w:r>
      <w:r w:rsidRPr="00C8751A">
        <w:rPr>
          <w:rStyle w:val="a3"/>
        </w:rPr>
        <w:t xml:space="preserve"> муниципального района Республики Мордовия,</w:t>
      </w:r>
      <w:r w:rsidRPr="00C8751A">
        <w:rPr>
          <w:rStyle w:val="a3"/>
        </w:rPr>
        <w:br/>
      </w:r>
    </w:p>
    <w:p w:rsidR="00BB7162" w:rsidRPr="00C8751A" w:rsidRDefault="00BB7162" w:rsidP="00400A92"/>
    <w:p w:rsidR="00BB7162" w:rsidRPr="00C8751A" w:rsidRDefault="00BB7162" w:rsidP="00362BF8">
      <w:pPr>
        <w:pStyle w:val="Heading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Паспорт налоговых расходов</w:t>
      </w:r>
    </w:p>
    <w:p w:rsidR="00BB7162" w:rsidRPr="00C8751A" w:rsidRDefault="00BB7162" w:rsidP="00362BF8">
      <w:pPr>
        <w:pStyle w:val="Heading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Алтарского сельского поселения Ромодановского</w:t>
      </w:r>
      <w:r w:rsidRPr="00C8751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BB7162" w:rsidRPr="00C8751A" w:rsidRDefault="00BB7162" w:rsidP="00362BF8">
      <w:pPr>
        <w:pStyle w:val="Heading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BB7162" w:rsidRPr="00C8751A" w:rsidRDefault="00BB7162" w:rsidP="00400A92"/>
    <w:tbl>
      <w:tblPr>
        <w:tblW w:w="1576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91"/>
        <w:gridCol w:w="1093"/>
        <w:gridCol w:w="1361"/>
        <w:gridCol w:w="1392"/>
        <w:gridCol w:w="1554"/>
        <w:gridCol w:w="1843"/>
        <w:gridCol w:w="1843"/>
        <w:gridCol w:w="1559"/>
        <w:gridCol w:w="1276"/>
        <w:gridCol w:w="2551"/>
      </w:tblGrid>
      <w:tr w:rsidR="00BB7162" w:rsidRPr="00D12362">
        <w:tc>
          <w:tcPr>
            <w:tcW w:w="1037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Нормативные характеристики налоговых расходов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Целевые характеристики налоговых расходов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</w:t>
            </w:r>
          </w:p>
        </w:tc>
      </w:tr>
      <w:tr w:rsidR="00BB7162" w:rsidRPr="00D12362"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Нормативный правовой акт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Условия предоставления налоговых льгот, освобождений и иных преференций для плательщиков налогов, установленные нормативным правовым актам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Целевая категория плательщиков налогов, для которых предусмотрены налоговые льготы, освобождения и иные преференции, установленные нормативным правовым актам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Даты вступления в силу положений нормативного правового акта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Мордовия, устанавливающего налоговые льготы, освобождения и иные преференции по налогам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Даты начала действия предоставленного нормативным правовым актом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 права на налоговые льготы, освобождения и иные преференции по налогам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Период действия налоговых льгот, освобождений и иных преференций по налогам, предоставленных нормативным правовым актом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Дата прекращения действия налоговых льгот, освобождений и иных преференций по налогам, установленная нормативным правовым актом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Наименование налоговой льготы, освобождений и иных преференций по налогам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Целевая категория налогового расхода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Цели предоставления налоговых льгот, освобождений и иных преференций для плательщиков налогов, установленных нормативным правовым актом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</w:t>
            </w:r>
          </w:p>
        </w:tc>
      </w:tr>
      <w:tr w:rsidR="00BB7162" w:rsidRPr="00D12362"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BB7162" w:rsidRPr="00D12362"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B7162" w:rsidRPr="00D12362" w:rsidRDefault="00BB7162" w:rsidP="00400A92">
      <w:pPr>
        <w:rPr>
          <w:sz w:val="18"/>
          <w:szCs w:val="18"/>
        </w:rPr>
      </w:pPr>
    </w:p>
    <w:tbl>
      <w:tblPr>
        <w:tblW w:w="1576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305"/>
        <w:gridCol w:w="1160"/>
        <w:gridCol w:w="966"/>
        <w:gridCol w:w="1418"/>
        <w:gridCol w:w="1417"/>
        <w:gridCol w:w="1276"/>
        <w:gridCol w:w="1559"/>
        <w:gridCol w:w="2552"/>
        <w:gridCol w:w="2551"/>
        <w:gridCol w:w="1559"/>
      </w:tblGrid>
      <w:tr w:rsidR="00BB7162" w:rsidRPr="00D12362">
        <w:tc>
          <w:tcPr>
            <w:tcW w:w="15763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Целевые характеристики налоговых расходов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</w:t>
            </w:r>
          </w:p>
        </w:tc>
      </w:tr>
      <w:tr w:rsidR="00BB7162" w:rsidRPr="00D12362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Наименования налогов, по которым предусматриваются налоговые льготы, освобождения и иные преференции, установленные нормативным правовым актам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Код вида экономической деятельности (по </w:t>
            </w:r>
            <w:hyperlink r:id="rId48" w:history="1">
              <w:r w:rsidRPr="003B41E3">
                <w:rPr>
                  <w:rStyle w:val="a2"/>
                  <w:rFonts w:ascii="Times New Roman" w:hAnsi="Times New Roman" w:cs="Times New Roman"/>
                  <w:color w:val="000000"/>
                  <w:sz w:val="18"/>
                  <w:szCs w:val="18"/>
                </w:rPr>
                <w:t>ОКВЭД</w:t>
              </w:r>
            </w:hyperlink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),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Принадлежность налогового расхода к группе полномочий в соответствии с П</w:t>
            </w:r>
            <w:r w:rsidRPr="003B41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орядком распределения дотаций на выравнивание бюджетной обеспеченности поселений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утвержденным Законом Республики Мордовия от 27.12.2019 №94-З «О межбюджетных отношениях в Республике Мордовия»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Наименование государственных программ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Наименование структурных элементов государственных программ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Наименование нормативных правовых актов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Мордовия, определяющих цели социально-экономической политики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Мордовия, не относящиеся к государственным программам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 (индикатора) достижения це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лей государственных программ  Алтарского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 и (или) целей социально-экономической политики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Мордовия, не относящихся к государс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твенным программам Алтарского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Мордовия, в связи с предоставлением налоговых льгот, освобождений и иных преференций по налогам с указанием прогнозного и фактического значений (единица измерения)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Куратор налогового расхода</w:t>
            </w:r>
          </w:p>
        </w:tc>
      </w:tr>
      <w:tr w:rsidR="00BB7162" w:rsidRPr="00D12362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BB7162" w:rsidRPr="00D12362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B7162" w:rsidRDefault="00BB7162" w:rsidP="00400A92">
      <w:pPr>
        <w:rPr>
          <w:sz w:val="18"/>
          <w:szCs w:val="18"/>
        </w:rPr>
      </w:pPr>
    </w:p>
    <w:p w:rsidR="00BB7162" w:rsidRDefault="00BB7162" w:rsidP="00400A92">
      <w:pPr>
        <w:rPr>
          <w:sz w:val="18"/>
          <w:szCs w:val="18"/>
        </w:rPr>
      </w:pPr>
    </w:p>
    <w:p w:rsidR="00BB7162" w:rsidRPr="00D12362" w:rsidRDefault="00BB7162" w:rsidP="00400A92">
      <w:pPr>
        <w:rPr>
          <w:sz w:val="18"/>
          <w:szCs w:val="18"/>
        </w:rPr>
      </w:pPr>
    </w:p>
    <w:tbl>
      <w:tblPr>
        <w:tblW w:w="1576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1036"/>
        <w:gridCol w:w="1134"/>
        <w:gridCol w:w="1418"/>
        <w:gridCol w:w="1417"/>
        <w:gridCol w:w="1279"/>
        <w:gridCol w:w="1420"/>
        <w:gridCol w:w="5242"/>
        <w:gridCol w:w="1559"/>
      </w:tblGrid>
      <w:tr w:rsidR="00BB7162" w:rsidRPr="00D12362">
        <w:tc>
          <w:tcPr>
            <w:tcW w:w="1576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Фискальные характеристики налогового расхода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</w:t>
            </w:r>
          </w:p>
        </w:tc>
      </w:tr>
      <w:tr w:rsidR="00BB7162" w:rsidRPr="00D12362">
        <w:trPr>
          <w:trHeight w:val="345"/>
        </w:trPr>
        <w:tc>
          <w:tcPr>
            <w:tcW w:w="125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Объем налоговых льгот, освобождений и иных преференций, предоставленных для плательщиков налогов, в соответствии с нормативными правовыми актами муниципальных образований субъектов Российской Федерации за отчетный год и за год, предшествующий отчетному году (тыс. рублей)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Оценка объема предоставленных налоговых льгот, освобождений и иных преференций для плательщиков налогов на текущий финансовый год, очередной финансовый год и плановый период (тыс. рублей)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Численность плательщиков налогов, воспользовавшихся налоговой льготой, освобождением и иной преференцией (единиц), установленными нормативными правовыми актами муниципальными образованиями субъектов Российской Федерации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Базовый объем налогов, задекларированный для уплаты в консолидированный бюджет муниципального образования субъекта Российской Федерации плательщиками налогов, имеющими право на налоговые льготы, освобождения и иные преференции, установленные нормативными правовыми актами муниципального образования субъектов Российской Федерации (тыс. рублей)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Объем налогов, задекларированный для уплаты в консолидированный бюджет муниципального образования  субъекта Российской Федерации плательщиками налогов, имеющими право на налоговые льготы, освобождения и иные преференции, за 6 лет, предшествующих отчетному финансовому году (тыс. рублей)</w:t>
            </w:r>
          </w:p>
        </w:tc>
        <w:tc>
          <w:tcPr>
            <w:tcW w:w="7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Результат оценки эффективности налогового расхода</w:t>
            </w:r>
          </w:p>
          <w:p w:rsidR="00BB7162" w:rsidRDefault="00BB7162" w:rsidP="0078511C"/>
          <w:p w:rsidR="00BB7162" w:rsidRDefault="00BB7162" w:rsidP="0078511C"/>
          <w:p w:rsidR="00BB7162" w:rsidRDefault="00BB7162" w:rsidP="0078511C"/>
          <w:p w:rsidR="00BB7162" w:rsidRDefault="00BB7162" w:rsidP="0078511C"/>
          <w:p w:rsidR="00BB7162" w:rsidRPr="0078511C" w:rsidRDefault="00BB7162" w:rsidP="0078511C"/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Рекомендации о необходимости сохранения (уточнения, отмены) предоставленных плательщикам льгот</w:t>
            </w:r>
          </w:p>
        </w:tc>
      </w:tr>
      <w:tr w:rsidR="00BB7162" w:rsidRPr="00D12362">
        <w:trPr>
          <w:trHeight w:val="6074"/>
        </w:trPr>
        <w:tc>
          <w:tcPr>
            <w:tcW w:w="125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Бюджетный эффект (тыс. рублей)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78511C">
            <w:pPr>
              <w:pStyle w:val="a4"/>
              <w:ind w:firstLine="41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Оценка совокупного бюджетного эффекта (для стимулирующих налоговых расходов)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Достижение показателя (индикатора) целей государственных программ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 и (или) целей социально-экономической политики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Мордовия, не относящихся к государственным программам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лтарского</w:t>
            </w: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Мордовия, в связи с предоставлением налоговых льгот, освобождений и иных преференций по налогам, %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B7162" w:rsidRPr="00D1236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41E3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</w:tr>
      <w:tr w:rsidR="00BB7162" w:rsidRPr="00D1236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B7162" w:rsidRPr="00C8751A" w:rsidRDefault="00BB7162" w:rsidP="00400A92">
      <w:pPr>
        <w:sectPr w:rsidR="00BB7162" w:rsidRPr="00C8751A" w:rsidSect="00C92CFB">
          <w:headerReference w:type="default" r:id="rId49"/>
          <w:footerReference w:type="default" r:id="rId50"/>
          <w:pgSz w:w="16837" w:h="11905" w:orient="landscape"/>
          <w:pgMar w:top="1276" w:right="800" w:bottom="1440" w:left="800" w:header="720" w:footer="720" w:gutter="0"/>
          <w:cols w:space="720"/>
          <w:noEndnote/>
        </w:sectPr>
      </w:pPr>
    </w:p>
    <w:p w:rsidR="00BB7162" w:rsidRPr="00C8751A" w:rsidRDefault="00BB7162" w:rsidP="00CE52A6">
      <w:pPr>
        <w:jc w:val="right"/>
        <w:rPr>
          <w:rStyle w:val="a3"/>
        </w:rPr>
      </w:pPr>
      <w:r w:rsidRPr="00C8751A">
        <w:rPr>
          <w:rStyle w:val="a3"/>
        </w:rPr>
        <w:t>Приложение 3</w:t>
      </w:r>
      <w:r w:rsidRPr="00C8751A">
        <w:rPr>
          <w:rStyle w:val="a3"/>
        </w:rPr>
        <w:br/>
      </w:r>
      <w:r w:rsidRPr="00C8751A">
        <w:rPr>
          <w:rStyle w:val="a3"/>
          <w:color w:val="000000"/>
        </w:rPr>
        <w:t xml:space="preserve">к </w:t>
      </w:r>
      <w:hyperlink w:anchor="sub_1000" w:history="1">
        <w:r w:rsidRPr="00C8751A">
          <w:rPr>
            <w:rStyle w:val="a2"/>
            <w:b/>
            <w:bCs/>
            <w:color w:val="000000"/>
          </w:rPr>
          <w:t>Порядку</w:t>
        </w:r>
      </w:hyperlink>
      <w:r w:rsidRPr="00C8751A">
        <w:rPr>
          <w:rStyle w:val="a3"/>
        </w:rPr>
        <w:t xml:space="preserve"> формирования перечня налоговых расходов </w:t>
      </w:r>
    </w:p>
    <w:p w:rsidR="00BB7162" w:rsidRPr="00C8751A" w:rsidRDefault="00BB7162" w:rsidP="00CE52A6">
      <w:pPr>
        <w:jc w:val="right"/>
        <w:rPr>
          <w:rStyle w:val="a3"/>
        </w:rPr>
      </w:pPr>
      <w:r>
        <w:rPr>
          <w:rStyle w:val="a3"/>
        </w:rPr>
        <w:t>Алтарского</w:t>
      </w:r>
      <w:r w:rsidRPr="00C8751A">
        <w:rPr>
          <w:rStyle w:val="a3"/>
        </w:rPr>
        <w:t xml:space="preserve"> сельского поселения </w:t>
      </w:r>
    </w:p>
    <w:p w:rsidR="00BB7162" w:rsidRPr="00C8751A" w:rsidRDefault="00BB7162" w:rsidP="00CE52A6">
      <w:pPr>
        <w:jc w:val="right"/>
        <w:rPr>
          <w:rStyle w:val="a3"/>
        </w:rPr>
      </w:pPr>
      <w:r>
        <w:rPr>
          <w:rStyle w:val="a3"/>
        </w:rPr>
        <w:t>Ромодановского</w:t>
      </w:r>
      <w:r w:rsidRPr="00C8751A">
        <w:rPr>
          <w:rStyle w:val="a3"/>
        </w:rPr>
        <w:t xml:space="preserve"> муниципального района Республики Мордовия,</w:t>
      </w:r>
      <w:r w:rsidRPr="00C8751A">
        <w:rPr>
          <w:rStyle w:val="a3"/>
        </w:rPr>
        <w:br/>
        <w:t xml:space="preserve">проведения оценки эффективности налоговых расходов </w:t>
      </w:r>
    </w:p>
    <w:p w:rsidR="00BB7162" w:rsidRPr="00C8751A" w:rsidRDefault="00BB7162" w:rsidP="00CE52A6">
      <w:pPr>
        <w:jc w:val="right"/>
        <w:rPr>
          <w:rStyle w:val="a3"/>
        </w:rPr>
      </w:pPr>
      <w:r>
        <w:rPr>
          <w:rStyle w:val="a3"/>
        </w:rPr>
        <w:t>Алтарского</w:t>
      </w:r>
      <w:r w:rsidRPr="00C8751A">
        <w:rPr>
          <w:rStyle w:val="a3"/>
        </w:rPr>
        <w:t xml:space="preserve"> сельского поселения </w:t>
      </w:r>
    </w:p>
    <w:p w:rsidR="00BB7162" w:rsidRPr="00C8751A" w:rsidRDefault="00BB7162" w:rsidP="00BD39E1">
      <w:pPr>
        <w:jc w:val="right"/>
        <w:rPr>
          <w:rStyle w:val="a3"/>
        </w:rPr>
      </w:pPr>
      <w:r>
        <w:rPr>
          <w:rStyle w:val="a3"/>
        </w:rPr>
        <w:t>Ромодановского</w:t>
      </w:r>
      <w:r w:rsidRPr="00C8751A">
        <w:rPr>
          <w:rStyle w:val="a3"/>
        </w:rPr>
        <w:t xml:space="preserve"> муниципального района Республики Мордовия,</w:t>
      </w:r>
    </w:p>
    <w:p w:rsidR="00BB7162" w:rsidRPr="00C8751A" w:rsidRDefault="00BB7162" w:rsidP="00CE52A6">
      <w:pPr>
        <w:pStyle w:val="Heading1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Перечень</w:t>
      </w:r>
      <w:r w:rsidRPr="00C8751A">
        <w:rPr>
          <w:rFonts w:ascii="Times New Roman" w:hAnsi="Times New Roman" w:cs="Times New Roman"/>
          <w:sz w:val="24"/>
          <w:szCs w:val="24"/>
        </w:rPr>
        <w:br/>
        <w:t xml:space="preserve">показателей для проведения оценки налоговых расходов </w:t>
      </w:r>
      <w:r>
        <w:rPr>
          <w:rFonts w:ascii="Times New Roman" w:hAnsi="Times New Roman" w:cs="Times New Roman"/>
          <w:sz w:val="24"/>
          <w:szCs w:val="24"/>
        </w:rPr>
        <w:t>Алтарского сельского поселения Ромодановского</w:t>
      </w:r>
      <w:r w:rsidRPr="00C8751A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BB7162" w:rsidRPr="00C8751A" w:rsidRDefault="00BB7162" w:rsidP="00400A92"/>
    <w:tbl>
      <w:tblPr>
        <w:tblW w:w="1019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01"/>
        <w:gridCol w:w="6102"/>
        <w:gridCol w:w="3495"/>
      </w:tblGrid>
      <w:tr w:rsidR="00BB7162" w:rsidRPr="00C8751A">
        <w:tc>
          <w:tcPr>
            <w:tcW w:w="670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Предоставляемая информация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Источник данных</w:t>
            </w:r>
          </w:p>
        </w:tc>
      </w:tr>
      <w:tr w:rsidR="00BB7162" w:rsidRPr="00C8751A"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B7162" w:rsidRPr="00C8751A" w:rsidRDefault="00BB7162" w:rsidP="0064364B">
            <w:pPr>
              <w:pStyle w:val="Heading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I. Территориальная принадлежность налогового расхода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Алтарского сельского поселения Ромодановского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BB7162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Наименование муниципального образования субъекта Российской Федерации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Администрация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муницпального района Республики Мордовия</w:t>
            </w:r>
          </w:p>
        </w:tc>
      </w:tr>
      <w:tr w:rsidR="00BB7162" w:rsidRPr="00C8751A">
        <w:trPr>
          <w:trHeight w:val="612"/>
        </w:trPr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B7162" w:rsidRPr="00C8751A" w:rsidRDefault="00BB7162" w:rsidP="0064364B">
            <w:pPr>
              <w:pStyle w:val="Heading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II. Нормативные характеристики налоговых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Алтарского сельского поселения Ромодановского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BB7162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C14440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Нормативные правовые акты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4F4CAA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Администрация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муницпального района Республики Мордовия</w:t>
            </w:r>
          </w:p>
        </w:tc>
      </w:tr>
      <w:tr w:rsidR="00BB7162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4F4CAA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Условия предоставления налоговых льгот, освобождений и иных преференций для плательщиков налогов, установленные нормативными правовыми актами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4F4CAA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Администрация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муницпального района Республики Мордовия</w:t>
            </w:r>
          </w:p>
        </w:tc>
      </w:tr>
      <w:tr w:rsidR="00BB7162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4F4CAA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Целевая категория плательщиков налогов, для которых предусмотрены налоговые льготы, освобождения и иные преференции, установленные нормативными правовыми актами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4F4CAA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Администрация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муницпального района Республики Мордовия</w:t>
            </w:r>
          </w:p>
        </w:tc>
      </w:tr>
      <w:tr w:rsidR="00BB7162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4F4CAA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Даты вступления в силу положений нормативных правовых актов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Мордовия, устанавливающих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4F4CAA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Администрация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муницпального района Республики Мордовия</w:t>
            </w:r>
          </w:p>
        </w:tc>
      </w:tr>
      <w:tr w:rsidR="00BB7162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4F4CAA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Даты начала действия предоставленного нормативными правовыми актами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 права на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4F4CAA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Администрация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муницпального района Республики Мордовия</w:t>
            </w:r>
          </w:p>
        </w:tc>
      </w:tr>
      <w:tr w:rsidR="00BB7162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4F4CAA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Период действия налоговых льгот, освобождений и иных преференций по налогам, предоставленных нормативными правовыми актами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4F4CAA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Администрация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муницпального района Республики Мордовия</w:t>
            </w:r>
          </w:p>
        </w:tc>
      </w:tr>
      <w:tr w:rsidR="00BB7162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4F4CAA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Дата прекращения действия налоговых льгот, освобождений и иных преференций по налогам, установленная нормативными правовыми актами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4F4CAA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Администрация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муницпального района Республики Мордовия</w:t>
            </w:r>
          </w:p>
        </w:tc>
      </w:tr>
      <w:tr w:rsidR="00BB7162" w:rsidRPr="00C8751A"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B7162" w:rsidRPr="00C8751A" w:rsidRDefault="00BB7162" w:rsidP="0064364B">
            <w:pPr>
              <w:pStyle w:val="Heading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>III. Целевые характеристики налоговых расходов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Алтарского сельского поселения Ромодановского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BB7162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4F4CAA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Наименование налоговых льгот, освобождений и иных преференций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4F4CAA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Администрация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муницпального района Республики Мордовия</w:t>
            </w:r>
          </w:p>
        </w:tc>
      </w:tr>
      <w:tr w:rsidR="00BB7162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4F4CAA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Целевая категория налогового расхода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4F4CAA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Администрация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муницпального района Республики Мордовия</w:t>
            </w:r>
          </w:p>
        </w:tc>
      </w:tr>
      <w:tr w:rsidR="00BB7162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Цели предоставления налоговых льгот, освобождений и иных преференций для плательщиков налогов, установленных нормативными правовыми актами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Администрация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муницпального района Республики Мордовия</w:t>
            </w:r>
          </w:p>
        </w:tc>
      </w:tr>
      <w:tr w:rsidR="00BB7162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Наименования налогов, по которым предусматриваются налоговые льготы, освобождения и иные преференции, установленные нормативными правовыми актами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Администрация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муницпального района Республики Мордовия</w:t>
            </w:r>
          </w:p>
        </w:tc>
      </w:tr>
      <w:tr w:rsidR="00BB7162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Администрация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муницпального района Республики Мордовия</w:t>
            </w:r>
          </w:p>
        </w:tc>
      </w:tr>
      <w:tr w:rsidR="00BB7162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Администрация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муницпального района Республики Мордовия</w:t>
            </w:r>
          </w:p>
        </w:tc>
      </w:tr>
      <w:tr w:rsidR="00BB7162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Показатель (индикатор) достижения целей государственных программ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 и (или) целей соц</w:t>
            </w:r>
            <w:r>
              <w:rPr>
                <w:rFonts w:ascii="Times New Roman" w:hAnsi="Times New Roman" w:cs="Times New Roman"/>
              </w:rPr>
              <w:t>иально-экономической политики Алтарского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Мордовия, не относящихся к государственным программам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Мордовия, в связи с предоставлением налоговых льгот, освобождений и иных преференций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Администрация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муницпального района Республики Мордовия</w:t>
            </w:r>
          </w:p>
        </w:tc>
      </w:tr>
      <w:tr w:rsidR="00BB7162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 xml:space="preserve">Код вида экономической деятельности (по </w:t>
            </w:r>
            <w:hyperlink r:id="rId51" w:history="1">
              <w:r w:rsidRPr="003B41E3">
                <w:rPr>
                  <w:rStyle w:val="a2"/>
                  <w:rFonts w:ascii="Times New Roman" w:hAnsi="Times New Roman" w:cs="Times New Roman"/>
                  <w:color w:val="000000"/>
                </w:rPr>
                <w:t>ОКВЭД</w:t>
              </w:r>
            </w:hyperlink>
            <w:r w:rsidRPr="003B41E3">
              <w:rPr>
                <w:rFonts w:ascii="Times New Roman" w:hAnsi="Times New Roman" w:cs="Times New Roman"/>
                <w:color w:val="000000"/>
              </w:rPr>
              <w:t>)</w:t>
            </w:r>
            <w:r w:rsidRPr="003B41E3">
              <w:rPr>
                <w:rFonts w:ascii="Times New Roman" w:hAnsi="Times New Roman" w:cs="Times New Roman"/>
              </w:rPr>
              <w:t>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Администрация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муницпального района Республики Мордовия</w:t>
            </w:r>
          </w:p>
        </w:tc>
      </w:tr>
      <w:tr w:rsidR="00BB7162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Принадлежность налогового расхода к группе полномочий в соответствии с П</w:t>
            </w:r>
            <w:r w:rsidRPr="003B41E3">
              <w:rPr>
                <w:rFonts w:ascii="Times New Roman" w:hAnsi="Times New Roman" w:cs="Times New Roman"/>
                <w:color w:val="000000"/>
              </w:rPr>
              <w:t>орядком распределения дотаций на выравнивание бюджетной обеспеченности поселений</w:t>
            </w:r>
            <w:r w:rsidRPr="003B41E3">
              <w:rPr>
                <w:rFonts w:ascii="Times New Roman" w:hAnsi="Times New Roman" w:cs="Times New Roman"/>
              </w:rPr>
              <w:t xml:space="preserve"> утвержденным Законом Республики Мордовия от 27.12.2019 №94-З «О межбюджетных отношениях в Республике Мордовия»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Администрация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муницпального района Республики Мордовия</w:t>
            </w:r>
          </w:p>
        </w:tc>
      </w:tr>
      <w:tr w:rsidR="00BB7162" w:rsidRPr="00C8751A"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B7162" w:rsidRPr="00C8751A" w:rsidRDefault="00BB7162" w:rsidP="0064364B">
            <w:pPr>
              <w:pStyle w:val="Heading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IV. Фискальные характеристики налогового расхода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Алтарского сельского поселения Ромодановского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BB7162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Объем налоговых льгот, освобождений и иных преференций, предоставленных для плательщиков налогов, в соответствии с нормативными правовыми актами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 за отчетный год и за год, предшествующий отчетному году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Межрайонная ИФНС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B41E3">
              <w:rPr>
                <w:rFonts w:ascii="Times New Roman" w:hAnsi="Times New Roman" w:cs="Times New Roman"/>
              </w:rPr>
              <w:t>России №4 по Республике Мордовия</w:t>
            </w:r>
          </w:p>
        </w:tc>
      </w:tr>
      <w:tr w:rsidR="00BB7162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Оценка объема предоставленных налоговых льгот, освобождений и иных преференций для плательщиков налогов на текущий финансовый год, очередной финансовый год и плановый период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Администрация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муницпального района Республики Мордовия по данным кураторов налоговых расходов</w:t>
            </w:r>
          </w:p>
        </w:tc>
      </w:tr>
      <w:tr w:rsidR="00BB7162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Численность плательщиков налогов, воспользовавшихся налоговой льготой, освобождением и иной преференцией (единиц), установленными нормативными правовыми актами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Межрайонная ИФНС России №4 по Республике Мордовия</w:t>
            </w:r>
          </w:p>
        </w:tc>
      </w:tr>
      <w:tr w:rsidR="00BB7162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C14440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Базовый объем налогов, задекларированный для уплаты в бюджет</w:t>
            </w:r>
            <w:r>
              <w:rPr>
                <w:rFonts w:ascii="Times New Roman" w:hAnsi="Times New Roman" w:cs="Times New Roman"/>
              </w:rPr>
              <w:t xml:space="preserve"> Алтарского сельского поселения</w:t>
            </w:r>
            <w:r w:rsidRPr="003B41E3">
              <w:rPr>
                <w:rFonts w:ascii="Times New Roman" w:hAnsi="Times New Roman" w:cs="Times New Roman"/>
              </w:rPr>
              <w:t xml:space="preserve"> Ромодановского муниципального района Республики Мордовия плательщиками налогов, имеющими право на налоговые льготы, освобождения и иные преференции, установленные нормативными правовыми актами Республики Мордовия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Межрайонная ИФНС России №4 по Республике Мордовия</w:t>
            </w:r>
          </w:p>
        </w:tc>
      </w:tr>
      <w:tr w:rsidR="00BB7162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C14440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Объем налогов, задекларированный для уплаты в бюджет</w:t>
            </w:r>
            <w:r>
              <w:rPr>
                <w:rFonts w:ascii="Times New Roman" w:hAnsi="Times New Roman" w:cs="Times New Roman"/>
              </w:rPr>
              <w:t xml:space="preserve"> Алтарского сельского поселения</w:t>
            </w:r>
            <w:r w:rsidRPr="003B41E3">
              <w:rPr>
                <w:rFonts w:ascii="Times New Roman" w:hAnsi="Times New Roman" w:cs="Times New Roman"/>
              </w:rPr>
              <w:t xml:space="preserve"> Ромодановского муниципального района Республики Мордовия плательщиками налогов, имеющими право на налоговые льготы, освобождения и иные преференции, за 6 лет, предшествующих отчетному финансовому году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Межрайонная ИФНС России №4 по Республике Мордовия</w:t>
            </w:r>
          </w:p>
        </w:tc>
      </w:tr>
      <w:tr w:rsidR="00BB7162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Результат оценки эффективности налогового расхода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Администрация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муницпального района Республики Мордовия</w:t>
            </w:r>
          </w:p>
        </w:tc>
      </w:tr>
      <w:tr w:rsidR="00BB7162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Оценка совокупного бюджетного эффекта (для стимулирующих налоговых расходов)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162" w:rsidRPr="003B41E3" w:rsidRDefault="00BB7162" w:rsidP="0064364B">
            <w:pPr>
              <w:pStyle w:val="a4"/>
              <w:rPr>
                <w:rFonts w:ascii="Times New Roman" w:hAnsi="Times New Roman" w:cs="Times New Roman"/>
              </w:rPr>
            </w:pPr>
            <w:r w:rsidRPr="003B41E3">
              <w:rPr>
                <w:rFonts w:ascii="Times New Roman" w:hAnsi="Times New Roman" w:cs="Times New Roman"/>
              </w:rPr>
              <w:t>Администрация А</w:t>
            </w:r>
            <w:r>
              <w:rPr>
                <w:rFonts w:ascii="Times New Roman" w:hAnsi="Times New Roman" w:cs="Times New Roman"/>
              </w:rPr>
              <w:t>лтарского</w:t>
            </w:r>
            <w:r w:rsidRPr="003B41E3">
              <w:rPr>
                <w:rFonts w:ascii="Times New Roman" w:hAnsi="Times New Roman" w:cs="Times New Roman"/>
              </w:rPr>
              <w:t xml:space="preserve"> сельского поселения Ромодановского муницпального района Республики Мордовия</w:t>
            </w:r>
          </w:p>
        </w:tc>
      </w:tr>
    </w:tbl>
    <w:p w:rsidR="00BB7162" w:rsidRPr="00C8751A" w:rsidRDefault="00BB7162" w:rsidP="00400A92"/>
    <w:p w:rsidR="00BB7162" w:rsidRPr="00C8751A" w:rsidRDefault="00BB7162" w:rsidP="00240D4F">
      <w:pPr>
        <w:pStyle w:val="s37"/>
        <w:spacing w:before="0" w:beforeAutospacing="0" w:after="0" w:afterAutospacing="0"/>
        <w:jc w:val="right"/>
        <w:rPr>
          <w:b/>
          <w:bCs/>
        </w:rPr>
      </w:pPr>
    </w:p>
    <w:sectPr w:rsidR="00BB7162" w:rsidRPr="00C8751A" w:rsidSect="00E97B21">
      <w:headerReference w:type="default" r:id="rId52"/>
      <w:footerReference w:type="default" r:id="rId53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162" w:rsidRDefault="00BB7162">
      <w:r>
        <w:separator/>
      </w:r>
    </w:p>
  </w:endnote>
  <w:endnote w:type="continuationSeparator" w:id="0">
    <w:p w:rsidR="00BB7162" w:rsidRDefault="00BB71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BB7162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BB7162" w:rsidRDefault="00BB7162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BB7162" w:rsidRDefault="00BB7162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BB7162" w:rsidRDefault="00BB7162">
          <w:pPr>
            <w:jc w:val="right"/>
            <w:rPr>
              <w:sz w:val="20"/>
              <w:szCs w:val="20"/>
            </w:rPr>
          </w:pPr>
        </w:p>
      </w:tc>
    </w:tr>
  </w:tbl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BB7162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BB7162" w:rsidRDefault="00BB7162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BB7162" w:rsidRDefault="00BB7162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BB7162" w:rsidRDefault="00BB7162">
          <w:pPr>
            <w:jc w:val="right"/>
            <w:rPr>
              <w:sz w:val="20"/>
              <w:szCs w:val="20"/>
            </w:rPr>
          </w:pPr>
        </w:p>
      </w:tc>
    </w:tr>
  </w:tbl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7"/>
      <w:gridCol w:w="3434"/>
      <w:gridCol w:w="3434"/>
    </w:tblGrid>
    <w:tr w:rsidR="00BB7162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BB7162" w:rsidRDefault="00BB7162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BB7162" w:rsidRDefault="00BB7162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BB7162" w:rsidRDefault="00BB7162">
          <w:pPr>
            <w:jc w:val="right"/>
            <w:rPr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162" w:rsidRDefault="00BB7162">
      <w:r>
        <w:separator/>
      </w:r>
    </w:p>
  </w:footnote>
  <w:footnote w:type="continuationSeparator" w:id="0">
    <w:p w:rsidR="00BB7162" w:rsidRDefault="00BB71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162" w:rsidRDefault="00BB7162" w:rsidP="00366DBF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BB7162" w:rsidRDefault="00BB7162" w:rsidP="00AC0E36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162" w:rsidRPr="004B599E" w:rsidRDefault="00BB7162" w:rsidP="004B599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162" w:rsidRPr="004F4CAA" w:rsidRDefault="00BB7162" w:rsidP="004F4CAA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162" w:rsidRPr="004F4CAA" w:rsidRDefault="00BB7162" w:rsidP="004F4CA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24A4B53"/>
    <w:multiLevelType w:val="hybridMultilevel"/>
    <w:tmpl w:val="9BA0E4B0"/>
    <w:lvl w:ilvl="0" w:tplc="375629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4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47901BC3"/>
    <w:multiLevelType w:val="hybridMultilevel"/>
    <w:tmpl w:val="9244E01C"/>
    <w:lvl w:ilvl="0" w:tplc="EA08FB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060D91"/>
    <w:multiLevelType w:val="hybridMultilevel"/>
    <w:tmpl w:val="01E4CCB0"/>
    <w:lvl w:ilvl="0" w:tplc="CDA48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73A"/>
    <w:rsid w:val="00000A6B"/>
    <w:rsid w:val="00001C39"/>
    <w:rsid w:val="000020F1"/>
    <w:rsid w:val="00003C11"/>
    <w:rsid w:val="000060C7"/>
    <w:rsid w:val="0000792E"/>
    <w:rsid w:val="00010A53"/>
    <w:rsid w:val="0001129B"/>
    <w:rsid w:val="00012539"/>
    <w:rsid w:val="00012BBB"/>
    <w:rsid w:val="00013AAA"/>
    <w:rsid w:val="00015466"/>
    <w:rsid w:val="00015761"/>
    <w:rsid w:val="0001798F"/>
    <w:rsid w:val="00020641"/>
    <w:rsid w:val="00021568"/>
    <w:rsid w:val="00022C90"/>
    <w:rsid w:val="00022E0A"/>
    <w:rsid w:val="00022FD6"/>
    <w:rsid w:val="00026222"/>
    <w:rsid w:val="0002658D"/>
    <w:rsid w:val="00031F9E"/>
    <w:rsid w:val="0003245F"/>
    <w:rsid w:val="0003280D"/>
    <w:rsid w:val="00036F03"/>
    <w:rsid w:val="000409B7"/>
    <w:rsid w:val="000411D3"/>
    <w:rsid w:val="000421C0"/>
    <w:rsid w:val="0004551B"/>
    <w:rsid w:val="00045E4C"/>
    <w:rsid w:val="00050508"/>
    <w:rsid w:val="00053FF1"/>
    <w:rsid w:val="00055EF0"/>
    <w:rsid w:val="00056738"/>
    <w:rsid w:val="0006144A"/>
    <w:rsid w:val="00062C04"/>
    <w:rsid w:val="00063EA3"/>
    <w:rsid w:val="000648CF"/>
    <w:rsid w:val="00065F10"/>
    <w:rsid w:val="00076140"/>
    <w:rsid w:val="00076334"/>
    <w:rsid w:val="000802D9"/>
    <w:rsid w:val="0008410B"/>
    <w:rsid w:val="000865D1"/>
    <w:rsid w:val="00091F38"/>
    <w:rsid w:val="00093F35"/>
    <w:rsid w:val="00096C5A"/>
    <w:rsid w:val="000973CB"/>
    <w:rsid w:val="000A0065"/>
    <w:rsid w:val="000A7B3F"/>
    <w:rsid w:val="000A7CB6"/>
    <w:rsid w:val="000B0C51"/>
    <w:rsid w:val="000B2319"/>
    <w:rsid w:val="000B3961"/>
    <w:rsid w:val="000B3F98"/>
    <w:rsid w:val="000B6871"/>
    <w:rsid w:val="000C0530"/>
    <w:rsid w:val="000C74BF"/>
    <w:rsid w:val="000D2B58"/>
    <w:rsid w:val="000D2DDA"/>
    <w:rsid w:val="000D3925"/>
    <w:rsid w:val="000D3967"/>
    <w:rsid w:val="000D59E0"/>
    <w:rsid w:val="000D5A2A"/>
    <w:rsid w:val="000E2BC7"/>
    <w:rsid w:val="000E3C97"/>
    <w:rsid w:val="000E51D4"/>
    <w:rsid w:val="000E6589"/>
    <w:rsid w:val="000E7264"/>
    <w:rsid w:val="000F02BC"/>
    <w:rsid w:val="000F141A"/>
    <w:rsid w:val="000F1605"/>
    <w:rsid w:val="000F160E"/>
    <w:rsid w:val="000F5548"/>
    <w:rsid w:val="000F6107"/>
    <w:rsid w:val="000F7461"/>
    <w:rsid w:val="001009C1"/>
    <w:rsid w:val="00101633"/>
    <w:rsid w:val="00103D81"/>
    <w:rsid w:val="00110377"/>
    <w:rsid w:val="00111DDF"/>
    <w:rsid w:val="00115DB3"/>
    <w:rsid w:val="00120701"/>
    <w:rsid w:val="00120735"/>
    <w:rsid w:val="001215FC"/>
    <w:rsid w:val="001217F1"/>
    <w:rsid w:val="00125D4A"/>
    <w:rsid w:val="00132324"/>
    <w:rsid w:val="00136201"/>
    <w:rsid w:val="00136C45"/>
    <w:rsid w:val="001372E4"/>
    <w:rsid w:val="00141820"/>
    <w:rsid w:val="00142B0C"/>
    <w:rsid w:val="00144904"/>
    <w:rsid w:val="00145803"/>
    <w:rsid w:val="00145A87"/>
    <w:rsid w:val="00146D4F"/>
    <w:rsid w:val="0014703F"/>
    <w:rsid w:val="00160142"/>
    <w:rsid w:val="00162596"/>
    <w:rsid w:val="00162B04"/>
    <w:rsid w:val="0016363A"/>
    <w:rsid w:val="001656AF"/>
    <w:rsid w:val="00166A31"/>
    <w:rsid w:val="00170C99"/>
    <w:rsid w:val="001721EE"/>
    <w:rsid w:val="001739BE"/>
    <w:rsid w:val="00173E86"/>
    <w:rsid w:val="001842D1"/>
    <w:rsid w:val="001848FB"/>
    <w:rsid w:val="00185242"/>
    <w:rsid w:val="00185A75"/>
    <w:rsid w:val="001939D9"/>
    <w:rsid w:val="0019529C"/>
    <w:rsid w:val="001A046E"/>
    <w:rsid w:val="001A1BCF"/>
    <w:rsid w:val="001A51F6"/>
    <w:rsid w:val="001B2CB1"/>
    <w:rsid w:val="001B39F1"/>
    <w:rsid w:val="001B402B"/>
    <w:rsid w:val="001B5A48"/>
    <w:rsid w:val="001C092C"/>
    <w:rsid w:val="001C415B"/>
    <w:rsid w:val="001C4B92"/>
    <w:rsid w:val="001C64E0"/>
    <w:rsid w:val="001C7630"/>
    <w:rsid w:val="001C7B5E"/>
    <w:rsid w:val="001D0886"/>
    <w:rsid w:val="001D0F46"/>
    <w:rsid w:val="001D1A8F"/>
    <w:rsid w:val="001D4776"/>
    <w:rsid w:val="001D4AEE"/>
    <w:rsid w:val="001E0336"/>
    <w:rsid w:val="001E2366"/>
    <w:rsid w:val="001E27C8"/>
    <w:rsid w:val="001E493A"/>
    <w:rsid w:val="001E4E7D"/>
    <w:rsid w:val="001E6C8A"/>
    <w:rsid w:val="001E71F4"/>
    <w:rsid w:val="001F1FBA"/>
    <w:rsid w:val="001F3F4A"/>
    <w:rsid w:val="001F68D8"/>
    <w:rsid w:val="001F6A5A"/>
    <w:rsid w:val="001F7C7E"/>
    <w:rsid w:val="00202C7B"/>
    <w:rsid w:val="00205F41"/>
    <w:rsid w:val="00207AF3"/>
    <w:rsid w:val="00211B3E"/>
    <w:rsid w:val="00212BED"/>
    <w:rsid w:val="00213793"/>
    <w:rsid w:val="0021511D"/>
    <w:rsid w:val="00217360"/>
    <w:rsid w:val="0021752E"/>
    <w:rsid w:val="00220329"/>
    <w:rsid w:val="002245FB"/>
    <w:rsid w:val="00230C6C"/>
    <w:rsid w:val="0023266D"/>
    <w:rsid w:val="002333D7"/>
    <w:rsid w:val="0024041F"/>
    <w:rsid w:val="00240655"/>
    <w:rsid w:val="00240D4F"/>
    <w:rsid w:val="00242F75"/>
    <w:rsid w:val="00242FD8"/>
    <w:rsid w:val="00244115"/>
    <w:rsid w:val="0024650E"/>
    <w:rsid w:val="0025300F"/>
    <w:rsid w:val="00254F7C"/>
    <w:rsid w:val="00255FFD"/>
    <w:rsid w:val="00256711"/>
    <w:rsid w:val="00260F91"/>
    <w:rsid w:val="00265E69"/>
    <w:rsid w:val="002729F6"/>
    <w:rsid w:val="00274CEC"/>
    <w:rsid w:val="0027628F"/>
    <w:rsid w:val="002768D5"/>
    <w:rsid w:val="002777E1"/>
    <w:rsid w:val="002814DC"/>
    <w:rsid w:val="00282915"/>
    <w:rsid w:val="00282E1B"/>
    <w:rsid w:val="002835AC"/>
    <w:rsid w:val="00286046"/>
    <w:rsid w:val="002907AA"/>
    <w:rsid w:val="00292125"/>
    <w:rsid w:val="00293E53"/>
    <w:rsid w:val="002954EA"/>
    <w:rsid w:val="00296D82"/>
    <w:rsid w:val="002A2699"/>
    <w:rsid w:val="002B1141"/>
    <w:rsid w:val="002B3BB7"/>
    <w:rsid w:val="002B432E"/>
    <w:rsid w:val="002B5343"/>
    <w:rsid w:val="002B5DA2"/>
    <w:rsid w:val="002C0710"/>
    <w:rsid w:val="002C1028"/>
    <w:rsid w:val="002C6D5E"/>
    <w:rsid w:val="002D4BA8"/>
    <w:rsid w:val="002D6EDD"/>
    <w:rsid w:val="002E1A20"/>
    <w:rsid w:val="002F22AA"/>
    <w:rsid w:val="002F282F"/>
    <w:rsid w:val="002F38E5"/>
    <w:rsid w:val="002F4600"/>
    <w:rsid w:val="002F536F"/>
    <w:rsid w:val="003023AC"/>
    <w:rsid w:val="00302D06"/>
    <w:rsid w:val="003041EC"/>
    <w:rsid w:val="00304C44"/>
    <w:rsid w:val="0030691D"/>
    <w:rsid w:val="00306996"/>
    <w:rsid w:val="0030748E"/>
    <w:rsid w:val="0031011C"/>
    <w:rsid w:val="003107A1"/>
    <w:rsid w:val="00311E0D"/>
    <w:rsid w:val="00313A3E"/>
    <w:rsid w:val="00314E18"/>
    <w:rsid w:val="00315754"/>
    <w:rsid w:val="00315D65"/>
    <w:rsid w:val="00320E6B"/>
    <w:rsid w:val="00323DAD"/>
    <w:rsid w:val="00324C00"/>
    <w:rsid w:val="0032676F"/>
    <w:rsid w:val="00326C91"/>
    <w:rsid w:val="00327467"/>
    <w:rsid w:val="00330F25"/>
    <w:rsid w:val="003337B7"/>
    <w:rsid w:val="0033503B"/>
    <w:rsid w:val="00336653"/>
    <w:rsid w:val="00336C51"/>
    <w:rsid w:val="0034478A"/>
    <w:rsid w:val="0034768C"/>
    <w:rsid w:val="0035096D"/>
    <w:rsid w:val="00353D7C"/>
    <w:rsid w:val="00353F7E"/>
    <w:rsid w:val="00360847"/>
    <w:rsid w:val="00360E6B"/>
    <w:rsid w:val="00362BF8"/>
    <w:rsid w:val="00364796"/>
    <w:rsid w:val="00365094"/>
    <w:rsid w:val="00366B05"/>
    <w:rsid w:val="00366DBF"/>
    <w:rsid w:val="00367B43"/>
    <w:rsid w:val="00367BA8"/>
    <w:rsid w:val="00371045"/>
    <w:rsid w:val="003717E9"/>
    <w:rsid w:val="003728DF"/>
    <w:rsid w:val="003739C5"/>
    <w:rsid w:val="00373DC6"/>
    <w:rsid w:val="00374181"/>
    <w:rsid w:val="00375051"/>
    <w:rsid w:val="00376FFD"/>
    <w:rsid w:val="0038418B"/>
    <w:rsid w:val="0038469A"/>
    <w:rsid w:val="00384BF4"/>
    <w:rsid w:val="00385F04"/>
    <w:rsid w:val="003A2656"/>
    <w:rsid w:val="003A3E53"/>
    <w:rsid w:val="003A7DCA"/>
    <w:rsid w:val="003A7E34"/>
    <w:rsid w:val="003B02ED"/>
    <w:rsid w:val="003B126E"/>
    <w:rsid w:val="003B41E3"/>
    <w:rsid w:val="003C08B8"/>
    <w:rsid w:val="003C0C55"/>
    <w:rsid w:val="003C19C7"/>
    <w:rsid w:val="003C5AAC"/>
    <w:rsid w:val="003C6897"/>
    <w:rsid w:val="003D4AFD"/>
    <w:rsid w:val="003D5AFB"/>
    <w:rsid w:val="003D5E92"/>
    <w:rsid w:val="003E089E"/>
    <w:rsid w:val="003E36E7"/>
    <w:rsid w:val="003E7C66"/>
    <w:rsid w:val="003F15BC"/>
    <w:rsid w:val="003F2305"/>
    <w:rsid w:val="003F28F4"/>
    <w:rsid w:val="003F42EC"/>
    <w:rsid w:val="003F781E"/>
    <w:rsid w:val="00400A92"/>
    <w:rsid w:val="00405CEE"/>
    <w:rsid w:val="00410117"/>
    <w:rsid w:val="00411216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5467"/>
    <w:rsid w:val="00435744"/>
    <w:rsid w:val="00441EC2"/>
    <w:rsid w:val="00442C20"/>
    <w:rsid w:val="00442D70"/>
    <w:rsid w:val="004473AA"/>
    <w:rsid w:val="00447737"/>
    <w:rsid w:val="004500BE"/>
    <w:rsid w:val="00454B02"/>
    <w:rsid w:val="0045681E"/>
    <w:rsid w:val="00456F2C"/>
    <w:rsid w:val="0046179A"/>
    <w:rsid w:val="00462244"/>
    <w:rsid w:val="004626AD"/>
    <w:rsid w:val="004628E6"/>
    <w:rsid w:val="00470861"/>
    <w:rsid w:val="00473103"/>
    <w:rsid w:val="004738FB"/>
    <w:rsid w:val="00474A22"/>
    <w:rsid w:val="00475198"/>
    <w:rsid w:val="0047566A"/>
    <w:rsid w:val="00477F11"/>
    <w:rsid w:val="00481077"/>
    <w:rsid w:val="004821F8"/>
    <w:rsid w:val="00483365"/>
    <w:rsid w:val="00494111"/>
    <w:rsid w:val="00496A56"/>
    <w:rsid w:val="00497CC3"/>
    <w:rsid w:val="00497EE2"/>
    <w:rsid w:val="004A09DB"/>
    <w:rsid w:val="004A35EF"/>
    <w:rsid w:val="004A672C"/>
    <w:rsid w:val="004A7051"/>
    <w:rsid w:val="004B4A95"/>
    <w:rsid w:val="004B5143"/>
    <w:rsid w:val="004B57F1"/>
    <w:rsid w:val="004B599E"/>
    <w:rsid w:val="004C5008"/>
    <w:rsid w:val="004C500C"/>
    <w:rsid w:val="004C6638"/>
    <w:rsid w:val="004C7335"/>
    <w:rsid w:val="004D29E5"/>
    <w:rsid w:val="004D3F0D"/>
    <w:rsid w:val="004D5988"/>
    <w:rsid w:val="004E615E"/>
    <w:rsid w:val="004F4CAA"/>
    <w:rsid w:val="004F59B5"/>
    <w:rsid w:val="004F6107"/>
    <w:rsid w:val="00501390"/>
    <w:rsid w:val="00501871"/>
    <w:rsid w:val="005018E8"/>
    <w:rsid w:val="005106FC"/>
    <w:rsid w:val="00521B25"/>
    <w:rsid w:val="00524868"/>
    <w:rsid w:val="005258DF"/>
    <w:rsid w:val="005259D9"/>
    <w:rsid w:val="00532D33"/>
    <w:rsid w:val="00535297"/>
    <w:rsid w:val="00535EBF"/>
    <w:rsid w:val="00537149"/>
    <w:rsid w:val="0054451C"/>
    <w:rsid w:val="00544E24"/>
    <w:rsid w:val="00545787"/>
    <w:rsid w:val="00545B50"/>
    <w:rsid w:val="00550254"/>
    <w:rsid w:val="005513E6"/>
    <w:rsid w:val="005545BC"/>
    <w:rsid w:val="00555AA6"/>
    <w:rsid w:val="00560449"/>
    <w:rsid w:val="005605D9"/>
    <w:rsid w:val="00562CF2"/>
    <w:rsid w:val="0056544D"/>
    <w:rsid w:val="00567084"/>
    <w:rsid w:val="005671D8"/>
    <w:rsid w:val="00572EBD"/>
    <w:rsid w:val="00581ADA"/>
    <w:rsid w:val="005833AE"/>
    <w:rsid w:val="00583FB7"/>
    <w:rsid w:val="00592016"/>
    <w:rsid w:val="00592AD8"/>
    <w:rsid w:val="00596107"/>
    <w:rsid w:val="005971D1"/>
    <w:rsid w:val="005A0069"/>
    <w:rsid w:val="005A00E3"/>
    <w:rsid w:val="005A40BC"/>
    <w:rsid w:val="005B4CAE"/>
    <w:rsid w:val="005B5FA8"/>
    <w:rsid w:val="005C08BF"/>
    <w:rsid w:val="005C3241"/>
    <w:rsid w:val="005C4BE6"/>
    <w:rsid w:val="005C553F"/>
    <w:rsid w:val="005D0899"/>
    <w:rsid w:val="005D4193"/>
    <w:rsid w:val="005D606A"/>
    <w:rsid w:val="005D6656"/>
    <w:rsid w:val="005E1520"/>
    <w:rsid w:val="005E22D3"/>
    <w:rsid w:val="005E2632"/>
    <w:rsid w:val="005E3215"/>
    <w:rsid w:val="005E4E55"/>
    <w:rsid w:val="005E5815"/>
    <w:rsid w:val="005F087C"/>
    <w:rsid w:val="005F1267"/>
    <w:rsid w:val="005F379F"/>
    <w:rsid w:val="005F4E10"/>
    <w:rsid w:val="005F6BE5"/>
    <w:rsid w:val="005F7D2D"/>
    <w:rsid w:val="0060143A"/>
    <w:rsid w:val="00601CDE"/>
    <w:rsid w:val="00601D11"/>
    <w:rsid w:val="00605403"/>
    <w:rsid w:val="00606FC1"/>
    <w:rsid w:val="0061039A"/>
    <w:rsid w:val="006113D3"/>
    <w:rsid w:val="006121FD"/>
    <w:rsid w:val="006145EF"/>
    <w:rsid w:val="0062394C"/>
    <w:rsid w:val="00630480"/>
    <w:rsid w:val="0063222D"/>
    <w:rsid w:val="00632A35"/>
    <w:rsid w:val="00635967"/>
    <w:rsid w:val="006407A2"/>
    <w:rsid w:val="00641396"/>
    <w:rsid w:val="006414A9"/>
    <w:rsid w:val="00642074"/>
    <w:rsid w:val="0064364B"/>
    <w:rsid w:val="00646816"/>
    <w:rsid w:val="00650280"/>
    <w:rsid w:val="00654064"/>
    <w:rsid w:val="0065418E"/>
    <w:rsid w:val="00662F33"/>
    <w:rsid w:val="00663431"/>
    <w:rsid w:val="00664002"/>
    <w:rsid w:val="00665F22"/>
    <w:rsid w:val="006710A8"/>
    <w:rsid w:val="00672570"/>
    <w:rsid w:val="006748CF"/>
    <w:rsid w:val="00676BF1"/>
    <w:rsid w:val="00677789"/>
    <w:rsid w:val="0067784A"/>
    <w:rsid w:val="00685760"/>
    <w:rsid w:val="0068581C"/>
    <w:rsid w:val="0068673A"/>
    <w:rsid w:val="00687E82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05DA"/>
    <w:rsid w:val="006B27FA"/>
    <w:rsid w:val="006B3AE2"/>
    <w:rsid w:val="006B43DF"/>
    <w:rsid w:val="006B4E1D"/>
    <w:rsid w:val="006B6438"/>
    <w:rsid w:val="006B73A5"/>
    <w:rsid w:val="006B7C5B"/>
    <w:rsid w:val="006C245C"/>
    <w:rsid w:val="006C56F2"/>
    <w:rsid w:val="006C5A5C"/>
    <w:rsid w:val="006C6F3E"/>
    <w:rsid w:val="006D0DD0"/>
    <w:rsid w:val="006D10CE"/>
    <w:rsid w:val="006D1B04"/>
    <w:rsid w:val="006D27FC"/>
    <w:rsid w:val="006D4215"/>
    <w:rsid w:val="006D43FF"/>
    <w:rsid w:val="006E0F8D"/>
    <w:rsid w:val="006E0FFC"/>
    <w:rsid w:val="006E1501"/>
    <w:rsid w:val="006E15BB"/>
    <w:rsid w:val="006E51DC"/>
    <w:rsid w:val="006E5794"/>
    <w:rsid w:val="006F0ED2"/>
    <w:rsid w:val="006F3BDA"/>
    <w:rsid w:val="006F4784"/>
    <w:rsid w:val="006F56D5"/>
    <w:rsid w:val="006F6E0B"/>
    <w:rsid w:val="006F708D"/>
    <w:rsid w:val="006F775A"/>
    <w:rsid w:val="00703900"/>
    <w:rsid w:val="00704BAE"/>
    <w:rsid w:val="00707821"/>
    <w:rsid w:val="00707E61"/>
    <w:rsid w:val="00712880"/>
    <w:rsid w:val="007159D7"/>
    <w:rsid w:val="00717ACB"/>
    <w:rsid w:val="007208ED"/>
    <w:rsid w:val="00721612"/>
    <w:rsid w:val="0072292C"/>
    <w:rsid w:val="007250C1"/>
    <w:rsid w:val="00731091"/>
    <w:rsid w:val="0073189E"/>
    <w:rsid w:val="00732DB5"/>
    <w:rsid w:val="00732F11"/>
    <w:rsid w:val="00733C80"/>
    <w:rsid w:val="00734C9E"/>
    <w:rsid w:val="0074497C"/>
    <w:rsid w:val="007460F9"/>
    <w:rsid w:val="00751C26"/>
    <w:rsid w:val="00753B9F"/>
    <w:rsid w:val="007563FF"/>
    <w:rsid w:val="0075710F"/>
    <w:rsid w:val="00763825"/>
    <w:rsid w:val="00763A7E"/>
    <w:rsid w:val="0076638C"/>
    <w:rsid w:val="0076694B"/>
    <w:rsid w:val="00767A2C"/>
    <w:rsid w:val="00767ABA"/>
    <w:rsid w:val="00770897"/>
    <w:rsid w:val="00771123"/>
    <w:rsid w:val="0077136F"/>
    <w:rsid w:val="007740E9"/>
    <w:rsid w:val="007751A9"/>
    <w:rsid w:val="00776113"/>
    <w:rsid w:val="00776BB5"/>
    <w:rsid w:val="00777D28"/>
    <w:rsid w:val="007819E3"/>
    <w:rsid w:val="00784CDF"/>
    <w:rsid w:val="0078511C"/>
    <w:rsid w:val="00785E64"/>
    <w:rsid w:val="007946CD"/>
    <w:rsid w:val="007963A0"/>
    <w:rsid w:val="007A22EF"/>
    <w:rsid w:val="007B1148"/>
    <w:rsid w:val="007B24DF"/>
    <w:rsid w:val="007B5EDC"/>
    <w:rsid w:val="007B6723"/>
    <w:rsid w:val="007B6FDA"/>
    <w:rsid w:val="007B77B8"/>
    <w:rsid w:val="007C1CE3"/>
    <w:rsid w:val="007C4355"/>
    <w:rsid w:val="007C47BF"/>
    <w:rsid w:val="007C4E99"/>
    <w:rsid w:val="007C6965"/>
    <w:rsid w:val="007D4090"/>
    <w:rsid w:val="007D5FC5"/>
    <w:rsid w:val="007E06CD"/>
    <w:rsid w:val="007E2ED3"/>
    <w:rsid w:val="007E3B91"/>
    <w:rsid w:val="007E466B"/>
    <w:rsid w:val="007E5FA1"/>
    <w:rsid w:val="007F11E1"/>
    <w:rsid w:val="007F13EA"/>
    <w:rsid w:val="007F2953"/>
    <w:rsid w:val="007F6E30"/>
    <w:rsid w:val="00800D5C"/>
    <w:rsid w:val="00801926"/>
    <w:rsid w:val="00805939"/>
    <w:rsid w:val="0080619B"/>
    <w:rsid w:val="00810C11"/>
    <w:rsid w:val="0081125E"/>
    <w:rsid w:val="008149B2"/>
    <w:rsid w:val="00814C44"/>
    <w:rsid w:val="00822CB4"/>
    <w:rsid w:val="008248F5"/>
    <w:rsid w:val="00830D97"/>
    <w:rsid w:val="00835F19"/>
    <w:rsid w:val="00842163"/>
    <w:rsid w:val="00842971"/>
    <w:rsid w:val="00845514"/>
    <w:rsid w:val="008456C1"/>
    <w:rsid w:val="008470A9"/>
    <w:rsid w:val="00855C75"/>
    <w:rsid w:val="00855DFB"/>
    <w:rsid w:val="00855E71"/>
    <w:rsid w:val="00862615"/>
    <w:rsid w:val="008652C6"/>
    <w:rsid w:val="008652E3"/>
    <w:rsid w:val="00866F56"/>
    <w:rsid w:val="00866FD9"/>
    <w:rsid w:val="008677EC"/>
    <w:rsid w:val="00867B61"/>
    <w:rsid w:val="008710CF"/>
    <w:rsid w:val="00871AE1"/>
    <w:rsid w:val="00872420"/>
    <w:rsid w:val="008726FC"/>
    <w:rsid w:val="00872BC8"/>
    <w:rsid w:val="00873025"/>
    <w:rsid w:val="00875304"/>
    <w:rsid w:val="00876EB4"/>
    <w:rsid w:val="008818D7"/>
    <w:rsid w:val="0088337A"/>
    <w:rsid w:val="00883AA5"/>
    <w:rsid w:val="0088415F"/>
    <w:rsid w:val="008857C7"/>
    <w:rsid w:val="00886742"/>
    <w:rsid w:val="00886B1D"/>
    <w:rsid w:val="008874B0"/>
    <w:rsid w:val="0088775D"/>
    <w:rsid w:val="00890053"/>
    <w:rsid w:val="00891DFF"/>
    <w:rsid w:val="008924B9"/>
    <w:rsid w:val="00892551"/>
    <w:rsid w:val="00893BE5"/>
    <w:rsid w:val="00894399"/>
    <w:rsid w:val="00895EBD"/>
    <w:rsid w:val="00896112"/>
    <w:rsid w:val="008979B0"/>
    <w:rsid w:val="00897C34"/>
    <w:rsid w:val="008A042E"/>
    <w:rsid w:val="008A1731"/>
    <w:rsid w:val="008A2908"/>
    <w:rsid w:val="008B165F"/>
    <w:rsid w:val="008B55A9"/>
    <w:rsid w:val="008B6A0B"/>
    <w:rsid w:val="008C1656"/>
    <w:rsid w:val="008C6099"/>
    <w:rsid w:val="008D120E"/>
    <w:rsid w:val="008D216F"/>
    <w:rsid w:val="008D2E97"/>
    <w:rsid w:val="008D30CE"/>
    <w:rsid w:val="008D3725"/>
    <w:rsid w:val="008D5EDB"/>
    <w:rsid w:val="008E31B0"/>
    <w:rsid w:val="008F0FC5"/>
    <w:rsid w:val="008F5AB6"/>
    <w:rsid w:val="00901898"/>
    <w:rsid w:val="00901E22"/>
    <w:rsid w:val="009073D3"/>
    <w:rsid w:val="00907B83"/>
    <w:rsid w:val="0091193C"/>
    <w:rsid w:val="00915409"/>
    <w:rsid w:val="009231DF"/>
    <w:rsid w:val="00926DA8"/>
    <w:rsid w:val="0093387B"/>
    <w:rsid w:val="009341EA"/>
    <w:rsid w:val="00934912"/>
    <w:rsid w:val="0094077A"/>
    <w:rsid w:val="00940A8D"/>
    <w:rsid w:val="00941E8F"/>
    <w:rsid w:val="00946961"/>
    <w:rsid w:val="009477B6"/>
    <w:rsid w:val="00947F62"/>
    <w:rsid w:val="0095257A"/>
    <w:rsid w:val="00952871"/>
    <w:rsid w:val="00954160"/>
    <w:rsid w:val="00954D41"/>
    <w:rsid w:val="00957494"/>
    <w:rsid w:val="009607AA"/>
    <w:rsid w:val="00960A0C"/>
    <w:rsid w:val="00961884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7531C"/>
    <w:rsid w:val="00976863"/>
    <w:rsid w:val="00976BB7"/>
    <w:rsid w:val="009808DF"/>
    <w:rsid w:val="00981158"/>
    <w:rsid w:val="0098130E"/>
    <w:rsid w:val="009815B0"/>
    <w:rsid w:val="0098335D"/>
    <w:rsid w:val="00983593"/>
    <w:rsid w:val="00983EFD"/>
    <w:rsid w:val="0098666B"/>
    <w:rsid w:val="0099022E"/>
    <w:rsid w:val="00990550"/>
    <w:rsid w:val="009916A1"/>
    <w:rsid w:val="0099298D"/>
    <w:rsid w:val="009959F4"/>
    <w:rsid w:val="00996052"/>
    <w:rsid w:val="009968D5"/>
    <w:rsid w:val="00996FCD"/>
    <w:rsid w:val="009A0D32"/>
    <w:rsid w:val="009A2401"/>
    <w:rsid w:val="009A574A"/>
    <w:rsid w:val="009B06B2"/>
    <w:rsid w:val="009B1F5C"/>
    <w:rsid w:val="009B289B"/>
    <w:rsid w:val="009B4414"/>
    <w:rsid w:val="009C5F2D"/>
    <w:rsid w:val="009C646D"/>
    <w:rsid w:val="009C65E6"/>
    <w:rsid w:val="009D0A1D"/>
    <w:rsid w:val="009D2B87"/>
    <w:rsid w:val="009D386A"/>
    <w:rsid w:val="009D3E30"/>
    <w:rsid w:val="009E1D6D"/>
    <w:rsid w:val="009E1F27"/>
    <w:rsid w:val="009E69CD"/>
    <w:rsid w:val="009E6D4B"/>
    <w:rsid w:val="009F021D"/>
    <w:rsid w:val="009F10E6"/>
    <w:rsid w:val="009F170E"/>
    <w:rsid w:val="009F196F"/>
    <w:rsid w:val="009F2314"/>
    <w:rsid w:val="009F50ED"/>
    <w:rsid w:val="009F60A5"/>
    <w:rsid w:val="009F6520"/>
    <w:rsid w:val="009F656F"/>
    <w:rsid w:val="009F67E7"/>
    <w:rsid w:val="00A01126"/>
    <w:rsid w:val="00A02A82"/>
    <w:rsid w:val="00A05E80"/>
    <w:rsid w:val="00A07BD0"/>
    <w:rsid w:val="00A1060F"/>
    <w:rsid w:val="00A126A7"/>
    <w:rsid w:val="00A13235"/>
    <w:rsid w:val="00A16841"/>
    <w:rsid w:val="00A248E4"/>
    <w:rsid w:val="00A25C91"/>
    <w:rsid w:val="00A30014"/>
    <w:rsid w:val="00A31188"/>
    <w:rsid w:val="00A31F7F"/>
    <w:rsid w:val="00A32D7F"/>
    <w:rsid w:val="00A33CAF"/>
    <w:rsid w:val="00A36763"/>
    <w:rsid w:val="00A41517"/>
    <w:rsid w:val="00A52979"/>
    <w:rsid w:val="00A52CD1"/>
    <w:rsid w:val="00A54929"/>
    <w:rsid w:val="00A54F8F"/>
    <w:rsid w:val="00A559D9"/>
    <w:rsid w:val="00A562FB"/>
    <w:rsid w:val="00A57DEB"/>
    <w:rsid w:val="00A60F4B"/>
    <w:rsid w:val="00A61643"/>
    <w:rsid w:val="00A6429A"/>
    <w:rsid w:val="00A64876"/>
    <w:rsid w:val="00A678DC"/>
    <w:rsid w:val="00A70D3B"/>
    <w:rsid w:val="00A72823"/>
    <w:rsid w:val="00A72C76"/>
    <w:rsid w:val="00A75BA1"/>
    <w:rsid w:val="00A76F21"/>
    <w:rsid w:val="00A8066A"/>
    <w:rsid w:val="00A82693"/>
    <w:rsid w:val="00A83F93"/>
    <w:rsid w:val="00A85AB7"/>
    <w:rsid w:val="00A90685"/>
    <w:rsid w:val="00A930E2"/>
    <w:rsid w:val="00A94E01"/>
    <w:rsid w:val="00AA21F1"/>
    <w:rsid w:val="00AA3324"/>
    <w:rsid w:val="00AB0DC3"/>
    <w:rsid w:val="00AB4E61"/>
    <w:rsid w:val="00AB63EE"/>
    <w:rsid w:val="00AB6FE4"/>
    <w:rsid w:val="00AB7092"/>
    <w:rsid w:val="00AB7097"/>
    <w:rsid w:val="00AC0E36"/>
    <w:rsid w:val="00AC1153"/>
    <w:rsid w:val="00AC1551"/>
    <w:rsid w:val="00AC2265"/>
    <w:rsid w:val="00AC22B0"/>
    <w:rsid w:val="00AC39F0"/>
    <w:rsid w:val="00AC3EA2"/>
    <w:rsid w:val="00AC45B0"/>
    <w:rsid w:val="00AC73F8"/>
    <w:rsid w:val="00AD3E88"/>
    <w:rsid w:val="00AD40C1"/>
    <w:rsid w:val="00AD4F6C"/>
    <w:rsid w:val="00AD4FB6"/>
    <w:rsid w:val="00AD69E9"/>
    <w:rsid w:val="00AD7E31"/>
    <w:rsid w:val="00AE016A"/>
    <w:rsid w:val="00AE135B"/>
    <w:rsid w:val="00AE2F1E"/>
    <w:rsid w:val="00AE3F60"/>
    <w:rsid w:val="00AE3FBA"/>
    <w:rsid w:val="00AE54BF"/>
    <w:rsid w:val="00AE6365"/>
    <w:rsid w:val="00AF0ECD"/>
    <w:rsid w:val="00AF1826"/>
    <w:rsid w:val="00AF1B97"/>
    <w:rsid w:val="00AF216A"/>
    <w:rsid w:val="00AF3E97"/>
    <w:rsid w:val="00B03ED6"/>
    <w:rsid w:val="00B05E0D"/>
    <w:rsid w:val="00B10ED6"/>
    <w:rsid w:val="00B11223"/>
    <w:rsid w:val="00B11573"/>
    <w:rsid w:val="00B12502"/>
    <w:rsid w:val="00B145C1"/>
    <w:rsid w:val="00B15EA0"/>
    <w:rsid w:val="00B16468"/>
    <w:rsid w:val="00B166E0"/>
    <w:rsid w:val="00B167ED"/>
    <w:rsid w:val="00B20D02"/>
    <w:rsid w:val="00B23E13"/>
    <w:rsid w:val="00B2416B"/>
    <w:rsid w:val="00B24CFC"/>
    <w:rsid w:val="00B24E5A"/>
    <w:rsid w:val="00B24EAB"/>
    <w:rsid w:val="00B30F78"/>
    <w:rsid w:val="00B3133A"/>
    <w:rsid w:val="00B34EAD"/>
    <w:rsid w:val="00B3574C"/>
    <w:rsid w:val="00B35826"/>
    <w:rsid w:val="00B40922"/>
    <w:rsid w:val="00B47372"/>
    <w:rsid w:val="00B51838"/>
    <w:rsid w:val="00B53F08"/>
    <w:rsid w:val="00B542B2"/>
    <w:rsid w:val="00B610FF"/>
    <w:rsid w:val="00B66569"/>
    <w:rsid w:val="00B6741F"/>
    <w:rsid w:val="00B67458"/>
    <w:rsid w:val="00B7138A"/>
    <w:rsid w:val="00B72D2D"/>
    <w:rsid w:val="00B732C7"/>
    <w:rsid w:val="00B73845"/>
    <w:rsid w:val="00B82350"/>
    <w:rsid w:val="00B83603"/>
    <w:rsid w:val="00B8465B"/>
    <w:rsid w:val="00B851D0"/>
    <w:rsid w:val="00B86A68"/>
    <w:rsid w:val="00B87727"/>
    <w:rsid w:val="00B92189"/>
    <w:rsid w:val="00B96833"/>
    <w:rsid w:val="00BA3920"/>
    <w:rsid w:val="00BA4440"/>
    <w:rsid w:val="00BA79EA"/>
    <w:rsid w:val="00BB417C"/>
    <w:rsid w:val="00BB7162"/>
    <w:rsid w:val="00BC1B9A"/>
    <w:rsid w:val="00BC5643"/>
    <w:rsid w:val="00BC6661"/>
    <w:rsid w:val="00BD2836"/>
    <w:rsid w:val="00BD2F51"/>
    <w:rsid w:val="00BD39E1"/>
    <w:rsid w:val="00BD7A33"/>
    <w:rsid w:val="00BE3753"/>
    <w:rsid w:val="00BE52FA"/>
    <w:rsid w:val="00BF0A76"/>
    <w:rsid w:val="00BF3710"/>
    <w:rsid w:val="00BF5369"/>
    <w:rsid w:val="00C00BFB"/>
    <w:rsid w:val="00C01C0A"/>
    <w:rsid w:val="00C04E03"/>
    <w:rsid w:val="00C0688C"/>
    <w:rsid w:val="00C12D3F"/>
    <w:rsid w:val="00C133BD"/>
    <w:rsid w:val="00C136CB"/>
    <w:rsid w:val="00C14440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45E7B"/>
    <w:rsid w:val="00C47799"/>
    <w:rsid w:val="00C47AD9"/>
    <w:rsid w:val="00C51135"/>
    <w:rsid w:val="00C52126"/>
    <w:rsid w:val="00C55C0B"/>
    <w:rsid w:val="00C63FB6"/>
    <w:rsid w:val="00C66C9B"/>
    <w:rsid w:val="00C73017"/>
    <w:rsid w:val="00C77138"/>
    <w:rsid w:val="00C82EBD"/>
    <w:rsid w:val="00C83419"/>
    <w:rsid w:val="00C83608"/>
    <w:rsid w:val="00C8751A"/>
    <w:rsid w:val="00C91B90"/>
    <w:rsid w:val="00C92CFB"/>
    <w:rsid w:val="00C93131"/>
    <w:rsid w:val="00C9544B"/>
    <w:rsid w:val="00C95626"/>
    <w:rsid w:val="00C97524"/>
    <w:rsid w:val="00CA0749"/>
    <w:rsid w:val="00CA1AFF"/>
    <w:rsid w:val="00CB0004"/>
    <w:rsid w:val="00CB02FC"/>
    <w:rsid w:val="00CB0DFF"/>
    <w:rsid w:val="00CB34B5"/>
    <w:rsid w:val="00CB517A"/>
    <w:rsid w:val="00CC2807"/>
    <w:rsid w:val="00CC3176"/>
    <w:rsid w:val="00CC70AB"/>
    <w:rsid w:val="00CD29A6"/>
    <w:rsid w:val="00CD3D4A"/>
    <w:rsid w:val="00CD3E32"/>
    <w:rsid w:val="00CD4986"/>
    <w:rsid w:val="00CD6A7D"/>
    <w:rsid w:val="00CE0613"/>
    <w:rsid w:val="00CE35AC"/>
    <w:rsid w:val="00CE52A6"/>
    <w:rsid w:val="00CE52C2"/>
    <w:rsid w:val="00CE5421"/>
    <w:rsid w:val="00CE5F52"/>
    <w:rsid w:val="00CE7B17"/>
    <w:rsid w:val="00CF038D"/>
    <w:rsid w:val="00CF24B2"/>
    <w:rsid w:val="00CF40F8"/>
    <w:rsid w:val="00CF5170"/>
    <w:rsid w:val="00D0135E"/>
    <w:rsid w:val="00D05AEE"/>
    <w:rsid w:val="00D07A20"/>
    <w:rsid w:val="00D07D82"/>
    <w:rsid w:val="00D12362"/>
    <w:rsid w:val="00D143FC"/>
    <w:rsid w:val="00D21355"/>
    <w:rsid w:val="00D23E9D"/>
    <w:rsid w:val="00D24FED"/>
    <w:rsid w:val="00D25E21"/>
    <w:rsid w:val="00D2794E"/>
    <w:rsid w:val="00D32395"/>
    <w:rsid w:val="00D35474"/>
    <w:rsid w:val="00D37D10"/>
    <w:rsid w:val="00D44FFB"/>
    <w:rsid w:val="00D51D71"/>
    <w:rsid w:val="00D55AE1"/>
    <w:rsid w:val="00D55EA4"/>
    <w:rsid w:val="00D56DA8"/>
    <w:rsid w:val="00D631AE"/>
    <w:rsid w:val="00D6324A"/>
    <w:rsid w:val="00D641C4"/>
    <w:rsid w:val="00D7008A"/>
    <w:rsid w:val="00D700C7"/>
    <w:rsid w:val="00D70BAC"/>
    <w:rsid w:val="00D715E4"/>
    <w:rsid w:val="00D71E13"/>
    <w:rsid w:val="00D74F2C"/>
    <w:rsid w:val="00D755F1"/>
    <w:rsid w:val="00D8606C"/>
    <w:rsid w:val="00D879D9"/>
    <w:rsid w:val="00D92EA7"/>
    <w:rsid w:val="00D96DD7"/>
    <w:rsid w:val="00DA1E69"/>
    <w:rsid w:val="00DA2E2F"/>
    <w:rsid w:val="00DA40C9"/>
    <w:rsid w:val="00DA7453"/>
    <w:rsid w:val="00DB09E9"/>
    <w:rsid w:val="00DB324E"/>
    <w:rsid w:val="00DB37B5"/>
    <w:rsid w:val="00DB37F2"/>
    <w:rsid w:val="00DC388B"/>
    <w:rsid w:val="00DC7260"/>
    <w:rsid w:val="00DD00A4"/>
    <w:rsid w:val="00DD36EE"/>
    <w:rsid w:val="00DD3DD0"/>
    <w:rsid w:val="00DD603D"/>
    <w:rsid w:val="00DD7554"/>
    <w:rsid w:val="00DE5F28"/>
    <w:rsid w:val="00DF6AF1"/>
    <w:rsid w:val="00DF6E5E"/>
    <w:rsid w:val="00DF735E"/>
    <w:rsid w:val="00DF7850"/>
    <w:rsid w:val="00E00FE9"/>
    <w:rsid w:val="00E018CD"/>
    <w:rsid w:val="00E02E9A"/>
    <w:rsid w:val="00E02ECC"/>
    <w:rsid w:val="00E039B9"/>
    <w:rsid w:val="00E05A36"/>
    <w:rsid w:val="00E06C13"/>
    <w:rsid w:val="00E07606"/>
    <w:rsid w:val="00E0767E"/>
    <w:rsid w:val="00E07A06"/>
    <w:rsid w:val="00E10A83"/>
    <w:rsid w:val="00E11BB0"/>
    <w:rsid w:val="00E13555"/>
    <w:rsid w:val="00E13BE6"/>
    <w:rsid w:val="00E158F8"/>
    <w:rsid w:val="00E15AB8"/>
    <w:rsid w:val="00E17018"/>
    <w:rsid w:val="00E256DB"/>
    <w:rsid w:val="00E267A7"/>
    <w:rsid w:val="00E30680"/>
    <w:rsid w:val="00E36589"/>
    <w:rsid w:val="00E370BB"/>
    <w:rsid w:val="00E371FA"/>
    <w:rsid w:val="00E37E9B"/>
    <w:rsid w:val="00E4274C"/>
    <w:rsid w:val="00E44F98"/>
    <w:rsid w:val="00E52E80"/>
    <w:rsid w:val="00E53661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5B6B"/>
    <w:rsid w:val="00E90A49"/>
    <w:rsid w:val="00E9160F"/>
    <w:rsid w:val="00E92034"/>
    <w:rsid w:val="00E94688"/>
    <w:rsid w:val="00E97B21"/>
    <w:rsid w:val="00EA2A51"/>
    <w:rsid w:val="00EA2C80"/>
    <w:rsid w:val="00EA37A7"/>
    <w:rsid w:val="00EA3CDA"/>
    <w:rsid w:val="00EA62E1"/>
    <w:rsid w:val="00EB415E"/>
    <w:rsid w:val="00EB4A44"/>
    <w:rsid w:val="00EB6449"/>
    <w:rsid w:val="00EC255A"/>
    <w:rsid w:val="00EC4CFA"/>
    <w:rsid w:val="00EC582A"/>
    <w:rsid w:val="00EC5C8D"/>
    <w:rsid w:val="00EC7C4E"/>
    <w:rsid w:val="00EC7E33"/>
    <w:rsid w:val="00EC7F53"/>
    <w:rsid w:val="00ED0EFC"/>
    <w:rsid w:val="00ED33D4"/>
    <w:rsid w:val="00ED4D0B"/>
    <w:rsid w:val="00ED5ED3"/>
    <w:rsid w:val="00ED6840"/>
    <w:rsid w:val="00EE0232"/>
    <w:rsid w:val="00EE19AF"/>
    <w:rsid w:val="00EE1CA4"/>
    <w:rsid w:val="00EE5289"/>
    <w:rsid w:val="00EE6AA0"/>
    <w:rsid w:val="00EE739F"/>
    <w:rsid w:val="00EF2256"/>
    <w:rsid w:val="00EF3A21"/>
    <w:rsid w:val="00F01BA2"/>
    <w:rsid w:val="00F01C5F"/>
    <w:rsid w:val="00F126F5"/>
    <w:rsid w:val="00F1457B"/>
    <w:rsid w:val="00F14B8B"/>
    <w:rsid w:val="00F16CCB"/>
    <w:rsid w:val="00F17DCD"/>
    <w:rsid w:val="00F225C5"/>
    <w:rsid w:val="00F24875"/>
    <w:rsid w:val="00F251FE"/>
    <w:rsid w:val="00F3017A"/>
    <w:rsid w:val="00F312FF"/>
    <w:rsid w:val="00F32CFB"/>
    <w:rsid w:val="00F33D85"/>
    <w:rsid w:val="00F3406A"/>
    <w:rsid w:val="00F3465B"/>
    <w:rsid w:val="00F35FD6"/>
    <w:rsid w:val="00F43A36"/>
    <w:rsid w:val="00F44643"/>
    <w:rsid w:val="00F47934"/>
    <w:rsid w:val="00F5111A"/>
    <w:rsid w:val="00F52823"/>
    <w:rsid w:val="00F6199F"/>
    <w:rsid w:val="00F6360D"/>
    <w:rsid w:val="00F63797"/>
    <w:rsid w:val="00F66A01"/>
    <w:rsid w:val="00F67E35"/>
    <w:rsid w:val="00F71EB1"/>
    <w:rsid w:val="00F759C4"/>
    <w:rsid w:val="00F76276"/>
    <w:rsid w:val="00F76B4D"/>
    <w:rsid w:val="00F76F27"/>
    <w:rsid w:val="00F83188"/>
    <w:rsid w:val="00F833FF"/>
    <w:rsid w:val="00F84D22"/>
    <w:rsid w:val="00F907AA"/>
    <w:rsid w:val="00F90C72"/>
    <w:rsid w:val="00F91380"/>
    <w:rsid w:val="00F917CF"/>
    <w:rsid w:val="00F94CAF"/>
    <w:rsid w:val="00F95C07"/>
    <w:rsid w:val="00F9681D"/>
    <w:rsid w:val="00F97C2E"/>
    <w:rsid w:val="00FA28A9"/>
    <w:rsid w:val="00FA2A81"/>
    <w:rsid w:val="00FA465F"/>
    <w:rsid w:val="00FA493E"/>
    <w:rsid w:val="00FB095A"/>
    <w:rsid w:val="00FB1855"/>
    <w:rsid w:val="00FB230A"/>
    <w:rsid w:val="00FB2DE9"/>
    <w:rsid w:val="00FB2DF1"/>
    <w:rsid w:val="00FB34D0"/>
    <w:rsid w:val="00FB3ED9"/>
    <w:rsid w:val="00FB625F"/>
    <w:rsid w:val="00FB7F7B"/>
    <w:rsid w:val="00FC1520"/>
    <w:rsid w:val="00FC1541"/>
    <w:rsid w:val="00FC420D"/>
    <w:rsid w:val="00FC5D0B"/>
    <w:rsid w:val="00FD2024"/>
    <w:rsid w:val="00FD4E40"/>
    <w:rsid w:val="00FD7312"/>
    <w:rsid w:val="00FE3BA9"/>
    <w:rsid w:val="00FE6D4F"/>
    <w:rsid w:val="00FE6DC0"/>
    <w:rsid w:val="00FF1895"/>
    <w:rsid w:val="00FF560A"/>
    <w:rsid w:val="00FF7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73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E6365"/>
    <w:rPr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rsid w:val="0068673A"/>
    <w:pPr>
      <w:ind w:firstLine="851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">
    <w:name w:val="ЭЭГ"/>
    <w:basedOn w:val="Normal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0">
    <w:name w:val="Знак Знак Знак Знак Знак Знак Знак"/>
    <w:basedOn w:val="Normal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60A0C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AC0E36"/>
  </w:style>
  <w:style w:type="paragraph" w:customStyle="1" w:styleId="2">
    <w:name w:val="Текст2"/>
    <w:basedOn w:val="Normal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Hyperlink">
    <w:name w:val="Hyperlink"/>
    <w:aliases w:val="Оглавление"/>
    <w:basedOn w:val="DefaultParagraphFont"/>
    <w:uiPriority w:val="99"/>
    <w:rsid w:val="00535EBF"/>
    <w:rPr>
      <w:color w:val="0000FF"/>
      <w:u w:val="single"/>
    </w:rPr>
  </w:style>
  <w:style w:type="paragraph" w:customStyle="1" w:styleId="21">
    <w:name w:val="Основной текст 21"/>
    <w:basedOn w:val="Normal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1">
    <w:name w:val="Знак Знак"/>
    <w:basedOn w:val="DefaultParagraphFont"/>
    <w:uiPriority w:val="99"/>
    <w:rsid w:val="00592AD8"/>
    <w:rPr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locked/>
    <w:rsid w:val="000865D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A7E34"/>
    <w:rPr>
      <w:sz w:val="24"/>
      <w:szCs w:val="24"/>
    </w:rPr>
  </w:style>
  <w:style w:type="character" w:customStyle="1" w:styleId="a2">
    <w:name w:val="Гипертекстовая ссылка"/>
    <w:basedOn w:val="DefaultParagraphFont"/>
    <w:uiPriority w:val="99"/>
    <w:rsid w:val="00F759C4"/>
    <w:rPr>
      <w:color w:val="106BBE"/>
    </w:rPr>
  </w:style>
  <w:style w:type="character" w:customStyle="1" w:styleId="a3">
    <w:name w:val="Цветовое выделение"/>
    <w:uiPriority w:val="99"/>
    <w:rsid w:val="00D0135E"/>
    <w:rPr>
      <w:b/>
      <w:bCs/>
      <w:color w:val="26282F"/>
    </w:rPr>
  </w:style>
  <w:style w:type="paragraph" w:customStyle="1" w:styleId="Standard">
    <w:name w:val="Standard"/>
    <w:uiPriority w:val="99"/>
    <w:rsid w:val="00CF24B2"/>
    <w:pPr>
      <w:suppressAutoHyphens/>
      <w:autoSpaceDN w:val="0"/>
    </w:pPr>
    <w:rPr>
      <w:kern w:val="3"/>
      <w:sz w:val="24"/>
      <w:szCs w:val="24"/>
    </w:rPr>
  </w:style>
  <w:style w:type="paragraph" w:customStyle="1" w:styleId="s37">
    <w:name w:val="s_37"/>
    <w:basedOn w:val="Normal"/>
    <w:uiPriority w:val="99"/>
    <w:rsid w:val="00B67458"/>
    <w:pPr>
      <w:spacing w:before="100" w:beforeAutospacing="1" w:after="100" w:afterAutospacing="1"/>
    </w:pPr>
  </w:style>
  <w:style w:type="paragraph" w:customStyle="1" w:styleId="s3">
    <w:name w:val="s_3"/>
    <w:basedOn w:val="Normal"/>
    <w:uiPriority w:val="99"/>
    <w:rsid w:val="00B67458"/>
    <w:pPr>
      <w:spacing w:before="100" w:beforeAutospacing="1" w:after="100" w:afterAutospacing="1"/>
    </w:pPr>
  </w:style>
  <w:style w:type="paragraph" w:customStyle="1" w:styleId="s1">
    <w:name w:val="s_1"/>
    <w:basedOn w:val="Normal"/>
    <w:uiPriority w:val="99"/>
    <w:rsid w:val="00B67458"/>
    <w:pPr>
      <w:spacing w:before="100" w:beforeAutospacing="1" w:after="100" w:afterAutospacing="1"/>
    </w:pPr>
  </w:style>
  <w:style w:type="character" w:customStyle="1" w:styleId="s9">
    <w:name w:val="s_9"/>
    <w:basedOn w:val="DefaultParagraphFont"/>
    <w:uiPriority w:val="99"/>
    <w:rsid w:val="00B67458"/>
  </w:style>
  <w:style w:type="paragraph" w:customStyle="1" w:styleId="empty">
    <w:name w:val="empty"/>
    <w:basedOn w:val="Normal"/>
    <w:uiPriority w:val="99"/>
    <w:rsid w:val="00B67458"/>
    <w:pPr>
      <w:spacing w:before="100" w:beforeAutospacing="1" w:after="100" w:afterAutospacing="1"/>
    </w:pPr>
  </w:style>
  <w:style w:type="paragraph" w:customStyle="1" w:styleId="a4">
    <w:name w:val="Нормальный (таблица)"/>
    <w:basedOn w:val="Normal"/>
    <w:next w:val="Normal"/>
    <w:uiPriority w:val="99"/>
    <w:rsid w:val="00400A92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styleId="Footer">
    <w:name w:val="footer"/>
    <w:basedOn w:val="Normal"/>
    <w:link w:val="FooterChar"/>
    <w:uiPriority w:val="99"/>
    <w:locked/>
    <w:rsid w:val="00400A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00A9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98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89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98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8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98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98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098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8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89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98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8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98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98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098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989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89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89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89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89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8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8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8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8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8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8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18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6" Type="http://schemas.openxmlformats.org/officeDocument/2006/relationships/image" Target="media/image5.emf"/><Relationship Id="rId39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1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34" Type="http://schemas.openxmlformats.org/officeDocument/2006/relationships/image" Target="media/image13.emf"/><Relationship Id="rId42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47" Type="http://schemas.openxmlformats.org/officeDocument/2006/relationships/footer" Target="footer1.xml"/><Relationship Id="rId50" Type="http://schemas.openxmlformats.org/officeDocument/2006/relationships/footer" Target="footer2.xml"/><Relationship Id="rId55" Type="http://schemas.openxmlformats.org/officeDocument/2006/relationships/theme" Target="theme/theme1.xml"/><Relationship Id="rId7" Type="http://schemas.openxmlformats.org/officeDocument/2006/relationships/hyperlink" Target="http://mobileonline.garant.ru/document/redirect/12112604/1743" TargetMode="External"/><Relationship Id="rId12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17" Type="http://schemas.openxmlformats.org/officeDocument/2006/relationships/hyperlink" Target="http://mobileonline.garant.ru/document/redirect/72278816/0" TargetMode="External"/><Relationship Id="rId25" Type="http://schemas.openxmlformats.org/officeDocument/2006/relationships/image" Target="media/image4.emf"/><Relationship Id="rId33" Type="http://schemas.openxmlformats.org/officeDocument/2006/relationships/image" Target="media/image12.emf"/><Relationship Id="rId38" Type="http://schemas.openxmlformats.org/officeDocument/2006/relationships/image" Target="media/image17.emf"/><Relationship Id="rId46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://mobileonline.garant.ru/document/redirect/72278816/21" TargetMode="External"/><Relationship Id="rId20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9" Type="http://schemas.openxmlformats.org/officeDocument/2006/relationships/image" Target="media/image8.emf"/><Relationship Id="rId41" Type="http://schemas.openxmlformats.org/officeDocument/2006/relationships/hyperlink" Target="http://mobileonline.garant.ru/document/redirect/8916657/40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mobileonline.garant.ru/document/redirect/72278816/2" TargetMode="External"/><Relationship Id="rId24" Type="http://schemas.openxmlformats.org/officeDocument/2006/relationships/image" Target="media/image3.emf"/><Relationship Id="rId32" Type="http://schemas.openxmlformats.org/officeDocument/2006/relationships/image" Target="media/image11.emf"/><Relationship Id="rId37" Type="http://schemas.openxmlformats.org/officeDocument/2006/relationships/image" Target="media/image16.emf"/><Relationship Id="rId40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45" Type="http://schemas.openxmlformats.org/officeDocument/2006/relationships/hyperlink" Target="http://mobileonline.garant.ru/document/redirect/70650726/0" TargetMode="External"/><Relationship Id="rId53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mobileonline.garant.ru/document/redirect/8916657/40" TargetMode="External"/><Relationship Id="rId23" Type="http://schemas.openxmlformats.org/officeDocument/2006/relationships/image" Target="media/image2.emf"/><Relationship Id="rId28" Type="http://schemas.openxmlformats.org/officeDocument/2006/relationships/image" Target="media/image7.emf"/><Relationship Id="rId36" Type="http://schemas.openxmlformats.org/officeDocument/2006/relationships/image" Target="media/image15.emf"/><Relationship Id="rId49" Type="http://schemas.openxmlformats.org/officeDocument/2006/relationships/header" Target="header3.xml"/><Relationship Id="rId10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19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31" Type="http://schemas.openxmlformats.org/officeDocument/2006/relationships/image" Target="media/image10.emf"/><Relationship Id="rId44" Type="http://schemas.openxmlformats.org/officeDocument/2006/relationships/header" Target="header1.xml"/><Relationship Id="rId52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document/redirect/72278816/0" TargetMode="External"/><Relationship Id="rId14" Type="http://schemas.openxmlformats.org/officeDocument/2006/relationships/hyperlink" Target="http://mobileonline.garant.ru/document/redirect/8916657/40" TargetMode="External"/><Relationship Id="rId22" Type="http://schemas.openxmlformats.org/officeDocument/2006/relationships/image" Target="media/image1.emf"/><Relationship Id="rId27" Type="http://schemas.openxmlformats.org/officeDocument/2006/relationships/image" Target="media/image6.emf"/><Relationship Id="rId30" Type="http://schemas.openxmlformats.org/officeDocument/2006/relationships/image" Target="media/image9.emf"/><Relationship Id="rId35" Type="http://schemas.openxmlformats.org/officeDocument/2006/relationships/image" Target="media/image14.emf"/><Relationship Id="rId43" Type="http://schemas.openxmlformats.org/officeDocument/2006/relationships/hyperlink" Target="http://mobileonline.garant.ru/document/redirect/8916657/40" TargetMode="External"/><Relationship Id="rId48" Type="http://schemas.openxmlformats.org/officeDocument/2006/relationships/hyperlink" Target="http://mobileonline.garant.ru/document/redirect/70650726/0" TargetMode="External"/><Relationship Id="rId8" Type="http://schemas.openxmlformats.org/officeDocument/2006/relationships/hyperlink" Target="http://mobileonline.garant.ru/document/redirect/72278816/22" TargetMode="External"/><Relationship Id="rId51" Type="http://schemas.openxmlformats.org/officeDocument/2006/relationships/hyperlink" Target="http://mobileonline.garant.ru/document/redirect/70650726/0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319</TotalTime>
  <Pages>17</Pages>
  <Words>6394</Words>
  <Characters>-32766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boriskina</dc:creator>
  <cp:keywords/>
  <dc:description/>
  <cp:lastModifiedBy>1</cp:lastModifiedBy>
  <cp:revision>27</cp:revision>
  <cp:lastPrinted>2022-06-01T07:59:00Z</cp:lastPrinted>
  <dcterms:created xsi:type="dcterms:W3CDTF">2022-05-27T12:12:00Z</dcterms:created>
  <dcterms:modified xsi:type="dcterms:W3CDTF">2022-06-30T20:54:00Z</dcterms:modified>
</cp:coreProperties>
</file>