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537" w:rsidRDefault="00834537" w:rsidP="00E3121B">
      <w:pPr>
        <w:ind w:firstLine="708"/>
      </w:pPr>
      <w:r>
        <w:t xml:space="preserve">                                                                  </w:t>
      </w:r>
    </w:p>
    <w:tbl>
      <w:tblPr>
        <w:tblW w:w="0" w:type="auto"/>
        <w:tblInd w:w="-106" w:type="dxa"/>
        <w:tblLayout w:type="fixed"/>
        <w:tblLook w:val="0000"/>
      </w:tblPr>
      <w:tblGrid>
        <w:gridCol w:w="9039"/>
      </w:tblGrid>
      <w:tr w:rsidR="00834537" w:rsidRPr="000B717A">
        <w:trPr>
          <w:trHeight w:val="300"/>
        </w:trPr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34537" w:rsidRPr="00E12DFB" w:rsidRDefault="00834537" w:rsidP="00737C32">
            <w:pPr>
              <w:ind w:right="-5049"/>
            </w:pPr>
            <w:r>
              <w:t xml:space="preserve">                                                                                         </w:t>
            </w:r>
            <w:r w:rsidRPr="00E12DFB">
              <w:t xml:space="preserve">Утвержден </w:t>
            </w:r>
          </w:p>
        </w:tc>
      </w:tr>
      <w:tr w:rsidR="00834537" w:rsidRPr="005C5F26">
        <w:trPr>
          <w:trHeight w:val="300"/>
        </w:trPr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34537" w:rsidRDefault="00834537" w:rsidP="00737C32">
            <w:r>
              <w:t xml:space="preserve">                                                                                         распоряжением администрации</w:t>
            </w:r>
          </w:p>
          <w:p w:rsidR="00834537" w:rsidRDefault="00834537" w:rsidP="00737C32">
            <w:r>
              <w:t xml:space="preserve">                                                                                         </w:t>
            </w:r>
            <w:r w:rsidRPr="00414669">
              <w:t>Алтарского сельского поселения</w:t>
            </w:r>
            <w:r>
              <w:t xml:space="preserve"> </w:t>
            </w:r>
          </w:p>
          <w:p w:rsidR="00834537" w:rsidRDefault="00834537" w:rsidP="00737C32">
            <w:r>
              <w:t xml:space="preserve">                                                                                         Ромодановского муниципального </w:t>
            </w:r>
          </w:p>
          <w:p w:rsidR="00834537" w:rsidRPr="00E12DFB" w:rsidRDefault="00834537" w:rsidP="00737C32">
            <w:r>
              <w:t xml:space="preserve">                                                                                         района </w:t>
            </w:r>
            <w:r w:rsidRPr="00E12DFB">
              <w:t xml:space="preserve"> Республики Мордовия</w:t>
            </w:r>
          </w:p>
        </w:tc>
      </w:tr>
      <w:tr w:rsidR="00834537" w:rsidRPr="005C5F26">
        <w:trPr>
          <w:trHeight w:val="300"/>
        </w:trPr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34537" w:rsidRPr="00E12DFB" w:rsidRDefault="00834537" w:rsidP="00737C32">
            <w:r>
              <w:t xml:space="preserve">                                                                                         </w:t>
            </w:r>
            <w:r w:rsidRPr="00E12DFB">
              <w:t xml:space="preserve">от </w:t>
            </w:r>
            <w:r>
              <w:t>29.11.2021г.</w:t>
            </w:r>
            <w:r w:rsidRPr="00E12DFB">
              <w:t xml:space="preserve"> №</w:t>
            </w:r>
            <w:r>
              <w:t xml:space="preserve"> 22-р</w:t>
            </w:r>
          </w:p>
        </w:tc>
      </w:tr>
    </w:tbl>
    <w:p w:rsidR="00834537" w:rsidRPr="00361727" w:rsidRDefault="00834537" w:rsidP="001B791A">
      <w:pPr>
        <w:jc w:val="both"/>
      </w:pPr>
    </w:p>
    <w:p w:rsidR="00834537" w:rsidRPr="005C212D" w:rsidRDefault="00834537" w:rsidP="009D40F7">
      <w:pPr>
        <w:pStyle w:val="ConsPlusNormal"/>
        <w:widowControl/>
        <w:ind w:left="5103" w:right="-426" w:firstLine="0"/>
        <w:jc w:val="center"/>
        <w:rPr>
          <w:rFonts w:ascii="Times New Roman" w:hAnsi="Times New Roman" w:cs="Times New Roman"/>
        </w:rPr>
      </w:pPr>
      <w:r w:rsidRPr="005C212D">
        <w:rPr>
          <w:rFonts w:ascii="Times New Roman" w:hAnsi="Times New Roman" w:cs="Times New Roman"/>
        </w:rPr>
        <w:t xml:space="preserve">                                                                                    </w:t>
      </w:r>
    </w:p>
    <w:p w:rsidR="00834537" w:rsidRPr="005C212D" w:rsidRDefault="00834537" w:rsidP="009D40F7">
      <w:pPr>
        <w:jc w:val="center"/>
      </w:pPr>
      <w:r w:rsidRPr="005C212D">
        <w:rPr>
          <w:b/>
          <w:bCs/>
        </w:rPr>
        <w:t xml:space="preserve">Перечень  </w:t>
      </w:r>
      <w:r>
        <w:rPr>
          <w:b/>
          <w:bCs/>
        </w:rPr>
        <w:t xml:space="preserve">главных </w:t>
      </w:r>
      <w:r w:rsidRPr="005C212D">
        <w:rPr>
          <w:b/>
          <w:bCs/>
        </w:rPr>
        <w:t>администраторов доходов бюджета</w:t>
      </w:r>
      <w:r>
        <w:rPr>
          <w:b/>
          <w:bCs/>
        </w:rPr>
        <w:t xml:space="preserve"> Алтарского сельского поселения Ромодановского</w:t>
      </w:r>
      <w:r w:rsidRPr="005C212D">
        <w:rPr>
          <w:b/>
          <w:bCs/>
        </w:rPr>
        <w:t xml:space="preserve"> муниципального района </w:t>
      </w:r>
      <w:r>
        <w:rPr>
          <w:b/>
          <w:bCs/>
        </w:rPr>
        <w:t xml:space="preserve">Республики Мордовия </w:t>
      </w:r>
    </w:p>
    <w:p w:rsidR="00834537" w:rsidRPr="005C212D" w:rsidRDefault="00834537" w:rsidP="009D40F7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789" w:type="dxa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51"/>
        <w:gridCol w:w="2268"/>
        <w:gridCol w:w="5670"/>
      </w:tblGrid>
      <w:tr w:rsidR="00834537" w:rsidRPr="005C212D">
        <w:trPr>
          <w:cantSplit/>
          <w:trHeight w:val="737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37" w:rsidRPr="005C212D" w:rsidRDefault="00834537" w:rsidP="00F64791">
            <w:pPr>
              <w:pStyle w:val="BodyText2"/>
              <w:spacing w:after="0" w:line="240" w:lineRule="auto"/>
              <w:jc w:val="center"/>
            </w:pPr>
            <w:r w:rsidRPr="005C212D">
              <w:t>Код бюджетной классификации</w:t>
            </w:r>
          </w:p>
          <w:p w:rsidR="00834537" w:rsidRPr="005C212D" w:rsidRDefault="00834537" w:rsidP="00F64791">
            <w:pPr>
              <w:jc w:val="center"/>
              <w:rPr>
                <w:snapToGrid w:val="0"/>
              </w:rPr>
            </w:pPr>
            <w:r w:rsidRPr="005C212D">
              <w:rPr>
                <w:snapToGrid w:val="0"/>
              </w:rPr>
              <w:t>Российской Федерации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4537" w:rsidRPr="005C212D" w:rsidRDefault="00834537" w:rsidP="00F64791">
            <w:pPr>
              <w:jc w:val="center"/>
              <w:rPr>
                <w:snapToGrid w:val="0"/>
              </w:rPr>
            </w:pPr>
          </w:p>
          <w:p w:rsidR="00834537" w:rsidRPr="005C212D" w:rsidRDefault="00834537" w:rsidP="00F64791">
            <w:pPr>
              <w:jc w:val="center"/>
              <w:rPr>
                <w:snapToGrid w:val="0"/>
              </w:rPr>
            </w:pPr>
            <w:r w:rsidRPr="005C212D">
              <w:rPr>
                <w:snapToGrid w:val="0"/>
              </w:rPr>
              <w:t xml:space="preserve">Наименование  </w:t>
            </w:r>
            <w:r>
              <w:rPr>
                <w:snapToGrid w:val="0"/>
              </w:rPr>
              <w:t xml:space="preserve">главного </w:t>
            </w:r>
            <w:r w:rsidRPr="005C212D">
              <w:rPr>
                <w:snapToGrid w:val="0"/>
              </w:rPr>
              <w:t xml:space="preserve"> администратора доходов бюджета </w:t>
            </w:r>
          </w:p>
        </w:tc>
      </w:tr>
      <w:tr w:rsidR="00834537" w:rsidRPr="005C212D">
        <w:trPr>
          <w:cantSplit/>
          <w:trHeight w:val="13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37" w:rsidRPr="005C212D" w:rsidRDefault="00834537" w:rsidP="00F64791">
            <w:pPr>
              <w:jc w:val="center"/>
              <w:rPr>
                <w:snapToGrid w:val="0"/>
                <w:sz w:val="20"/>
                <w:szCs w:val="20"/>
              </w:rPr>
            </w:pPr>
            <w:r w:rsidRPr="005C212D">
              <w:rPr>
                <w:snapToGrid w:val="0"/>
                <w:sz w:val="20"/>
                <w:szCs w:val="20"/>
              </w:rPr>
              <w:t>админи-</w:t>
            </w:r>
          </w:p>
          <w:p w:rsidR="00834537" w:rsidRPr="005C212D" w:rsidRDefault="00834537" w:rsidP="00F64791">
            <w:pPr>
              <w:jc w:val="center"/>
              <w:rPr>
                <w:snapToGrid w:val="0"/>
                <w:sz w:val="20"/>
                <w:szCs w:val="20"/>
              </w:rPr>
            </w:pPr>
            <w:r w:rsidRPr="005C212D">
              <w:rPr>
                <w:snapToGrid w:val="0"/>
                <w:sz w:val="20"/>
                <w:szCs w:val="20"/>
              </w:rPr>
              <w:t>стратора</w:t>
            </w:r>
          </w:p>
          <w:p w:rsidR="00834537" w:rsidRPr="005C212D" w:rsidRDefault="00834537" w:rsidP="00F64791">
            <w:pPr>
              <w:jc w:val="center"/>
              <w:rPr>
                <w:snapToGrid w:val="0"/>
                <w:sz w:val="20"/>
                <w:szCs w:val="20"/>
              </w:rPr>
            </w:pPr>
            <w:r w:rsidRPr="005C212D">
              <w:rPr>
                <w:snapToGrid w:val="0"/>
                <w:sz w:val="20"/>
                <w:szCs w:val="20"/>
              </w:rPr>
              <w:t>доходов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37" w:rsidRPr="005C212D" w:rsidRDefault="00834537" w:rsidP="00D51FED">
            <w:pPr>
              <w:jc w:val="center"/>
              <w:rPr>
                <w:snapToGrid w:val="0"/>
              </w:rPr>
            </w:pPr>
            <w:r w:rsidRPr="00107E60">
              <w:rPr>
                <w:color w:val="000000"/>
              </w:rPr>
              <w:t>вида (п</w:t>
            </w:r>
            <w:r>
              <w:rPr>
                <w:color w:val="000000"/>
              </w:rPr>
              <w:t xml:space="preserve">одвида) доходов </w:t>
            </w:r>
            <w:r w:rsidRPr="00107E60">
              <w:rPr>
                <w:color w:val="000000"/>
              </w:rPr>
              <w:t xml:space="preserve"> </w:t>
            </w:r>
            <w:r w:rsidRPr="005C212D">
              <w:rPr>
                <w:snapToGrid w:val="0"/>
              </w:rPr>
              <w:t xml:space="preserve"> бюджета</w:t>
            </w:r>
            <w:r>
              <w:rPr>
                <w:snapToGrid w:val="0"/>
              </w:rPr>
              <w:t xml:space="preserve"> </w:t>
            </w:r>
            <w:r w:rsidRPr="00A36EF7">
              <w:t>Алтарского сельского поселения</w:t>
            </w:r>
            <w:r>
              <w:rPr>
                <w:snapToGrid w:val="0"/>
              </w:rPr>
              <w:t xml:space="preserve"> </w:t>
            </w:r>
          </w:p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537" w:rsidRPr="005C212D" w:rsidRDefault="00834537" w:rsidP="00F64791">
            <w:pPr>
              <w:rPr>
                <w:snapToGrid w:val="0"/>
              </w:rPr>
            </w:pPr>
          </w:p>
        </w:tc>
      </w:tr>
    </w:tbl>
    <w:p w:rsidR="00834537" w:rsidRPr="005C212D" w:rsidRDefault="00834537" w:rsidP="009D40F7">
      <w:pPr>
        <w:spacing w:line="24" w:lineRule="auto"/>
      </w:pPr>
    </w:p>
    <w:tbl>
      <w:tblPr>
        <w:tblpPr w:leftFromText="180" w:rightFromText="180" w:vertAnchor="text" w:tblpY="1"/>
        <w:tblOverlap w:val="never"/>
        <w:tblW w:w="8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851"/>
        <w:gridCol w:w="2268"/>
        <w:gridCol w:w="5673"/>
      </w:tblGrid>
      <w:tr w:rsidR="00834537" w:rsidRPr="005C212D">
        <w:trPr>
          <w:cantSplit/>
          <w:trHeight w:val="234"/>
          <w:tblHeader/>
        </w:trPr>
        <w:tc>
          <w:tcPr>
            <w:tcW w:w="851" w:type="dxa"/>
          </w:tcPr>
          <w:p w:rsidR="00834537" w:rsidRPr="005C212D" w:rsidRDefault="00834537" w:rsidP="00A36EF7">
            <w:pPr>
              <w:jc w:val="center"/>
              <w:rPr>
                <w:snapToGrid w:val="0"/>
              </w:rPr>
            </w:pPr>
            <w:r w:rsidRPr="005C212D">
              <w:rPr>
                <w:snapToGrid w:val="0"/>
              </w:rPr>
              <w:t>1</w:t>
            </w:r>
          </w:p>
        </w:tc>
        <w:tc>
          <w:tcPr>
            <w:tcW w:w="2268" w:type="dxa"/>
          </w:tcPr>
          <w:p w:rsidR="00834537" w:rsidRPr="005C212D" w:rsidRDefault="00834537" w:rsidP="00A36EF7">
            <w:pPr>
              <w:jc w:val="center"/>
              <w:rPr>
                <w:snapToGrid w:val="0"/>
              </w:rPr>
            </w:pPr>
            <w:r w:rsidRPr="005C212D">
              <w:rPr>
                <w:snapToGrid w:val="0"/>
              </w:rPr>
              <w:t>2</w:t>
            </w:r>
          </w:p>
        </w:tc>
        <w:tc>
          <w:tcPr>
            <w:tcW w:w="5673" w:type="dxa"/>
          </w:tcPr>
          <w:p w:rsidR="00834537" w:rsidRPr="005C212D" w:rsidRDefault="00834537" w:rsidP="00A36EF7">
            <w:pPr>
              <w:jc w:val="center"/>
              <w:rPr>
                <w:snapToGrid w:val="0"/>
              </w:rPr>
            </w:pPr>
            <w:r w:rsidRPr="005C212D">
              <w:rPr>
                <w:snapToGrid w:val="0"/>
              </w:rPr>
              <w:t>3</w:t>
            </w:r>
          </w:p>
        </w:tc>
      </w:tr>
      <w:tr w:rsidR="00834537" w:rsidRPr="005C212D">
        <w:trPr>
          <w:cantSplit/>
          <w:trHeight w:val="467"/>
        </w:trPr>
        <w:tc>
          <w:tcPr>
            <w:tcW w:w="851" w:type="dxa"/>
          </w:tcPr>
          <w:p w:rsidR="00834537" w:rsidRPr="005C212D" w:rsidRDefault="00834537" w:rsidP="00A36EF7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7941" w:type="dxa"/>
            <w:gridSpan w:val="2"/>
          </w:tcPr>
          <w:p w:rsidR="00834537" w:rsidRPr="005C212D" w:rsidRDefault="00834537" w:rsidP="00A36EF7">
            <w:pPr>
              <w:pStyle w:val="Heading4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834537" w:rsidRPr="005C212D">
        <w:trPr>
          <w:cantSplit/>
          <w:trHeight w:val="331"/>
        </w:trPr>
        <w:tc>
          <w:tcPr>
            <w:tcW w:w="851" w:type="dxa"/>
          </w:tcPr>
          <w:p w:rsidR="00834537" w:rsidRPr="00EB4C54" w:rsidRDefault="00834537" w:rsidP="00A36EF7">
            <w:pPr>
              <w:jc w:val="center"/>
              <w:rPr>
                <w:snapToGrid w:val="0"/>
                <w:sz w:val="20"/>
                <w:szCs w:val="20"/>
              </w:rPr>
            </w:pPr>
            <w:r w:rsidRPr="00EB4C54">
              <w:rPr>
                <w:snapToGrid w:val="0"/>
                <w:sz w:val="20"/>
                <w:szCs w:val="20"/>
              </w:rPr>
              <w:t>182</w:t>
            </w:r>
          </w:p>
        </w:tc>
        <w:tc>
          <w:tcPr>
            <w:tcW w:w="7941" w:type="dxa"/>
            <w:gridSpan w:val="2"/>
            <w:vAlign w:val="bottom"/>
          </w:tcPr>
          <w:p w:rsidR="00834537" w:rsidRPr="00EB4C54" w:rsidRDefault="00834537" w:rsidP="00A36EF7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b/>
                <w:bCs/>
                <w:color w:val="000000"/>
                <w:sz w:val="20"/>
                <w:szCs w:val="20"/>
              </w:rPr>
              <w:t>Управление Федеральной налоговой службы по Республике Мордовия</w:t>
            </w:r>
          </w:p>
        </w:tc>
      </w:tr>
      <w:tr w:rsidR="00834537" w:rsidRPr="005C212D">
        <w:trPr>
          <w:cantSplit/>
          <w:trHeight w:val="331"/>
        </w:trPr>
        <w:tc>
          <w:tcPr>
            <w:tcW w:w="851" w:type="dxa"/>
            <w:vAlign w:val="center"/>
          </w:tcPr>
          <w:p w:rsidR="00834537" w:rsidRPr="00EB4C54" w:rsidRDefault="00834537" w:rsidP="00A36EF7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vAlign w:val="center"/>
          </w:tcPr>
          <w:p w:rsidR="00834537" w:rsidRPr="00EB4C54" w:rsidRDefault="00834537" w:rsidP="00A36EF7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1 01 02010 01 0000 110</w:t>
            </w:r>
          </w:p>
        </w:tc>
        <w:tc>
          <w:tcPr>
            <w:tcW w:w="5673" w:type="dxa"/>
          </w:tcPr>
          <w:p w:rsidR="00834537" w:rsidRPr="00EB4C54" w:rsidRDefault="00834537" w:rsidP="00A36EF7">
            <w:pPr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834537" w:rsidRPr="005C212D">
        <w:trPr>
          <w:cantSplit/>
          <w:trHeight w:val="331"/>
        </w:trPr>
        <w:tc>
          <w:tcPr>
            <w:tcW w:w="851" w:type="dxa"/>
            <w:vAlign w:val="center"/>
          </w:tcPr>
          <w:p w:rsidR="00834537" w:rsidRPr="00EB4C54" w:rsidRDefault="00834537" w:rsidP="00A36EF7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vAlign w:val="center"/>
          </w:tcPr>
          <w:p w:rsidR="00834537" w:rsidRPr="00EB4C54" w:rsidRDefault="00834537" w:rsidP="00A36EF7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1 01 02020 01 0000 110</w:t>
            </w:r>
          </w:p>
        </w:tc>
        <w:tc>
          <w:tcPr>
            <w:tcW w:w="5673" w:type="dxa"/>
          </w:tcPr>
          <w:p w:rsidR="00834537" w:rsidRPr="00EB4C54" w:rsidRDefault="00834537" w:rsidP="00A36EF7">
            <w:pPr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834537" w:rsidRPr="005C212D">
        <w:trPr>
          <w:cantSplit/>
          <w:trHeight w:val="331"/>
        </w:trPr>
        <w:tc>
          <w:tcPr>
            <w:tcW w:w="851" w:type="dxa"/>
            <w:vAlign w:val="center"/>
          </w:tcPr>
          <w:p w:rsidR="00834537" w:rsidRPr="00EB4C54" w:rsidRDefault="00834537" w:rsidP="00A36EF7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vAlign w:val="center"/>
          </w:tcPr>
          <w:p w:rsidR="00834537" w:rsidRPr="00EB4C54" w:rsidRDefault="00834537" w:rsidP="00A36EF7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1 01 02030 01 0000 110</w:t>
            </w:r>
          </w:p>
        </w:tc>
        <w:tc>
          <w:tcPr>
            <w:tcW w:w="5673" w:type="dxa"/>
          </w:tcPr>
          <w:p w:rsidR="00834537" w:rsidRPr="00EB4C54" w:rsidRDefault="00834537" w:rsidP="00A36EF7">
            <w:pPr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834537" w:rsidRPr="005C212D">
        <w:trPr>
          <w:cantSplit/>
          <w:trHeight w:val="331"/>
        </w:trPr>
        <w:tc>
          <w:tcPr>
            <w:tcW w:w="851" w:type="dxa"/>
            <w:vAlign w:val="center"/>
          </w:tcPr>
          <w:p w:rsidR="00834537" w:rsidRPr="00EB4C54" w:rsidRDefault="00834537" w:rsidP="00A36EF7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vAlign w:val="center"/>
          </w:tcPr>
          <w:p w:rsidR="00834537" w:rsidRPr="00EB4C54" w:rsidRDefault="00834537" w:rsidP="00A36EF7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1 01 02040 01 0000 110</w:t>
            </w:r>
          </w:p>
        </w:tc>
        <w:tc>
          <w:tcPr>
            <w:tcW w:w="5673" w:type="dxa"/>
          </w:tcPr>
          <w:p w:rsidR="00834537" w:rsidRPr="00EB4C54" w:rsidRDefault="00834537" w:rsidP="00A36EF7">
            <w:pPr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</w:tr>
      <w:tr w:rsidR="00834537" w:rsidRPr="005C212D">
        <w:trPr>
          <w:cantSplit/>
          <w:trHeight w:val="331"/>
        </w:trPr>
        <w:tc>
          <w:tcPr>
            <w:tcW w:w="851" w:type="dxa"/>
            <w:vAlign w:val="center"/>
          </w:tcPr>
          <w:p w:rsidR="00834537" w:rsidRPr="00EB4C54" w:rsidRDefault="00834537" w:rsidP="00A36EF7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vAlign w:val="center"/>
          </w:tcPr>
          <w:p w:rsidR="00834537" w:rsidRPr="00EB4C54" w:rsidRDefault="00834537" w:rsidP="00A36EF7">
            <w:pPr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1 01 02080 01 0000 110</w:t>
            </w:r>
          </w:p>
        </w:tc>
        <w:tc>
          <w:tcPr>
            <w:tcW w:w="5673" w:type="dxa"/>
          </w:tcPr>
          <w:p w:rsidR="00834537" w:rsidRPr="00EB4C54" w:rsidRDefault="00834537" w:rsidP="00A36EF7">
            <w:pPr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</w:tr>
      <w:tr w:rsidR="00834537" w:rsidRPr="005C212D">
        <w:trPr>
          <w:cantSplit/>
          <w:trHeight w:val="331"/>
        </w:trPr>
        <w:tc>
          <w:tcPr>
            <w:tcW w:w="851" w:type="dxa"/>
          </w:tcPr>
          <w:p w:rsidR="00834537" w:rsidRPr="00EB4C54" w:rsidRDefault="00834537" w:rsidP="00A36EF7">
            <w:pPr>
              <w:jc w:val="center"/>
              <w:rPr>
                <w:snapToGrid w:val="0"/>
                <w:sz w:val="20"/>
                <w:szCs w:val="20"/>
              </w:rPr>
            </w:pPr>
            <w:r w:rsidRPr="00EB4C54">
              <w:rPr>
                <w:snapToGrid w:val="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34537" w:rsidRPr="00EB4C54" w:rsidRDefault="00834537" w:rsidP="00A36E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1 05 03010 01 0000 110</w:t>
            </w:r>
          </w:p>
        </w:tc>
        <w:tc>
          <w:tcPr>
            <w:tcW w:w="5673" w:type="dxa"/>
          </w:tcPr>
          <w:p w:rsidR="00834537" w:rsidRPr="00EB4C54" w:rsidRDefault="00834537" w:rsidP="00A36EF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</w:tr>
      <w:tr w:rsidR="00834537" w:rsidRPr="005C212D">
        <w:trPr>
          <w:cantSplit/>
          <w:trHeight w:val="331"/>
        </w:trPr>
        <w:tc>
          <w:tcPr>
            <w:tcW w:w="851" w:type="dxa"/>
          </w:tcPr>
          <w:p w:rsidR="00834537" w:rsidRPr="00EB4C54" w:rsidRDefault="00834537" w:rsidP="00A36EF7">
            <w:pPr>
              <w:jc w:val="center"/>
              <w:rPr>
                <w:snapToGrid w:val="0"/>
                <w:sz w:val="20"/>
                <w:szCs w:val="20"/>
              </w:rPr>
            </w:pPr>
            <w:r w:rsidRPr="00EB4C54">
              <w:rPr>
                <w:snapToGrid w:val="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34537" w:rsidRPr="00EB4C54" w:rsidRDefault="00834537" w:rsidP="00A36E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1 05 03020 01 0000 110</w:t>
            </w:r>
          </w:p>
        </w:tc>
        <w:tc>
          <w:tcPr>
            <w:tcW w:w="5673" w:type="dxa"/>
          </w:tcPr>
          <w:p w:rsidR="00834537" w:rsidRPr="00EB4C54" w:rsidRDefault="00834537" w:rsidP="00A36EF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EB4C54">
              <w:rPr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               до 1 января 2011 года)</w:t>
            </w:r>
          </w:p>
        </w:tc>
      </w:tr>
      <w:tr w:rsidR="00834537" w:rsidRPr="005C212D">
        <w:trPr>
          <w:cantSplit/>
          <w:trHeight w:val="331"/>
        </w:trPr>
        <w:tc>
          <w:tcPr>
            <w:tcW w:w="851" w:type="dxa"/>
          </w:tcPr>
          <w:p w:rsidR="00834537" w:rsidRPr="0062667C" w:rsidRDefault="00834537" w:rsidP="00A36E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34537" w:rsidRPr="0062667C" w:rsidRDefault="00834537" w:rsidP="00A36EF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1 06 01030 10 0000 110</w:t>
            </w:r>
          </w:p>
        </w:tc>
        <w:tc>
          <w:tcPr>
            <w:tcW w:w="5673" w:type="dxa"/>
          </w:tcPr>
          <w:p w:rsidR="00834537" w:rsidRPr="0062667C" w:rsidRDefault="00834537" w:rsidP="00A36EF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834537" w:rsidRPr="005C212D">
        <w:trPr>
          <w:cantSplit/>
          <w:trHeight w:val="331"/>
        </w:trPr>
        <w:tc>
          <w:tcPr>
            <w:tcW w:w="851" w:type="dxa"/>
          </w:tcPr>
          <w:p w:rsidR="00834537" w:rsidRPr="0062667C" w:rsidRDefault="00834537" w:rsidP="00A36E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34537" w:rsidRPr="0062667C" w:rsidRDefault="00834537" w:rsidP="00A36EF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1 06 06033 10 0000 110</w:t>
            </w:r>
          </w:p>
        </w:tc>
        <w:tc>
          <w:tcPr>
            <w:tcW w:w="5673" w:type="dxa"/>
          </w:tcPr>
          <w:p w:rsidR="00834537" w:rsidRPr="0062667C" w:rsidRDefault="00834537" w:rsidP="00A36EF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834537" w:rsidRPr="005C212D">
        <w:trPr>
          <w:cantSplit/>
          <w:trHeight w:val="331"/>
        </w:trPr>
        <w:tc>
          <w:tcPr>
            <w:tcW w:w="851" w:type="dxa"/>
          </w:tcPr>
          <w:p w:rsidR="00834537" w:rsidRPr="0062667C" w:rsidRDefault="00834537" w:rsidP="00A36E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</w:tcPr>
          <w:p w:rsidR="00834537" w:rsidRPr="0062667C" w:rsidRDefault="00834537" w:rsidP="00A36EF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1 06 06043 10 0000 110</w:t>
            </w:r>
          </w:p>
        </w:tc>
        <w:tc>
          <w:tcPr>
            <w:tcW w:w="5673" w:type="dxa"/>
          </w:tcPr>
          <w:p w:rsidR="00834537" w:rsidRPr="0062667C" w:rsidRDefault="00834537" w:rsidP="00A36EF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2667C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834537" w:rsidRPr="0062667C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A36EF7">
              <w:rPr>
                <w:b/>
                <w:bCs/>
                <w:snapToGrid w:val="0"/>
                <w:sz w:val="20"/>
                <w:szCs w:val="20"/>
              </w:rPr>
              <w:t>909</w:t>
            </w:r>
          </w:p>
        </w:tc>
        <w:tc>
          <w:tcPr>
            <w:tcW w:w="7941" w:type="dxa"/>
            <w:gridSpan w:val="2"/>
          </w:tcPr>
          <w:p w:rsidR="00834537" w:rsidRPr="00A36EF7" w:rsidRDefault="00834537" w:rsidP="00A36EF7">
            <w:pPr>
              <w:pStyle w:val="Heading4"/>
              <w:rPr>
                <w:color w:val="auto"/>
                <w:sz w:val="20"/>
                <w:szCs w:val="20"/>
              </w:rPr>
            </w:pPr>
            <w:r w:rsidRPr="00A36EF7">
              <w:rPr>
                <w:color w:val="auto"/>
                <w:sz w:val="20"/>
                <w:szCs w:val="20"/>
              </w:rPr>
              <w:t>Администрация Алтарского сельского поселения Ромодановского муниципального района Республики Мордовия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1 11 05025 10 0000 120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1 11 05035 10 0000 120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1 11 05075 10 0000 120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1 11 07015 10 0000 120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1 11 09035 10 0000 120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от эксплуатации и использования имущества автомобильных дорог, находящихся в собственности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1 11 09045 10 0000 120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1 13 01076 10 0000 130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1 13 01995 10 0000 130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1 13 02065 10 0000 130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1 13 02995 10 0000 130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1 14 02052 10 0000 410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1 14 02053 10 0000 410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1 14 02058 10 0000 410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1 14 02052 10 0000 440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1 14 02053 10 0000 440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1 15 02050 10 0000 140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1 17 01050 10 0000 180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1 17 02020 10 0000 180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1 17 05050 10 0000 180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jc w:val="both"/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15001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1500</w:t>
            </w:r>
            <w:r>
              <w:rPr>
                <w:sz w:val="20"/>
                <w:szCs w:val="20"/>
              </w:rPr>
              <w:t xml:space="preserve">2 11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19999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25027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29999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  <w:vAlign w:val="center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35118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30024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  <w:vAlign w:val="center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39999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45160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40014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49999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60010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60020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60010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07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05030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2 08 05000 10 0000 1</w:t>
            </w:r>
            <w:r w:rsidRPr="00A36EF7">
              <w:rPr>
                <w:sz w:val="20"/>
                <w:szCs w:val="20"/>
              </w:rPr>
              <w:t>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05010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834537" w:rsidRPr="00A36EF7">
        <w:trPr>
          <w:cantSplit/>
          <w:trHeight w:val="331"/>
        </w:trPr>
        <w:tc>
          <w:tcPr>
            <w:tcW w:w="851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909</w:t>
            </w:r>
          </w:p>
        </w:tc>
        <w:tc>
          <w:tcPr>
            <w:tcW w:w="2268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05030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0000</w:t>
            </w:r>
            <w:r>
              <w:rPr>
                <w:sz w:val="20"/>
                <w:szCs w:val="20"/>
              </w:rPr>
              <w:t xml:space="preserve"> </w:t>
            </w:r>
            <w:r w:rsidRPr="00A36EF7">
              <w:rPr>
                <w:sz w:val="20"/>
                <w:szCs w:val="20"/>
              </w:rPr>
              <w:t>150</w:t>
            </w:r>
          </w:p>
        </w:tc>
        <w:tc>
          <w:tcPr>
            <w:tcW w:w="5673" w:type="dxa"/>
          </w:tcPr>
          <w:p w:rsidR="00834537" w:rsidRPr="00A36EF7" w:rsidRDefault="00834537" w:rsidP="00A36EF7">
            <w:pPr>
              <w:rPr>
                <w:sz w:val="20"/>
                <w:szCs w:val="20"/>
              </w:rPr>
            </w:pPr>
            <w:r w:rsidRPr="00A36EF7">
              <w:rPr>
                <w:sz w:val="20"/>
                <w:szCs w:val="20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</w:tbl>
    <w:p w:rsidR="00834537" w:rsidRPr="00A36EF7" w:rsidRDefault="00834537" w:rsidP="009D40F7">
      <w:pPr>
        <w:ind w:firstLine="708"/>
        <w:jc w:val="right"/>
        <w:rPr>
          <w:b/>
          <w:bCs/>
          <w:sz w:val="20"/>
          <w:szCs w:val="20"/>
        </w:rPr>
      </w:pPr>
      <w:r w:rsidRPr="00A36EF7">
        <w:rPr>
          <w:sz w:val="20"/>
          <w:szCs w:val="20"/>
        </w:rPr>
        <w:t xml:space="preserve">                                                              </w:t>
      </w:r>
    </w:p>
    <w:p w:rsidR="00834537" w:rsidRPr="00A36EF7" w:rsidRDefault="00834537" w:rsidP="00A9792C">
      <w:pPr>
        <w:jc w:val="both"/>
        <w:rPr>
          <w:sz w:val="20"/>
          <w:szCs w:val="20"/>
        </w:rPr>
      </w:pPr>
    </w:p>
    <w:p w:rsidR="00834537" w:rsidRPr="005C212D" w:rsidRDefault="00834537" w:rsidP="00116781">
      <w:pPr>
        <w:jc w:val="right"/>
      </w:pPr>
    </w:p>
    <w:sectPr w:rsidR="00834537" w:rsidRPr="005C212D" w:rsidSect="008E6796">
      <w:pgSz w:w="11906" w:h="16838" w:code="9"/>
      <w:pgMar w:top="709" w:right="850" w:bottom="709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473E4"/>
    <w:multiLevelType w:val="hybridMultilevel"/>
    <w:tmpl w:val="A74220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0C16"/>
    <w:rsid w:val="00000912"/>
    <w:rsid w:val="00011E06"/>
    <w:rsid w:val="0001377F"/>
    <w:rsid w:val="00020B59"/>
    <w:rsid w:val="0002141A"/>
    <w:rsid w:val="000274FE"/>
    <w:rsid w:val="000326FB"/>
    <w:rsid w:val="00034054"/>
    <w:rsid w:val="00036F34"/>
    <w:rsid w:val="00042E0F"/>
    <w:rsid w:val="00043516"/>
    <w:rsid w:val="00046D31"/>
    <w:rsid w:val="00052F63"/>
    <w:rsid w:val="000559B6"/>
    <w:rsid w:val="00057ED0"/>
    <w:rsid w:val="00060594"/>
    <w:rsid w:val="000608F3"/>
    <w:rsid w:val="0007603A"/>
    <w:rsid w:val="0008084F"/>
    <w:rsid w:val="000851C4"/>
    <w:rsid w:val="000878EE"/>
    <w:rsid w:val="00094A22"/>
    <w:rsid w:val="00097B5E"/>
    <w:rsid w:val="000B5FC6"/>
    <w:rsid w:val="000B70BD"/>
    <w:rsid w:val="000B717A"/>
    <w:rsid w:val="000B73BC"/>
    <w:rsid w:val="000C7704"/>
    <w:rsid w:val="000C7A1E"/>
    <w:rsid w:val="000D12C1"/>
    <w:rsid w:val="000D43CC"/>
    <w:rsid w:val="000E0F7B"/>
    <w:rsid w:val="000F625F"/>
    <w:rsid w:val="000F6465"/>
    <w:rsid w:val="00107E60"/>
    <w:rsid w:val="001160F2"/>
    <w:rsid w:val="00116781"/>
    <w:rsid w:val="00125CA5"/>
    <w:rsid w:val="00126A74"/>
    <w:rsid w:val="00151965"/>
    <w:rsid w:val="0015237C"/>
    <w:rsid w:val="00161142"/>
    <w:rsid w:val="0016685E"/>
    <w:rsid w:val="001722E4"/>
    <w:rsid w:val="00173657"/>
    <w:rsid w:val="001774B7"/>
    <w:rsid w:val="00177791"/>
    <w:rsid w:val="001812D9"/>
    <w:rsid w:val="00185D16"/>
    <w:rsid w:val="001860EC"/>
    <w:rsid w:val="00192238"/>
    <w:rsid w:val="00196252"/>
    <w:rsid w:val="001A1C95"/>
    <w:rsid w:val="001B030E"/>
    <w:rsid w:val="001B791A"/>
    <w:rsid w:val="001C0DA1"/>
    <w:rsid w:val="001C0EBE"/>
    <w:rsid w:val="001C16A6"/>
    <w:rsid w:val="001C1C2E"/>
    <w:rsid w:val="001C2268"/>
    <w:rsid w:val="001C3035"/>
    <w:rsid w:val="001C42C6"/>
    <w:rsid w:val="001C45A9"/>
    <w:rsid w:val="001E3904"/>
    <w:rsid w:val="001E5819"/>
    <w:rsid w:val="001F097B"/>
    <w:rsid w:val="001F1AAB"/>
    <w:rsid w:val="001F38A8"/>
    <w:rsid w:val="001F45D5"/>
    <w:rsid w:val="001F75B2"/>
    <w:rsid w:val="002074AB"/>
    <w:rsid w:val="0021092F"/>
    <w:rsid w:val="002214E3"/>
    <w:rsid w:val="00221879"/>
    <w:rsid w:val="002319B1"/>
    <w:rsid w:val="00231F58"/>
    <w:rsid w:val="00236F80"/>
    <w:rsid w:val="0024327B"/>
    <w:rsid w:val="0025350B"/>
    <w:rsid w:val="002537DD"/>
    <w:rsid w:val="0025454F"/>
    <w:rsid w:val="00262827"/>
    <w:rsid w:val="00262CC8"/>
    <w:rsid w:val="00263FE0"/>
    <w:rsid w:val="0027264B"/>
    <w:rsid w:val="00280782"/>
    <w:rsid w:val="00291509"/>
    <w:rsid w:val="00295D7F"/>
    <w:rsid w:val="002A1F08"/>
    <w:rsid w:val="002A6511"/>
    <w:rsid w:val="002A6E49"/>
    <w:rsid w:val="002B04B8"/>
    <w:rsid w:val="002B1CBE"/>
    <w:rsid w:val="002B3A9F"/>
    <w:rsid w:val="002B657F"/>
    <w:rsid w:val="002C233F"/>
    <w:rsid w:val="002C49A0"/>
    <w:rsid w:val="002C6287"/>
    <w:rsid w:val="002E0FF1"/>
    <w:rsid w:val="002E43D9"/>
    <w:rsid w:val="002E73C4"/>
    <w:rsid w:val="002F1171"/>
    <w:rsid w:val="002F379B"/>
    <w:rsid w:val="00302BDF"/>
    <w:rsid w:val="003052EF"/>
    <w:rsid w:val="0030569E"/>
    <w:rsid w:val="00306948"/>
    <w:rsid w:val="0031290F"/>
    <w:rsid w:val="00321113"/>
    <w:rsid w:val="00322C4D"/>
    <w:rsid w:val="003305CD"/>
    <w:rsid w:val="00341A6B"/>
    <w:rsid w:val="003444CD"/>
    <w:rsid w:val="003454D4"/>
    <w:rsid w:val="00351E83"/>
    <w:rsid w:val="00352CC4"/>
    <w:rsid w:val="00355F2A"/>
    <w:rsid w:val="00357EB3"/>
    <w:rsid w:val="00361727"/>
    <w:rsid w:val="003619D2"/>
    <w:rsid w:val="00363998"/>
    <w:rsid w:val="003652DB"/>
    <w:rsid w:val="003737C3"/>
    <w:rsid w:val="003765BB"/>
    <w:rsid w:val="00386E5C"/>
    <w:rsid w:val="00386E85"/>
    <w:rsid w:val="0039140D"/>
    <w:rsid w:val="003915D9"/>
    <w:rsid w:val="0039485C"/>
    <w:rsid w:val="00395B71"/>
    <w:rsid w:val="003A0254"/>
    <w:rsid w:val="003A39A6"/>
    <w:rsid w:val="003A7CC4"/>
    <w:rsid w:val="003B1476"/>
    <w:rsid w:val="003B1B28"/>
    <w:rsid w:val="003B2E61"/>
    <w:rsid w:val="003B38F8"/>
    <w:rsid w:val="003C1BF2"/>
    <w:rsid w:val="003C6E70"/>
    <w:rsid w:val="003D24A5"/>
    <w:rsid w:val="003D2C99"/>
    <w:rsid w:val="003D4EF8"/>
    <w:rsid w:val="003D6ACF"/>
    <w:rsid w:val="003E386E"/>
    <w:rsid w:val="003F2056"/>
    <w:rsid w:val="003F4D60"/>
    <w:rsid w:val="00406A53"/>
    <w:rsid w:val="0041441C"/>
    <w:rsid w:val="00414669"/>
    <w:rsid w:val="00423F96"/>
    <w:rsid w:val="004312C1"/>
    <w:rsid w:val="004344E2"/>
    <w:rsid w:val="00435D66"/>
    <w:rsid w:val="0044708F"/>
    <w:rsid w:val="004472C6"/>
    <w:rsid w:val="00447A16"/>
    <w:rsid w:val="004527A4"/>
    <w:rsid w:val="0046190C"/>
    <w:rsid w:val="00463E9A"/>
    <w:rsid w:val="004660DD"/>
    <w:rsid w:val="00471F51"/>
    <w:rsid w:val="00474FED"/>
    <w:rsid w:val="00476294"/>
    <w:rsid w:val="00480E31"/>
    <w:rsid w:val="0048610B"/>
    <w:rsid w:val="004903AB"/>
    <w:rsid w:val="00492505"/>
    <w:rsid w:val="004A2872"/>
    <w:rsid w:val="004A2AD4"/>
    <w:rsid w:val="004A3731"/>
    <w:rsid w:val="004B1025"/>
    <w:rsid w:val="004B3FBA"/>
    <w:rsid w:val="004C10E1"/>
    <w:rsid w:val="004C372B"/>
    <w:rsid w:val="004C7BA7"/>
    <w:rsid w:val="004D2222"/>
    <w:rsid w:val="004D2819"/>
    <w:rsid w:val="004E063C"/>
    <w:rsid w:val="004E253C"/>
    <w:rsid w:val="004E4308"/>
    <w:rsid w:val="004E4E5C"/>
    <w:rsid w:val="004F0C66"/>
    <w:rsid w:val="004F2025"/>
    <w:rsid w:val="004F69C4"/>
    <w:rsid w:val="00503AC2"/>
    <w:rsid w:val="00506FBF"/>
    <w:rsid w:val="00510A77"/>
    <w:rsid w:val="00511396"/>
    <w:rsid w:val="00523246"/>
    <w:rsid w:val="005257EE"/>
    <w:rsid w:val="00525ACC"/>
    <w:rsid w:val="005267A9"/>
    <w:rsid w:val="00527074"/>
    <w:rsid w:val="0053012A"/>
    <w:rsid w:val="005416E3"/>
    <w:rsid w:val="005528A8"/>
    <w:rsid w:val="00562732"/>
    <w:rsid w:val="005707D4"/>
    <w:rsid w:val="00570894"/>
    <w:rsid w:val="005736ED"/>
    <w:rsid w:val="005846A7"/>
    <w:rsid w:val="00585554"/>
    <w:rsid w:val="005860D7"/>
    <w:rsid w:val="005875B9"/>
    <w:rsid w:val="00587A77"/>
    <w:rsid w:val="00594FDD"/>
    <w:rsid w:val="005A0A28"/>
    <w:rsid w:val="005A6005"/>
    <w:rsid w:val="005A6775"/>
    <w:rsid w:val="005A71B9"/>
    <w:rsid w:val="005B03F1"/>
    <w:rsid w:val="005B37DC"/>
    <w:rsid w:val="005B3CC2"/>
    <w:rsid w:val="005B7D9E"/>
    <w:rsid w:val="005C212D"/>
    <w:rsid w:val="005C304B"/>
    <w:rsid w:val="005C5F26"/>
    <w:rsid w:val="005D0204"/>
    <w:rsid w:val="005D0AF2"/>
    <w:rsid w:val="005D12F8"/>
    <w:rsid w:val="005D3049"/>
    <w:rsid w:val="005E395E"/>
    <w:rsid w:val="005E4B81"/>
    <w:rsid w:val="005E7BBF"/>
    <w:rsid w:val="005F0A71"/>
    <w:rsid w:val="005F504F"/>
    <w:rsid w:val="005F62D8"/>
    <w:rsid w:val="00602D1D"/>
    <w:rsid w:val="00603EC9"/>
    <w:rsid w:val="006058AD"/>
    <w:rsid w:val="0061254A"/>
    <w:rsid w:val="006167AE"/>
    <w:rsid w:val="00622C06"/>
    <w:rsid w:val="0062667C"/>
    <w:rsid w:val="00626768"/>
    <w:rsid w:val="00626BB9"/>
    <w:rsid w:val="00646934"/>
    <w:rsid w:val="0065114A"/>
    <w:rsid w:val="006512B4"/>
    <w:rsid w:val="00651EBD"/>
    <w:rsid w:val="00664EA3"/>
    <w:rsid w:val="0066766F"/>
    <w:rsid w:val="00667AF5"/>
    <w:rsid w:val="006750A9"/>
    <w:rsid w:val="00686BCD"/>
    <w:rsid w:val="00687EB2"/>
    <w:rsid w:val="00697D47"/>
    <w:rsid w:val="006A032E"/>
    <w:rsid w:val="006B05E7"/>
    <w:rsid w:val="006B5B6C"/>
    <w:rsid w:val="006C075B"/>
    <w:rsid w:val="006C1EE9"/>
    <w:rsid w:val="006C2562"/>
    <w:rsid w:val="006C5586"/>
    <w:rsid w:val="006C55B0"/>
    <w:rsid w:val="006D5A8E"/>
    <w:rsid w:val="006D6535"/>
    <w:rsid w:val="006E3BEC"/>
    <w:rsid w:val="006E6156"/>
    <w:rsid w:val="006E744B"/>
    <w:rsid w:val="006F0B63"/>
    <w:rsid w:val="006F1370"/>
    <w:rsid w:val="006F4DB1"/>
    <w:rsid w:val="0070197D"/>
    <w:rsid w:val="00703B76"/>
    <w:rsid w:val="00705B08"/>
    <w:rsid w:val="007079C5"/>
    <w:rsid w:val="00722C0B"/>
    <w:rsid w:val="00723C60"/>
    <w:rsid w:val="00725603"/>
    <w:rsid w:val="007261B1"/>
    <w:rsid w:val="007302B7"/>
    <w:rsid w:val="00731E8B"/>
    <w:rsid w:val="007334B8"/>
    <w:rsid w:val="007352E7"/>
    <w:rsid w:val="00737C32"/>
    <w:rsid w:val="00745C8B"/>
    <w:rsid w:val="0075142E"/>
    <w:rsid w:val="00760CFE"/>
    <w:rsid w:val="00761240"/>
    <w:rsid w:val="007614E1"/>
    <w:rsid w:val="00767BC4"/>
    <w:rsid w:val="00773BEB"/>
    <w:rsid w:val="0077613E"/>
    <w:rsid w:val="00777376"/>
    <w:rsid w:val="007778CE"/>
    <w:rsid w:val="00781517"/>
    <w:rsid w:val="00782B6B"/>
    <w:rsid w:val="00782E33"/>
    <w:rsid w:val="00784DFC"/>
    <w:rsid w:val="00787F72"/>
    <w:rsid w:val="00792644"/>
    <w:rsid w:val="007A1C43"/>
    <w:rsid w:val="007A22B8"/>
    <w:rsid w:val="007A25C9"/>
    <w:rsid w:val="007A2B1B"/>
    <w:rsid w:val="007A5D4E"/>
    <w:rsid w:val="007A7720"/>
    <w:rsid w:val="007B1939"/>
    <w:rsid w:val="007B500C"/>
    <w:rsid w:val="007B56DB"/>
    <w:rsid w:val="007C6160"/>
    <w:rsid w:val="007C64CD"/>
    <w:rsid w:val="007C6731"/>
    <w:rsid w:val="007C67F6"/>
    <w:rsid w:val="007C6D60"/>
    <w:rsid w:val="007D10BA"/>
    <w:rsid w:val="007D5B25"/>
    <w:rsid w:val="007D7434"/>
    <w:rsid w:val="007E0663"/>
    <w:rsid w:val="007E3688"/>
    <w:rsid w:val="007F3678"/>
    <w:rsid w:val="007F5310"/>
    <w:rsid w:val="008041E6"/>
    <w:rsid w:val="008134A7"/>
    <w:rsid w:val="00821A45"/>
    <w:rsid w:val="00822947"/>
    <w:rsid w:val="008235AD"/>
    <w:rsid w:val="00830E40"/>
    <w:rsid w:val="008328E3"/>
    <w:rsid w:val="00834537"/>
    <w:rsid w:val="00847522"/>
    <w:rsid w:val="00852AE6"/>
    <w:rsid w:val="00877B1C"/>
    <w:rsid w:val="00885ECF"/>
    <w:rsid w:val="00894086"/>
    <w:rsid w:val="00894D18"/>
    <w:rsid w:val="00895324"/>
    <w:rsid w:val="00895977"/>
    <w:rsid w:val="00895C85"/>
    <w:rsid w:val="008A3949"/>
    <w:rsid w:val="008A6F6E"/>
    <w:rsid w:val="008A7577"/>
    <w:rsid w:val="008B7913"/>
    <w:rsid w:val="008B7E3A"/>
    <w:rsid w:val="008C3D95"/>
    <w:rsid w:val="008D23C4"/>
    <w:rsid w:val="008D2EFB"/>
    <w:rsid w:val="008D53A9"/>
    <w:rsid w:val="008D58AD"/>
    <w:rsid w:val="008D6B80"/>
    <w:rsid w:val="008E0747"/>
    <w:rsid w:val="008E098D"/>
    <w:rsid w:val="008E208B"/>
    <w:rsid w:val="008E5BDB"/>
    <w:rsid w:val="008E5FA1"/>
    <w:rsid w:val="008E6796"/>
    <w:rsid w:val="0090583F"/>
    <w:rsid w:val="009063F0"/>
    <w:rsid w:val="0090692C"/>
    <w:rsid w:val="009338BB"/>
    <w:rsid w:val="00942A68"/>
    <w:rsid w:val="009432AA"/>
    <w:rsid w:val="009448F4"/>
    <w:rsid w:val="00946ABD"/>
    <w:rsid w:val="00951667"/>
    <w:rsid w:val="00952708"/>
    <w:rsid w:val="0095301A"/>
    <w:rsid w:val="009579EE"/>
    <w:rsid w:val="00966D7D"/>
    <w:rsid w:val="00970FFF"/>
    <w:rsid w:val="009715C0"/>
    <w:rsid w:val="00977297"/>
    <w:rsid w:val="00977601"/>
    <w:rsid w:val="0098495B"/>
    <w:rsid w:val="00990550"/>
    <w:rsid w:val="00993752"/>
    <w:rsid w:val="009A1F81"/>
    <w:rsid w:val="009A4A8B"/>
    <w:rsid w:val="009A4E99"/>
    <w:rsid w:val="009A567D"/>
    <w:rsid w:val="009A73F5"/>
    <w:rsid w:val="009B305E"/>
    <w:rsid w:val="009B78F6"/>
    <w:rsid w:val="009C0B6E"/>
    <w:rsid w:val="009C5383"/>
    <w:rsid w:val="009C793D"/>
    <w:rsid w:val="009D3AE9"/>
    <w:rsid w:val="009D40F7"/>
    <w:rsid w:val="009D4765"/>
    <w:rsid w:val="009E5F07"/>
    <w:rsid w:val="009F012A"/>
    <w:rsid w:val="00A0216B"/>
    <w:rsid w:val="00A0320D"/>
    <w:rsid w:val="00A07893"/>
    <w:rsid w:val="00A10378"/>
    <w:rsid w:val="00A11830"/>
    <w:rsid w:val="00A14C16"/>
    <w:rsid w:val="00A21275"/>
    <w:rsid w:val="00A24DD6"/>
    <w:rsid w:val="00A25F67"/>
    <w:rsid w:val="00A31E04"/>
    <w:rsid w:val="00A31E44"/>
    <w:rsid w:val="00A3448F"/>
    <w:rsid w:val="00A349A1"/>
    <w:rsid w:val="00A36457"/>
    <w:rsid w:val="00A36EF7"/>
    <w:rsid w:val="00A43287"/>
    <w:rsid w:val="00A44789"/>
    <w:rsid w:val="00A45A93"/>
    <w:rsid w:val="00A47E4B"/>
    <w:rsid w:val="00A52A29"/>
    <w:rsid w:val="00A5708D"/>
    <w:rsid w:val="00A646E4"/>
    <w:rsid w:val="00A64EFE"/>
    <w:rsid w:val="00A71E7C"/>
    <w:rsid w:val="00A80620"/>
    <w:rsid w:val="00A818C3"/>
    <w:rsid w:val="00A84C4A"/>
    <w:rsid w:val="00A96024"/>
    <w:rsid w:val="00A9792C"/>
    <w:rsid w:val="00AA28DE"/>
    <w:rsid w:val="00AB6D67"/>
    <w:rsid w:val="00AC1288"/>
    <w:rsid w:val="00AE3B30"/>
    <w:rsid w:val="00AE3FA8"/>
    <w:rsid w:val="00B07EDD"/>
    <w:rsid w:val="00B1384E"/>
    <w:rsid w:val="00B1621C"/>
    <w:rsid w:val="00B246CE"/>
    <w:rsid w:val="00B26BAC"/>
    <w:rsid w:val="00B32501"/>
    <w:rsid w:val="00B32DE5"/>
    <w:rsid w:val="00B34E96"/>
    <w:rsid w:val="00B40534"/>
    <w:rsid w:val="00B4351E"/>
    <w:rsid w:val="00B4505C"/>
    <w:rsid w:val="00B46317"/>
    <w:rsid w:val="00B530BD"/>
    <w:rsid w:val="00B66659"/>
    <w:rsid w:val="00B85700"/>
    <w:rsid w:val="00B91839"/>
    <w:rsid w:val="00B97420"/>
    <w:rsid w:val="00BA5273"/>
    <w:rsid w:val="00BB0374"/>
    <w:rsid w:val="00BB3E47"/>
    <w:rsid w:val="00BB43BF"/>
    <w:rsid w:val="00BC0653"/>
    <w:rsid w:val="00BC1C1F"/>
    <w:rsid w:val="00BC5614"/>
    <w:rsid w:val="00BD18CF"/>
    <w:rsid w:val="00BD3F07"/>
    <w:rsid w:val="00BD42BB"/>
    <w:rsid w:val="00BD5C8A"/>
    <w:rsid w:val="00BE3091"/>
    <w:rsid w:val="00BE3D4D"/>
    <w:rsid w:val="00BE5F13"/>
    <w:rsid w:val="00BE711A"/>
    <w:rsid w:val="00BE7CBB"/>
    <w:rsid w:val="00BF1F4A"/>
    <w:rsid w:val="00BF2B30"/>
    <w:rsid w:val="00BF4BEC"/>
    <w:rsid w:val="00C01A94"/>
    <w:rsid w:val="00C0234A"/>
    <w:rsid w:val="00C05385"/>
    <w:rsid w:val="00C2121C"/>
    <w:rsid w:val="00C217CD"/>
    <w:rsid w:val="00C23964"/>
    <w:rsid w:val="00C261F1"/>
    <w:rsid w:val="00C2693C"/>
    <w:rsid w:val="00C308AD"/>
    <w:rsid w:val="00C30CF0"/>
    <w:rsid w:val="00C322C9"/>
    <w:rsid w:val="00C341AE"/>
    <w:rsid w:val="00C35689"/>
    <w:rsid w:val="00C364BC"/>
    <w:rsid w:val="00C37F4E"/>
    <w:rsid w:val="00C4133D"/>
    <w:rsid w:val="00C41E24"/>
    <w:rsid w:val="00C4470D"/>
    <w:rsid w:val="00C57EBA"/>
    <w:rsid w:val="00C6022C"/>
    <w:rsid w:val="00C6556F"/>
    <w:rsid w:val="00C66D30"/>
    <w:rsid w:val="00C67483"/>
    <w:rsid w:val="00C67BD1"/>
    <w:rsid w:val="00C741B6"/>
    <w:rsid w:val="00C752F3"/>
    <w:rsid w:val="00C769CF"/>
    <w:rsid w:val="00C80A75"/>
    <w:rsid w:val="00C827B9"/>
    <w:rsid w:val="00C86185"/>
    <w:rsid w:val="00C86FA1"/>
    <w:rsid w:val="00C96FB5"/>
    <w:rsid w:val="00CA60E2"/>
    <w:rsid w:val="00CA7BBB"/>
    <w:rsid w:val="00CB520F"/>
    <w:rsid w:val="00CB669D"/>
    <w:rsid w:val="00CC02B0"/>
    <w:rsid w:val="00CC29FE"/>
    <w:rsid w:val="00CC47F2"/>
    <w:rsid w:val="00CC4D7E"/>
    <w:rsid w:val="00CC670D"/>
    <w:rsid w:val="00CD5297"/>
    <w:rsid w:val="00CD785E"/>
    <w:rsid w:val="00CE1388"/>
    <w:rsid w:val="00CE5A76"/>
    <w:rsid w:val="00CE7D49"/>
    <w:rsid w:val="00CF190B"/>
    <w:rsid w:val="00CF1B46"/>
    <w:rsid w:val="00CF6361"/>
    <w:rsid w:val="00D0139B"/>
    <w:rsid w:val="00D10190"/>
    <w:rsid w:val="00D132D9"/>
    <w:rsid w:val="00D137F5"/>
    <w:rsid w:val="00D142A8"/>
    <w:rsid w:val="00D15A5B"/>
    <w:rsid w:val="00D17CB1"/>
    <w:rsid w:val="00D2213C"/>
    <w:rsid w:val="00D26712"/>
    <w:rsid w:val="00D339D6"/>
    <w:rsid w:val="00D33F88"/>
    <w:rsid w:val="00D351D6"/>
    <w:rsid w:val="00D36B5D"/>
    <w:rsid w:val="00D40C16"/>
    <w:rsid w:val="00D51DC3"/>
    <w:rsid w:val="00D51FED"/>
    <w:rsid w:val="00D5485A"/>
    <w:rsid w:val="00D57FA8"/>
    <w:rsid w:val="00D622BF"/>
    <w:rsid w:val="00D735B6"/>
    <w:rsid w:val="00D748A4"/>
    <w:rsid w:val="00D840EE"/>
    <w:rsid w:val="00D85B1C"/>
    <w:rsid w:val="00D871BC"/>
    <w:rsid w:val="00D87E55"/>
    <w:rsid w:val="00D91888"/>
    <w:rsid w:val="00D91CFE"/>
    <w:rsid w:val="00D951B4"/>
    <w:rsid w:val="00DA011C"/>
    <w:rsid w:val="00DA036B"/>
    <w:rsid w:val="00DA2F91"/>
    <w:rsid w:val="00DB0E3D"/>
    <w:rsid w:val="00DB3C37"/>
    <w:rsid w:val="00DC7030"/>
    <w:rsid w:val="00DD25DE"/>
    <w:rsid w:val="00DD3761"/>
    <w:rsid w:val="00DD3D63"/>
    <w:rsid w:val="00DD7540"/>
    <w:rsid w:val="00DE21AD"/>
    <w:rsid w:val="00DE422E"/>
    <w:rsid w:val="00DF1C0C"/>
    <w:rsid w:val="00DF6035"/>
    <w:rsid w:val="00E01C7F"/>
    <w:rsid w:val="00E03651"/>
    <w:rsid w:val="00E0516A"/>
    <w:rsid w:val="00E05E62"/>
    <w:rsid w:val="00E06A70"/>
    <w:rsid w:val="00E10DC6"/>
    <w:rsid w:val="00E12DFB"/>
    <w:rsid w:val="00E15517"/>
    <w:rsid w:val="00E15531"/>
    <w:rsid w:val="00E17DD7"/>
    <w:rsid w:val="00E27364"/>
    <w:rsid w:val="00E27769"/>
    <w:rsid w:val="00E3121B"/>
    <w:rsid w:val="00E32164"/>
    <w:rsid w:val="00E3471E"/>
    <w:rsid w:val="00E3542B"/>
    <w:rsid w:val="00E366A8"/>
    <w:rsid w:val="00E43A56"/>
    <w:rsid w:val="00E44186"/>
    <w:rsid w:val="00E54FFC"/>
    <w:rsid w:val="00E56611"/>
    <w:rsid w:val="00E612A3"/>
    <w:rsid w:val="00E62513"/>
    <w:rsid w:val="00E638A9"/>
    <w:rsid w:val="00E6443A"/>
    <w:rsid w:val="00E77E55"/>
    <w:rsid w:val="00E81C5F"/>
    <w:rsid w:val="00E915B2"/>
    <w:rsid w:val="00E927AE"/>
    <w:rsid w:val="00EA13D9"/>
    <w:rsid w:val="00EB2A78"/>
    <w:rsid w:val="00EB3C6C"/>
    <w:rsid w:val="00EB4C54"/>
    <w:rsid w:val="00EC026D"/>
    <w:rsid w:val="00EC0A55"/>
    <w:rsid w:val="00EC33FA"/>
    <w:rsid w:val="00EC385A"/>
    <w:rsid w:val="00EC4048"/>
    <w:rsid w:val="00EC4753"/>
    <w:rsid w:val="00ED1AA0"/>
    <w:rsid w:val="00ED7992"/>
    <w:rsid w:val="00EE381C"/>
    <w:rsid w:val="00EF10EC"/>
    <w:rsid w:val="00F02752"/>
    <w:rsid w:val="00F2154B"/>
    <w:rsid w:val="00F22401"/>
    <w:rsid w:val="00F23F1D"/>
    <w:rsid w:val="00F302FF"/>
    <w:rsid w:val="00F33B3A"/>
    <w:rsid w:val="00F352F7"/>
    <w:rsid w:val="00F35F04"/>
    <w:rsid w:val="00F40D3F"/>
    <w:rsid w:val="00F4434A"/>
    <w:rsid w:val="00F544C0"/>
    <w:rsid w:val="00F64791"/>
    <w:rsid w:val="00F64D53"/>
    <w:rsid w:val="00F721BE"/>
    <w:rsid w:val="00F747C9"/>
    <w:rsid w:val="00F75D06"/>
    <w:rsid w:val="00F75EA6"/>
    <w:rsid w:val="00F77655"/>
    <w:rsid w:val="00F834AC"/>
    <w:rsid w:val="00F864FE"/>
    <w:rsid w:val="00F865A3"/>
    <w:rsid w:val="00F879B1"/>
    <w:rsid w:val="00F87AB7"/>
    <w:rsid w:val="00FA0DA1"/>
    <w:rsid w:val="00FA1BCD"/>
    <w:rsid w:val="00FA1FA3"/>
    <w:rsid w:val="00FB169C"/>
    <w:rsid w:val="00FB3007"/>
    <w:rsid w:val="00FB3ED9"/>
    <w:rsid w:val="00FB45B9"/>
    <w:rsid w:val="00FB7AC7"/>
    <w:rsid w:val="00FC0E34"/>
    <w:rsid w:val="00FC502A"/>
    <w:rsid w:val="00FC6858"/>
    <w:rsid w:val="00FD234D"/>
    <w:rsid w:val="00FD6459"/>
    <w:rsid w:val="00FE00C5"/>
    <w:rsid w:val="00FE055B"/>
    <w:rsid w:val="00FE2053"/>
    <w:rsid w:val="00FE369E"/>
    <w:rsid w:val="00FE4784"/>
    <w:rsid w:val="00FE69F7"/>
    <w:rsid w:val="00FE6A24"/>
    <w:rsid w:val="00FF0537"/>
    <w:rsid w:val="00FF24F1"/>
    <w:rsid w:val="00FF27C1"/>
    <w:rsid w:val="00FF54F9"/>
    <w:rsid w:val="00FF667D"/>
    <w:rsid w:val="00FF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BD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7A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1441C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7BD1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470D"/>
    <w:rPr>
      <w:b/>
      <w:bCs/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B05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67BD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C67BD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C67BD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C67B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C67BD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C67BD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F64D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67BD1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99"/>
    <w:semiHidden/>
    <w:rsid w:val="0041441C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F35F0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BodyText">
    <w:name w:val="Body Text"/>
    <w:basedOn w:val="Normal"/>
    <w:link w:val="BodyTextChar"/>
    <w:uiPriority w:val="99"/>
    <w:rsid w:val="003652DB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4470D"/>
    <w:rPr>
      <w:sz w:val="28"/>
      <w:szCs w:val="28"/>
      <w:lang w:val="ru-RU" w:eastAsia="ru-RU"/>
    </w:rPr>
  </w:style>
  <w:style w:type="paragraph" w:styleId="Title">
    <w:name w:val="Title"/>
    <w:basedOn w:val="Normal"/>
    <w:link w:val="TitleChar"/>
    <w:uiPriority w:val="99"/>
    <w:qFormat/>
    <w:rsid w:val="00A31E04"/>
    <w:pPr>
      <w:jc w:val="center"/>
    </w:pPr>
    <w:rPr>
      <w:rFonts w:ascii="Courier" w:hAnsi="Courier" w:cs="Courier"/>
      <w:b/>
      <w:bCs/>
      <w:color w:val="000000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locked/>
    <w:rsid w:val="00C67BD1"/>
    <w:rPr>
      <w:rFonts w:ascii="Cambria" w:hAnsi="Cambria" w:cs="Cambria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rsid w:val="00A31E4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67BD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463E9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67BD1"/>
    <w:rPr>
      <w:sz w:val="24"/>
      <w:szCs w:val="24"/>
    </w:rPr>
  </w:style>
  <w:style w:type="paragraph" w:customStyle="1" w:styleId="a0">
    <w:name w:val="Прижатый влево"/>
    <w:basedOn w:val="Normal"/>
    <w:next w:val="Normal"/>
    <w:uiPriority w:val="99"/>
    <w:rsid w:val="00B46317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428</TotalTime>
  <Pages>3</Pages>
  <Words>1517</Words>
  <Characters>8647</Characters>
  <Application>Microsoft Office Outlook</Application>
  <DocSecurity>0</DocSecurity>
  <Lines>0</Lines>
  <Paragraphs>0</Paragraphs>
  <ScaleCrop>false</ScaleCrop>
  <Company>Администрация городского округа Саранск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ГОРОДА ХАБАРОВСКА</dc:title>
  <dc:subject/>
  <dc:creator>ConsultantPlus</dc:creator>
  <cp:keywords/>
  <dc:description/>
  <cp:lastModifiedBy>1</cp:lastModifiedBy>
  <cp:revision>70</cp:revision>
  <cp:lastPrinted>2021-11-24T12:46:00Z</cp:lastPrinted>
  <dcterms:created xsi:type="dcterms:W3CDTF">2021-01-15T08:20:00Z</dcterms:created>
  <dcterms:modified xsi:type="dcterms:W3CDTF">2022-03-26T02:22:00Z</dcterms:modified>
</cp:coreProperties>
</file>