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3C" w:rsidRDefault="00823F3C" w:rsidP="006E29E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РАСПОРЯЖЕНИЕ</w:t>
      </w:r>
    </w:p>
    <w:p w:rsidR="00823F3C" w:rsidRDefault="00823F3C" w:rsidP="006E29E3">
      <w:pPr>
        <w:jc w:val="center"/>
        <w:rPr>
          <w:b/>
          <w:bCs/>
          <w:sz w:val="40"/>
          <w:szCs w:val="40"/>
        </w:rPr>
      </w:pPr>
    </w:p>
    <w:p w:rsidR="00823F3C" w:rsidRDefault="00823F3C" w:rsidP="006E29E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НАБЕРЕЖНОГО СЕЛЬСКОГО ПОСЕЛЕНИЯ</w:t>
      </w:r>
    </w:p>
    <w:p w:rsidR="00823F3C" w:rsidRDefault="00823F3C" w:rsidP="006E29E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23F3C" w:rsidRPr="006E29E3" w:rsidRDefault="00823F3C" w:rsidP="006E29E3">
      <w:pPr>
        <w:pStyle w:val="Heading1"/>
        <w:jc w:val="center"/>
        <w:rPr>
          <w:rFonts w:ascii="Times New Roman" w:hAnsi="Times New Roman" w:cs="Times New Roman"/>
        </w:rPr>
      </w:pPr>
      <w:r w:rsidRPr="006E29E3">
        <w:rPr>
          <w:rFonts w:ascii="Times New Roman" w:hAnsi="Times New Roman" w:cs="Times New Roman"/>
        </w:rPr>
        <w:t>РЕСПУБЛИКИ МОРДОВИЯ</w:t>
      </w:r>
    </w:p>
    <w:p w:rsidR="00823F3C" w:rsidRPr="006E29E3" w:rsidRDefault="00823F3C" w:rsidP="006E29E3">
      <w:pPr>
        <w:rPr>
          <w:b/>
          <w:bCs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23F3C" w:rsidRDefault="00823F3C" w:rsidP="006E29E3">
      <w:r>
        <w:t xml:space="preserve"> </w:t>
      </w:r>
    </w:p>
    <w:p w:rsidR="00823F3C" w:rsidRDefault="00823F3C" w:rsidP="006E29E3">
      <w:pPr>
        <w:ind w:left="-142" w:right="141"/>
      </w:pPr>
      <w:r>
        <w:t xml:space="preserve">   от « 15 » декабря 2021 г.                                                                                 №  52-р</w:t>
      </w:r>
    </w:p>
    <w:p w:rsidR="00823F3C" w:rsidRDefault="00823F3C" w:rsidP="006E29E3">
      <w:pPr>
        <w:ind w:left="-180"/>
      </w:pPr>
    </w:p>
    <w:p w:rsidR="00823F3C" w:rsidRDefault="00823F3C" w:rsidP="006E29E3">
      <w:pPr>
        <w:jc w:val="center"/>
      </w:pPr>
      <w:r>
        <w:t>п. Ромодановский Махоркосовхоз</w:t>
      </w:r>
    </w:p>
    <w:p w:rsidR="00823F3C" w:rsidRDefault="00823F3C" w:rsidP="006E29E3">
      <w:pPr>
        <w:jc w:val="center"/>
        <w:rPr>
          <w:sz w:val="28"/>
          <w:szCs w:val="28"/>
        </w:rPr>
      </w:pPr>
    </w:p>
    <w:p w:rsidR="00823F3C" w:rsidRDefault="00823F3C" w:rsidP="006E29E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B407CB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B407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статьей 160.1 Бюджетного кодекса Российской Федерации, постановлением Правительства Российской Федерации от 16 сентября 2021 г. № 1569 </w:t>
      </w:r>
      <w:r w:rsidRPr="00024A63">
        <w:rPr>
          <w:sz w:val="28"/>
          <w:szCs w:val="28"/>
        </w:rPr>
        <w:t xml:space="preserve"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 утвердить Перечень главных администраторов </w:t>
      </w:r>
      <w:r>
        <w:rPr>
          <w:sz w:val="28"/>
          <w:szCs w:val="28"/>
        </w:rPr>
        <w:t xml:space="preserve">доходов  бюджета  Набережного сельского поселения Ромодановского  муниципального района Республики Мордовия. </w:t>
      </w:r>
    </w:p>
    <w:p w:rsidR="00823F3C" w:rsidRDefault="00823F3C" w:rsidP="006E29E3">
      <w:pPr>
        <w:pStyle w:val="BodyText2"/>
        <w:rPr>
          <w:b/>
          <w:bCs/>
          <w:sz w:val="28"/>
          <w:szCs w:val="28"/>
        </w:rPr>
      </w:pPr>
      <w:r>
        <w:rPr>
          <w:sz w:val="28"/>
          <w:szCs w:val="28"/>
        </w:rPr>
        <w:t>2. Настоящее распоряжение применяется к правоотношениям, возникающим при составлении и исполнении бюджета Набережного сельского поселения Ромодановского муниципального  района  Республики Мордовия, начиная с бюджета на 2022 год и на плановый период 2023 и 2024 годов.</w:t>
      </w:r>
    </w:p>
    <w:p w:rsidR="00823F3C" w:rsidRDefault="00823F3C" w:rsidP="006E29E3">
      <w:pPr>
        <w:pStyle w:val="BodyText2"/>
        <w:rPr>
          <w:b/>
          <w:bCs/>
          <w:sz w:val="28"/>
          <w:szCs w:val="28"/>
        </w:rPr>
      </w:pPr>
    </w:p>
    <w:p w:rsidR="00823F3C" w:rsidRDefault="00823F3C" w:rsidP="006E29E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23F3C" w:rsidRDefault="00823F3C" w:rsidP="006E29E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823F3C" w:rsidRDefault="00823F3C" w:rsidP="006E29E3">
      <w:pPr>
        <w:jc w:val="both"/>
        <w:rPr>
          <w:sz w:val="28"/>
          <w:szCs w:val="28"/>
        </w:rPr>
      </w:pPr>
    </w:p>
    <w:p w:rsidR="00823F3C" w:rsidRDefault="00823F3C" w:rsidP="006E29E3">
      <w:pPr>
        <w:jc w:val="both"/>
        <w:rPr>
          <w:sz w:val="28"/>
          <w:szCs w:val="28"/>
        </w:rPr>
      </w:pPr>
    </w:p>
    <w:p w:rsidR="00823F3C" w:rsidRDefault="00823F3C" w:rsidP="006E29E3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Глава   Набережного</w:t>
      </w:r>
    </w:p>
    <w:p w:rsidR="00823F3C" w:rsidRDefault="00823F3C" w:rsidP="006E29E3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сельского поселения                                                         Н.Ю. Журавлева</w:t>
      </w: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</w:p>
    <w:p w:rsidR="00823F3C" w:rsidRDefault="00823F3C" w:rsidP="00E3121B">
      <w:pPr>
        <w:ind w:firstLine="708"/>
      </w:pPr>
      <w:r>
        <w:t xml:space="preserve">                                                                </w:t>
      </w:r>
    </w:p>
    <w:tbl>
      <w:tblPr>
        <w:tblW w:w="0" w:type="auto"/>
        <w:tblInd w:w="-106" w:type="dxa"/>
        <w:tblLayout w:type="fixed"/>
        <w:tblLook w:val="0000"/>
      </w:tblPr>
      <w:tblGrid>
        <w:gridCol w:w="3956"/>
      </w:tblGrid>
      <w:tr w:rsidR="00823F3C" w:rsidRPr="000B717A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23F3C" w:rsidRPr="00E12DFB" w:rsidRDefault="00823F3C" w:rsidP="00DB0E3D">
            <w:r w:rsidRPr="00E12DFB">
              <w:t xml:space="preserve">Утвержден </w:t>
            </w:r>
          </w:p>
        </w:tc>
      </w:tr>
      <w:tr w:rsidR="00823F3C" w:rsidRPr="005C5F26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23F3C" w:rsidRDefault="00823F3C" w:rsidP="00DB0E3D">
            <w:r>
              <w:t>распоряжением администрации</w:t>
            </w:r>
          </w:p>
          <w:p w:rsidR="00823F3C" w:rsidRDefault="00823F3C" w:rsidP="00DB0E3D">
            <w:r>
              <w:t xml:space="preserve">Набережного сельского поселения Ромодановского муниципального </w:t>
            </w:r>
          </w:p>
          <w:p w:rsidR="00823F3C" w:rsidRPr="00E12DFB" w:rsidRDefault="00823F3C" w:rsidP="00DB0E3D">
            <w:r>
              <w:t xml:space="preserve">района </w:t>
            </w:r>
            <w:r w:rsidRPr="00E12DFB">
              <w:t xml:space="preserve"> Республики Мордовия</w:t>
            </w:r>
          </w:p>
        </w:tc>
      </w:tr>
      <w:tr w:rsidR="00823F3C" w:rsidRPr="005C5F26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23F3C" w:rsidRPr="00E12DFB" w:rsidRDefault="00823F3C" w:rsidP="00DB0E3D">
            <w:r w:rsidRPr="00E12DFB">
              <w:t xml:space="preserve">от </w:t>
            </w:r>
            <w:r>
              <w:t>15.12.2021 г.</w:t>
            </w:r>
            <w:r w:rsidRPr="00E12DFB">
              <w:t xml:space="preserve"> №</w:t>
            </w:r>
            <w:r>
              <w:t xml:space="preserve"> 52-р</w:t>
            </w:r>
          </w:p>
        </w:tc>
      </w:tr>
    </w:tbl>
    <w:p w:rsidR="00823F3C" w:rsidRPr="00361727" w:rsidRDefault="00823F3C" w:rsidP="001B791A">
      <w:pPr>
        <w:jc w:val="both"/>
      </w:pPr>
    </w:p>
    <w:p w:rsidR="00823F3C" w:rsidRPr="005C212D" w:rsidRDefault="00823F3C" w:rsidP="009D40F7">
      <w:pPr>
        <w:pStyle w:val="ConsPlusNormal"/>
        <w:widowControl/>
        <w:ind w:left="5103" w:right="-426" w:firstLine="0"/>
        <w:jc w:val="center"/>
        <w:rPr>
          <w:rFonts w:ascii="Times New Roman" w:hAnsi="Times New Roman" w:cs="Times New Roman"/>
        </w:rPr>
      </w:pPr>
      <w:r w:rsidRPr="005C212D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823F3C" w:rsidRPr="005C212D" w:rsidRDefault="00823F3C" w:rsidP="009D40F7">
      <w:pPr>
        <w:jc w:val="center"/>
      </w:pPr>
      <w:r w:rsidRPr="005C212D">
        <w:rPr>
          <w:b/>
          <w:bCs/>
        </w:rPr>
        <w:t xml:space="preserve">Перечень  </w:t>
      </w:r>
      <w:r>
        <w:rPr>
          <w:b/>
          <w:bCs/>
        </w:rPr>
        <w:t xml:space="preserve">главных </w:t>
      </w:r>
      <w:r w:rsidRPr="005C212D">
        <w:rPr>
          <w:b/>
          <w:bCs/>
        </w:rPr>
        <w:t>администраторов доходов бюджета</w:t>
      </w:r>
      <w:r>
        <w:rPr>
          <w:b/>
          <w:bCs/>
        </w:rPr>
        <w:t xml:space="preserve"> Набережного сельского поселения Ромодановского</w:t>
      </w:r>
      <w:r w:rsidRPr="005C212D">
        <w:rPr>
          <w:b/>
          <w:bCs/>
        </w:rPr>
        <w:t xml:space="preserve"> муниципального района </w:t>
      </w:r>
      <w:r>
        <w:rPr>
          <w:b/>
          <w:bCs/>
        </w:rPr>
        <w:t xml:space="preserve">Республики Мордовия </w:t>
      </w:r>
    </w:p>
    <w:p w:rsidR="00823F3C" w:rsidRPr="005C212D" w:rsidRDefault="00823F3C" w:rsidP="009D40F7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789" w:type="dxa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2268"/>
        <w:gridCol w:w="5670"/>
      </w:tblGrid>
      <w:tr w:rsidR="00823F3C" w:rsidRPr="005C212D">
        <w:trPr>
          <w:cantSplit/>
          <w:trHeight w:val="73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F3C" w:rsidRPr="005C212D" w:rsidRDefault="00823F3C" w:rsidP="00F64791">
            <w:pPr>
              <w:pStyle w:val="BodyText2"/>
              <w:overflowPunct/>
              <w:autoSpaceDE/>
              <w:autoSpaceDN/>
              <w:adjustRightInd/>
              <w:ind w:firstLine="0"/>
              <w:jc w:val="center"/>
              <w:textAlignment w:val="auto"/>
            </w:pPr>
            <w:r w:rsidRPr="005C212D">
              <w:t>Код бюджетной классификации</w:t>
            </w:r>
          </w:p>
          <w:p w:rsidR="00823F3C" w:rsidRPr="005C212D" w:rsidRDefault="00823F3C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Российской Федерации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F3C" w:rsidRPr="005C212D" w:rsidRDefault="00823F3C" w:rsidP="00F64791">
            <w:pPr>
              <w:jc w:val="center"/>
              <w:rPr>
                <w:snapToGrid w:val="0"/>
              </w:rPr>
            </w:pPr>
          </w:p>
          <w:p w:rsidR="00823F3C" w:rsidRPr="005C212D" w:rsidRDefault="00823F3C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 xml:space="preserve">Наименование  </w:t>
            </w:r>
            <w:r>
              <w:rPr>
                <w:snapToGrid w:val="0"/>
              </w:rPr>
              <w:t xml:space="preserve">главного </w:t>
            </w:r>
            <w:r w:rsidRPr="005C212D">
              <w:rPr>
                <w:snapToGrid w:val="0"/>
              </w:rPr>
              <w:t xml:space="preserve"> администратора доходов бюджета </w:t>
            </w:r>
          </w:p>
        </w:tc>
      </w:tr>
      <w:tr w:rsidR="00823F3C" w:rsidRPr="005C212D">
        <w:trPr>
          <w:cantSplit/>
          <w:trHeight w:val="13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3C" w:rsidRPr="005C212D" w:rsidRDefault="00823F3C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админи-</w:t>
            </w:r>
          </w:p>
          <w:p w:rsidR="00823F3C" w:rsidRPr="005C212D" w:rsidRDefault="00823F3C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стратора</w:t>
            </w:r>
          </w:p>
          <w:p w:rsidR="00823F3C" w:rsidRPr="005C212D" w:rsidRDefault="00823F3C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доходов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3C" w:rsidRPr="005C212D" w:rsidRDefault="00823F3C" w:rsidP="00D51FED">
            <w:pPr>
              <w:jc w:val="center"/>
              <w:rPr>
                <w:snapToGrid w:val="0"/>
              </w:rPr>
            </w:pPr>
            <w:r w:rsidRPr="00107E60">
              <w:rPr>
                <w:color w:val="000000"/>
              </w:rPr>
              <w:t>вида (п</w:t>
            </w:r>
            <w:r>
              <w:rPr>
                <w:color w:val="000000"/>
              </w:rPr>
              <w:t xml:space="preserve">одвида) доходов </w:t>
            </w:r>
            <w:r w:rsidRPr="00107E60">
              <w:rPr>
                <w:color w:val="000000"/>
              </w:rPr>
              <w:t xml:space="preserve"> </w:t>
            </w:r>
            <w:r w:rsidRPr="005C212D">
              <w:rPr>
                <w:snapToGrid w:val="0"/>
              </w:rPr>
              <w:t xml:space="preserve"> бюджета</w:t>
            </w:r>
            <w:r>
              <w:rPr>
                <w:snapToGrid w:val="0"/>
              </w:rPr>
              <w:t xml:space="preserve"> Ромодановского </w:t>
            </w: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3C" w:rsidRPr="005C212D" w:rsidRDefault="00823F3C" w:rsidP="00F64791">
            <w:pPr>
              <w:rPr>
                <w:snapToGrid w:val="0"/>
              </w:rPr>
            </w:pPr>
          </w:p>
        </w:tc>
      </w:tr>
    </w:tbl>
    <w:p w:rsidR="00823F3C" w:rsidRPr="005C212D" w:rsidRDefault="00823F3C" w:rsidP="009D40F7">
      <w:pPr>
        <w:spacing w:line="24" w:lineRule="auto"/>
      </w:pPr>
    </w:p>
    <w:tbl>
      <w:tblPr>
        <w:tblW w:w="8792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2268"/>
        <w:gridCol w:w="5673"/>
      </w:tblGrid>
      <w:tr w:rsidR="00823F3C" w:rsidRPr="005C212D">
        <w:trPr>
          <w:cantSplit/>
          <w:trHeight w:val="234"/>
          <w:tblHeader/>
        </w:trPr>
        <w:tc>
          <w:tcPr>
            <w:tcW w:w="851" w:type="dxa"/>
          </w:tcPr>
          <w:p w:rsidR="00823F3C" w:rsidRPr="005C212D" w:rsidRDefault="00823F3C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1</w:t>
            </w:r>
          </w:p>
        </w:tc>
        <w:tc>
          <w:tcPr>
            <w:tcW w:w="2268" w:type="dxa"/>
          </w:tcPr>
          <w:p w:rsidR="00823F3C" w:rsidRPr="005C212D" w:rsidRDefault="00823F3C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2</w:t>
            </w:r>
          </w:p>
        </w:tc>
        <w:tc>
          <w:tcPr>
            <w:tcW w:w="5673" w:type="dxa"/>
          </w:tcPr>
          <w:p w:rsidR="00823F3C" w:rsidRPr="005C212D" w:rsidRDefault="00823F3C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3</w:t>
            </w:r>
          </w:p>
        </w:tc>
      </w:tr>
      <w:tr w:rsidR="00823F3C" w:rsidRPr="005C212D">
        <w:trPr>
          <w:cantSplit/>
          <w:trHeight w:val="467"/>
        </w:trPr>
        <w:tc>
          <w:tcPr>
            <w:tcW w:w="851" w:type="dxa"/>
          </w:tcPr>
          <w:p w:rsidR="00823F3C" w:rsidRPr="005C212D" w:rsidRDefault="00823F3C" w:rsidP="00F64791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7941" w:type="dxa"/>
            <w:gridSpan w:val="2"/>
          </w:tcPr>
          <w:p w:rsidR="00823F3C" w:rsidRPr="005C212D" w:rsidRDefault="00823F3C" w:rsidP="00F64791">
            <w:pPr>
              <w:pStyle w:val="Heading4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7941" w:type="dxa"/>
            <w:gridSpan w:val="2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b/>
                <w:bCs/>
                <w:color w:val="000000"/>
                <w:sz w:val="20"/>
                <w:szCs w:val="20"/>
              </w:rPr>
              <w:t>Управление Федеральной налоговой службы по Республике Мордовия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1 01 02010 01 0000 110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1 01 02020 01 0000 110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1 01 02030 01 0000 110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1 01 02040 01 0000 110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1 01 02080 01 0000 110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1 05 03010 01 0000 110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EB4C54" w:rsidRDefault="00823F3C" w:rsidP="004F50B9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EB4C54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1 05 03020 01 0000 110</w:t>
            </w:r>
          </w:p>
        </w:tc>
        <w:tc>
          <w:tcPr>
            <w:tcW w:w="5673" w:type="dxa"/>
          </w:tcPr>
          <w:p w:rsidR="00823F3C" w:rsidRPr="00EB4C54" w:rsidRDefault="00823F3C" w:rsidP="00782E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               до 1 января 2011 года)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1 06 01030 10 0000 110</w:t>
            </w:r>
          </w:p>
        </w:tc>
        <w:tc>
          <w:tcPr>
            <w:tcW w:w="5673" w:type="dxa"/>
          </w:tcPr>
          <w:p w:rsidR="00823F3C" w:rsidRPr="0062667C" w:rsidRDefault="00823F3C" w:rsidP="00DB0E3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1 06 06033 10 0000 110</w:t>
            </w:r>
          </w:p>
        </w:tc>
        <w:tc>
          <w:tcPr>
            <w:tcW w:w="5673" w:type="dxa"/>
          </w:tcPr>
          <w:p w:rsidR="00823F3C" w:rsidRPr="0062667C" w:rsidRDefault="00823F3C" w:rsidP="00DB0E3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23F3C" w:rsidRPr="005C212D">
        <w:trPr>
          <w:cantSplit/>
          <w:trHeight w:val="331"/>
        </w:trPr>
        <w:tc>
          <w:tcPr>
            <w:tcW w:w="851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23F3C" w:rsidRPr="0062667C" w:rsidRDefault="00823F3C" w:rsidP="004F50B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1 06 06043 10 0000 110</w:t>
            </w:r>
          </w:p>
        </w:tc>
        <w:tc>
          <w:tcPr>
            <w:tcW w:w="5673" w:type="dxa"/>
          </w:tcPr>
          <w:p w:rsidR="00823F3C" w:rsidRPr="0062667C" w:rsidRDefault="00823F3C" w:rsidP="00DB0E3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E52584">
              <w:rPr>
                <w:b/>
                <w:bCs/>
                <w:snapToGrid w:val="0"/>
                <w:sz w:val="20"/>
                <w:szCs w:val="20"/>
              </w:rPr>
              <w:t>919</w:t>
            </w:r>
          </w:p>
        </w:tc>
        <w:tc>
          <w:tcPr>
            <w:tcW w:w="7941" w:type="dxa"/>
            <w:gridSpan w:val="2"/>
          </w:tcPr>
          <w:p w:rsidR="00823F3C" w:rsidRPr="0062667C" w:rsidRDefault="00823F3C" w:rsidP="00EE490C">
            <w:pPr>
              <w:pStyle w:val="Heading4"/>
              <w:rPr>
                <w:color w:val="auto"/>
                <w:sz w:val="20"/>
                <w:szCs w:val="20"/>
                <w:highlight w:val="yellow"/>
              </w:rPr>
            </w:pPr>
            <w:r w:rsidRPr="00E52584">
              <w:rPr>
                <w:color w:val="auto"/>
                <w:sz w:val="20"/>
                <w:szCs w:val="20"/>
              </w:rPr>
              <w:t>Администрация Набережного сельского поселения Ромодановского муниципального района Республики Мордовия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CD785E">
            <w:pPr>
              <w:jc w:val="center"/>
              <w:rPr>
                <w:sz w:val="20"/>
                <w:szCs w:val="20"/>
                <w:highlight w:val="yellow"/>
              </w:rPr>
            </w:pPr>
            <w:r w:rsidRPr="00E52584">
              <w:rPr>
                <w:sz w:val="20"/>
                <w:szCs w:val="20"/>
              </w:rPr>
              <w:t>1 11 05025 10 0000 120</w:t>
            </w:r>
          </w:p>
        </w:tc>
        <w:tc>
          <w:tcPr>
            <w:tcW w:w="5673" w:type="dxa"/>
          </w:tcPr>
          <w:p w:rsidR="00823F3C" w:rsidRPr="00E52584" w:rsidRDefault="00823F3C" w:rsidP="00F64791">
            <w:pPr>
              <w:jc w:val="both"/>
              <w:rPr>
                <w:sz w:val="20"/>
                <w:szCs w:val="20"/>
                <w:highlight w:val="yellow"/>
              </w:rPr>
            </w:pPr>
            <w:r w:rsidRPr="00E52584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CD785E">
            <w:pPr>
              <w:jc w:val="center"/>
              <w:rPr>
                <w:sz w:val="20"/>
                <w:szCs w:val="20"/>
                <w:highlight w:val="yellow"/>
              </w:rPr>
            </w:pPr>
            <w:r w:rsidRPr="00E52584">
              <w:rPr>
                <w:sz w:val="20"/>
                <w:szCs w:val="20"/>
              </w:rPr>
              <w:t>1 11 05035 10 0000 120</w:t>
            </w:r>
          </w:p>
        </w:tc>
        <w:tc>
          <w:tcPr>
            <w:tcW w:w="5673" w:type="dxa"/>
          </w:tcPr>
          <w:p w:rsidR="00823F3C" w:rsidRPr="00E52584" w:rsidRDefault="00823F3C" w:rsidP="00F64791">
            <w:pPr>
              <w:jc w:val="both"/>
              <w:rPr>
                <w:sz w:val="20"/>
                <w:szCs w:val="20"/>
                <w:highlight w:val="yellow"/>
              </w:rPr>
            </w:pPr>
            <w:r w:rsidRPr="00E52584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1 11 05075 10 0000 120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1 11 07015 10 0000 120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 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1 11 09035 10 0000 120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1 11 09045 10 0000 120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1 13 01076 10 0000 130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1 13 01995 10 0000 130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1 13 02065 10 0000 130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1 13 02995 10 0000 130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1 14 02052 10 0000 410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1 14 02053 10 0000 410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1 14 02058 10 0000 410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1 14 02052 10 0000 440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1 14 02053 10 0000 440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1 15 02050 10 0000 140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spacing w:line="30" w:lineRule="atLeast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1 17 01050 10 0000 180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spacing w:line="30" w:lineRule="atLeast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1 17 02020 10 0000 180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823F3C" w:rsidRPr="0062667C">
        <w:trPr>
          <w:cantSplit/>
          <w:trHeight w:val="463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pStyle w:val="NormalWeb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1 17 05050 10 0000 180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pStyle w:val="NormalWeb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2 02 15001 10 0000 150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E52584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2 02 19999 10 0000 150</w:t>
            </w:r>
          </w:p>
        </w:tc>
        <w:tc>
          <w:tcPr>
            <w:tcW w:w="5673" w:type="dxa"/>
            <w:vAlign w:val="center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2 02 25027 10 0000 150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2 02 29999 10 0000 150</w:t>
            </w:r>
          </w:p>
        </w:tc>
        <w:tc>
          <w:tcPr>
            <w:tcW w:w="5673" w:type="dxa"/>
            <w:vAlign w:val="center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2 02 35118 10 0000 150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2 02 30024 10 0000 150</w:t>
            </w:r>
          </w:p>
        </w:tc>
        <w:tc>
          <w:tcPr>
            <w:tcW w:w="5673" w:type="dxa"/>
            <w:vAlign w:val="center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2 02 39999 10 0000 150</w:t>
            </w:r>
          </w:p>
        </w:tc>
        <w:tc>
          <w:tcPr>
            <w:tcW w:w="5673" w:type="dxa"/>
            <w:vAlign w:val="center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2 02 45160 10 0000 150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2 02 40014 10 0000 150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2 02 49999 10 0000 150</w:t>
            </w:r>
          </w:p>
        </w:tc>
        <w:tc>
          <w:tcPr>
            <w:tcW w:w="5673" w:type="dxa"/>
            <w:vAlign w:val="center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  <w:tcBorders>
              <w:top w:val="nil"/>
            </w:tcBorders>
          </w:tcPr>
          <w:p w:rsidR="00823F3C" w:rsidRPr="00E52584" w:rsidRDefault="00823F3C" w:rsidP="00CD785E">
            <w:pPr>
              <w:ind w:firstLine="8"/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919</w:t>
            </w:r>
          </w:p>
        </w:tc>
        <w:tc>
          <w:tcPr>
            <w:tcW w:w="2268" w:type="dxa"/>
            <w:tcBorders>
              <w:top w:val="nil"/>
            </w:tcBorders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2 18 60010 10 0000 150</w:t>
            </w:r>
          </w:p>
        </w:tc>
        <w:tc>
          <w:tcPr>
            <w:tcW w:w="5673" w:type="dxa"/>
            <w:tcBorders>
              <w:top w:val="nil"/>
            </w:tcBorders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  <w:tcBorders>
              <w:top w:val="nil"/>
            </w:tcBorders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  <w:tcBorders>
              <w:top w:val="nil"/>
            </w:tcBorders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2 18 60020 10 0000 150</w:t>
            </w:r>
          </w:p>
        </w:tc>
        <w:tc>
          <w:tcPr>
            <w:tcW w:w="5673" w:type="dxa"/>
            <w:tcBorders>
              <w:top w:val="nil"/>
            </w:tcBorders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23F3C" w:rsidRPr="0062667C">
        <w:trPr>
          <w:cantSplit/>
          <w:trHeight w:val="331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2 19 60010 10 0000 150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sz w:val="20"/>
                <w:szCs w:val="20"/>
              </w:rPr>
            </w:pPr>
            <w:r w:rsidRPr="00E52584">
              <w:rPr>
                <w:snapToGrid w:val="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2 07 05030 10 0000 150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E52584">
              <w:rPr>
                <w:snapToGrid w:val="0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2 08 05000 10 0000 150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E52584">
              <w:rPr>
                <w:snapToGrid w:val="0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52584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2 18 05010 10 0000 150</w:t>
            </w:r>
          </w:p>
        </w:tc>
        <w:tc>
          <w:tcPr>
            <w:tcW w:w="5673" w:type="dxa"/>
          </w:tcPr>
          <w:p w:rsidR="00823F3C" w:rsidRPr="00E52584" w:rsidRDefault="00823F3C" w:rsidP="0023603C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E23382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E52584">
              <w:rPr>
                <w:snapToGrid w:val="0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E52584" w:rsidRDefault="00823F3C" w:rsidP="00E23382">
            <w:pPr>
              <w:jc w:val="center"/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2 18 05030 10 0000 150</w:t>
            </w:r>
          </w:p>
        </w:tc>
        <w:tc>
          <w:tcPr>
            <w:tcW w:w="5673" w:type="dxa"/>
          </w:tcPr>
          <w:p w:rsidR="00823F3C" w:rsidRPr="00E52584" w:rsidRDefault="00823F3C" w:rsidP="00E23382">
            <w:pPr>
              <w:rPr>
                <w:sz w:val="20"/>
                <w:szCs w:val="20"/>
              </w:rPr>
            </w:pPr>
            <w:r w:rsidRPr="00E52584">
              <w:rPr>
                <w:sz w:val="20"/>
                <w:szCs w:val="20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DA3A8A" w:rsidRDefault="00823F3C" w:rsidP="00E52584">
            <w:pPr>
              <w:jc w:val="center"/>
              <w:rPr>
                <w:sz w:val="20"/>
                <w:szCs w:val="20"/>
              </w:rPr>
            </w:pPr>
            <w:r w:rsidRPr="00DA3A8A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17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14030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0000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23F3C" w:rsidRPr="00DA3A8A" w:rsidRDefault="00823F3C" w:rsidP="0023603C">
            <w:pPr>
              <w:rPr>
                <w:sz w:val="20"/>
                <w:szCs w:val="20"/>
              </w:rPr>
            </w:pPr>
            <w:r w:rsidRPr="00DA3A8A">
              <w:rPr>
                <w:color w:val="000000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</w:tr>
      <w:tr w:rsidR="00823F3C" w:rsidRPr="0062667C">
        <w:trPr>
          <w:cantSplit/>
          <w:trHeight w:val="479"/>
        </w:trPr>
        <w:tc>
          <w:tcPr>
            <w:tcW w:w="851" w:type="dxa"/>
          </w:tcPr>
          <w:p w:rsidR="00823F3C" w:rsidRPr="00E52584" w:rsidRDefault="00823F3C" w:rsidP="00CD785E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2268" w:type="dxa"/>
          </w:tcPr>
          <w:p w:rsidR="00823F3C" w:rsidRPr="00DA3A8A" w:rsidRDefault="00823F3C" w:rsidP="00E52584">
            <w:pPr>
              <w:jc w:val="center"/>
              <w:rPr>
                <w:sz w:val="20"/>
                <w:szCs w:val="20"/>
              </w:rPr>
            </w:pPr>
            <w:r w:rsidRPr="00DA3A8A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02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15002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0000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A3A8A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23F3C" w:rsidRPr="00DA3A8A" w:rsidRDefault="00823F3C" w:rsidP="0023603C">
            <w:pPr>
              <w:rPr>
                <w:sz w:val="20"/>
                <w:szCs w:val="20"/>
              </w:rPr>
            </w:pPr>
            <w:r w:rsidRPr="00DA3A8A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</w:tbl>
    <w:p w:rsidR="00823F3C" w:rsidRPr="005C212D" w:rsidRDefault="00823F3C" w:rsidP="009D40F7">
      <w:pPr>
        <w:jc w:val="both"/>
      </w:pPr>
    </w:p>
    <w:p w:rsidR="00823F3C" w:rsidRPr="005C212D" w:rsidRDefault="00823F3C" w:rsidP="009D40F7">
      <w:pPr>
        <w:jc w:val="right"/>
      </w:pPr>
      <w:r w:rsidRPr="005C212D">
        <w:t>.</w:t>
      </w:r>
    </w:p>
    <w:p w:rsidR="00823F3C" w:rsidRPr="005C212D" w:rsidRDefault="00823F3C" w:rsidP="009D40F7">
      <w:pPr>
        <w:ind w:firstLine="708"/>
        <w:jc w:val="right"/>
        <w:rPr>
          <w:b/>
          <w:bCs/>
        </w:rPr>
      </w:pPr>
      <w:r w:rsidRPr="005C212D">
        <w:t xml:space="preserve">                                                              </w:t>
      </w:r>
    </w:p>
    <w:p w:rsidR="00823F3C" w:rsidRPr="005C212D" w:rsidRDefault="00823F3C" w:rsidP="00A9792C">
      <w:pPr>
        <w:jc w:val="both"/>
      </w:pPr>
    </w:p>
    <w:p w:rsidR="00823F3C" w:rsidRPr="005C212D" w:rsidRDefault="00823F3C" w:rsidP="00116781">
      <w:pPr>
        <w:jc w:val="right"/>
      </w:pPr>
      <w:r w:rsidRPr="005C212D">
        <w:t>.</w:t>
      </w:r>
    </w:p>
    <w:sectPr w:rsidR="00823F3C" w:rsidRPr="005C212D" w:rsidSect="008E6796">
      <w:pgSz w:w="11906" w:h="16838" w:code="9"/>
      <w:pgMar w:top="709" w:right="850" w:bottom="709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473E4"/>
    <w:multiLevelType w:val="hybridMultilevel"/>
    <w:tmpl w:val="A7422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C16"/>
    <w:rsid w:val="00000912"/>
    <w:rsid w:val="00011E06"/>
    <w:rsid w:val="0001377F"/>
    <w:rsid w:val="00020B59"/>
    <w:rsid w:val="0002141A"/>
    <w:rsid w:val="00024A63"/>
    <w:rsid w:val="000274FE"/>
    <w:rsid w:val="000326FB"/>
    <w:rsid w:val="00034054"/>
    <w:rsid w:val="00036F34"/>
    <w:rsid w:val="00042E0F"/>
    <w:rsid w:val="00043516"/>
    <w:rsid w:val="00046D31"/>
    <w:rsid w:val="00052F63"/>
    <w:rsid w:val="000559B6"/>
    <w:rsid w:val="00057ED0"/>
    <w:rsid w:val="00060594"/>
    <w:rsid w:val="000608F3"/>
    <w:rsid w:val="0007603A"/>
    <w:rsid w:val="0008084F"/>
    <w:rsid w:val="000851C4"/>
    <w:rsid w:val="000878EE"/>
    <w:rsid w:val="00094A22"/>
    <w:rsid w:val="00097B5E"/>
    <w:rsid w:val="000B5FC6"/>
    <w:rsid w:val="000B70BD"/>
    <w:rsid w:val="000B717A"/>
    <w:rsid w:val="000B73BC"/>
    <w:rsid w:val="000C7704"/>
    <w:rsid w:val="000C7A1E"/>
    <w:rsid w:val="000D12C1"/>
    <w:rsid w:val="000D43CC"/>
    <w:rsid w:val="000E0F7B"/>
    <w:rsid w:val="000F625F"/>
    <w:rsid w:val="000F6465"/>
    <w:rsid w:val="00107E60"/>
    <w:rsid w:val="001160F2"/>
    <w:rsid w:val="00116781"/>
    <w:rsid w:val="00125CA5"/>
    <w:rsid w:val="00126A74"/>
    <w:rsid w:val="00151965"/>
    <w:rsid w:val="0015237C"/>
    <w:rsid w:val="00161142"/>
    <w:rsid w:val="0016685E"/>
    <w:rsid w:val="001722E4"/>
    <w:rsid w:val="00173657"/>
    <w:rsid w:val="001774B7"/>
    <w:rsid w:val="00177791"/>
    <w:rsid w:val="001812D9"/>
    <w:rsid w:val="00185D16"/>
    <w:rsid w:val="001860EC"/>
    <w:rsid w:val="00192238"/>
    <w:rsid w:val="00196252"/>
    <w:rsid w:val="001A1C95"/>
    <w:rsid w:val="001B030E"/>
    <w:rsid w:val="001B791A"/>
    <w:rsid w:val="001C0DA1"/>
    <w:rsid w:val="001C0EBE"/>
    <w:rsid w:val="001C16A6"/>
    <w:rsid w:val="001C1C2E"/>
    <w:rsid w:val="001C2268"/>
    <w:rsid w:val="001C3035"/>
    <w:rsid w:val="001C42C6"/>
    <w:rsid w:val="001C45A9"/>
    <w:rsid w:val="001E3904"/>
    <w:rsid w:val="001E5819"/>
    <w:rsid w:val="001F097B"/>
    <w:rsid w:val="001F1AAB"/>
    <w:rsid w:val="001F38A8"/>
    <w:rsid w:val="001F45D5"/>
    <w:rsid w:val="001F75B2"/>
    <w:rsid w:val="002074AB"/>
    <w:rsid w:val="0021092F"/>
    <w:rsid w:val="002214E3"/>
    <w:rsid w:val="00221879"/>
    <w:rsid w:val="002319B1"/>
    <w:rsid w:val="0023603C"/>
    <w:rsid w:val="00236F80"/>
    <w:rsid w:val="00241722"/>
    <w:rsid w:val="0024327B"/>
    <w:rsid w:val="0025350B"/>
    <w:rsid w:val="002537DD"/>
    <w:rsid w:val="0025454F"/>
    <w:rsid w:val="00262827"/>
    <w:rsid w:val="00262CC8"/>
    <w:rsid w:val="00263FE0"/>
    <w:rsid w:val="0027264B"/>
    <w:rsid w:val="00280782"/>
    <w:rsid w:val="00291509"/>
    <w:rsid w:val="00293779"/>
    <w:rsid w:val="00295D7F"/>
    <w:rsid w:val="002A1F08"/>
    <w:rsid w:val="002A6511"/>
    <w:rsid w:val="002A6E49"/>
    <w:rsid w:val="002B04B8"/>
    <w:rsid w:val="002B1CBE"/>
    <w:rsid w:val="002B3A9F"/>
    <w:rsid w:val="002B657F"/>
    <w:rsid w:val="002C233F"/>
    <w:rsid w:val="002C44E0"/>
    <w:rsid w:val="002C49A0"/>
    <w:rsid w:val="002C6287"/>
    <w:rsid w:val="002E0FF1"/>
    <w:rsid w:val="002E43D9"/>
    <w:rsid w:val="002E73C4"/>
    <w:rsid w:val="002F1171"/>
    <w:rsid w:val="002F379B"/>
    <w:rsid w:val="00302BDF"/>
    <w:rsid w:val="003052EF"/>
    <w:rsid w:val="0030569E"/>
    <w:rsid w:val="00306948"/>
    <w:rsid w:val="0031290F"/>
    <w:rsid w:val="00321113"/>
    <w:rsid w:val="00322C4D"/>
    <w:rsid w:val="0032725B"/>
    <w:rsid w:val="003305CD"/>
    <w:rsid w:val="00341A6B"/>
    <w:rsid w:val="003444CD"/>
    <w:rsid w:val="003454D4"/>
    <w:rsid w:val="00351E83"/>
    <w:rsid w:val="00352CC4"/>
    <w:rsid w:val="00355F2A"/>
    <w:rsid w:val="00357EB3"/>
    <w:rsid w:val="00361727"/>
    <w:rsid w:val="003619D2"/>
    <w:rsid w:val="00363998"/>
    <w:rsid w:val="003652DB"/>
    <w:rsid w:val="003737C3"/>
    <w:rsid w:val="003765BB"/>
    <w:rsid w:val="00386E5C"/>
    <w:rsid w:val="00386E85"/>
    <w:rsid w:val="0039140D"/>
    <w:rsid w:val="003915D9"/>
    <w:rsid w:val="0039485C"/>
    <w:rsid w:val="00395B71"/>
    <w:rsid w:val="003A0254"/>
    <w:rsid w:val="003A39A6"/>
    <w:rsid w:val="003A7CC4"/>
    <w:rsid w:val="003B1476"/>
    <w:rsid w:val="003B1B28"/>
    <w:rsid w:val="003B2E61"/>
    <w:rsid w:val="003B38F8"/>
    <w:rsid w:val="003C1BF2"/>
    <w:rsid w:val="003C6E70"/>
    <w:rsid w:val="003D24A5"/>
    <w:rsid w:val="003D2C99"/>
    <w:rsid w:val="003D4EF8"/>
    <w:rsid w:val="003D6ACF"/>
    <w:rsid w:val="003E386E"/>
    <w:rsid w:val="003F2056"/>
    <w:rsid w:val="003F4D60"/>
    <w:rsid w:val="00406A53"/>
    <w:rsid w:val="0041441C"/>
    <w:rsid w:val="00423F96"/>
    <w:rsid w:val="004312C1"/>
    <w:rsid w:val="004344E2"/>
    <w:rsid w:val="00435D66"/>
    <w:rsid w:val="0044708F"/>
    <w:rsid w:val="004472C6"/>
    <w:rsid w:val="00447A16"/>
    <w:rsid w:val="004527A4"/>
    <w:rsid w:val="0046190C"/>
    <w:rsid w:val="00463E9A"/>
    <w:rsid w:val="004660DD"/>
    <w:rsid w:val="00471F51"/>
    <w:rsid w:val="00476294"/>
    <w:rsid w:val="00480E31"/>
    <w:rsid w:val="0048610B"/>
    <w:rsid w:val="004903AB"/>
    <w:rsid w:val="00492505"/>
    <w:rsid w:val="004A2872"/>
    <w:rsid w:val="004A2AD4"/>
    <w:rsid w:val="004A3731"/>
    <w:rsid w:val="004B1025"/>
    <w:rsid w:val="004B3FBA"/>
    <w:rsid w:val="004C10E1"/>
    <w:rsid w:val="004C372B"/>
    <w:rsid w:val="004C7BA7"/>
    <w:rsid w:val="004D2222"/>
    <w:rsid w:val="004D2819"/>
    <w:rsid w:val="004E063C"/>
    <w:rsid w:val="004E253C"/>
    <w:rsid w:val="004E4308"/>
    <w:rsid w:val="004E4E5C"/>
    <w:rsid w:val="004F0C66"/>
    <w:rsid w:val="004F2025"/>
    <w:rsid w:val="004F50B9"/>
    <w:rsid w:val="004F69C4"/>
    <w:rsid w:val="00503AC2"/>
    <w:rsid w:val="00506FBF"/>
    <w:rsid w:val="00510A77"/>
    <w:rsid w:val="00511396"/>
    <w:rsid w:val="00523246"/>
    <w:rsid w:val="005257EE"/>
    <w:rsid w:val="00525ACC"/>
    <w:rsid w:val="005267A9"/>
    <w:rsid w:val="00527074"/>
    <w:rsid w:val="0053012A"/>
    <w:rsid w:val="005416E3"/>
    <w:rsid w:val="005528A8"/>
    <w:rsid w:val="00562732"/>
    <w:rsid w:val="005707D4"/>
    <w:rsid w:val="00570894"/>
    <w:rsid w:val="005736ED"/>
    <w:rsid w:val="005846A7"/>
    <w:rsid w:val="00585554"/>
    <w:rsid w:val="005860D7"/>
    <w:rsid w:val="005875B9"/>
    <w:rsid w:val="00587A77"/>
    <w:rsid w:val="00594FDD"/>
    <w:rsid w:val="005A0A28"/>
    <w:rsid w:val="005A6005"/>
    <w:rsid w:val="005A6775"/>
    <w:rsid w:val="005A71B9"/>
    <w:rsid w:val="005B03F1"/>
    <w:rsid w:val="005B37DC"/>
    <w:rsid w:val="005B3CC2"/>
    <w:rsid w:val="005B7D9E"/>
    <w:rsid w:val="005C212D"/>
    <w:rsid w:val="005C304B"/>
    <w:rsid w:val="005C5F26"/>
    <w:rsid w:val="005D0204"/>
    <w:rsid w:val="005D0AF2"/>
    <w:rsid w:val="005D12F8"/>
    <w:rsid w:val="005D3049"/>
    <w:rsid w:val="005E395E"/>
    <w:rsid w:val="005E4B81"/>
    <w:rsid w:val="005E7BBF"/>
    <w:rsid w:val="005F0A71"/>
    <w:rsid w:val="005F504F"/>
    <w:rsid w:val="005F62D8"/>
    <w:rsid w:val="00602D1D"/>
    <w:rsid w:val="00603EC9"/>
    <w:rsid w:val="006058AD"/>
    <w:rsid w:val="0061254A"/>
    <w:rsid w:val="006167AE"/>
    <w:rsid w:val="00622C06"/>
    <w:rsid w:val="0062667C"/>
    <w:rsid w:val="00626768"/>
    <w:rsid w:val="00626BB9"/>
    <w:rsid w:val="00646934"/>
    <w:rsid w:val="0065114A"/>
    <w:rsid w:val="006512B4"/>
    <w:rsid w:val="00651EBD"/>
    <w:rsid w:val="00662EE2"/>
    <w:rsid w:val="00664EA3"/>
    <w:rsid w:val="0066766F"/>
    <w:rsid w:val="00667AF5"/>
    <w:rsid w:val="006750A9"/>
    <w:rsid w:val="00686BCD"/>
    <w:rsid w:val="00687EB2"/>
    <w:rsid w:val="00697D47"/>
    <w:rsid w:val="006A032E"/>
    <w:rsid w:val="006B05E7"/>
    <w:rsid w:val="006B5B6C"/>
    <w:rsid w:val="006C075B"/>
    <w:rsid w:val="006C1EE9"/>
    <w:rsid w:val="006C2562"/>
    <w:rsid w:val="006C5586"/>
    <w:rsid w:val="006C55B0"/>
    <w:rsid w:val="006D5A8E"/>
    <w:rsid w:val="006D6535"/>
    <w:rsid w:val="006E29E3"/>
    <w:rsid w:val="006E3BEC"/>
    <w:rsid w:val="006E6156"/>
    <w:rsid w:val="006E744B"/>
    <w:rsid w:val="006F0B63"/>
    <w:rsid w:val="006F1370"/>
    <w:rsid w:val="006F4DB1"/>
    <w:rsid w:val="0070197D"/>
    <w:rsid w:val="00703B76"/>
    <w:rsid w:val="00705B08"/>
    <w:rsid w:val="007079C5"/>
    <w:rsid w:val="00713B27"/>
    <w:rsid w:val="00722C0B"/>
    <w:rsid w:val="00723C60"/>
    <w:rsid w:val="00725603"/>
    <w:rsid w:val="007261B1"/>
    <w:rsid w:val="007302B7"/>
    <w:rsid w:val="00731E8B"/>
    <w:rsid w:val="007334B8"/>
    <w:rsid w:val="007352E7"/>
    <w:rsid w:val="00745C8B"/>
    <w:rsid w:val="0075142E"/>
    <w:rsid w:val="00756F8B"/>
    <w:rsid w:val="00760CFE"/>
    <w:rsid w:val="00761240"/>
    <w:rsid w:val="007614E1"/>
    <w:rsid w:val="00767BC4"/>
    <w:rsid w:val="00773BEB"/>
    <w:rsid w:val="0077613E"/>
    <w:rsid w:val="00777376"/>
    <w:rsid w:val="007778CE"/>
    <w:rsid w:val="00781517"/>
    <w:rsid w:val="00782B6B"/>
    <w:rsid w:val="00782E33"/>
    <w:rsid w:val="00784DFC"/>
    <w:rsid w:val="00787F72"/>
    <w:rsid w:val="00792644"/>
    <w:rsid w:val="007A1C43"/>
    <w:rsid w:val="007A22B8"/>
    <w:rsid w:val="007A25C9"/>
    <w:rsid w:val="007A2B1B"/>
    <w:rsid w:val="007A5D4E"/>
    <w:rsid w:val="007A7720"/>
    <w:rsid w:val="007B1939"/>
    <w:rsid w:val="007B500C"/>
    <w:rsid w:val="007B56DB"/>
    <w:rsid w:val="007C6160"/>
    <w:rsid w:val="007C64CD"/>
    <w:rsid w:val="007C6731"/>
    <w:rsid w:val="007C67F6"/>
    <w:rsid w:val="007C6D60"/>
    <w:rsid w:val="007D10BA"/>
    <w:rsid w:val="007D5B25"/>
    <w:rsid w:val="007D7434"/>
    <w:rsid w:val="007E0663"/>
    <w:rsid w:val="007E3688"/>
    <w:rsid w:val="007F3678"/>
    <w:rsid w:val="007F5310"/>
    <w:rsid w:val="008041E6"/>
    <w:rsid w:val="008134A7"/>
    <w:rsid w:val="00821A45"/>
    <w:rsid w:val="00822947"/>
    <w:rsid w:val="008235AD"/>
    <w:rsid w:val="00823F3C"/>
    <w:rsid w:val="00830E40"/>
    <w:rsid w:val="008328E3"/>
    <w:rsid w:val="00847522"/>
    <w:rsid w:val="0085001C"/>
    <w:rsid w:val="00852AE6"/>
    <w:rsid w:val="00877B1C"/>
    <w:rsid w:val="00885ECF"/>
    <w:rsid w:val="00894086"/>
    <w:rsid w:val="00894D18"/>
    <w:rsid w:val="00895324"/>
    <w:rsid w:val="00895977"/>
    <w:rsid w:val="00895C85"/>
    <w:rsid w:val="008A3949"/>
    <w:rsid w:val="008A6F6E"/>
    <w:rsid w:val="008A7577"/>
    <w:rsid w:val="008B7913"/>
    <w:rsid w:val="008B7E3A"/>
    <w:rsid w:val="008C09EA"/>
    <w:rsid w:val="008C3D95"/>
    <w:rsid w:val="008D23C4"/>
    <w:rsid w:val="008D2EFB"/>
    <w:rsid w:val="008D53A9"/>
    <w:rsid w:val="008D58AD"/>
    <w:rsid w:val="008D6B80"/>
    <w:rsid w:val="008E0747"/>
    <w:rsid w:val="008E098D"/>
    <w:rsid w:val="008E208B"/>
    <w:rsid w:val="008E5BDB"/>
    <w:rsid w:val="008E5FA1"/>
    <w:rsid w:val="008E6796"/>
    <w:rsid w:val="0090583F"/>
    <w:rsid w:val="009063F0"/>
    <w:rsid w:val="0090692C"/>
    <w:rsid w:val="009338BB"/>
    <w:rsid w:val="00942A68"/>
    <w:rsid w:val="009432AA"/>
    <w:rsid w:val="009448F4"/>
    <w:rsid w:val="00946ABD"/>
    <w:rsid w:val="00951667"/>
    <w:rsid w:val="00952708"/>
    <w:rsid w:val="0095301A"/>
    <w:rsid w:val="009579EE"/>
    <w:rsid w:val="00966D7D"/>
    <w:rsid w:val="00970FFF"/>
    <w:rsid w:val="009715C0"/>
    <w:rsid w:val="00977297"/>
    <w:rsid w:val="00977601"/>
    <w:rsid w:val="0098495B"/>
    <w:rsid w:val="00990550"/>
    <w:rsid w:val="00993752"/>
    <w:rsid w:val="009A1F81"/>
    <w:rsid w:val="009A4A8B"/>
    <w:rsid w:val="009A4E99"/>
    <w:rsid w:val="009A567D"/>
    <w:rsid w:val="009A73F5"/>
    <w:rsid w:val="009B305E"/>
    <w:rsid w:val="009B78F6"/>
    <w:rsid w:val="009C0B6E"/>
    <w:rsid w:val="009C5383"/>
    <w:rsid w:val="009C793D"/>
    <w:rsid w:val="009D3AE9"/>
    <w:rsid w:val="009D40F7"/>
    <w:rsid w:val="009D4765"/>
    <w:rsid w:val="009E5F07"/>
    <w:rsid w:val="009F012A"/>
    <w:rsid w:val="00A0216B"/>
    <w:rsid w:val="00A0320D"/>
    <w:rsid w:val="00A07893"/>
    <w:rsid w:val="00A10378"/>
    <w:rsid w:val="00A11830"/>
    <w:rsid w:val="00A14C16"/>
    <w:rsid w:val="00A21275"/>
    <w:rsid w:val="00A24DD6"/>
    <w:rsid w:val="00A25F67"/>
    <w:rsid w:val="00A31E04"/>
    <w:rsid w:val="00A31E44"/>
    <w:rsid w:val="00A3448F"/>
    <w:rsid w:val="00A349A1"/>
    <w:rsid w:val="00A36457"/>
    <w:rsid w:val="00A43287"/>
    <w:rsid w:val="00A44789"/>
    <w:rsid w:val="00A45A93"/>
    <w:rsid w:val="00A47E4B"/>
    <w:rsid w:val="00A52A29"/>
    <w:rsid w:val="00A5708D"/>
    <w:rsid w:val="00A646E4"/>
    <w:rsid w:val="00A64EFE"/>
    <w:rsid w:val="00A71E7C"/>
    <w:rsid w:val="00A80620"/>
    <w:rsid w:val="00A818C3"/>
    <w:rsid w:val="00A84C4A"/>
    <w:rsid w:val="00A96024"/>
    <w:rsid w:val="00A9792C"/>
    <w:rsid w:val="00AA28DE"/>
    <w:rsid w:val="00AB3353"/>
    <w:rsid w:val="00AB6D67"/>
    <w:rsid w:val="00AC1288"/>
    <w:rsid w:val="00AE3B30"/>
    <w:rsid w:val="00AE3FA8"/>
    <w:rsid w:val="00B1384E"/>
    <w:rsid w:val="00B1621C"/>
    <w:rsid w:val="00B22CC8"/>
    <w:rsid w:val="00B246CE"/>
    <w:rsid w:val="00B26BAC"/>
    <w:rsid w:val="00B32501"/>
    <w:rsid w:val="00B32DE5"/>
    <w:rsid w:val="00B34E96"/>
    <w:rsid w:val="00B40534"/>
    <w:rsid w:val="00B407CB"/>
    <w:rsid w:val="00B4351E"/>
    <w:rsid w:val="00B4505C"/>
    <w:rsid w:val="00B46317"/>
    <w:rsid w:val="00B530BD"/>
    <w:rsid w:val="00B66659"/>
    <w:rsid w:val="00B85700"/>
    <w:rsid w:val="00B91839"/>
    <w:rsid w:val="00B97420"/>
    <w:rsid w:val="00B97F03"/>
    <w:rsid w:val="00BA5273"/>
    <w:rsid w:val="00BB0374"/>
    <w:rsid w:val="00BB3E47"/>
    <w:rsid w:val="00BB43BF"/>
    <w:rsid w:val="00BC0653"/>
    <w:rsid w:val="00BC1C1F"/>
    <w:rsid w:val="00BC5614"/>
    <w:rsid w:val="00BD18CF"/>
    <w:rsid w:val="00BD3F07"/>
    <w:rsid w:val="00BD42BB"/>
    <w:rsid w:val="00BD5C8A"/>
    <w:rsid w:val="00BE3091"/>
    <w:rsid w:val="00BE3D4D"/>
    <w:rsid w:val="00BE5F13"/>
    <w:rsid w:val="00BE711A"/>
    <w:rsid w:val="00BE7CBB"/>
    <w:rsid w:val="00BF1F4A"/>
    <w:rsid w:val="00BF2B30"/>
    <w:rsid w:val="00BF4BEC"/>
    <w:rsid w:val="00C01A94"/>
    <w:rsid w:val="00C0234A"/>
    <w:rsid w:val="00C05385"/>
    <w:rsid w:val="00C2121C"/>
    <w:rsid w:val="00C217CD"/>
    <w:rsid w:val="00C23964"/>
    <w:rsid w:val="00C261F1"/>
    <w:rsid w:val="00C2693C"/>
    <w:rsid w:val="00C308AD"/>
    <w:rsid w:val="00C30CF0"/>
    <w:rsid w:val="00C322C9"/>
    <w:rsid w:val="00C341AE"/>
    <w:rsid w:val="00C35689"/>
    <w:rsid w:val="00C364BC"/>
    <w:rsid w:val="00C37F4E"/>
    <w:rsid w:val="00C4133D"/>
    <w:rsid w:val="00C41E24"/>
    <w:rsid w:val="00C4470D"/>
    <w:rsid w:val="00C52699"/>
    <w:rsid w:val="00C6022C"/>
    <w:rsid w:val="00C6556F"/>
    <w:rsid w:val="00C66D30"/>
    <w:rsid w:val="00C67483"/>
    <w:rsid w:val="00C67BD1"/>
    <w:rsid w:val="00C741B6"/>
    <w:rsid w:val="00C752F3"/>
    <w:rsid w:val="00C769CF"/>
    <w:rsid w:val="00C80A75"/>
    <w:rsid w:val="00C827B9"/>
    <w:rsid w:val="00C86185"/>
    <w:rsid w:val="00C86FA1"/>
    <w:rsid w:val="00C96FB5"/>
    <w:rsid w:val="00CA13AB"/>
    <w:rsid w:val="00CA60E2"/>
    <w:rsid w:val="00CA7BBB"/>
    <w:rsid w:val="00CB520F"/>
    <w:rsid w:val="00CB669D"/>
    <w:rsid w:val="00CC02B0"/>
    <w:rsid w:val="00CC29FE"/>
    <w:rsid w:val="00CC47F2"/>
    <w:rsid w:val="00CC4D7E"/>
    <w:rsid w:val="00CC670D"/>
    <w:rsid w:val="00CD5297"/>
    <w:rsid w:val="00CD785E"/>
    <w:rsid w:val="00CE1388"/>
    <w:rsid w:val="00CE5A76"/>
    <w:rsid w:val="00CE7D49"/>
    <w:rsid w:val="00CF190B"/>
    <w:rsid w:val="00CF1B46"/>
    <w:rsid w:val="00CF6361"/>
    <w:rsid w:val="00D0139B"/>
    <w:rsid w:val="00D10190"/>
    <w:rsid w:val="00D132D9"/>
    <w:rsid w:val="00D137F5"/>
    <w:rsid w:val="00D142A8"/>
    <w:rsid w:val="00D15A5B"/>
    <w:rsid w:val="00D17CB1"/>
    <w:rsid w:val="00D2213C"/>
    <w:rsid w:val="00D26712"/>
    <w:rsid w:val="00D339D6"/>
    <w:rsid w:val="00D33F88"/>
    <w:rsid w:val="00D351D6"/>
    <w:rsid w:val="00D36B5D"/>
    <w:rsid w:val="00D40C16"/>
    <w:rsid w:val="00D51DC3"/>
    <w:rsid w:val="00D51FED"/>
    <w:rsid w:val="00D5485A"/>
    <w:rsid w:val="00D57FA8"/>
    <w:rsid w:val="00D622BF"/>
    <w:rsid w:val="00D735B6"/>
    <w:rsid w:val="00D748A4"/>
    <w:rsid w:val="00D840EE"/>
    <w:rsid w:val="00D85B1C"/>
    <w:rsid w:val="00D871BC"/>
    <w:rsid w:val="00D87E55"/>
    <w:rsid w:val="00D91888"/>
    <w:rsid w:val="00D91CFE"/>
    <w:rsid w:val="00D951B4"/>
    <w:rsid w:val="00DA011C"/>
    <w:rsid w:val="00DA036B"/>
    <w:rsid w:val="00DA2F91"/>
    <w:rsid w:val="00DA3A8A"/>
    <w:rsid w:val="00DB0E3D"/>
    <w:rsid w:val="00DB3C37"/>
    <w:rsid w:val="00DC7030"/>
    <w:rsid w:val="00DD25DE"/>
    <w:rsid w:val="00DD3761"/>
    <w:rsid w:val="00DD3D63"/>
    <w:rsid w:val="00DE21AD"/>
    <w:rsid w:val="00DF1C0C"/>
    <w:rsid w:val="00DF6035"/>
    <w:rsid w:val="00E01C7F"/>
    <w:rsid w:val="00E03651"/>
    <w:rsid w:val="00E0516A"/>
    <w:rsid w:val="00E05E62"/>
    <w:rsid w:val="00E06A70"/>
    <w:rsid w:val="00E10DC6"/>
    <w:rsid w:val="00E12DFB"/>
    <w:rsid w:val="00E15517"/>
    <w:rsid w:val="00E15531"/>
    <w:rsid w:val="00E17DD7"/>
    <w:rsid w:val="00E23382"/>
    <w:rsid w:val="00E27364"/>
    <w:rsid w:val="00E27769"/>
    <w:rsid w:val="00E3121B"/>
    <w:rsid w:val="00E32164"/>
    <w:rsid w:val="00E3471E"/>
    <w:rsid w:val="00E3542B"/>
    <w:rsid w:val="00E366A8"/>
    <w:rsid w:val="00E43A56"/>
    <w:rsid w:val="00E44186"/>
    <w:rsid w:val="00E52584"/>
    <w:rsid w:val="00E54FFC"/>
    <w:rsid w:val="00E56611"/>
    <w:rsid w:val="00E612A3"/>
    <w:rsid w:val="00E62513"/>
    <w:rsid w:val="00E638A9"/>
    <w:rsid w:val="00E6443A"/>
    <w:rsid w:val="00E77E55"/>
    <w:rsid w:val="00E81C5F"/>
    <w:rsid w:val="00E915B2"/>
    <w:rsid w:val="00EA13D9"/>
    <w:rsid w:val="00EB2A78"/>
    <w:rsid w:val="00EB3C6C"/>
    <w:rsid w:val="00EB4C54"/>
    <w:rsid w:val="00EC026D"/>
    <w:rsid w:val="00EC0A55"/>
    <w:rsid w:val="00EC33FA"/>
    <w:rsid w:val="00EC385A"/>
    <w:rsid w:val="00EC4048"/>
    <w:rsid w:val="00EC4753"/>
    <w:rsid w:val="00ED1AA0"/>
    <w:rsid w:val="00ED7992"/>
    <w:rsid w:val="00EE381C"/>
    <w:rsid w:val="00EE490C"/>
    <w:rsid w:val="00EF10EC"/>
    <w:rsid w:val="00EF2870"/>
    <w:rsid w:val="00F02752"/>
    <w:rsid w:val="00F2154B"/>
    <w:rsid w:val="00F22401"/>
    <w:rsid w:val="00F23F1D"/>
    <w:rsid w:val="00F302FF"/>
    <w:rsid w:val="00F33B3A"/>
    <w:rsid w:val="00F34651"/>
    <w:rsid w:val="00F352F7"/>
    <w:rsid w:val="00F35F04"/>
    <w:rsid w:val="00F40D3F"/>
    <w:rsid w:val="00F544C0"/>
    <w:rsid w:val="00F64791"/>
    <w:rsid w:val="00F64D53"/>
    <w:rsid w:val="00F721BE"/>
    <w:rsid w:val="00F747C9"/>
    <w:rsid w:val="00F75D06"/>
    <w:rsid w:val="00F75EA6"/>
    <w:rsid w:val="00F77655"/>
    <w:rsid w:val="00F834AC"/>
    <w:rsid w:val="00F864FE"/>
    <w:rsid w:val="00F865A3"/>
    <w:rsid w:val="00F879B1"/>
    <w:rsid w:val="00F87AB7"/>
    <w:rsid w:val="00FA0DA1"/>
    <w:rsid w:val="00FA1BCD"/>
    <w:rsid w:val="00FA1FA3"/>
    <w:rsid w:val="00FB169C"/>
    <w:rsid w:val="00FB3007"/>
    <w:rsid w:val="00FB3ED9"/>
    <w:rsid w:val="00FB45B9"/>
    <w:rsid w:val="00FB7AC7"/>
    <w:rsid w:val="00FC0E34"/>
    <w:rsid w:val="00FC502A"/>
    <w:rsid w:val="00FC6858"/>
    <w:rsid w:val="00FD234D"/>
    <w:rsid w:val="00FD6459"/>
    <w:rsid w:val="00FE00C5"/>
    <w:rsid w:val="00FE055B"/>
    <w:rsid w:val="00FE2053"/>
    <w:rsid w:val="00FE369E"/>
    <w:rsid w:val="00FE4784"/>
    <w:rsid w:val="00FE69F7"/>
    <w:rsid w:val="00FE6A24"/>
    <w:rsid w:val="00FF0537"/>
    <w:rsid w:val="00FF24F1"/>
    <w:rsid w:val="00FF27C1"/>
    <w:rsid w:val="00FF54F9"/>
    <w:rsid w:val="00FF667D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BD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A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1441C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7BD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470D"/>
    <w:rPr>
      <w:b/>
      <w:bCs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7BD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C67B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C67BD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C67B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  <w:lang w:val="ru-RU" w:eastAsia="ru-RU"/>
    </w:rPr>
  </w:style>
  <w:style w:type="paragraph" w:customStyle="1" w:styleId="ConsPlusCell">
    <w:name w:val="ConsPlusCell"/>
    <w:uiPriority w:val="99"/>
    <w:rsid w:val="00C67BD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C67BD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67BD1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41441C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F35F0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3652D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4470D"/>
    <w:rPr>
      <w:sz w:val="28"/>
      <w:szCs w:val="28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A31E04"/>
    <w:pPr>
      <w:jc w:val="center"/>
    </w:pPr>
    <w:rPr>
      <w:rFonts w:ascii="Courier" w:hAnsi="Courier" w:cs="Courier"/>
      <w:b/>
      <w:bCs/>
      <w:color w:val="000000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C67BD1"/>
    <w:rPr>
      <w:rFonts w:ascii="Cambria" w:hAnsi="Cambria" w:cs="Cambria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6E29E3"/>
    <w:pPr>
      <w:overflowPunct w:val="0"/>
      <w:autoSpaceDE w:val="0"/>
      <w:autoSpaceDN w:val="0"/>
      <w:adjustRightInd w:val="0"/>
      <w:ind w:firstLine="720"/>
      <w:jc w:val="both"/>
      <w:textAlignment w:val="baseline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67BD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63E9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67BD1"/>
    <w:rPr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B46317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NormalWeb">
    <w:name w:val="Normal (Web)"/>
    <w:basedOn w:val="Normal"/>
    <w:uiPriority w:val="99"/>
    <w:rsid w:val="00EE490C"/>
    <w:pPr>
      <w:spacing w:before="100" w:beforeAutospacing="1" w:after="119"/>
    </w:pPr>
  </w:style>
  <w:style w:type="character" w:customStyle="1" w:styleId="ConsPlusNormal0">
    <w:name w:val="ConsPlusNormal Знак"/>
    <w:link w:val="ConsPlusNormal"/>
    <w:uiPriority w:val="99"/>
    <w:locked/>
    <w:rsid w:val="00662EE2"/>
    <w:rPr>
      <w:rFonts w:ascii="Arial" w:hAnsi="Arial" w:cs="Arial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7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487</TotalTime>
  <Pages>5</Pages>
  <Words>1680</Words>
  <Characters>9582</Characters>
  <Application>Microsoft Office Outlook</Application>
  <DocSecurity>0</DocSecurity>
  <Lines>0</Lines>
  <Paragraphs>0</Paragraphs>
  <ScaleCrop>false</ScaleCrop>
  <Company>Администрация городского округа Саранск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subject/>
  <dc:creator>ConsultantPlus</dc:creator>
  <cp:keywords/>
  <dc:description/>
  <cp:lastModifiedBy>2</cp:lastModifiedBy>
  <cp:revision>74</cp:revision>
  <cp:lastPrinted>2021-12-30T07:03:00Z</cp:lastPrinted>
  <dcterms:created xsi:type="dcterms:W3CDTF">2021-01-15T08:20:00Z</dcterms:created>
  <dcterms:modified xsi:type="dcterms:W3CDTF">2021-12-30T07:04:00Z</dcterms:modified>
</cp:coreProperties>
</file>