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D24" w:rsidRPr="00FF75C6" w:rsidRDefault="00D75D24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D75D24" w:rsidRPr="00FF75C6" w:rsidRDefault="00D75D24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/>
          <w:b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b/>
          <w:sz w:val="28"/>
          <w:szCs w:val="28"/>
        </w:rPr>
        <w:t>Ромодановский муниципальный район, Липкинское сельское пос</w:t>
      </w:r>
      <w:r>
        <w:rPr>
          <w:rFonts w:ascii="Times New Roman" w:hAnsi="Times New Roman"/>
          <w:b/>
          <w:sz w:val="28"/>
          <w:szCs w:val="28"/>
        </w:rPr>
        <w:t>еление, п. Липки, ул. Полевая, 15</w:t>
      </w:r>
    </w:p>
    <w:p w:rsidR="00D75D24" w:rsidRPr="00FF75C6" w:rsidRDefault="00D75D24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D75D24" w:rsidRPr="00FF75C6" w:rsidRDefault="00D75D24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5435A5">
        <w:rPr>
          <w:rFonts w:ascii="Times New Roman" w:hAnsi="Times New Roman"/>
          <w:sz w:val="28"/>
          <w:szCs w:val="28"/>
        </w:rPr>
        <w:t>13:16:0410001:</w:t>
      </w:r>
      <w:r>
        <w:rPr>
          <w:rFonts w:ascii="Times New Roman" w:hAnsi="Times New Roman"/>
          <w:sz w:val="28"/>
          <w:szCs w:val="28"/>
        </w:rPr>
        <w:t>390</w:t>
      </w:r>
      <w:r w:rsidRPr="006058CF">
        <w:rPr>
          <w:rFonts w:ascii="Times New Roman" w:hAnsi="Times New Roman"/>
          <w:sz w:val="28"/>
          <w:szCs w:val="28"/>
        </w:rPr>
        <w:t>,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sz w:val="28"/>
          <w:szCs w:val="28"/>
        </w:rPr>
        <w:t xml:space="preserve">Ромодановский муниципальный район, Липкинское сельское поселение, п. Липки, ул. Полевая, </w:t>
      </w:r>
      <w:r>
        <w:rPr>
          <w:rFonts w:ascii="Times New Roman" w:hAnsi="Times New Roman"/>
          <w:sz w:val="28"/>
          <w:szCs w:val="28"/>
        </w:rPr>
        <w:t>15</w:t>
      </w:r>
      <w:r w:rsidRPr="006058CF">
        <w:rPr>
          <w:rFonts w:ascii="Times New Roman" w:hAnsi="Times New Roman"/>
          <w:sz w:val="28"/>
          <w:szCs w:val="28"/>
        </w:rPr>
        <w:t xml:space="preserve">, площадью </w:t>
      </w:r>
      <w:r>
        <w:rPr>
          <w:rFonts w:ascii="Times New Roman" w:hAnsi="Times New Roman"/>
          <w:sz w:val="28"/>
          <w:szCs w:val="28"/>
        </w:rPr>
        <w:t>1500</w:t>
      </w:r>
      <w:r w:rsidRPr="006058CF">
        <w:rPr>
          <w:rFonts w:ascii="Times New Roman" w:hAnsi="Times New Roman"/>
          <w:sz w:val="28"/>
          <w:szCs w:val="28"/>
        </w:rPr>
        <w:t xml:space="preserve"> кв.м.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Никоноров  Владимир Алексеевич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D75D24" w:rsidRPr="00FF75C6" w:rsidRDefault="00D75D24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Рекомендовать</w:t>
      </w:r>
      <w:r>
        <w:rPr>
          <w:rFonts w:ascii="Times New Roman" w:hAnsi="Times New Roman"/>
          <w:sz w:val="28"/>
          <w:szCs w:val="28"/>
        </w:rPr>
        <w:t xml:space="preserve"> Никонорову Владимиру Алексеевичу</w:t>
      </w:r>
      <w:r w:rsidRPr="00FF75C6">
        <w:rPr>
          <w:rFonts w:ascii="Times New Roman" w:hAnsi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D75D24" w:rsidRDefault="00D75D24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</w:t>
      </w:r>
      <w:r>
        <w:rPr>
          <w:rFonts w:ascii="Times New Roman" w:hAnsi="Times New Roman"/>
          <w:sz w:val="28"/>
          <w:szCs w:val="28"/>
        </w:rPr>
        <w:t>имости, указанных в проекте распоряже</w:t>
      </w:r>
      <w:r w:rsidRPr="00FF75C6">
        <w:rPr>
          <w:rFonts w:ascii="Times New Roman" w:hAnsi="Times New Roman"/>
          <w:sz w:val="28"/>
          <w:szCs w:val="28"/>
        </w:rPr>
        <w:t>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</w:t>
      </w:r>
      <w:r>
        <w:rPr>
          <w:rFonts w:ascii="Times New Roman" w:hAnsi="Times New Roman"/>
          <w:sz w:val="28"/>
          <w:szCs w:val="28"/>
        </w:rPr>
        <w:t>ения указанным лицом проекта распоряж</w:t>
      </w:r>
      <w:r w:rsidRPr="00FF75C6">
        <w:rPr>
          <w:rFonts w:ascii="Times New Roman" w:hAnsi="Times New Roman"/>
          <w:sz w:val="28"/>
          <w:szCs w:val="28"/>
        </w:rPr>
        <w:t>ения.</w:t>
      </w:r>
    </w:p>
    <w:p w:rsidR="00D75D24" w:rsidRDefault="00D75D24"/>
    <w:p w:rsidR="00D75D24" w:rsidRDefault="00D75D24"/>
    <w:p w:rsidR="00D75D24" w:rsidRDefault="00D75D24"/>
    <w:p w:rsidR="00D75D24" w:rsidRDefault="00D75D24"/>
    <w:p w:rsidR="00D75D24" w:rsidRDefault="00D75D24"/>
    <w:p w:rsidR="00D75D24" w:rsidRDefault="00D75D24"/>
    <w:sectPr w:rsidR="00D75D24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F35"/>
    <w:rsid w:val="00030288"/>
    <w:rsid w:val="000308B5"/>
    <w:rsid w:val="00105842"/>
    <w:rsid w:val="002C5F6B"/>
    <w:rsid w:val="004352C4"/>
    <w:rsid w:val="0048005B"/>
    <w:rsid w:val="004D7A43"/>
    <w:rsid w:val="005435A5"/>
    <w:rsid w:val="006058CF"/>
    <w:rsid w:val="006570FA"/>
    <w:rsid w:val="00721E8B"/>
    <w:rsid w:val="007B17EB"/>
    <w:rsid w:val="00816123"/>
    <w:rsid w:val="008A3803"/>
    <w:rsid w:val="008B529E"/>
    <w:rsid w:val="008C3182"/>
    <w:rsid w:val="00917810"/>
    <w:rsid w:val="009274C8"/>
    <w:rsid w:val="00971E53"/>
    <w:rsid w:val="00A07284"/>
    <w:rsid w:val="00A4225E"/>
    <w:rsid w:val="00A45793"/>
    <w:rsid w:val="00AD2FB1"/>
    <w:rsid w:val="00B24ED0"/>
    <w:rsid w:val="00B4360E"/>
    <w:rsid w:val="00BF1510"/>
    <w:rsid w:val="00C9131C"/>
    <w:rsid w:val="00CC47A3"/>
    <w:rsid w:val="00D21694"/>
    <w:rsid w:val="00D75D24"/>
    <w:rsid w:val="00DD3BD6"/>
    <w:rsid w:val="00E07F35"/>
    <w:rsid w:val="00E11AA6"/>
    <w:rsid w:val="00F96A2D"/>
    <w:rsid w:val="00FA71C2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</Pages>
  <Words>235</Words>
  <Characters>1345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8</cp:revision>
  <cp:lastPrinted>2022-06-08T12:27:00Z</cp:lastPrinted>
  <dcterms:created xsi:type="dcterms:W3CDTF">2022-05-30T06:14:00Z</dcterms:created>
  <dcterms:modified xsi:type="dcterms:W3CDTF">2022-08-26T12:27:00Z</dcterms:modified>
</cp:coreProperties>
</file>