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E09" w:rsidRPr="00FF75C6" w:rsidRDefault="00382E09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382E09" w:rsidRPr="00FF75C6" w:rsidRDefault="00382E09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66</w:t>
      </w:r>
    </w:p>
    <w:p w:rsidR="00382E09" w:rsidRPr="00FF75C6" w:rsidRDefault="00382E09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382E09" w:rsidRPr="00FF75C6" w:rsidRDefault="00382E09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450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66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Курыханова Надежда Павло</w:t>
      </w:r>
      <w:r w:rsidRPr="005435A5">
        <w:rPr>
          <w:rFonts w:ascii="Times New Roman" w:hAnsi="Times New Roman"/>
          <w:sz w:val="28"/>
          <w:szCs w:val="28"/>
        </w:rPr>
        <w:t>вна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382E09" w:rsidRPr="00FF75C6" w:rsidRDefault="00382E09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Курыхановой Надежде Павловне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382E09" w:rsidRDefault="00382E09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382E09" w:rsidRDefault="00382E09"/>
    <w:p w:rsidR="00382E09" w:rsidRDefault="00382E09"/>
    <w:p w:rsidR="00382E09" w:rsidRDefault="00382E09"/>
    <w:p w:rsidR="00382E09" w:rsidRDefault="00382E09"/>
    <w:p w:rsidR="00382E09" w:rsidRDefault="00382E09"/>
    <w:p w:rsidR="00382E09" w:rsidRDefault="00382E09"/>
    <w:sectPr w:rsidR="00382E09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2C5F6B"/>
    <w:rsid w:val="00382E09"/>
    <w:rsid w:val="004352C4"/>
    <w:rsid w:val="0048005B"/>
    <w:rsid w:val="004D7A43"/>
    <w:rsid w:val="005435A5"/>
    <w:rsid w:val="006058CF"/>
    <w:rsid w:val="0064374C"/>
    <w:rsid w:val="006570FA"/>
    <w:rsid w:val="00816123"/>
    <w:rsid w:val="008A3803"/>
    <w:rsid w:val="008B529E"/>
    <w:rsid w:val="008C3182"/>
    <w:rsid w:val="00917810"/>
    <w:rsid w:val="00971E53"/>
    <w:rsid w:val="009A3EF6"/>
    <w:rsid w:val="00A07284"/>
    <w:rsid w:val="00B24ED0"/>
    <w:rsid w:val="00BF1510"/>
    <w:rsid w:val="00C9131C"/>
    <w:rsid w:val="00D21694"/>
    <w:rsid w:val="00DD3BD6"/>
    <w:rsid w:val="00E07F35"/>
    <w:rsid w:val="00E11AA6"/>
    <w:rsid w:val="00F65954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234</Words>
  <Characters>1338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6</cp:revision>
  <cp:lastPrinted>2022-09-13T07:42:00Z</cp:lastPrinted>
  <dcterms:created xsi:type="dcterms:W3CDTF">2022-05-30T06:14:00Z</dcterms:created>
  <dcterms:modified xsi:type="dcterms:W3CDTF">2022-09-13T07:42:00Z</dcterms:modified>
</cp:coreProperties>
</file>