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98D" w:rsidRPr="00FF75C6" w:rsidRDefault="0099498D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99498D" w:rsidRPr="00FF75C6" w:rsidRDefault="0099498D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23</w:t>
      </w:r>
    </w:p>
    <w:p w:rsidR="0099498D" w:rsidRPr="00FF75C6" w:rsidRDefault="0099498D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99498D" w:rsidRPr="00FF75C6" w:rsidRDefault="0099498D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398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23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2000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161B4">
        <w:rPr>
          <w:rFonts w:ascii="Times New Roman" w:hAnsi="Times New Roman"/>
          <w:sz w:val="28"/>
          <w:szCs w:val="28"/>
        </w:rPr>
        <w:t>Хохлов Сергей Борисович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99498D" w:rsidRPr="00FF75C6" w:rsidRDefault="0099498D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61B4">
        <w:rPr>
          <w:rFonts w:ascii="Times New Roman" w:hAnsi="Times New Roman"/>
          <w:sz w:val="28"/>
          <w:szCs w:val="28"/>
        </w:rPr>
        <w:t>Хохлов</w:t>
      </w:r>
      <w:r>
        <w:rPr>
          <w:rFonts w:ascii="Times New Roman" w:hAnsi="Times New Roman"/>
          <w:sz w:val="28"/>
          <w:szCs w:val="28"/>
        </w:rPr>
        <w:t>у Сергею</w:t>
      </w:r>
      <w:r w:rsidRPr="00A161B4">
        <w:rPr>
          <w:rFonts w:ascii="Times New Roman" w:hAnsi="Times New Roman"/>
          <w:sz w:val="28"/>
          <w:szCs w:val="28"/>
        </w:rPr>
        <w:t xml:space="preserve"> Борисович</w:t>
      </w:r>
      <w:r>
        <w:rPr>
          <w:rFonts w:ascii="Times New Roman" w:hAnsi="Times New Roman"/>
          <w:sz w:val="28"/>
          <w:szCs w:val="28"/>
        </w:rPr>
        <w:t>у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99498D" w:rsidRDefault="0099498D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99498D" w:rsidRDefault="0099498D"/>
    <w:p w:rsidR="0099498D" w:rsidRDefault="0099498D"/>
    <w:p w:rsidR="0099498D" w:rsidRDefault="0099498D"/>
    <w:p w:rsidR="0099498D" w:rsidRDefault="0099498D"/>
    <w:p w:rsidR="0099498D" w:rsidRDefault="0099498D"/>
    <w:p w:rsidR="0099498D" w:rsidRDefault="0099498D"/>
    <w:sectPr w:rsidR="0099498D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8B5"/>
    <w:rsid w:val="000C443B"/>
    <w:rsid w:val="001424FA"/>
    <w:rsid w:val="00155322"/>
    <w:rsid w:val="002C5F6B"/>
    <w:rsid w:val="004352C4"/>
    <w:rsid w:val="0048005B"/>
    <w:rsid w:val="004D7A43"/>
    <w:rsid w:val="005435A5"/>
    <w:rsid w:val="006058CF"/>
    <w:rsid w:val="006570FA"/>
    <w:rsid w:val="00816123"/>
    <w:rsid w:val="008A3803"/>
    <w:rsid w:val="008B529E"/>
    <w:rsid w:val="008C3182"/>
    <w:rsid w:val="00917810"/>
    <w:rsid w:val="00971E53"/>
    <w:rsid w:val="0099498D"/>
    <w:rsid w:val="00A07284"/>
    <w:rsid w:val="00A161B4"/>
    <w:rsid w:val="00AD6D8C"/>
    <w:rsid w:val="00B24ED0"/>
    <w:rsid w:val="00BF1510"/>
    <w:rsid w:val="00C9131C"/>
    <w:rsid w:val="00D21694"/>
    <w:rsid w:val="00D559C0"/>
    <w:rsid w:val="00DD3BD6"/>
    <w:rsid w:val="00E07F35"/>
    <w:rsid w:val="00E11AA6"/>
    <w:rsid w:val="00E35C75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233</Words>
  <Characters>1333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7</cp:revision>
  <cp:lastPrinted>2022-10-12T07:36:00Z</cp:lastPrinted>
  <dcterms:created xsi:type="dcterms:W3CDTF">2022-05-30T06:14:00Z</dcterms:created>
  <dcterms:modified xsi:type="dcterms:W3CDTF">2022-10-12T07:37:00Z</dcterms:modified>
</cp:coreProperties>
</file>