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65D" w:rsidRPr="00B60686" w:rsidRDefault="0061465D" w:rsidP="000A502D">
      <w:pPr>
        <w:jc w:val="center"/>
        <w:rPr>
          <w:b/>
          <w:bCs/>
          <w:i/>
          <w:sz w:val="36"/>
          <w:szCs w:val="36"/>
          <w:u w:val="single"/>
        </w:rPr>
      </w:pPr>
      <w:r>
        <w:rPr>
          <w:b/>
          <w:bCs/>
          <w:sz w:val="28"/>
          <w:szCs w:val="28"/>
        </w:rPr>
        <w:t xml:space="preserve">                                             СОВЕТ ДЕПУТАТОВ                     </w:t>
      </w:r>
      <w:r w:rsidRPr="00B60686">
        <w:rPr>
          <w:b/>
          <w:bCs/>
          <w:i/>
          <w:sz w:val="36"/>
          <w:szCs w:val="36"/>
          <w:u w:val="single"/>
        </w:rPr>
        <w:t>ПРОЕКТ</w:t>
      </w:r>
    </w:p>
    <w:p w:rsidR="0061465D" w:rsidRDefault="0061465D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ЛИПКИНСКОГО СЕЛЬСКОГО ПОСЕЛЕНИЯ</w:t>
      </w:r>
    </w:p>
    <w:p w:rsidR="0061465D" w:rsidRDefault="0061465D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61465D" w:rsidRDefault="0061465D" w:rsidP="000A502D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1465D" w:rsidRDefault="0061465D" w:rsidP="000A502D">
      <w:pPr>
        <w:jc w:val="center"/>
        <w:rPr>
          <w:b/>
          <w:bCs/>
          <w:sz w:val="28"/>
          <w:szCs w:val="28"/>
        </w:rPr>
      </w:pPr>
    </w:p>
    <w:p w:rsidR="0061465D" w:rsidRDefault="0061465D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61465D" w:rsidRDefault="0061465D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61465D" w:rsidRDefault="0061465D" w:rsidP="00B60686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  <w:r>
        <w:rPr>
          <w:sz w:val="24"/>
          <w:szCs w:val="24"/>
        </w:rPr>
        <w:t xml:space="preserve"> </w:t>
      </w:r>
    </w:p>
    <w:p w:rsidR="0061465D" w:rsidRPr="00B60686" w:rsidRDefault="0061465D" w:rsidP="000A502D">
      <w:pPr>
        <w:rPr>
          <w:bCs/>
          <w:sz w:val="24"/>
          <w:szCs w:val="24"/>
        </w:rPr>
      </w:pPr>
      <w:r w:rsidRPr="00B60686">
        <w:rPr>
          <w:bCs/>
          <w:sz w:val="24"/>
          <w:szCs w:val="24"/>
        </w:rPr>
        <w:t xml:space="preserve">     от «_» __________20__ г.                                                                                </w:t>
      </w:r>
      <w:r>
        <w:rPr>
          <w:bCs/>
          <w:sz w:val="24"/>
          <w:szCs w:val="24"/>
        </w:rPr>
        <w:t xml:space="preserve">                </w:t>
      </w:r>
      <w:r w:rsidRPr="00B60686">
        <w:rPr>
          <w:bCs/>
          <w:sz w:val="24"/>
          <w:szCs w:val="24"/>
        </w:rPr>
        <w:t xml:space="preserve">  №_</w:t>
      </w:r>
    </w:p>
    <w:p w:rsidR="0061465D" w:rsidRDefault="0061465D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61465D" w:rsidRDefault="0061465D" w:rsidP="000A502D">
      <w:pPr>
        <w:jc w:val="center"/>
        <w:rPr>
          <w:b/>
          <w:bCs/>
          <w:sz w:val="26"/>
          <w:szCs w:val="26"/>
        </w:rPr>
      </w:pPr>
    </w:p>
    <w:p w:rsidR="0061465D" w:rsidRPr="00B60686" w:rsidRDefault="0061465D" w:rsidP="000A502D">
      <w:pPr>
        <w:jc w:val="center"/>
        <w:rPr>
          <w:sz w:val="24"/>
          <w:szCs w:val="24"/>
        </w:rPr>
      </w:pPr>
      <w:r w:rsidRPr="00B60686">
        <w:rPr>
          <w:sz w:val="24"/>
          <w:szCs w:val="24"/>
        </w:rPr>
        <w:t>п. Липки</w:t>
      </w:r>
    </w:p>
    <w:p w:rsidR="0061465D" w:rsidRDefault="0061465D" w:rsidP="000A502D">
      <w:pPr>
        <w:jc w:val="center"/>
        <w:rPr>
          <w:sz w:val="26"/>
          <w:szCs w:val="26"/>
        </w:rPr>
      </w:pPr>
    </w:p>
    <w:p w:rsidR="0061465D" w:rsidRDefault="0061465D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>О внесении изменений в решение Совета</w:t>
      </w:r>
      <w:r>
        <w:rPr>
          <w:rFonts w:ascii="Times New Roman" w:hAnsi="Times New Roman" w:cs="Times New Roman"/>
        </w:rPr>
        <w:t xml:space="preserve"> </w:t>
      </w:r>
      <w:r w:rsidRPr="00026BC4">
        <w:rPr>
          <w:rFonts w:ascii="Times New Roman" w:hAnsi="Times New Roman" w:cs="Times New Roman"/>
        </w:rPr>
        <w:t>депутатов</w:t>
      </w:r>
    </w:p>
    <w:p w:rsidR="0061465D" w:rsidRDefault="0061465D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 xml:space="preserve">Липкинского сельского поселения Ромодановского </w:t>
      </w:r>
    </w:p>
    <w:p w:rsidR="0061465D" w:rsidRPr="00026BC4" w:rsidRDefault="0061465D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</w:t>
      </w:r>
      <w:r w:rsidRPr="00026BC4">
        <w:rPr>
          <w:rFonts w:ascii="Times New Roman" w:hAnsi="Times New Roman" w:cs="Times New Roman"/>
        </w:rPr>
        <w:t>униципального</w:t>
      </w:r>
      <w:r>
        <w:rPr>
          <w:rFonts w:ascii="Times New Roman" w:hAnsi="Times New Roman" w:cs="Times New Roman"/>
        </w:rPr>
        <w:t xml:space="preserve"> </w:t>
      </w:r>
      <w:r w:rsidRPr="00026BC4">
        <w:rPr>
          <w:rFonts w:ascii="Times New Roman" w:hAnsi="Times New Roman" w:cs="Times New Roman"/>
        </w:rPr>
        <w:t>района Республики Мордовия</w:t>
      </w:r>
    </w:p>
    <w:p w:rsidR="0061465D" w:rsidRPr="00026BC4" w:rsidRDefault="0061465D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 xml:space="preserve">от 30 декабря </w:t>
      </w:r>
      <w:smartTag w:uri="urn:schemas-microsoft-com:office:smarttags" w:element="metricconverter">
        <w:smartTagPr>
          <w:attr w:name="ProductID" w:val="2021 г"/>
        </w:smartTagPr>
        <w:r w:rsidRPr="00026BC4">
          <w:rPr>
            <w:rFonts w:ascii="Times New Roman" w:hAnsi="Times New Roman" w:cs="Times New Roman"/>
          </w:rPr>
          <w:t>2021 г</w:t>
        </w:r>
      </w:smartTag>
      <w:r>
        <w:rPr>
          <w:rFonts w:ascii="Times New Roman" w:hAnsi="Times New Roman" w:cs="Times New Roman"/>
        </w:rPr>
        <w:t>.</w:t>
      </w:r>
      <w:r w:rsidRPr="00026BC4">
        <w:rPr>
          <w:rFonts w:ascii="Times New Roman" w:hAnsi="Times New Roman" w:cs="Times New Roman"/>
        </w:rPr>
        <w:t xml:space="preserve"> № 14 «О бюджете Липкинского</w:t>
      </w:r>
    </w:p>
    <w:p w:rsidR="0061465D" w:rsidRPr="00026BC4" w:rsidRDefault="0061465D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 xml:space="preserve">сельского поселения Ромодановского </w:t>
      </w:r>
    </w:p>
    <w:p w:rsidR="0061465D" w:rsidRDefault="0061465D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>муниципального района Республики</w:t>
      </w:r>
      <w:r>
        <w:rPr>
          <w:rFonts w:ascii="Times New Roman" w:hAnsi="Times New Roman" w:cs="Times New Roman"/>
        </w:rPr>
        <w:t xml:space="preserve"> </w:t>
      </w:r>
      <w:r w:rsidRPr="00026BC4">
        <w:rPr>
          <w:rFonts w:ascii="Times New Roman" w:hAnsi="Times New Roman" w:cs="Times New Roman"/>
        </w:rPr>
        <w:t>Мордовия</w:t>
      </w:r>
    </w:p>
    <w:p w:rsidR="0061465D" w:rsidRPr="00026BC4" w:rsidRDefault="0061465D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>на 2022 год и на плановый период</w:t>
      </w:r>
      <w:r>
        <w:rPr>
          <w:rFonts w:ascii="Times New Roman" w:hAnsi="Times New Roman" w:cs="Times New Roman"/>
        </w:rPr>
        <w:t xml:space="preserve"> </w:t>
      </w:r>
      <w:r w:rsidRPr="00026BC4">
        <w:rPr>
          <w:rFonts w:ascii="Times New Roman" w:hAnsi="Times New Roman" w:cs="Times New Roman"/>
        </w:rPr>
        <w:t>2023 и 2024 годов»</w:t>
      </w:r>
    </w:p>
    <w:p w:rsidR="0061465D" w:rsidRDefault="0061465D" w:rsidP="00635208">
      <w:pPr>
        <w:ind w:firstLine="851"/>
        <w:jc w:val="both"/>
        <w:rPr>
          <w:sz w:val="22"/>
          <w:szCs w:val="22"/>
        </w:rPr>
      </w:pPr>
    </w:p>
    <w:p w:rsidR="0061465D" w:rsidRPr="00026BC4" w:rsidRDefault="0061465D" w:rsidP="00635208">
      <w:pPr>
        <w:ind w:firstLine="851"/>
        <w:jc w:val="both"/>
        <w:rPr>
          <w:sz w:val="22"/>
          <w:szCs w:val="22"/>
        </w:rPr>
      </w:pPr>
      <w:r w:rsidRPr="00026BC4">
        <w:rPr>
          <w:sz w:val="22"/>
          <w:szCs w:val="22"/>
        </w:rPr>
        <w:t>В соответствии с Бюджетным кодексом Российской Федерации и на основании статьи 26 Устава Липкинского сельского поселения Ромодановского муниципального района Республики Мордовия, Совет депутатов Липкинского сельского поселения Ромодановского муниципального района Республики Мордовия</w:t>
      </w:r>
    </w:p>
    <w:p w:rsidR="0061465D" w:rsidRDefault="0061465D" w:rsidP="002C1926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61465D" w:rsidRPr="00026BC4" w:rsidRDefault="0061465D" w:rsidP="003C41E2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>1) Внести в решение Совета депутатов Липкинского сельского поселения Ромодановского муниципального района Республики Мордовия от 30.12.2021года №14</w:t>
      </w:r>
      <w:r>
        <w:rPr>
          <w:rFonts w:ascii="Times New Roman" w:hAnsi="Times New Roman" w:cs="Times New Roman"/>
        </w:rPr>
        <w:t xml:space="preserve"> </w:t>
      </w:r>
      <w:r w:rsidRPr="00026BC4">
        <w:rPr>
          <w:rFonts w:ascii="Times New Roman" w:hAnsi="Times New Roman" w:cs="Times New Roman"/>
        </w:rPr>
        <w:t>«О бюджете Липкинского сельского поселения Ромодановского  муниципального района Республики Мордовия на 2022 год и на плановый период 2023  и  2024 годов» следующие изменения:</w:t>
      </w:r>
    </w:p>
    <w:p w:rsidR="0061465D" w:rsidRPr="00026BC4" w:rsidRDefault="0061465D" w:rsidP="003C41E2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 xml:space="preserve"> 1) Статью 1 изложить в следующей редакции: </w:t>
      </w:r>
    </w:p>
    <w:p w:rsidR="0061465D" w:rsidRPr="00026BC4" w:rsidRDefault="0061465D" w:rsidP="00635208">
      <w:pPr>
        <w:pStyle w:val="NoSpacing"/>
        <w:jc w:val="both"/>
        <w:rPr>
          <w:sz w:val="22"/>
          <w:szCs w:val="22"/>
        </w:rPr>
      </w:pPr>
      <w:r w:rsidRPr="00026BC4">
        <w:rPr>
          <w:sz w:val="22"/>
          <w:szCs w:val="22"/>
        </w:rPr>
        <w:t xml:space="preserve">     1.</w:t>
      </w:r>
      <w:r w:rsidRPr="00026BC4">
        <w:rPr>
          <w:sz w:val="22"/>
          <w:szCs w:val="22"/>
        </w:rPr>
        <w:tab/>
        <w:t xml:space="preserve">Утвердить бюджет Липкинского сельского поселения Ромодановского муниципального района Республики Мордовия на 2022 год  по доходам в сумме </w:t>
      </w:r>
      <w:r>
        <w:rPr>
          <w:sz w:val="22"/>
          <w:szCs w:val="22"/>
        </w:rPr>
        <w:t>1813,6</w:t>
      </w:r>
      <w:r w:rsidRPr="00026BC4">
        <w:rPr>
          <w:sz w:val="22"/>
          <w:szCs w:val="22"/>
        </w:rPr>
        <w:t xml:space="preserve"> тыс. рублей и по расходам в сумме 18</w:t>
      </w:r>
      <w:r>
        <w:rPr>
          <w:sz w:val="22"/>
          <w:szCs w:val="22"/>
        </w:rPr>
        <w:t>43</w:t>
      </w:r>
      <w:r w:rsidRPr="00026BC4">
        <w:rPr>
          <w:sz w:val="22"/>
          <w:szCs w:val="22"/>
        </w:rPr>
        <w:t>,6</w:t>
      </w:r>
      <w:r>
        <w:rPr>
          <w:sz w:val="22"/>
          <w:szCs w:val="22"/>
        </w:rPr>
        <w:t xml:space="preserve"> </w:t>
      </w:r>
      <w:r w:rsidRPr="00026BC4">
        <w:rPr>
          <w:sz w:val="22"/>
          <w:szCs w:val="22"/>
        </w:rPr>
        <w:t>тыс. рублей с превышением расходов над доходами в сумме 30,0 тыс. рублей, исходя из уровня инфляции, не превышающего 4,1 процента (декабрь 2022 года к декабрю 2021 года).</w:t>
      </w:r>
    </w:p>
    <w:p w:rsidR="0061465D" w:rsidRPr="00026BC4" w:rsidRDefault="0061465D" w:rsidP="00635208">
      <w:pPr>
        <w:pStyle w:val="NoSpacing"/>
        <w:jc w:val="both"/>
        <w:rPr>
          <w:sz w:val="22"/>
          <w:szCs w:val="22"/>
        </w:rPr>
      </w:pPr>
      <w:r w:rsidRPr="00026BC4">
        <w:rPr>
          <w:sz w:val="22"/>
          <w:szCs w:val="22"/>
        </w:rPr>
        <w:t xml:space="preserve">     2. Утвердить бюджет Липкинского сельского поселения Ромодановского муниципального района Республики Мордовия на 2023 год  по доходам в сумме 857,0 тыс. рублей и по расходам в сумме 857,0 тыс. рублей, в том числе условно утвержденные расходы в сумме 19,1 тыс.</w:t>
      </w:r>
      <w:r>
        <w:rPr>
          <w:sz w:val="22"/>
          <w:szCs w:val="22"/>
        </w:rPr>
        <w:t xml:space="preserve"> </w:t>
      </w:r>
      <w:r w:rsidRPr="00026BC4">
        <w:rPr>
          <w:sz w:val="22"/>
          <w:szCs w:val="22"/>
        </w:rPr>
        <w:t>рублей, исходя из уровня инфляции, не превышающего 4,0 процента (декабрь 2023 года к декабрю 2022 года).</w:t>
      </w:r>
    </w:p>
    <w:p w:rsidR="0061465D" w:rsidRPr="00026BC4" w:rsidRDefault="0061465D" w:rsidP="00635208">
      <w:pPr>
        <w:pStyle w:val="NoSpacing"/>
        <w:jc w:val="both"/>
        <w:rPr>
          <w:sz w:val="22"/>
          <w:szCs w:val="22"/>
        </w:rPr>
      </w:pPr>
      <w:r w:rsidRPr="00026BC4">
        <w:rPr>
          <w:sz w:val="22"/>
          <w:szCs w:val="22"/>
        </w:rPr>
        <w:t xml:space="preserve">     3. Утвердить бюджет Липкинского сельского поселения Ромодановского муниципального района Республики Мордовия на 2024 год  по доходам в сумме 978,9</w:t>
      </w:r>
      <w:r>
        <w:rPr>
          <w:sz w:val="22"/>
          <w:szCs w:val="22"/>
        </w:rPr>
        <w:t xml:space="preserve"> </w:t>
      </w:r>
      <w:r w:rsidRPr="00026BC4">
        <w:rPr>
          <w:sz w:val="22"/>
          <w:szCs w:val="22"/>
        </w:rPr>
        <w:t>тыс. рублей и по расходам в сумме 978,9 тыс. рублей, в том числе условно утвержденные расходы в сумме 43,1 тыс.</w:t>
      </w:r>
      <w:r>
        <w:rPr>
          <w:sz w:val="22"/>
          <w:szCs w:val="22"/>
        </w:rPr>
        <w:t xml:space="preserve"> </w:t>
      </w:r>
      <w:r w:rsidRPr="00026BC4">
        <w:rPr>
          <w:sz w:val="22"/>
          <w:szCs w:val="22"/>
        </w:rPr>
        <w:t>рублей, исходя из уровня инфляции, не превышающего 4,0 процента (декабрь 2024 года к декабрю 2023 года)</w:t>
      </w:r>
      <w:r>
        <w:rPr>
          <w:sz w:val="22"/>
          <w:szCs w:val="22"/>
        </w:rPr>
        <w:t>.</w:t>
      </w:r>
    </w:p>
    <w:p w:rsidR="0061465D" w:rsidRPr="00026BC4" w:rsidRDefault="0061465D" w:rsidP="003C41E2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 xml:space="preserve">  2) Статью 6 Бюджетные ассигнования дорожного фонда</w:t>
      </w:r>
      <w:r w:rsidRPr="00026BC4">
        <w:rPr>
          <w:rFonts w:ascii="Times New Roman" w:hAnsi="Times New Roman" w:cs="Times New Roman"/>
          <w:bCs/>
        </w:rPr>
        <w:t xml:space="preserve">  Липкинского сельского поселения Ромодановского муниципального района Республики Мордовия </w:t>
      </w:r>
      <w:r w:rsidRPr="00026BC4">
        <w:rPr>
          <w:rFonts w:ascii="Times New Roman" w:hAnsi="Times New Roman" w:cs="Times New Roman"/>
        </w:rPr>
        <w:t xml:space="preserve">изложить в следующей редакции: </w:t>
      </w:r>
    </w:p>
    <w:p w:rsidR="0061465D" w:rsidRPr="00026BC4" w:rsidRDefault="0061465D" w:rsidP="00026BC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 xml:space="preserve">  Установить размер дорожного фонда</w:t>
      </w:r>
      <w:r w:rsidRPr="00026BC4">
        <w:rPr>
          <w:rFonts w:ascii="Times New Roman" w:hAnsi="Times New Roman" w:cs="Times New Roman"/>
          <w:bCs/>
        </w:rPr>
        <w:t xml:space="preserve">  </w:t>
      </w:r>
      <w:r w:rsidRPr="00026BC4">
        <w:rPr>
          <w:rFonts w:ascii="Times New Roman" w:hAnsi="Times New Roman" w:cs="Times New Roman"/>
        </w:rPr>
        <w:t xml:space="preserve">Липкинского сельского поселения </w:t>
      </w:r>
      <w:r w:rsidRPr="00026BC4">
        <w:rPr>
          <w:rFonts w:ascii="Times New Roman" w:hAnsi="Times New Roman" w:cs="Times New Roman"/>
          <w:bCs/>
        </w:rPr>
        <w:t xml:space="preserve">Ромодановского муниципального района Республики Мордовия </w:t>
      </w:r>
      <w:r w:rsidRPr="00026BC4">
        <w:rPr>
          <w:rFonts w:ascii="Times New Roman" w:hAnsi="Times New Roman" w:cs="Times New Roman"/>
        </w:rPr>
        <w:t>на 2022 год в сумме 192,5 тыс. рублей, на 2023</w:t>
      </w:r>
      <w:r>
        <w:rPr>
          <w:rFonts w:ascii="Times New Roman" w:hAnsi="Times New Roman" w:cs="Times New Roman"/>
        </w:rPr>
        <w:t xml:space="preserve"> </w:t>
      </w:r>
      <w:r w:rsidRPr="00026BC4">
        <w:rPr>
          <w:rFonts w:ascii="Times New Roman" w:hAnsi="Times New Roman" w:cs="Times New Roman"/>
        </w:rPr>
        <w:t>год -138,1 тыс.</w:t>
      </w:r>
      <w:r>
        <w:rPr>
          <w:rFonts w:ascii="Times New Roman" w:hAnsi="Times New Roman" w:cs="Times New Roman"/>
        </w:rPr>
        <w:t xml:space="preserve"> </w:t>
      </w:r>
      <w:r w:rsidRPr="00026BC4">
        <w:rPr>
          <w:rFonts w:ascii="Times New Roman" w:hAnsi="Times New Roman" w:cs="Times New Roman"/>
        </w:rPr>
        <w:t>рублей, на 2024 год – 158,1 тыс.</w:t>
      </w:r>
      <w:r>
        <w:rPr>
          <w:rFonts w:ascii="Times New Roman" w:hAnsi="Times New Roman" w:cs="Times New Roman"/>
        </w:rPr>
        <w:t xml:space="preserve"> </w:t>
      </w:r>
      <w:r w:rsidRPr="00026BC4">
        <w:rPr>
          <w:rFonts w:ascii="Times New Roman" w:hAnsi="Times New Roman" w:cs="Times New Roman"/>
        </w:rPr>
        <w:t xml:space="preserve">рублей. </w:t>
      </w:r>
    </w:p>
    <w:p w:rsidR="0061465D" w:rsidRPr="00026BC4" w:rsidRDefault="0061465D" w:rsidP="00B60686">
      <w:pPr>
        <w:pStyle w:val="10"/>
        <w:ind w:firstLine="540"/>
        <w:jc w:val="both"/>
        <w:rPr>
          <w:bCs/>
          <w:color w:val="000000"/>
          <w:sz w:val="22"/>
          <w:szCs w:val="22"/>
        </w:rPr>
      </w:pPr>
      <w:r w:rsidRPr="00026BC4">
        <w:rPr>
          <w:sz w:val="22"/>
          <w:szCs w:val="22"/>
        </w:rPr>
        <w:t xml:space="preserve"> 3). Приложени</w:t>
      </w:r>
      <w:r>
        <w:rPr>
          <w:sz w:val="22"/>
          <w:szCs w:val="22"/>
        </w:rPr>
        <w:t>я</w:t>
      </w:r>
      <w:r w:rsidRPr="00026BC4">
        <w:rPr>
          <w:sz w:val="22"/>
          <w:szCs w:val="22"/>
        </w:rPr>
        <w:t xml:space="preserve"> №2, №3,№4,№5,№6 к решению сессии «О бюджете Липкинского сельского поселения Ромодановского  муниципального района Республики Мордовия на 2022 год и на плановый период 2023  и  2024 годов» </w:t>
      </w:r>
      <w:r w:rsidRPr="00026BC4">
        <w:rPr>
          <w:bCs/>
          <w:sz w:val="22"/>
          <w:szCs w:val="22"/>
        </w:rPr>
        <w:t>и</w:t>
      </w:r>
      <w:r w:rsidRPr="00026BC4">
        <w:rPr>
          <w:bCs/>
          <w:color w:val="000000"/>
          <w:sz w:val="22"/>
          <w:szCs w:val="22"/>
        </w:rPr>
        <w:t>зложить в следующей редакции согласно приложений №1,№2,№3,№4,№5 (приложени</w:t>
      </w:r>
      <w:r>
        <w:rPr>
          <w:bCs/>
          <w:color w:val="000000"/>
          <w:sz w:val="22"/>
          <w:szCs w:val="22"/>
        </w:rPr>
        <w:t>я</w:t>
      </w:r>
      <w:r w:rsidRPr="00026BC4">
        <w:rPr>
          <w:bCs/>
          <w:color w:val="000000"/>
          <w:sz w:val="22"/>
          <w:szCs w:val="22"/>
        </w:rPr>
        <w:t xml:space="preserve"> прилагаются)</w:t>
      </w:r>
    </w:p>
    <w:p w:rsidR="0061465D" w:rsidRPr="00026BC4" w:rsidRDefault="0061465D" w:rsidP="00B60686">
      <w:pPr>
        <w:ind w:firstLine="540"/>
        <w:rPr>
          <w:b/>
          <w:sz w:val="22"/>
          <w:szCs w:val="22"/>
        </w:rPr>
      </w:pPr>
      <w:r w:rsidRPr="00026BC4">
        <w:rPr>
          <w:sz w:val="22"/>
          <w:szCs w:val="22"/>
        </w:rPr>
        <w:t>4). Настоящее решение вступает в силу со дня его официального опубликования</w:t>
      </w:r>
      <w:r>
        <w:rPr>
          <w:sz w:val="22"/>
          <w:szCs w:val="22"/>
        </w:rPr>
        <w:t>.</w:t>
      </w:r>
    </w:p>
    <w:p w:rsidR="0061465D" w:rsidRDefault="0061465D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2"/>
        </w:rPr>
      </w:pPr>
    </w:p>
    <w:p w:rsidR="0061465D" w:rsidRDefault="0061465D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2"/>
        </w:rPr>
      </w:pPr>
    </w:p>
    <w:p w:rsidR="0061465D" w:rsidRDefault="0061465D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2"/>
        </w:rPr>
      </w:pPr>
    </w:p>
    <w:p w:rsidR="0061465D" w:rsidRDefault="0061465D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2"/>
        </w:rPr>
      </w:pPr>
      <w:r w:rsidRPr="00026BC4">
        <w:rPr>
          <w:b/>
          <w:bCs/>
          <w:sz w:val="22"/>
          <w:szCs w:val="22"/>
        </w:rPr>
        <w:t>Глава Липкинского</w:t>
      </w:r>
      <w:r w:rsidRPr="00026BC4">
        <w:rPr>
          <w:b/>
          <w:sz w:val="22"/>
          <w:szCs w:val="22"/>
        </w:rPr>
        <w:t xml:space="preserve"> </w:t>
      </w:r>
      <w:r w:rsidRPr="00026BC4">
        <w:rPr>
          <w:b/>
          <w:bCs/>
          <w:sz w:val="22"/>
          <w:szCs w:val="22"/>
        </w:rPr>
        <w:t>сельского</w:t>
      </w:r>
      <w:r>
        <w:rPr>
          <w:b/>
          <w:bCs/>
          <w:sz w:val="22"/>
          <w:szCs w:val="22"/>
        </w:rPr>
        <w:t xml:space="preserve"> </w:t>
      </w:r>
      <w:r w:rsidRPr="00026BC4">
        <w:rPr>
          <w:b/>
          <w:bCs/>
          <w:sz w:val="22"/>
          <w:szCs w:val="22"/>
        </w:rPr>
        <w:t xml:space="preserve">поселения </w:t>
      </w:r>
      <w:r>
        <w:rPr>
          <w:b/>
          <w:bCs/>
          <w:sz w:val="22"/>
          <w:szCs w:val="22"/>
        </w:rPr>
        <w:t xml:space="preserve">                                                                                    </w:t>
      </w:r>
      <w:r w:rsidRPr="00026BC4">
        <w:rPr>
          <w:b/>
          <w:bCs/>
          <w:sz w:val="22"/>
          <w:szCs w:val="22"/>
        </w:rPr>
        <w:t>Л.П. Новикова</w:t>
      </w:r>
    </w:p>
    <w:p w:rsidR="0061465D" w:rsidRDefault="0061465D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2"/>
        </w:rPr>
      </w:pPr>
    </w:p>
    <w:p w:rsidR="0061465D" w:rsidRDefault="0061465D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2"/>
        </w:rPr>
      </w:pPr>
    </w:p>
    <w:tbl>
      <w:tblPr>
        <w:tblW w:w="10790" w:type="dxa"/>
        <w:tblInd w:w="108" w:type="dxa"/>
        <w:tblLayout w:type="fixed"/>
        <w:tblLook w:val="0000"/>
      </w:tblPr>
      <w:tblGrid>
        <w:gridCol w:w="2265"/>
        <w:gridCol w:w="975"/>
        <w:gridCol w:w="138"/>
        <w:gridCol w:w="500"/>
        <w:gridCol w:w="380"/>
        <w:gridCol w:w="62"/>
        <w:gridCol w:w="343"/>
        <w:gridCol w:w="144"/>
        <w:gridCol w:w="472"/>
        <w:gridCol w:w="380"/>
        <w:gridCol w:w="380"/>
        <w:gridCol w:w="81"/>
        <w:gridCol w:w="56"/>
        <w:gridCol w:w="180"/>
        <w:gridCol w:w="443"/>
        <w:gridCol w:w="616"/>
        <w:gridCol w:w="617"/>
        <w:gridCol w:w="441"/>
        <w:gridCol w:w="618"/>
        <w:gridCol w:w="440"/>
        <w:gridCol w:w="619"/>
        <w:gridCol w:w="640"/>
      </w:tblGrid>
      <w:tr w:rsidR="0061465D" w:rsidRPr="00A92FD4" w:rsidTr="006455C0">
        <w:trPr>
          <w:gridAfter w:val="1"/>
          <w:wAfter w:w="640" w:type="dxa"/>
          <w:trHeight w:val="300"/>
        </w:trPr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</w:pPr>
            <w:bookmarkStart w:id="0" w:name="RANGE!A1:E30"/>
            <w:bookmarkEnd w:id="0"/>
          </w:p>
        </w:tc>
        <w:tc>
          <w:tcPr>
            <w:tcW w:w="3911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974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1465D" w:rsidRDefault="0061465D" w:rsidP="00A92FD4">
            <w:pPr>
              <w:widowControl/>
              <w:autoSpaceDE/>
              <w:autoSpaceDN/>
              <w:adjustRightInd/>
            </w:pPr>
            <w:r w:rsidRPr="00A92FD4">
              <w:t xml:space="preserve">Приложение </w:t>
            </w:r>
            <w:r>
              <w:t>1</w:t>
            </w:r>
            <w:r w:rsidRPr="00A92FD4">
              <w:br/>
              <w:t>к решению  Совета депутатов Липкинского</w:t>
            </w:r>
          </w:p>
          <w:p w:rsidR="0061465D" w:rsidRPr="00A92FD4" w:rsidRDefault="0061465D" w:rsidP="00A92FD4">
            <w:pPr>
              <w:widowControl/>
              <w:autoSpaceDE/>
              <w:autoSpaceDN/>
              <w:adjustRightInd/>
            </w:pPr>
            <w:r w:rsidRPr="00A92FD4">
              <w:t xml:space="preserve">сельского поселения </w:t>
            </w:r>
            <w:r>
              <w:t>от _._.20__г. №_</w:t>
            </w:r>
          </w:p>
        </w:tc>
      </w:tr>
      <w:tr w:rsidR="0061465D" w:rsidRPr="00A92FD4" w:rsidTr="006455C0">
        <w:trPr>
          <w:gridAfter w:val="1"/>
          <w:wAfter w:w="640" w:type="dxa"/>
          <w:trHeight w:val="300"/>
        </w:trPr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</w:pPr>
          </w:p>
        </w:tc>
        <w:tc>
          <w:tcPr>
            <w:tcW w:w="3911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974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</w:pPr>
          </w:p>
        </w:tc>
      </w:tr>
      <w:tr w:rsidR="0061465D" w:rsidRPr="00A92FD4" w:rsidTr="006455C0">
        <w:trPr>
          <w:gridAfter w:val="1"/>
          <w:wAfter w:w="640" w:type="dxa"/>
          <w:trHeight w:val="80"/>
        </w:trPr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</w:pPr>
          </w:p>
        </w:tc>
        <w:tc>
          <w:tcPr>
            <w:tcW w:w="3911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</w:pPr>
          </w:p>
        </w:tc>
        <w:tc>
          <w:tcPr>
            <w:tcW w:w="3974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</w:pPr>
          </w:p>
        </w:tc>
      </w:tr>
      <w:tr w:rsidR="0061465D" w:rsidRPr="00A92FD4" w:rsidTr="006455C0">
        <w:trPr>
          <w:gridAfter w:val="1"/>
          <w:wAfter w:w="640" w:type="dxa"/>
          <w:trHeight w:val="1260"/>
        </w:trPr>
        <w:tc>
          <w:tcPr>
            <w:tcW w:w="10150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92FD4">
              <w:rPr>
                <w:b/>
                <w:bCs/>
                <w:sz w:val="24"/>
                <w:szCs w:val="24"/>
              </w:rPr>
              <w:t xml:space="preserve"> ОБЪЕМ </w:t>
            </w:r>
            <w:r w:rsidRPr="00A92FD4">
              <w:rPr>
                <w:b/>
                <w:bCs/>
                <w:sz w:val="24"/>
                <w:szCs w:val="24"/>
              </w:rPr>
              <w:br/>
              <w:t xml:space="preserve">БЕЗВОЗМЕЗДНЫХ ПОСТУПЛЕНИЙ В БЮДЖЕТ ЛИПКИНСКОГО СЕЛЬСКОГО ПОСЕЛЕНИЯ  РОМОДАНОВСКОГО МУНИЦИПАЛЬНОГО РАЙОНА  РЕСПУБЛИКИ МОРДОВИЯ НА 2022 ГОД И НА </w:t>
            </w:r>
            <w:r>
              <w:rPr>
                <w:b/>
                <w:bCs/>
                <w:sz w:val="24"/>
                <w:szCs w:val="24"/>
              </w:rPr>
              <w:t>ПЛАНОВЫЙ ПЕРИОД 2023 и</w:t>
            </w:r>
            <w:r w:rsidRPr="00A92FD4">
              <w:rPr>
                <w:b/>
                <w:bCs/>
                <w:sz w:val="24"/>
                <w:szCs w:val="24"/>
              </w:rPr>
              <w:t xml:space="preserve"> 2024 ГОДОВ</w:t>
            </w:r>
            <w:r w:rsidRPr="00A92FD4">
              <w:rPr>
                <w:b/>
                <w:bCs/>
                <w:sz w:val="24"/>
                <w:szCs w:val="24"/>
              </w:rPr>
              <w:br/>
              <w:t xml:space="preserve"> </w:t>
            </w:r>
          </w:p>
        </w:tc>
      </w:tr>
      <w:tr w:rsidR="0061465D" w:rsidRPr="00A92FD4" w:rsidTr="006455C0">
        <w:trPr>
          <w:gridAfter w:val="1"/>
          <w:wAfter w:w="640" w:type="dxa"/>
          <w:trHeight w:val="255"/>
        </w:trPr>
        <w:tc>
          <w:tcPr>
            <w:tcW w:w="2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92FD4">
              <w:rPr>
                <w:b/>
                <w:bCs/>
              </w:rPr>
              <w:t xml:space="preserve"> Код </w:t>
            </w:r>
          </w:p>
        </w:tc>
        <w:tc>
          <w:tcPr>
            <w:tcW w:w="4091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92FD4">
              <w:rPr>
                <w:b/>
                <w:bCs/>
              </w:rPr>
              <w:t xml:space="preserve"> Наименование </w:t>
            </w:r>
          </w:p>
        </w:tc>
        <w:tc>
          <w:tcPr>
            <w:tcW w:w="379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92FD4">
              <w:rPr>
                <w:b/>
                <w:bCs/>
              </w:rPr>
              <w:t>Сумма</w:t>
            </w:r>
            <w:r>
              <w:rPr>
                <w:b/>
                <w:bCs/>
              </w:rPr>
              <w:t xml:space="preserve"> (тыс. руб.)</w:t>
            </w:r>
          </w:p>
        </w:tc>
      </w:tr>
      <w:tr w:rsidR="0061465D" w:rsidRPr="00A92FD4" w:rsidTr="006455C0">
        <w:trPr>
          <w:gridAfter w:val="1"/>
          <w:wAfter w:w="640" w:type="dxa"/>
          <w:trHeight w:val="330"/>
        </w:trPr>
        <w:tc>
          <w:tcPr>
            <w:tcW w:w="2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091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1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92FD4">
              <w:rPr>
                <w:b/>
                <w:bCs/>
              </w:rPr>
              <w:t>2022 год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92FD4">
              <w:rPr>
                <w:b/>
                <w:bCs/>
              </w:rPr>
              <w:t>2023 год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92FD4">
              <w:rPr>
                <w:b/>
                <w:bCs/>
              </w:rPr>
              <w:t>2024 год</w:t>
            </w:r>
          </w:p>
        </w:tc>
      </w:tr>
      <w:tr w:rsidR="0061465D" w:rsidRPr="00A92FD4" w:rsidTr="006455C0">
        <w:trPr>
          <w:gridAfter w:val="1"/>
          <w:wAfter w:w="640" w:type="dxa"/>
          <w:trHeight w:val="255"/>
        </w:trPr>
        <w:tc>
          <w:tcPr>
            <w:tcW w:w="2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92FD4">
              <w:rPr>
                <w:b/>
                <w:bCs/>
              </w:rPr>
              <w:t>1</w:t>
            </w:r>
          </w:p>
        </w:tc>
        <w:tc>
          <w:tcPr>
            <w:tcW w:w="409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92FD4">
              <w:rPr>
                <w:b/>
                <w:bCs/>
              </w:rPr>
              <w:t>2</w:t>
            </w:r>
          </w:p>
        </w:tc>
        <w:tc>
          <w:tcPr>
            <w:tcW w:w="1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92FD4">
              <w:rPr>
                <w:b/>
                <w:bCs/>
              </w:rPr>
              <w:t>3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92FD4">
              <w:rPr>
                <w:b/>
                <w:bCs/>
              </w:rPr>
              <w:t>4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92FD4">
              <w:rPr>
                <w:b/>
                <w:bCs/>
              </w:rPr>
              <w:t>5</w:t>
            </w:r>
          </w:p>
        </w:tc>
      </w:tr>
      <w:tr w:rsidR="0061465D" w:rsidRPr="00A92FD4" w:rsidTr="006455C0">
        <w:trPr>
          <w:gridAfter w:val="1"/>
          <w:wAfter w:w="640" w:type="dxa"/>
          <w:trHeight w:val="315"/>
        </w:trPr>
        <w:tc>
          <w:tcPr>
            <w:tcW w:w="2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A92FD4">
              <w:rPr>
                <w:b/>
                <w:bCs/>
              </w:rPr>
              <w:t>2 00 00000 00 0000 000</w:t>
            </w:r>
          </w:p>
        </w:tc>
        <w:tc>
          <w:tcPr>
            <w:tcW w:w="409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A92FD4">
              <w:rPr>
                <w:color w:val="000000"/>
                <w:sz w:val="24"/>
                <w:szCs w:val="24"/>
              </w:rPr>
              <w:t xml:space="preserve">        1 156,5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A92FD4">
              <w:rPr>
                <w:color w:val="000000"/>
                <w:sz w:val="24"/>
                <w:szCs w:val="24"/>
              </w:rPr>
              <w:t xml:space="preserve">          310,9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A92FD4">
              <w:rPr>
                <w:color w:val="000000"/>
                <w:sz w:val="24"/>
                <w:szCs w:val="24"/>
              </w:rPr>
              <w:t xml:space="preserve">           395,9   </w:t>
            </w:r>
          </w:p>
        </w:tc>
      </w:tr>
      <w:tr w:rsidR="0061465D" w:rsidRPr="00A92FD4" w:rsidTr="006455C0">
        <w:trPr>
          <w:gridAfter w:val="1"/>
          <w:wAfter w:w="640" w:type="dxa"/>
          <w:trHeight w:val="600"/>
        </w:trPr>
        <w:tc>
          <w:tcPr>
            <w:tcW w:w="2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</w:pPr>
            <w:r w:rsidRPr="00A92FD4">
              <w:t>2 02 00000 00 0000 000</w:t>
            </w:r>
          </w:p>
        </w:tc>
        <w:tc>
          <w:tcPr>
            <w:tcW w:w="409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1 156,5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310,9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395,9   </w:t>
            </w:r>
          </w:p>
        </w:tc>
      </w:tr>
      <w:tr w:rsidR="0061465D" w:rsidRPr="00A92FD4" w:rsidTr="006455C0">
        <w:trPr>
          <w:gridAfter w:val="1"/>
          <w:wAfter w:w="640" w:type="dxa"/>
          <w:trHeight w:val="570"/>
        </w:trPr>
        <w:tc>
          <w:tcPr>
            <w:tcW w:w="2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</w:pPr>
            <w:r w:rsidRPr="00A92FD4">
              <w:t>2 02 10000 00 0000 150</w:t>
            </w:r>
          </w:p>
        </w:tc>
        <w:tc>
          <w:tcPr>
            <w:tcW w:w="409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Дотации бюджетам бюджетной системы Российской Федерации</w:t>
            </w:r>
          </w:p>
        </w:tc>
        <w:tc>
          <w:tcPr>
            <w:tcW w:w="1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526,2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79,8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141,6   </w:t>
            </w:r>
          </w:p>
        </w:tc>
      </w:tr>
      <w:tr w:rsidR="0061465D" w:rsidRPr="00A92FD4" w:rsidTr="006455C0">
        <w:trPr>
          <w:gridAfter w:val="1"/>
          <w:wAfter w:w="640" w:type="dxa"/>
          <w:trHeight w:val="315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 xml:space="preserve">  2 02 15001 00 0000 150</w:t>
            </w:r>
          </w:p>
        </w:tc>
        <w:tc>
          <w:tcPr>
            <w:tcW w:w="4091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 xml:space="preserve">  Дотации на выравнивание бюджетной обеспеченности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103,1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79,8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141,6   </w:t>
            </w:r>
          </w:p>
        </w:tc>
      </w:tr>
      <w:tr w:rsidR="0061465D" w:rsidRPr="00A92FD4" w:rsidTr="006455C0">
        <w:trPr>
          <w:gridAfter w:val="1"/>
          <w:wAfter w:w="640" w:type="dxa"/>
          <w:trHeight w:val="900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>2 02 15001 10 0000 150</w:t>
            </w:r>
          </w:p>
        </w:tc>
        <w:tc>
          <w:tcPr>
            <w:tcW w:w="4091" w:type="dxa"/>
            <w:gridSpan w:val="1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 xml:space="preserve">  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103,1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79,8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141,6   </w:t>
            </w:r>
          </w:p>
        </w:tc>
      </w:tr>
      <w:tr w:rsidR="0061465D" w:rsidRPr="00A92FD4" w:rsidTr="006455C0">
        <w:trPr>
          <w:gridAfter w:val="1"/>
          <w:wAfter w:w="640" w:type="dxa"/>
          <w:trHeight w:val="600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 xml:space="preserve"> 2 02 15002 00 0000 150</w:t>
            </w:r>
          </w:p>
        </w:tc>
        <w:tc>
          <w:tcPr>
            <w:tcW w:w="4091" w:type="dxa"/>
            <w:gridSpan w:val="1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423,1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     -     </w:t>
            </w:r>
          </w:p>
        </w:tc>
      </w:tr>
      <w:tr w:rsidR="0061465D" w:rsidRPr="00A92FD4" w:rsidTr="006455C0">
        <w:trPr>
          <w:gridAfter w:val="1"/>
          <w:wAfter w:w="640" w:type="dxa"/>
          <w:trHeight w:val="600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 xml:space="preserve"> 2 02 15002 10 0000 150</w:t>
            </w:r>
          </w:p>
        </w:tc>
        <w:tc>
          <w:tcPr>
            <w:tcW w:w="4091" w:type="dxa"/>
            <w:gridSpan w:val="1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 xml:space="preserve">  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423,1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> </w:t>
            </w:r>
          </w:p>
        </w:tc>
      </w:tr>
      <w:tr w:rsidR="0061465D" w:rsidRPr="00A92FD4" w:rsidTr="006455C0">
        <w:trPr>
          <w:gridAfter w:val="1"/>
          <w:wAfter w:w="640" w:type="dxa"/>
          <w:trHeight w:val="600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 xml:space="preserve"> 2 02 20000 00 0000 150</w:t>
            </w:r>
          </w:p>
        </w:tc>
        <w:tc>
          <w:tcPr>
            <w:tcW w:w="4091" w:type="dxa"/>
            <w:gridSpan w:val="1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CCFF"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340,3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     -     </w:t>
            </w:r>
          </w:p>
        </w:tc>
      </w:tr>
      <w:tr w:rsidR="0061465D" w:rsidRPr="00A92FD4" w:rsidTr="006455C0">
        <w:trPr>
          <w:gridAfter w:val="1"/>
          <w:wAfter w:w="640" w:type="dxa"/>
          <w:trHeight w:val="315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 xml:space="preserve"> 2 02 29999 00 0000 150</w:t>
            </w:r>
          </w:p>
        </w:tc>
        <w:tc>
          <w:tcPr>
            <w:tcW w:w="4091" w:type="dxa"/>
            <w:gridSpan w:val="1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>Прочие субсидии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340,3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     -     </w:t>
            </w:r>
          </w:p>
        </w:tc>
      </w:tr>
      <w:tr w:rsidR="0061465D" w:rsidRPr="00A92FD4" w:rsidTr="006455C0">
        <w:trPr>
          <w:gridAfter w:val="1"/>
          <w:wAfter w:w="640" w:type="dxa"/>
          <w:trHeight w:val="315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>2 02 29999 10 0000 150</w:t>
            </w:r>
          </w:p>
        </w:tc>
        <w:tc>
          <w:tcPr>
            <w:tcW w:w="4091" w:type="dxa"/>
            <w:gridSpan w:val="1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340,3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> </w:t>
            </w:r>
          </w:p>
        </w:tc>
      </w:tr>
      <w:tr w:rsidR="0061465D" w:rsidRPr="00A92FD4" w:rsidTr="006455C0">
        <w:trPr>
          <w:gridAfter w:val="1"/>
          <w:wAfter w:w="640" w:type="dxa"/>
          <w:trHeight w:val="600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 xml:space="preserve">  2 02 30000 00 0000 150</w:t>
            </w:r>
          </w:p>
        </w:tc>
        <w:tc>
          <w:tcPr>
            <w:tcW w:w="4091" w:type="dxa"/>
            <w:gridSpan w:val="1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CCFF"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 90,0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93,0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 96,2   </w:t>
            </w:r>
          </w:p>
        </w:tc>
      </w:tr>
      <w:tr w:rsidR="0061465D" w:rsidRPr="00A92FD4" w:rsidTr="006455C0">
        <w:trPr>
          <w:gridAfter w:val="1"/>
          <w:wAfter w:w="640" w:type="dxa"/>
          <w:trHeight w:val="900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 xml:space="preserve">  2 02 30024 00 0000 150</w:t>
            </w:r>
          </w:p>
        </w:tc>
        <w:tc>
          <w:tcPr>
            <w:tcW w:w="4091" w:type="dxa"/>
            <w:gridSpan w:val="1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   0,2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  0,2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   0,2   </w:t>
            </w:r>
          </w:p>
        </w:tc>
      </w:tr>
      <w:tr w:rsidR="0061465D" w:rsidRPr="00A92FD4" w:rsidTr="006455C0">
        <w:trPr>
          <w:gridAfter w:val="1"/>
          <w:wAfter w:w="640" w:type="dxa"/>
          <w:trHeight w:val="900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 xml:space="preserve">  2 02 30024 10 0000 150</w:t>
            </w:r>
          </w:p>
        </w:tc>
        <w:tc>
          <w:tcPr>
            <w:tcW w:w="4091" w:type="dxa"/>
            <w:gridSpan w:val="1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 xml:space="preserve"> 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   0,2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  0,2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   0,2   </w:t>
            </w:r>
          </w:p>
        </w:tc>
      </w:tr>
      <w:tr w:rsidR="0061465D" w:rsidRPr="00A92FD4" w:rsidTr="006455C0">
        <w:trPr>
          <w:gridAfter w:val="1"/>
          <w:wAfter w:w="640" w:type="dxa"/>
          <w:trHeight w:val="900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 xml:space="preserve"> 2 02 35118  00 0000 150</w:t>
            </w:r>
          </w:p>
        </w:tc>
        <w:tc>
          <w:tcPr>
            <w:tcW w:w="4091" w:type="dxa"/>
            <w:gridSpan w:val="1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CCFFCC"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>Субвенции бюджетам на осуществление   первичного воинского учета органами местного самоуправления поселений,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A92FD4">
              <w:rPr>
                <w:color w:val="000000"/>
                <w:sz w:val="22"/>
                <w:szCs w:val="22"/>
              </w:rPr>
              <w:t>муниципальных и городских округов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 89,8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92,8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 96,0   </w:t>
            </w:r>
          </w:p>
        </w:tc>
      </w:tr>
      <w:tr w:rsidR="0061465D" w:rsidRPr="00A92FD4" w:rsidTr="006455C0">
        <w:trPr>
          <w:gridAfter w:val="1"/>
          <w:wAfter w:w="640" w:type="dxa"/>
          <w:trHeight w:val="1140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 xml:space="preserve"> 2 02 35118 10 0000 150</w:t>
            </w:r>
          </w:p>
        </w:tc>
        <w:tc>
          <w:tcPr>
            <w:tcW w:w="409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A92FD4">
              <w:rPr>
                <w:color w:val="000000"/>
                <w:sz w:val="22"/>
                <w:szCs w:val="22"/>
              </w:rPr>
              <w:t>муниципальных и городских округов</w:t>
            </w:r>
          </w:p>
        </w:tc>
        <w:tc>
          <w:tcPr>
            <w:tcW w:w="1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 89,8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92,8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 96,0   </w:t>
            </w:r>
          </w:p>
        </w:tc>
      </w:tr>
      <w:tr w:rsidR="0061465D" w:rsidRPr="00A92FD4" w:rsidTr="006455C0">
        <w:trPr>
          <w:gridAfter w:val="1"/>
          <w:wAfter w:w="640" w:type="dxa"/>
          <w:trHeight w:val="315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 xml:space="preserve"> 2 02 40000 00 0000 150</w:t>
            </w:r>
          </w:p>
        </w:tc>
        <w:tc>
          <w:tcPr>
            <w:tcW w:w="4091" w:type="dxa"/>
            <w:gridSpan w:val="1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FF"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168,1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138,1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158,1   </w:t>
            </w:r>
          </w:p>
        </w:tc>
      </w:tr>
      <w:tr w:rsidR="0061465D" w:rsidRPr="00A92FD4" w:rsidTr="006455C0">
        <w:trPr>
          <w:gridAfter w:val="1"/>
          <w:wAfter w:w="640" w:type="dxa"/>
          <w:trHeight w:val="1245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>2 02 40014 00 0000 150</w:t>
            </w:r>
          </w:p>
        </w:tc>
        <w:tc>
          <w:tcPr>
            <w:tcW w:w="4091" w:type="dxa"/>
            <w:gridSpan w:val="1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168,1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138,1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158,1   </w:t>
            </w:r>
          </w:p>
        </w:tc>
      </w:tr>
      <w:tr w:rsidR="0061465D" w:rsidRPr="00A92FD4" w:rsidTr="006455C0">
        <w:trPr>
          <w:gridAfter w:val="1"/>
          <w:wAfter w:w="640" w:type="dxa"/>
          <w:trHeight w:val="1500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>2 02 40014 10 0000 150</w:t>
            </w:r>
          </w:p>
        </w:tc>
        <w:tc>
          <w:tcPr>
            <w:tcW w:w="4091" w:type="dxa"/>
            <w:gridSpan w:val="1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168,1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138,1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158,1   </w:t>
            </w:r>
          </w:p>
        </w:tc>
      </w:tr>
      <w:tr w:rsidR="0061465D" w:rsidRPr="00A92FD4" w:rsidTr="006455C0">
        <w:trPr>
          <w:gridAfter w:val="1"/>
          <w:wAfter w:w="640" w:type="dxa"/>
          <w:trHeight w:val="600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>2 02 49999 00 0000 150</w:t>
            </w:r>
          </w:p>
        </w:tc>
        <w:tc>
          <w:tcPr>
            <w:tcW w:w="4091" w:type="dxa"/>
            <w:gridSpan w:val="1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</w:t>
            </w:r>
          </w:p>
        </w:tc>
        <w:tc>
          <w:tcPr>
            <w:tcW w:w="1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 31,9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     -     </w:t>
            </w:r>
          </w:p>
        </w:tc>
      </w:tr>
      <w:tr w:rsidR="0061465D" w:rsidRPr="00A92FD4" w:rsidTr="006455C0">
        <w:trPr>
          <w:gridAfter w:val="1"/>
          <w:wAfter w:w="640" w:type="dxa"/>
          <w:trHeight w:val="600"/>
        </w:trPr>
        <w:tc>
          <w:tcPr>
            <w:tcW w:w="22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>2 02 49999 10 0000 150</w:t>
            </w:r>
          </w:p>
        </w:tc>
        <w:tc>
          <w:tcPr>
            <w:tcW w:w="4091" w:type="dxa"/>
            <w:gridSpan w:val="1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 xml:space="preserve">             31,9   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92FD4">
              <w:rPr>
                <w:sz w:val="24"/>
                <w:szCs w:val="24"/>
              </w:rPr>
              <w:t> </w:t>
            </w:r>
          </w:p>
        </w:tc>
      </w:tr>
      <w:tr w:rsidR="0061465D" w:rsidRPr="00A92FD4" w:rsidTr="006455C0">
        <w:trPr>
          <w:gridAfter w:val="1"/>
          <w:wAfter w:w="640" w:type="dxa"/>
          <w:trHeight w:val="600"/>
        </w:trPr>
        <w:tc>
          <w:tcPr>
            <w:tcW w:w="22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61465D" w:rsidRDefault="0061465D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  <w:p w:rsidR="0061465D" w:rsidRDefault="0061465D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  <w:p w:rsidR="0061465D" w:rsidRDefault="0061465D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  <w:p w:rsidR="0061465D" w:rsidRDefault="0061465D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  <w:p w:rsidR="0061465D" w:rsidRDefault="0061465D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091" w:type="dxa"/>
            <w:gridSpan w:val="1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</w:tr>
      <w:tr w:rsidR="0061465D" w:rsidRPr="00A92FD4" w:rsidTr="006455C0">
        <w:trPr>
          <w:trHeight w:val="855"/>
        </w:trPr>
        <w:tc>
          <w:tcPr>
            <w:tcW w:w="337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1465D" w:rsidRDefault="0061465D" w:rsidP="00A92FD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bookmarkStart w:id="1" w:name="RANGE!A1:L113"/>
            <w:bookmarkEnd w:id="1"/>
          </w:p>
          <w:p w:rsidR="0061465D" w:rsidRDefault="0061465D" w:rsidP="00A92FD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  <w:p w:rsidR="0061465D" w:rsidRPr="00A92FD4" w:rsidRDefault="0061465D" w:rsidP="00A92FD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4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99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>Приложение 2</w:t>
            </w:r>
            <w:r w:rsidRPr="00A92FD4">
              <w:rPr>
                <w:color w:val="000000"/>
              </w:rPr>
              <w:br/>
              <w:t xml:space="preserve">к решению  Совета депутатов Липкинского сельского поселения от </w:t>
            </w:r>
            <w:r>
              <w:rPr>
                <w:color w:val="000000"/>
              </w:rPr>
              <w:t>_._.</w:t>
            </w:r>
            <w:r w:rsidRPr="00A92FD4">
              <w:rPr>
                <w:color w:val="000000"/>
              </w:rPr>
              <w:t>20</w:t>
            </w:r>
            <w:r>
              <w:rPr>
                <w:color w:val="000000"/>
              </w:rPr>
              <w:t>__</w:t>
            </w:r>
            <w:r w:rsidRPr="00A92FD4">
              <w:rPr>
                <w:color w:val="000000"/>
              </w:rPr>
              <w:t xml:space="preserve"> г. №</w:t>
            </w:r>
            <w:r>
              <w:rPr>
                <w:color w:val="000000"/>
              </w:rPr>
              <w:t>__</w:t>
            </w:r>
          </w:p>
        </w:tc>
      </w:tr>
      <w:tr w:rsidR="0061465D" w:rsidRPr="00A92FD4" w:rsidTr="006455C0">
        <w:trPr>
          <w:trHeight w:val="1320"/>
        </w:trPr>
        <w:tc>
          <w:tcPr>
            <w:tcW w:w="10790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92FD4">
              <w:rPr>
                <w:b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  <w:r w:rsidRPr="00A92FD4">
              <w:rPr>
                <w:b/>
                <w:bCs/>
                <w:color w:val="000000"/>
                <w:sz w:val="24"/>
                <w:szCs w:val="24"/>
              </w:rPr>
              <w:br/>
              <w:t>РАСХОДОВ БЮДЖЕТА ЛИПКИНСКОГО СЕЛЬСКОГО ПОСЕЛЕНИЯ РОМОДАНОВСКОГО МУНИЦИПАЛЬНОГО РАЙОНА РЕСПУБЛИКИ МОРДОВИЯ НА 2022 ГОД И НА ПЛАНОВЫЙ ПЕРИОД 2023 и 2024 ГОДОВ</w:t>
            </w:r>
          </w:p>
        </w:tc>
      </w:tr>
      <w:tr w:rsidR="0061465D" w:rsidRPr="00A92FD4" w:rsidTr="006455C0">
        <w:trPr>
          <w:trHeight w:val="300"/>
        </w:trPr>
        <w:tc>
          <w:tcPr>
            <w:tcW w:w="32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9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A92FD4">
              <w:rPr>
                <w:color w:val="000000"/>
              </w:rPr>
              <w:t>(тыс. рублей)</w:t>
            </w:r>
          </w:p>
        </w:tc>
      </w:tr>
      <w:tr w:rsidR="0061465D" w:rsidRPr="00A92FD4" w:rsidTr="006455C0">
        <w:trPr>
          <w:trHeight w:val="398"/>
        </w:trPr>
        <w:tc>
          <w:tcPr>
            <w:tcW w:w="32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92FD4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63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92FD4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44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92FD4">
              <w:rPr>
                <w:b/>
                <w:bCs/>
                <w:color w:val="000000"/>
              </w:rPr>
              <w:t>Рз</w:t>
            </w:r>
          </w:p>
        </w:tc>
        <w:tc>
          <w:tcPr>
            <w:tcW w:w="48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92FD4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992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92FD4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92FD4">
              <w:rPr>
                <w:b/>
                <w:bCs/>
                <w:color w:val="000000"/>
              </w:rPr>
              <w:t>Вр</w:t>
            </w:r>
          </w:p>
        </w:tc>
        <w:tc>
          <w:tcPr>
            <w:tcW w:w="3375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92FD4">
              <w:rPr>
                <w:b/>
                <w:bCs/>
                <w:color w:val="000000"/>
              </w:rPr>
              <w:t>Сумма</w:t>
            </w:r>
          </w:p>
        </w:tc>
      </w:tr>
      <w:tr w:rsidR="0061465D" w:rsidRPr="00A92FD4" w:rsidTr="006455C0">
        <w:trPr>
          <w:trHeight w:val="327"/>
        </w:trPr>
        <w:tc>
          <w:tcPr>
            <w:tcW w:w="324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63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4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8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992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92FD4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92FD4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92FD4">
              <w:rPr>
                <w:b/>
                <w:bCs/>
                <w:color w:val="000000"/>
              </w:rPr>
              <w:t>2024 год</w:t>
            </w:r>
          </w:p>
        </w:tc>
      </w:tr>
      <w:tr w:rsidR="0061465D" w:rsidRPr="00A92FD4" w:rsidTr="006455C0">
        <w:trPr>
          <w:trHeight w:val="289"/>
        </w:trPr>
        <w:tc>
          <w:tcPr>
            <w:tcW w:w="32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92FD4">
              <w:rPr>
                <w:b/>
                <w:bCs/>
                <w:color w:val="000000"/>
              </w:rPr>
              <w:t>1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92FD4">
              <w:rPr>
                <w:b/>
                <w:bCs/>
                <w:color w:val="000000"/>
              </w:rPr>
              <w:t>2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92FD4">
              <w:rPr>
                <w:b/>
                <w:bCs/>
                <w:color w:val="000000"/>
              </w:rPr>
              <w:t>3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92FD4">
              <w:rPr>
                <w:b/>
                <w:bCs/>
                <w:color w:val="000000"/>
              </w:rPr>
              <w:t>4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92FD4">
              <w:rPr>
                <w:b/>
                <w:bCs/>
                <w:color w:val="00000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92FD4">
              <w:rPr>
                <w:b/>
                <w:bCs/>
                <w:color w:val="000000"/>
              </w:rPr>
              <w:t>6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92FD4">
              <w:rPr>
                <w:b/>
                <w:bCs/>
                <w:color w:val="000000"/>
              </w:rPr>
              <w:t>7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92FD4">
              <w:rPr>
                <w:b/>
                <w:bCs/>
                <w:color w:val="000000"/>
              </w:rPr>
              <w:t>8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92FD4">
              <w:rPr>
                <w:b/>
                <w:bCs/>
                <w:color w:val="000000"/>
              </w:rPr>
              <w:t>9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92FD4">
              <w:rPr>
                <w:b/>
                <w:bCs/>
                <w:color w:val="000000"/>
              </w:rPr>
              <w:t>10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92FD4">
              <w:rPr>
                <w:b/>
                <w:bCs/>
                <w:color w:val="000000"/>
              </w:rPr>
              <w:t>11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92FD4">
              <w:rPr>
                <w:b/>
                <w:bCs/>
                <w:color w:val="000000"/>
              </w:rPr>
              <w:t>12</w:t>
            </w:r>
          </w:p>
        </w:tc>
      </w:tr>
      <w:tr w:rsidR="0061465D" w:rsidRPr="00A92FD4" w:rsidTr="006455C0">
        <w:trPr>
          <w:trHeight w:val="289"/>
        </w:trPr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A92FD4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92FD4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92FD4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92FD4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92FD4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92FD4">
              <w:rPr>
                <w:b/>
                <w:bCs/>
                <w:sz w:val="24"/>
                <w:szCs w:val="24"/>
              </w:rPr>
              <w:t>1 843,6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92FD4">
              <w:rPr>
                <w:b/>
                <w:bCs/>
                <w:sz w:val="24"/>
                <w:szCs w:val="24"/>
              </w:rPr>
              <w:t>857,0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92FD4">
              <w:rPr>
                <w:b/>
                <w:bCs/>
                <w:sz w:val="24"/>
                <w:szCs w:val="24"/>
              </w:rPr>
              <w:t>978,9</w:t>
            </w:r>
          </w:p>
        </w:tc>
      </w:tr>
      <w:tr w:rsidR="0061465D" w:rsidRPr="00A92FD4" w:rsidTr="006455C0">
        <w:trPr>
          <w:trHeight w:val="156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1 843,6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857,0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978,9</w:t>
            </w:r>
          </w:p>
        </w:tc>
      </w:tr>
      <w:tr w:rsidR="0061465D" w:rsidRPr="00A92FD4" w:rsidTr="006455C0">
        <w:trPr>
          <w:trHeight w:val="57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92F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92F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92F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92F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1 273,4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557,0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423,0</w:t>
            </w:r>
          </w:p>
        </w:tc>
      </w:tr>
      <w:tr w:rsidR="0061465D" w:rsidRPr="00A92FD4" w:rsidTr="006455C0">
        <w:trPr>
          <w:trHeight w:val="12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02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92F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92F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92F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92FD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410,7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184,9</w:t>
            </w:r>
          </w:p>
        </w:tc>
      </w:tr>
      <w:tr w:rsidR="0061465D" w:rsidRPr="00A92FD4" w:rsidTr="006455C0">
        <w:trPr>
          <w:trHeight w:val="15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Обеспечение деятельности аппарата 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02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277,3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184,9</w:t>
            </w:r>
          </w:p>
        </w:tc>
      </w:tr>
      <w:tr w:rsidR="0061465D" w:rsidRPr="00A92FD4" w:rsidTr="006455C0">
        <w:trPr>
          <w:trHeight w:val="3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02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277,3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184,9</w:t>
            </w:r>
          </w:p>
        </w:tc>
      </w:tr>
      <w:tr w:rsidR="0061465D" w:rsidRPr="00A92FD4" w:rsidTr="006455C0">
        <w:trPr>
          <w:trHeight w:val="6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02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277,3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184,9</w:t>
            </w:r>
          </w:p>
        </w:tc>
      </w:tr>
      <w:tr w:rsidR="0061465D" w:rsidRPr="00A92FD4" w:rsidTr="006455C0">
        <w:trPr>
          <w:trHeight w:val="6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02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277,3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184,9</w:t>
            </w:r>
          </w:p>
        </w:tc>
      </w:tr>
      <w:tr w:rsidR="0061465D" w:rsidRPr="00A92FD4" w:rsidTr="006455C0">
        <w:trPr>
          <w:trHeight w:val="24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02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100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277,3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184,9</w:t>
            </w:r>
          </w:p>
        </w:tc>
      </w:tr>
      <w:tr w:rsidR="0061465D" w:rsidRPr="00A92FD4" w:rsidTr="006455C0">
        <w:trPr>
          <w:trHeight w:val="9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02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120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277,3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184,9</w:t>
            </w:r>
          </w:p>
        </w:tc>
      </w:tr>
      <w:tr w:rsidR="0061465D" w:rsidRPr="00A92FD4" w:rsidTr="006455C0">
        <w:trPr>
          <w:trHeight w:val="96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02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133,4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61465D" w:rsidRPr="00A92FD4" w:rsidTr="006455C0">
        <w:trPr>
          <w:trHeight w:val="1845"/>
        </w:trPr>
        <w:tc>
          <w:tcPr>
            <w:tcW w:w="32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6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02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133,4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61465D" w:rsidRPr="00A92FD4" w:rsidTr="006455C0">
        <w:trPr>
          <w:trHeight w:val="2370"/>
        </w:trPr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02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100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133,4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61465D" w:rsidRPr="00A92FD4" w:rsidTr="006455C0">
        <w:trPr>
          <w:trHeight w:val="94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02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120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133,4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61465D" w:rsidRPr="00A92FD4" w:rsidTr="006455C0">
        <w:trPr>
          <w:trHeight w:val="184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841,7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163,7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233,1</w:t>
            </w:r>
          </w:p>
        </w:tc>
      </w:tr>
      <w:tr w:rsidR="0061465D" w:rsidRPr="00A92FD4" w:rsidTr="006455C0">
        <w:trPr>
          <w:trHeight w:val="151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Обеспечение деятельности аппарата 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b/>
                <w:bCs/>
                <w:i/>
                <w:iCs/>
                <w:sz w:val="22"/>
                <w:szCs w:val="22"/>
              </w:rPr>
            </w:pPr>
            <w:r w:rsidRPr="00A92FD4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b/>
                <w:bCs/>
                <w:i/>
                <w:iCs/>
                <w:sz w:val="22"/>
                <w:szCs w:val="22"/>
              </w:rPr>
            </w:pPr>
            <w:r w:rsidRPr="00A92FD4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631,2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163,5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232,9</w:t>
            </w:r>
          </w:p>
        </w:tc>
      </w:tr>
      <w:tr w:rsidR="0061465D" w:rsidRPr="00A92FD4" w:rsidTr="006455C0">
        <w:trPr>
          <w:trHeight w:val="91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631,2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163,5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232,9</w:t>
            </w:r>
          </w:p>
        </w:tc>
      </w:tr>
      <w:tr w:rsidR="0061465D" w:rsidRPr="00A92FD4" w:rsidTr="006455C0">
        <w:trPr>
          <w:trHeight w:val="64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356,7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108,5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177,9</w:t>
            </w:r>
          </w:p>
        </w:tc>
      </w:tr>
      <w:tr w:rsidR="0061465D" w:rsidRPr="00A92FD4" w:rsidTr="006455C0">
        <w:trPr>
          <w:trHeight w:val="9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356,7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108,5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177,9</w:t>
            </w:r>
          </w:p>
        </w:tc>
      </w:tr>
      <w:tr w:rsidR="0061465D" w:rsidRPr="00A92FD4" w:rsidTr="006455C0">
        <w:trPr>
          <w:trHeight w:val="24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100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356,7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108,5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177,9</w:t>
            </w:r>
          </w:p>
        </w:tc>
      </w:tr>
      <w:tr w:rsidR="0061465D" w:rsidRPr="00A92FD4" w:rsidTr="006455C0">
        <w:trPr>
          <w:trHeight w:val="9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120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356,7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108,5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177,9</w:t>
            </w:r>
          </w:p>
        </w:tc>
      </w:tr>
      <w:tr w:rsidR="0061465D" w:rsidRPr="00A92FD4" w:rsidTr="006455C0">
        <w:trPr>
          <w:trHeight w:val="94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Субсидии на со финансирование расходных обязательств поселений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210,3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61465D" w:rsidRPr="00A92FD4" w:rsidTr="006455C0">
        <w:trPr>
          <w:trHeight w:val="18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210,3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61465D" w:rsidRPr="00A92FD4" w:rsidTr="006455C0">
        <w:trPr>
          <w:trHeight w:val="246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100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210,3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61465D" w:rsidRPr="00A92FD4" w:rsidTr="006455C0">
        <w:trPr>
          <w:trHeight w:val="97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120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210,3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61465D" w:rsidRPr="00A92FD4" w:rsidTr="006455C0">
        <w:trPr>
          <w:trHeight w:val="58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274,5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55,0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55,0</w:t>
            </w:r>
          </w:p>
        </w:tc>
      </w:tr>
      <w:tr w:rsidR="0061465D" w:rsidRPr="00A92FD4" w:rsidTr="006455C0">
        <w:trPr>
          <w:trHeight w:val="100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251,9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50,0</w:t>
            </w:r>
          </w:p>
        </w:tc>
      </w:tr>
      <w:tr w:rsidR="0061465D" w:rsidRPr="00A92FD4" w:rsidTr="006455C0">
        <w:trPr>
          <w:trHeight w:val="12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240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251,9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50,0</w:t>
            </w:r>
          </w:p>
        </w:tc>
      </w:tr>
      <w:tr w:rsidR="0061465D" w:rsidRPr="00A92FD4" w:rsidTr="006455C0">
        <w:trPr>
          <w:trHeight w:val="3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800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22,6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5,0</w:t>
            </w:r>
          </w:p>
        </w:tc>
      </w:tr>
      <w:tr w:rsidR="0061465D" w:rsidRPr="00A92FD4" w:rsidTr="006455C0">
        <w:trPr>
          <w:trHeight w:val="6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850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22,6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5,0</w:t>
            </w:r>
          </w:p>
        </w:tc>
      </w:tr>
      <w:tr w:rsidR="0061465D" w:rsidRPr="00A92FD4" w:rsidTr="006455C0">
        <w:trPr>
          <w:trHeight w:val="18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0,2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0,2</w:t>
            </w:r>
          </w:p>
        </w:tc>
      </w:tr>
      <w:tr w:rsidR="0061465D" w:rsidRPr="00A92FD4" w:rsidTr="006455C0">
        <w:trPr>
          <w:trHeight w:val="223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0,2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0,2</w:t>
            </w:r>
          </w:p>
        </w:tc>
      </w:tr>
      <w:tr w:rsidR="0061465D" w:rsidRPr="00A92FD4" w:rsidTr="006455C0">
        <w:trPr>
          <w:trHeight w:val="333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0,2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0,2</w:t>
            </w:r>
          </w:p>
        </w:tc>
      </w:tr>
      <w:tr w:rsidR="0061465D" w:rsidRPr="00A92FD4" w:rsidTr="006455C0">
        <w:trPr>
          <w:trHeight w:val="39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0,2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0,2</w:t>
            </w:r>
          </w:p>
        </w:tc>
      </w:tr>
      <w:tr w:rsidR="0061465D" w:rsidRPr="00A92FD4" w:rsidTr="006455C0">
        <w:trPr>
          <w:trHeight w:val="96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0,2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0,2</w:t>
            </w:r>
          </w:p>
        </w:tc>
      </w:tr>
      <w:tr w:rsidR="0061465D" w:rsidRPr="00A92FD4" w:rsidTr="006455C0">
        <w:trPr>
          <w:trHeight w:val="12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240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0,2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0,2</w:t>
            </w:r>
          </w:p>
        </w:tc>
      </w:tr>
      <w:tr w:rsidR="0061465D" w:rsidRPr="00A92FD4" w:rsidTr="006455C0">
        <w:trPr>
          <w:trHeight w:val="6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07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61465D" w:rsidRPr="00A92FD4" w:rsidTr="006455C0">
        <w:trPr>
          <w:trHeight w:val="15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07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61465D" w:rsidRPr="00A92FD4" w:rsidTr="006455C0">
        <w:trPr>
          <w:trHeight w:val="220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07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61465D" w:rsidRPr="00A92FD4" w:rsidTr="006455C0">
        <w:trPr>
          <w:trHeight w:val="121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>Проведение выборов депутатов             Липкинского  сельского поселения  Ромодановского муниципального района Республики Мордовия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07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61465D" w:rsidRPr="00A92FD4" w:rsidTr="006455C0">
        <w:trPr>
          <w:trHeight w:val="3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07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800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61465D" w:rsidRPr="00A92FD4" w:rsidTr="006455C0">
        <w:trPr>
          <w:trHeight w:val="3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Специальные расходы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07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880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61465D" w:rsidRPr="00A92FD4" w:rsidTr="006455C0">
        <w:trPr>
          <w:trHeight w:val="3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11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5,0</w:t>
            </w:r>
          </w:p>
        </w:tc>
      </w:tr>
      <w:tr w:rsidR="0061465D" w:rsidRPr="00A92FD4" w:rsidTr="006455C0">
        <w:trPr>
          <w:trHeight w:val="18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11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5,0</w:t>
            </w:r>
          </w:p>
        </w:tc>
      </w:tr>
      <w:tr w:rsidR="0061465D" w:rsidRPr="00A92FD4" w:rsidTr="006455C0">
        <w:trPr>
          <w:trHeight w:val="223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11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5,0</w:t>
            </w:r>
          </w:p>
        </w:tc>
      </w:tr>
      <w:tr w:rsidR="0061465D" w:rsidRPr="00A92FD4" w:rsidTr="006455C0">
        <w:trPr>
          <w:trHeight w:val="12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Резервный фонд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11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5,0</w:t>
            </w:r>
          </w:p>
        </w:tc>
      </w:tr>
      <w:tr w:rsidR="0061465D" w:rsidRPr="00A92FD4" w:rsidTr="006455C0">
        <w:trPr>
          <w:trHeight w:val="3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11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800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5,0</w:t>
            </w:r>
          </w:p>
        </w:tc>
      </w:tr>
      <w:tr w:rsidR="0061465D" w:rsidRPr="00A92FD4" w:rsidTr="006455C0">
        <w:trPr>
          <w:trHeight w:val="3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 xml:space="preserve">11 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870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5,0</w:t>
            </w:r>
          </w:p>
        </w:tc>
      </w:tr>
      <w:tr w:rsidR="0061465D" w:rsidRPr="00A92FD4" w:rsidTr="006455C0">
        <w:trPr>
          <w:trHeight w:val="6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61465D" w:rsidRPr="00A92FD4" w:rsidTr="006455C0">
        <w:trPr>
          <w:trHeight w:val="18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61465D" w:rsidRPr="00A92FD4" w:rsidTr="006455C0">
        <w:trPr>
          <w:trHeight w:val="178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61465D" w:rsidRPr="00A92FD4" w:rsidTr="006455C0">
        <w:trPr>
          <w:trHeight w:val="6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Мероприятия,</w:t>
            </w:r>
            <w:r>
              <w:rPr>
                <w:sz w:val="22"/>
                <w:szCs w:val="22"/>
              </w:rPr>
              <w:t xml:space="preserve"> </w:t>
            </w:r>
            <w:r w:rsidRPr="00A92FD4">
              <w:rPr>
                <w:sz w:val="22"/>
                <w:szCs w:val="22"/>
              </w:rPr>
              <w:t>связанные с муниципальным управлением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61465D" w:rsidRPr="00A92FD4" w:rsidTr="006455C0">
        <w:trPr>
          <w:trHeight w:val="3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800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61465D" w:rsidRPr="00A92FD4" w:rsidTr="006455C0">
        <w:trPr>
          <w:trHeight w:val="6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850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61465D" w:rsidRPr="00A92FD4" w:rsidTr="006455C0">
        <w:trPr>
          <w:trHeight w:val="3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89,8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96,0</w:t>
            </w:r>
          </w:p>
        </w:tc>
      </w:tr>
      <w:tr w:rsidR="0061465D" w:rsidRPr="00A92FD4" w:rsidTr="006455C0">
        <w:trPr>
          <w:trHeight w:val="6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02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89,8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96,0</w:t>
            </w:r>
          </w:p>
        </w:tc>
      </w:tr>
      <w:tr w:rsidR="0061465D" w:rsidRPr="00A92FD4" w:rsidTr="006455C0">
        <w:trPr>
          <w:trHeight w:val="15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02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89,8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96,0</w:t>
            </w:r>
          </w:p>
        </w:tc>
      </w:tr>
      <w:tr w:rsidR="0061465D" w:rsidRPr="00A92FD4" w:rsidTr="006455C0">
        <w:trPr>
          <w:trHeight w:val="9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Подпрограмма "Повышения эффективности межбюджетных отношений"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02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89,8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96,0</w:t>
            </w:r>
          </w:p>
        </w:tc>
      </w:tr>
      <w:tr w:rsidR="0061465D" w:rsidRPr="00A92FD4" w:rsidTr="006455C0">
        <w:trPr>
          <w:trHeight w:val="15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Основное мероприятие "Обеспечение и осуществления ор</w:t>
            </w:r>
            <w:r>
              <w:rPr>
                <w:sz w:val="22"/>
                <w:szCs w:val="22"/>
              </w:rPr>
              <w:t>гана</w:t>
            </w:r>
            <w:r w:rsidRPr="00A92FD4">
              <w:rPr>
                <w:sz w:val="22"/>
                <w:szCs w:val="22"/>
              </w:rPr>
              <w:t>ми местного самоуправления отдельных государственных полномочий"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02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89,8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96,0</w:t>
            </w:r>
          </w:p>
        </w:tc>
      </w:tr>
      <w:tr w:rsidR="0061465D" w:rsidRPr="00A92FD4" w:rsidTr="006455C0">
        <w:trPr>
          <w:trHeight w:val="18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Осуществление государственных полномочий Российской Федерации по  первичному воинскому учету на территориях, где отсутствуют военные комиссариаты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02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89,8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96,0</w:t>
            </w:r>
          </w:p>
        </w:tc>
      </w:tr>
      <w:tr w:rsidR="0061465D" w:rsidRPr="00A92FD4" w:rsidTr="006455C0">
        <w:trPr>
          <w:trHeight w:val="24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02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100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84,8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87,8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91,0</w:t>
            </w:r>
          </w:p>
        </w:tc>
      </w:tr>
      <w:tr w:rsidR="0061465D" w:rsidRPr="00A92FD4" w:rsidTr="006455C0">
        <w:trPr>
          <w:trHeight w:val="9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02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120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84,8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87,8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91,0</w:t>
            </w:r>
          </w:p>
        </w:tc>
      </w:tr>
      <w:tr w:rsidR="0061465D" w:rsidRPr="00A92FD4" w:rsidTr="006455C0">
        <w:trPr>
          <w:trHeight w:val="9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02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5,0</w:t>
            </w:r>
          </w:p>
        </w:tc>
      </w:tr>
      <w:tr w:rsidR="0061465D" w:rsidRPr="00A92FD4" w:rsidTr="006455C0">
        <w:trPr>
          <w:trHeight w:val="12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02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240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5,0</w:t>
            </w:r>
          </w:p>
        </w:tc>
      </w:tr>
      <w:tr w:rsidR="0061465D" w:rsidRPr="00A92FD4" w:rsidTr="006455C0">
        <w:trPr>
          <w:trHeight w:val="85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22"/>
                <w:szCs w:val="22"/>
              </w:rPr>
            </w:pPr>
            <w:r w:rsidRPr="00A92FD4">
              <w:rPr>
                <w:b/>
                <w:bCs/>
                <w:color w:val="000000"/>
                <w:sz w:val="22"/>
                <w:szCs w:val="22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32,2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61465D" w:rsidRPr="00A92FD4" w:rsidTr="006455C0">
        <w:trPr>
          <w:trHeight w:val="126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 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10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32,2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61465D" w:rsidRPr="00A92FD4" w:rsidTr="006455C0">
        <w:trPr>
          <w:trHeight w:val="181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10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32,2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61465D" w:rsidRPr="00A92FD4" w:rsidTr="006455C0">
        <w:trPr>
          <w:trHeight w:val="21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10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32,2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61465D" w:rsidRPr="00A92FD4" w:rsidTr="006455C0">
        <w:trPr>
          <w:trHeight w:val="97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 xml:space="preserve"> Выполнение работ на гидротехнических сооружениях по пропуску весеннего паводка 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10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32,2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61465D" w:rsidRPr="00A92FD4" w:rsidTr="006455C0">
        <w:trPr>
          <w:trHeight w:val="88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10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32,2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61465D" w:rsidRPr="00A92FD4" w:rsidTr="006455C0">
        <w:trPr>
          <w:trHeight w:val="121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10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240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32,2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</w:tr>
      <w:tr w:rsidR="0061465D" w:rsidRPr="00A92FD4" w:rsidTr="006455C0">
        <w:trPr>
          <w:trHeight w:val="37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192,5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158,1</w:t>
            </w:r>
          </w:p>
        </w:tc>
      </w:tr>
      <w:tr w:rsidR="0061465D" w:rsidRPr="00A92FD4" w:rsidTr="006455C0">
        <w:trPr>
          <w:trHeight w:val="6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09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192,5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158,1</w:t>
            </w:r>
          </w:p>
        </w:tc>
      </w:tr>
      <w:tr w:rsidR="0061465D" w:rsidRPr="00A92FD4" w:rsidTr="006455C0">
        <w:trPr>
          <w:trHeight w:val="21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Муниципальная программа «Комплексное развитие транспортной инфраструктуры Липкинского сельского поселения Ромодановского муниципального района Республики Мордовия на 2018- 2028 годы"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09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192,5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158,1</w:t>
            </w:r>
          </w:p>
        </w:tc>
      </w:tr>
      <w:tr w:rsidR="0061465D" w:rsidRPr="00A92FD4" w:rsidTr="006455C0">
        <w:trPr>
          <w:trHeight w:val="21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Подпрограмма "Комплексное развитие системы транспортной инфраструктуры Липкинского сельского поселения Ромодановского муниципального района Республики Мордовия на 2018- 2028 годы"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09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192,5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158,1</w:t>
            </w:r>
          </w:p>
        </w:tc>
      </w:tr>
      <w:tr w:rsidR="0061465D" w:rsidRPr="00A92FD4" w:rsidTr="006455C0">
        <w:trPr>
          <w:trHeight w:val="18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Основное мероприятие " Содействие развитию систем автомобильных дорог общего пользования,</w:t>
            </w:r>
            <w:r>
              <w:rPr>
                <w:sz w:val="22"/>
                <w:szCs w:val="22"/>
              </w:rPr>
              <w:t xml:space="preserve"> </w:t>
            </w:r>
            <w:r w:rsidRPr="00A92FD4">
              <w:rPr>
                <w:sz w:val="22"/>
                <w:szCs w:val="22"/>
              </w:rPr>
              <w:t>регионального и межмуниципального,</w:t>
            </w:r>
            <w:r>
              <w:rPr>
                <w:sz w:val="22"/>
                <w:szCs w:val="22"/>
              </w:rPr>
              <w:t xml:space="preserve"> </w:t>
            </w:r>
            <w:r w:rsidRPr="00A92FD4">
              <w:rPr>
                <w:sz w:val="22"/>
                <w:szCs w:val="22"/>
              </w:rPr>
              <w:t>а так же местного значения"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09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192,5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158,1</w:t>
            </w:r>
          </w:p>
        </w:tc>
      </w:tr>
      <w:tr w:rsidR="0061465D" w:rsidRPr="00A92FD4" w:rsidTr="006455C0">
        <w:trPr>
          <w:trHeight w:val="18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09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192,5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158,1</w:t>
            </w:r>
          </w:p>
        </w:tc>
      </w:tr>
      <w:tr w:rsidR="0061465D" w:rsidRPr="00A92FD4" w:rsidTr="006455C0">
        <w:trPr>
          <w:trHeight w:val="718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09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192,5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158,1</w:t>
            </w:r>
          </w:p>
        </w:tc>
      </w:tr>
      <w:tr w:rsidR="0061465D" w:rsidRPr="00A92FD4" w:rsidTr="006455C0">
        <w:trPr>
          <w:trHeight w:val="102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09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192,5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158,1</w:t>
            </w:r>
          </w:p>
        </w:tc>
      </w:tr>
      <w:tr w:rsidR="0061465D" w:rsidRPr="00A92FD4" w:rsidTr="006455C0">
        <w:trPr>
          <w:trHeight w:val="12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04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09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240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192,5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158,1</w:t>
            </w:r>
          </w:p>
        </w:tc>
      </w:tr>
      <w:tr w:rsidR="0061465D" w:rsidRPr="00A92FD4" w:rsidTr="006455C0">
        <w:trPr>
          <w:trHeight w:val="37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127,7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50,0</w:t>
            </w:r>
          </w:p>
        </w:tc>
      </w:tr>
      <w:tr w:rsidR="0061465D" w:rsidRPr="00A92FD4" w:rsidTr="006455C0">
        <w:trPr>
          <w:trHeight w:val="3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05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127,7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50,0</w:t>
            </w:r>
          </w:p>
        </w:tc>
      </w:tr>
      <w:tr w:rsidR="0061465D" w:rsidRPr="00A92FD4" w:rsidTr="006455C0">
        <w:trPr>
          <w:trHeight w:val="213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>Муни</w:t>
            </w:r>
            <w:r>
              <w:rPr>
                <w:color w:val="000000"/>
                <w:sz w:val="22"/>
                <w:szCs w:val="22"/>
              </w:rPr>
              <w:t>ципальная программа "Комплексное</w:t>
            </w:r>
            <w:r w:rsidRPr="00A92FD4">
              <w:rPr>
                <w:color w:val="000000"/>
                <w:sz w:val="22"/>
                <w:szCs w:val="22"/>
              </w:rPr>
              <w:t xml:space="preserve"> развити</w:t>
            </w:r>
            <w:r>
              <w:rPr>
                <w:color w:val="000000"/>
                <w:sz w:val="22"/>
                <w:szCs w:val="22"/>
              </w:rPr>
              <w:t>е</w:t>
            </w:r>
            <w:r w:rsidRPr="00A92FD4">
              <w:rPr>
                <w:color w:val="000000"/>
                <w:sz w:val="22"/>
                <w:szCs w:val="22"/>
              </w:rPr>
              <w:t xml:space="preserve">  системы коммунальной инфраструктуры Липкинского сельского поселения Ромодановского муниципального района Республики Мордовия на 2018-2028 гг</w:t>
            </w:r>
            <w:r>
              <w:rPr>
                <w:color w:val="000000"/>
                <w:sz w:val="22"/>
                <w:szCs w:val="22"/>
              </w:rPr>
              <w:t>.</w:t>
            </w:r>
            <w:r w:rsidRPr="00A92FD4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05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127,7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50,0</w:t>
            </w:r>
          </w:p>
        </w:tc>
      </w:tr>
      <w:tr w:rsidR="0061465D" w:rsidRPr="00A92FD4" w:rsidTr="006455C0">
        <w:trPr>
          <w:trHeight w:val="21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>Подпрограмма "Комплексное развитие систем</w:t>
            </w:r>
            <w:r>
              <w:rPr>
                <w:color w:val="000000"/>
                <w:sz w:val="22"/>
                <w:szCs w:val="22"/>
              </w:rPr>
              <w:t>ы</w:t>
            </w:r>
            <w:r w:rsidRPr="00A92FD4">
              <w:rPr>
                <w:color w:val="000000"/>
                <w:sz w:val="22"/>
                <w:szCs w:val="22"/>
              </w:rPr>
              <w:t xml:space="preserve"> коммунальной  инфраструктуры Липкинского сельского поселения  Ромодановского муниципального района Республики Мордовия на  2018-2028 годы"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05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127,7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50,0</w:t>
            </w:r>
          </w:p>
        </w:tc>
      </w:tr>
      <w:tr w:rsidR="0061465D" w:rsidRPr="00A92FD4" w:rsidTr="006455C0">
        <w:trPr>
          <w:trHeight w:val="12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>Основные мероприятия «Благоустройство территории  в границах населенных пунктов поселения»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05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127,7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50,0</w:t>
            </w:r>
          </w:p>
        </w:tc>
      </w:tr>
      <w:tr w:rsidR="0061465D" w:rsidRPr="00A92FD4" w:rsidTr="006455C0">
        <w:trPr>
          <w:trHeight w:val="9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05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127,7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50,0</w:t>
            </w:r>
          </w:p>
        </w:tc>
      </w:tr>
      <w:tr w:rsidR="0061465D" w:rsidRPr="00A92FD4" w:rsidTr="006455C0">
        <w:trPr>
          <w:trHeight w:val="3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05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40,0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50,0</w:t>
            </w:r>
          </w:p>
        </w:tc>
      </w:tr>
      <w:tr w:rsidR="0061465D" w:rsidRPr="00A92FD4" w:rsidTr="006455C0">
        <w:trPr>
          <w:trHeight w:val="9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05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40,0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50,0</w:t>
            </w:r>
          </w:p>
        </w:tc>
      </w:tr>
      <w:tr w:rsidR="0061465D" w:rsidRPr="00A92FD4" w:rsidTr="006455C0">
        <w:trPr>
          <w:trHeight w:val="12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05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240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40,0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50,0</w:t>
            </w:r>
          </w:p>
        </w:tc>
      </w:tr>
      <w:tr w:rsidR="0061465D" w:rsidRPr="00A92FD4" w:rsidTr="006455C0">
        <w:trPr>
          <w:trHeight w:val="67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05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87,7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0,0</w:t>
            </w:r>
          </w:p>
        </w:tc>
      </w:tr>
      <w:tr w:rsidR="0061465D" w:rsidRPr="00A92FD4" w:rsidTr="006455C0">
        <w:trPr>
          <w:trHeight w:val="93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05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87,7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0,0</w:t>
            </w:r>
          </w:p>
        </w:tc>
      </w:tr>
      <w:tr w:rsidR="0061465D" w:rsidRPr="00A92FD4" w:rsidTr="006455C0">
        <w:trPr>
          <w:trHeight w:val="127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05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03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240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87,7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0,0</w:t>
            </w:r>
          </w:p>
        </w:tc>
      </w:tr>
      <w:tr w:rsidR="0061465D" w:rsidRPr="00A92FD4" w:rsidTr="006455C0">
        <w:trPr>
          <w:trHeight w:val="3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92FD4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120,0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208,7</w:t>
            </w:r>
          </w:p>
        </w:tc>
      </w:tr>
      <w:tr w:rsidR="0061465D" w:rsidRPr="00A92FD4" w:rsidTr="006455C0">
        <w:trPr>
          <w:trHeight w:val="3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10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120,0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208,7</w:t>
            </w:r>
          </w:p>
        </w:tc>
      </w:tr>
      <w:tr w:rsidR="0061465D" w:rsidRPr="00A92FD4" w:rsidTr="006455C0">
        <w:trPr>
          <w:trHeight w:val="190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10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120,0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208,7</w:t>
            </w:r>
          </w:p>
        </w:tc>
      </w:tr>
      <w:tr w:rsidR="0061465D" w:rsidRPr="00A92FD4" w:rsidTr="006455C0">
        <w:trPr>
          <w:trHeight w:val="219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10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120,0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208,7</w:t>
            </w:r>
          </w:p>
        </w:tc>
      </w:tr>
      <w:tr w:rsidR="0061465D" w:rsidRPr="00A92FD4" w:rsidTr="006455C0">
        <w:trPr>
          <w:trHeight w:val="87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>Иные меры социальной поддержки граждан,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A92FD4">
              <w:rPr>
                <w:color w:val="000000"/>
                <w:sz w:val="22"/>
                <w:szCs w:val="22"/>
              </w:rPr>
              <w:t>кроме публичных нормативных обязательств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10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120,0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208,7</w:t>
            </w:r>
          </w:p>
        </w:tc>
      </w:tr>
      <w:tr w:rsidR="0061465D" w:rsidRPr="00A92FD4" w:rsidTr="006455C0">
        <w:trPr>
          <w:trHeight w:val="61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10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120,0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208,7</w:t>
            </w:r>
          </w:p>
        </w:tc>
      </w:tr>
      <w:tr w:rsidR="0061465D" w:rsidRPr="00A92FD4" w:rsidTr="006455C0">
        <w:trPr>
          <w:trHeight w:val="6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10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300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120,0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208,7</w:t>
            </w:r>
          </w:p>
        </w:tc>
      </w:tr>
      <w:tr w:rsidR="0061465D" w:rsidRPr="00A92FD4" w:rsidTr="006455C0">
        <w:trPr>
          <w:trHeight w:val="615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10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01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310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120,0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208,7</w:t>
            </w:r>
          </w:p>
        </w:tc>
      </w:tr>
      <w:tr w:rsidR="0061465D" w:rsidRPr="00A92FD4" w:rsidTr="006455C0">
        <w:trPr>
          <w:trHeight w:val="3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99</w:t>
            </w:r>
          </w:p>
        </w:tc>
        <w:tc>
          <w:tcPr>
            <w:tcW w:w="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> 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A92FD4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A92FD4">
              <w:rPr>
                <w:color w:val="000000"/>
              </w:rPr>
              <w:t xml:space="preserve">43,1 </w:t>
            </w:r>
          </w:p>
        </w:tc>
      </w:tr>
      <w:tr w:rsidR="0061465D" w:rsidRPr="00A92FD4" w:rsidTr="006455C0">
        <w:trPr>
          <w:trHeight w:val="3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99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99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A92FD4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A92FD4">
              <w:rPr>
                <w:color w:val="000000"/>
              </w:rPr>
              <w:t xml:space="preserve">43,1 </w:t>
            </w:r>
          </w:p>
        </w:tc>
      </w:tr>
      <w:tr w:rsidR="0061465D" w:rsidRPr="00A92FD4" w:rsidTr="006455C0">
        <w:trPr>
          <w:trHeight w:val="15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 xml:space="preserve"> Обеспечение деятельности аппарата  Администрации Липкинского сельского поселения Ромодановского муниципального района Республики Мордовия 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99</w:t>
            </w:r>
          </w:p>
        </w:tc>
        <w:tc>
          <w:tcPr>
            <w:tcW w:w="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99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6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A92FD4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A92FD4">
              <w:rPr>
                <w:color w:val="000000"/>
              </w:rPr>
              <w:t xml:space="preserve">43,1 </w:t>
            </w:r>
          </w:p>
        </w:tc>
      </w:tr>
      <w:tr w:rsidR="0061465D" w:rsidRPr="00A92FD4" w:rsidTr="006455C0">
        <w:trPr>
          <w:trHeight w:val="3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 xml:space="preserve"> Высшее должностное лицо  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99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99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A92FD4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A92FD4">
              <w:rPr>
                <w:color w:val="000000"/>
              </w:rPr>
              <w:t xml:space="preserve">43,1 </w:t>
            </w:r>
          </w:p>
        </w:tc>
      </w:tr>
      <w:tr w:rsidR="0061465D" w:rsidRPr="00A92FD4" w:rsidTr="006455C0">
        <w:trPr>
          <w:trHeight w:val="3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99</w:t>
            </w:r>
          </w:p>
        </w:tc>
        <w:tc>
          <w:tcPr>
            <w:tcW w:w="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99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A92FD4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A92FD4">
              <w:rPr>
                <w:color w:val="000000"/>
              </w:rPr>
              <w:t xml:space="preserve">43,1 </w:t>
            </w:r>
          </w:p>
        </w:tc>
      </w:tr>
      <w:tr w:rsidR="0061465D" w:rsidRPr="00A92FD4" w:rsidTr="006455C0">
        <w:trPr>
          <w:trHeight w:val="3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 xml:space="preserve"> Иные бюджетные ассигнования 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99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99</w:t>
            </w:r>
          </w:p>
        </w:tc>
        <w:tc>
          <w:tcPr>
            <w:tcW w:w="4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800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A92FD4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A92FD4">
              <w:rPr>
                <w:color w:val="000000"/>
              </w:rPr>
              <w:t xml:space="preserve">43,1 </w:t>
            </w:r>
          </w:p>
        </w:tc>
      </w:tr>
      <w:tr w:rsidR="0061465D" w:rsidRPr="00A92FD4" w:rsidTr="006455C0">
        <w:trPr>
          <w:trHeight w:val="300"/>
        </w:trPr>
        <w:tc>
          <w:tcPr>
            <w:tcW w:w="3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92FD4">
              <w:rPr>
                <w:color w:val="000000"/>
                <w:sz w:val="22"/>
                <w:szCs w:val="22"/>
              </w:rPr>
              <w:t xml:space="preserve"> Резервные средства 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917</w:t>
            </w:r>
          </w:p>
        </w:tc>
        <w:tc>
          <w:tcPr>
            <w:tcW w:w="4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99</w:t>
            </w:r>
          </w:p>
        </w:tc>
        <w:tc>
          <w:tcPr>
            <w:tcW w:w="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99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7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92FD4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92FD4">
              <w:rPr>
                <w:sz w:val="22"/>
                <w:szCs w:val="22"/>
              </w:rPr>
              <w:t>870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A92FD4">
              <w:rPr>
                <w:color w:val="000000"/>
              </w:rPr>
              <w:t> 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A92FD4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65D" w:rsidRPr="00A92FD4" w:rsidRDefault="0061465D" w:rsidP="00A92FD4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A92FD4">
              <w:rPr>
                <w:color w:val="000000"/>
              </w:rPr>
              <w:t xml:space="preserve">43,1 </w:t>
            </w:r>
          </w:p>
        </w:tc>
      </w:tr>
    </w:tbl>
    <w:p w:rsidR="0061465D" w:rsidRDefault="0061465D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2"/>
        </w:rPr>
      </w:pPr>
    </w:p>
    <w:p w:rsidR="0061465D" w:rsidRDefault="0061465D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2"/>
        </w:rPr>
      </w:pPr>
    </w:p>
    <w:tbl>
      <w:tblPr>
        <w:tblW w:w="10840" w:type="dxa"/>
        <w:tblInd w:w="108" w:type="dxa"/>
        <w:tblLook w:val="0000"/>
      </w:tblPr>
      <w:tblGrid>
        <w:gridCol w:w="3657"/>
        <w:gridCol w:w="436"/>
        <w:gridCol w:w="564"/>
        <w:gridCol w:w="396"/>
        <w:gridCol w:w="370"/>
        <w:gridCol w:w="396"/>
        <w:gridCol w:w="695"/>
        <w:gridCol w:w="546"/>
        <w:gridCol w:w="1260"/>
        <w:gridCol w:w="1260"/>
        <w:gridCol w:w="1260"/>
      </w:tblGrid>
      <w:tr w:rsidR="0061465D" w:rsidRPr="006455C0" w:rsidTr="006455C0">
        <w:trPr>
          <w:trHeight w:val="855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2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6455C0">
              <w:rPr>
                <w:color w:val="000000"/>
              </w:rPr>
              <w:t>Приложение 3</w:t>
            </w:r>
            <w:r w:rsidRPr="006455C0">
              <w:rPr>
                <w:color w:val="000000"/>
              </w:rPr>
              <w:br/>
              <w:t>к решению  Совета депутатов Липкинского сель</w:t>
            </w:r>
            <w:r>
              <w:rPr>
                <w:color w:val="000000"/>
              </w:rPr>
              <w:t>ского поселения от _._.20__</w:t>
            </w:r>
            <w:r w:rsidRPr="006455C0">
              <w:rPr>
                <w:color w:val="000000"/>
              </w:rPr>
              <w:t xml:space="preserve"> г. №</w:t>
            </w:r>
            <w:r>
              <w:rPr>
                <w:color w:val="000000"/>
              </w:rPr>
              <w:t>_</w:t>
            </w:r>
            <w:r w:rsidRPr="006455C0">
              <w:rPr>
                <w:color w:val="000000"/>
              </w:rPr>
              <w:t xml:space="preserve"> </w:t>
            </w:r>
          </w:p>
        </w:tc>
      </w:tr>
      <w:tr w:rsidR="0061465D" w:rsidRPr="006455C0" w:rsidTr="006455C0">
        <w:trPr>
          <w:trHeight w:val="2565"/>
        </w:trPr>
        <w:tc>
          <w:tcPr>
            <w:tcW w:w="1084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455C0">
              <w:rPr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6455C0">
              <w:rPr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ЛИПКИНСКОГО СЕЛЬСКОГО ПОСЕЛЕНИЯ  РОМОДАНОВСКОГО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 2023 и 2024 ГОДОВ</w:t>
            </w:r>
          </w:p>
        </w:tc>
      </w:tr>
      <w:tr w:rsidR="0061465D" w:rsidRPr="006455C0" w:rsidTr="006455C0">
        <w:trPr>
          <w:trHeight w:val="30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2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6455C0">
              <w:rPr>
                <w:color w:val="000000"/>
              </w:rPr>
              <w:t>(тыс. рублей)</w:t>
            </w:r>
          </w:p>
        </w:tc>
      </w:tr>
      <w:tr w:rsidR="0061465D" w:rsidRPr="006455C0" w:rsidTr="006455C0">
        <w:trPr>
          <w:trHeight w:val="409"/>
        </w:trPr>
        <w:tc>
          <w:tcPr>
            <w:tcW w:w="3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Рз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Вр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Сумма</w:t>
            </w:r>
          </w:p>
        </w:tc>
      </w:tr>
      <w:tr w:rsidR="0061465D" w:rsidRPr="006455C0" w:rsidTr="006455C0">
        <w:trPr>
          <w:trHeight w:val="334"/>
        </w:trPr>
        <w:tc>
          <w:tcPr>
            <w:tcW w:w="3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2024 год</w:t>
            </w:r>
          </w:p>
        </w:tc>
      </w:tr>
      <w:tr w:rsidR="0061465D" w:rsidRPr="006455C0" w:rsidTr="006455C0">
        <w:trPr>
          <w:trHeight w:val="27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11</w:t>
            </w:r>
          </w:p>
        </w:tc>
      </w:tr>
      <w:tr w:rsidR="0061465D" w:rsidRPr="006455C0" w:rsidTr="006455C0">
        <w:trPr>
          <w:trHeight w:val="289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6455C0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6455C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6455C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6455C0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6455C0">
              <w:rPr>
                <w:b/>
                <w:bCs/>
                <w:sz w:val="22"/>
                <w:szCs w:val="22"/>
              </w:rPr>
              <w:t>1 843,6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6455C0">
              <w:rPr>
                <w:b/>
                <w:bCs/>
                <w:sz w:val="22"/>
                <w:szCs w:val="22"/>
              </w:rPr>
              <w:t>857,0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6455C0">
              <w:rPr>
                <w:b/>
                <w:bCs/>
                <w:sz w:val="22"/>
                <w:szCs w:val="22"/>
              </w:rPr>
              <w:t>978,9</w:t>
            </w:r>
          </w:p>
        </w:tc>
      </w:tr>
      <w:tr w:rsidR="0061465D" w:rsidRPr="006455C0" w:rsidTr="006455C0">
        <w:trPr>
          <w:trHeight w:val="300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455C0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455C0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6455C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6455C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6455C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6455C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1 273,4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348,3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423,0</w:t>
            </w:r>
          </w:p>
        </w:tc>
      </w:tr>
      <w:tr w:rsidR="0061465D" w:rsidRPr="006455C0" w:rsidTr="006455C0">
        <w:trPr>
          <w:trHeight w:val="12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6455C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6455C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6455C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6455C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410,7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184,9</w:t>
            </w:r>
          </w:p>
        </w:tc>
      </w:tr>
      <w:tr w:rsidR="0061465D" w:rsidRPr="006455C0" w:rsidTr="006455C0">
        <w:trPr>
          <w:trHeight w:val="15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Обеспечение деятельности аппарата 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277,3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184,9</w:t>
            </w:r>
          </w:p>
        </w:tc>
      </w:tr>
      <w:tr w:rsidR="0061465D" w:rsidRPr="006455C0" w:rsidTr="006455C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277,3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184,9</w:t>
            </w:r>
          </w:p>
        </w:tc>
      </w:tr>
      <w:tr w:rsidR="0061465D" w:rsidRPr="006455C0" w:rsidTr="006455C0">
        <w:trPr>
          <w:trHeight w:val="6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277,3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184,9</w:t>
            </w:r>
          </w:p>
        </w:tc>
      </w:tr>
      <w:tr w:rsidR="0061465D" w:rsidRPr="006455C0" w:rsidTr="006455C0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277,3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184,9</w:t>
            </w:r>
          </w:p>
        </w:tc>
      </w:tr>
      <w:tr w:rsidR="0061465D" w:rsidRPr="006455C0" w:rsidTr="006455C0">
        <w:trPr>
          <w:trHeight w:val="21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277,3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184,9</w:t>
            </w:r>
          </w:p>
        </w:tc>
      </w:tr>
      <w:tr w:rsidR="0061465D" w:rsidRPr="006455C0" w:rsidTr="006455C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277,3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184,9</w:t>
            </w:r>
          </w:p>
        </w:tc>
      </w:tr>
      <w:tr w:rsidR="0061465D" w:rsidRPr="006455C0" w:rsidTr="006455C0">
        <w:trPr>
          <w:trHeight w:val="63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133,4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61465D" w:rsidRPr="006455C0" w:rsidTr="006455C0">
        <w:trPr>
          <w:trHeight w:val="18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133,4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61465D" w:rsidRPr="006455C0" w:rsidTr="006455C0">
        <w:trPr>
          <w:trHeight w:val="208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133,4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61465D" w:rsidRPr="006455C0" w:rsidTr="006455C0">
        <w:trPr>
          <w:trHeight w:val="9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133,4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61465D" w:rsidRPr="006455C0" w:rsidTr="006455C0">
        <w:trPr>
          <w:trHeight w:val="18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841,7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163,7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233,1</w:t>
            </w:r>
          </w:p>
        </w:tc>
      </w:tr>
      <w:tr w:rsidR="0061465D" w:rsidRPr="006455C0" w:rsidTr="006455C0">
        <w:trPr>
          <w:trHeight w:val="15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Обеспечение деятельности аппарата 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455C0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455C0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631,2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163,5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232,9</w:t>
            </w:r>
          </w:p>
        </w:tc>
      </w:tr>
      <w:tr w:rsidR="0061465D" w:rsidRPr="006455C0" w:rsidTr="006455C0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631,2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163,5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232,9</w:t>
            </w:r>
          </w:p>
        </w:tc>
      </w:tr>
      <w:tr w:rsidR="0061465D" w:rsidRPr="006455C0" w:rsidTr="006455C0">
        <w:trPr>
          <w:trHeight w:val="6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631,2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163,5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232,9</w:t>
            </w:r>
          </w:p>
        </w:tc>
      </w:tr>
      <w:tr w:rsidR="0061465D" w:rsidRPr="006455C0" w:rsidTr="006455C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356,7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177,9</w:t>
            </w:r>
          </w:p>
        </w:tc>
      </w:tr>
      <w:tr w:rsidR="0061465D" w:rsidRPr="006455C0" w:rsidTr="006455C0">
        <w:trPr>
          <w:trHeight w:val="21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356,7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177,9</w:t>
            </w:r>
          </w:p>
        </w:tc>
      </w:tr>
      <w:tr w:rsidR="0061465D" w:rsidRPr="006455C0" w:rsidTr="006455C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356,7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177,9</w:t>
            </w:r>
          </w:p>
        </w:tc>
      </w:tr>
      <w:tr w:rsidR="0061465D" w:rsidRPr="006455C0" w:rsidTr="006455C0">
        <w:trPr>
          <w:trHeight w:val="64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274,5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55,0</w:t>
            </w:r>
          </w:p>
        </w:tc>
      </w:tr>
      <w:tr w:rsidR="0061465D" w:rsidRPr="006455C0" w:rsidTr="006455C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251,9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50,0</w:t>
            </w:r>
          </w:p>
        </w:tc>
      </w:tr>
      <w:tr w:rsidR="0061465D" w:rsidRPr="006455C0" w:rsidTr="006455C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251,9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50,0</w:t>
            </w:r>
          </w:p>
        </w:tc>
      </w:tr>
      <w:tr w:rsidR="0061465D" w:rsidRPr="006455C0" w:rsidTr="006455C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5,0</w:t>
            </w:r>
          </w:p>
        </w:tc>
      </w:tr>
      <w:tr w:rsidR="0061465D" w:rsidRPr="006455C0" w:rsidTr="006455C0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5,0</w:t>
            </w:r>
          </w:p>
        </w:tc>
      </w:tr>
      <w:tr w:rsidR="0061465D" w:rsidRPr="006455C0" w:rsidTr="006455C0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Субсидии на со 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61465D" w:rsidRPr="006455C0" w:rsidTr="006455C0">
        <w:trPr>
          <w:trHeight w:val="183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61465D" w:rsidRPr="006455C0" w:rsidTr="006455C0">
        <w:trPr>
          <w:trHeight w:val="204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61465D" w:rsidRPr="006455C0" w:rsidTr="006455C0">
        <w:trPr>
          <w:trHeight w:val="88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61465D" w:rsidRPr="006455C0" w:rsidTr="006455C0">
        <w:trPr>
          <w:trHeight w:val="15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0,2</w:t>
            </w:r>
          </w:p>
        </w:tc>
      </w:tr>
      <w:tr w:rsidR="0061465D" w:rsidRPr="006455C0" w:rsidTr="006455C0">
        <w:trPr>
          <w:trHeight w:val="18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0,2</w:t>
            </w:r>
          </w:p>
        </w:tc>
      </w:tr>
      <w:tr w:rsidR="0061465D" w:rsidRPr="006455C0" w:rsidTr="006455C0">
        <w:trPr>
          <w:trHeight w:val="30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0,2</w:t>
            </w:r>
          </w:p>
        </w:tc>
      </w:tr>
      <w:tr w:rsidR="0061465D" w:rsidRPr="006455C0" w:rsidTr="006455C0">
        <w:trPr>
          <w:trHeight w:val="30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0,2</w:t>
            </w:r>
          </w:p>
        </w:tc>
      </w:tr>
      <w:tr w:rsidR="0061465D" w:rsidRPr="006455C0" w:rsidTr="006455C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0,2</w:t>
            </w:r>
          </w:p>
        </w:tc>
      </w:tr>
      <w:tr w:rsidR="0061465D" w:rsidRPr="006455C0" w:rsidTr="006455C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0,2</w:t>
            </w:r>
          </w:p>
        </w:tc>
      </w:tr>
      <w:tr w:rsidR="0061465D" w:rsidRPr="006455C0" w:rsidTr="006455C0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07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61465D" w:rsidRPr="006455C0" w:rsidTr="006455C0">
        <w:trPr>
          <w:trHeight w:val="15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07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61465D" w:rsidRPr="006455C0" w:rsidTr="006455C0">
        <w:trPr>
          <w:trHeight w:val="189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07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61465D" w:rsidRPr="006455C0" w:rsidTr="006455C0">
        <w:trPr>
          <w:trHeight w:val="12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Резервный фонд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07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61465D" w:rsidRPr="006455C0" w:rsidTr="006455C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07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61465D" w:rsidRPr="006455C0" w:rsidTr="006455C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07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61465D" w:rsidRPr="006455C0" w:rsidTr="006455C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5,0</w:t>
            </w:r>
          </w:p>
        </w:tc>
      </w:tr>
      <w:tr w:rsidR="0061465D" w:rsidRPr="006455C0" w:rsidTr="006455C0">
        <w:trPr>
          <w:trHeight w:val="15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5,0</w:t>
            </w:r>
          </w:p>
        </w:tc>
      </w:tr>
      <w:tr w:rsidR="0061465D" w:rsidRPr="006455C0" w:rsidTr="006455C0">
        <w:trPr>
          <w:trHeight w:val="18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5,0</w:t>
            </w:r>
          </w:p>
        </w:tc>
      </w:tr>
      <w:tr w:rsidR="0061465D" w:rsidRPr="006455C0" w:rsidTr="006455C0">
        <w:trPr>
          <w:trHeight w:val="12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Резервный фонд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5,0</w:t>
            </w:r>
          </w:p>
        </w:tc>
      </w:tr>
      <w:tr w:rsidR="0061465D" w:rsidRPr="006455C0" w:rsidTr="006455C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5,0</w:t>
            </w:r>
          </w:p>
        </w:tc>
      </w:tr>
      <w:tr w:rsidR="0061465D" w:rsidRPr="006455C0" w:rsidTr="006455C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 xml:space="preserve">11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5,0</w:t>
            </w:r>
          </w:p>
        </w:tc>
      </w:tr>
      <w:tr w:rsidR="0061465D" w:rsidRPr="006455C0" w:rsidTr="006455C0">
        <w:trPr>
          <w:trHeight w:val="34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61465D" w:rsidRPr="006455C0" w:rsidTr="006455C0">
        <w:trPr>
          <w:trHeight w:val="15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61465D" w:rsidRPr="006455C0" w:rsidTr="006455C0">
        <w:trPr>
          <w:trHeight w:val="18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61465D" w:rsidRPr="006455C0" w:rsidTr="006455C0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Мероприятия,</w:t>
            </w:r>
            <w:r>
              <w:rPr>
                <w:sz w:val="22"/>
                <w:szCs w:val="22"/>
              </w:rPr>
              <w:t xml:space="preserve"> </w:t>
            </w:r>
            <w:r w:rsidRPr="006455C0">
              <w:rPr>
                <w:sz w:val="22"/>
                <w:szCs w:val="22"/>
              </w:rPr>
              <w:t>связанные с муниципальным управлением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61465D" w:rsidRPr="006455C0" w:rsidTr="006455C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61465D" w:rsidRPr="006455C0" w:rsidTr="006455C0">
        <w:trPr>
          <w:trHeight w:val="6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61465D" w:rsidRPr="006455C0" w:rsidTr="006455C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455C0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455C0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96,0</w:t>
            </w:r>
          </w:p>
        </w:tc>
      </w:tr>
      <w:tr w:rsidR="0061465D" w:rsidRPr="006455C0" w:rsidTr="006455C0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96,0</w:t>
            </w:r>
          </w:p>
        </w:tc>
      </w:tr>
      <w:tr w:rsidR="0061465D" w:rsidRPr="006455C0" w:rsidTr="006455C0">
        <w:trPr>
          <w:trHeight w:val="123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96,0</w:t>
            </w:r>
          </w:p>
        </w:tc>
      </w:tr>
      <w:tr w:rsidR="0061465D" w:rsidRPr="006455C0" w:rsidTr="006455C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Подпрограмма "Повышени</w:t>
            </w:r>
            <w:r>
              <w:rPr>
                <w:sz w:val="22"/>
                <w:szCs w:val="22"/>
              </w:rPr>
              <w:t>е</w:t>
            </w:r>
            <w:r w:rsidRPr="006455C0">
              <w:rPr>
                <w:sz w:val="22"/>
                <w:szCs w:val="22"/>
              </w:rPr>
              <w:t xml:space="preserve"> эффективности межбюджетных отношений"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96,0</w:t>
            </w:r>
          </w:p>
        </w:tc>
      </w:tr>
      <w:tr w:rsidR="0061465D" w:rsidRPr="006455C0" w:rsidTr="006455C0">
        <w:trPr>
          <w:trHeight w:val="1305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Основное мероприятие "Об</w:t>
            </w:r>
            <w:r>
              <w:rPr>
                <w:sz w:val="22"/>
                <w:szCs w:val="22"/>
              </w:rPr>
              <w:t>еспечение и осуществления органа</w:t>
            </w:r>
            <w:r w:rsidRPr="006455C0">
              <w:rPr>
                <w:sz w:val="22"/>
                <w:szCs w:val="22"/>
              </w:rPr>
              <w:t>ми местного самоуправления отдельных государственных полномочий"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96,0</w:t>
            </w:r>
          </w:p>
        </w:tc>
      </w:tr>
      <w:tr w:rsidR="0061465D" w:rsidRPr="006455C0" w:rsidTr="006455C0">
        <w:trPr>
          <w:trHeight w:val="1500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Осуществление государственных полномочий Российской Федерации по  первичному воинскому учету на территориях, где отсутствуют военные комиссариаты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96,0</w:t>
            </w:r>
          </w:p>
        </w:tc>
      </w:tr>
      <w:tr w:rsidR="0061465D" w:rsidRPr="006455C0" w:rsidTr="006455C0">
        <w:trPr>
          <w:trHeight w:val="21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91,0</w:t>
            </w:r>
          </w:p>
        </w:tc>
      </w:tr>
      <w:tr w:rsidR="0061465D" w:rsidRPr="006455C0" w:rsidTr="006455C0">
        <w:trPr>
          <w:trHeight w:val="9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91,0</w:t>
            </w:r>
          </w:p>
        </w:tc>
      </w:tr>
      <w:tr w:rsidR="0061465D" w:rsidRPr="006455C0" w:rsidTr="006455C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5,0</w:t>
            </w:r>
          </w:p>
        </w:tc>
      </w:tr>
      <w:tr w:rsidR="0061465D" w:rsidRPr="006455C0" w:rsidTr="006455C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5,0</w:t>
            </w:r>
          </w:p>
        </w:tc>
      </w:tr>
      <w:tr w:rsidR="0061465D" w:rsidRPr="006455C0" w:rsidTr="006455C0">
        <w:trPr>
          <w:trHeight w:val="69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455C0">
              <w:rPr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455C0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61465D" w:rsidRPr="006455C0" w:rsidTr="006455C0">
        <w:trPr>
          <w:trHeight w:val="118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61465D" w:rsidRPr="006455C0" w:rsidTr="006455C0">
        <w:trPr>
          <w:trHeight w:val="15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61465D" w:rsidRPr="006455C0" w:rsidTr="006455C0">
        <w:trPr>
          <w:trHeight w:val="18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61465D" w:rsidRPr="006455C0" w:rsidTr="006455C0">
        <w:trPr>
          <w:trHeight w:val="93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61465D" w:rsidRPr="006455C0" w:rsidTr="006455C0">
        <w:trPr>
          <w:trHeight w:val="93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61465D" w:rsidRPr="006455C0" w:rsidTr="006455C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61465D" w:rsidRPr="006455C0" w:rsidTr="006455C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455C0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455C0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192,5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158,1</w:t>
            </w:r>
          </w:p>
        </w:tc>
      </w:tr>
      <w:tr w:rsidR="0061465D" w:rsidRPr="006455C0" w:rsidTr="006455C0">
        <w:trPr>
          <w:trHeight w:val="3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192,5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158,1</w:t>
            </w:r>
          </w:p>
        </w:tc>
      </w:tr>
      <w:tr w:rsidR="0061465D" w:rsidRPr="006455C0" w:rsidTr="006455C0">
        <w:trPr>
          <w:trHeight w:val="189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Муниципальная программа «Комплексное развитие транспортной инфраструктуры Липкинского сельского поселения Ромодановского муниципального района Республики Мордовия на 2018- 2028 год</w:t>
            </w:r>
            <w:r>
              <w:rPr>
                <w:sz w:val="22"/>
                <w:szCs w:val="22"/>
              </w:rPr>
              <w:t>ы</w:t>
            </w:r>
            <w:r w:rsidRPr="006455C0">
              <w:rPr>
                <w:sz w:val="22"/>
                <w:szCs w:val="22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192,5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158,1</w:t>
            </w:r>
          </w:p>
        </w:tc>
      </w:tr>
      <w:tr w:rsidR="0061465D" w:rsidRPr="006455C0" w:rsidTr="006455C0">
        <w:trPr>
          <w:trHeight w:val="177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Подпрограмма "Комплексно</w:t>
            </w:r>
            <w:r>
              <w:rPr>
                <w:sz w:val="22"/>
                <w:szCs w:val="22"/>
              </w:rPr>
              <w:t>е</w:t>
            </w:r>
            <w:r w:rsidRPr="006455C0">
              <w:rPr>
                <w:sz w:val="22"/>
                <w:szCs w:val="22"/>
              </w:rPr>
              <w:t xml:space="preserve"> развити</w:t>
            </w:r>
            <w:r>
              <w:rPr>
                <w:sz w:val="22"/>
                <w:szCs w:val="22"/>
              </w:rPr>
              <w:t>е</w:t>
            </w:r>
            <w:r w:rsidRPr="006455C0">
              <w:rPr>
                <w:sz w:val="22"/>
                <w:szCs w:val="22"/>
              </w:rPr>
              <w:t xml:space="preserve"> системы транспортной инфраструктуры Липкинского сельского поселения Ромодановского муниципального района Республики Мордовия на 2018- 2028 год</w:t>
            </w:r>
            <w:r>
              <w:rPr>
                <w:sz w:val="22"/>
                <w:szCs w:val="22"/>
              </w:rPr>
              <w:t>ы</w:t>
            </w:r>
            <w:r w:rsidRPr="006455C0">
              <w:rPr>
                <w:sz w:val="22"/>
                <w:szCs w:val="22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192,5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158,1</w:t>
            </w:r>
          </w:p>
        </w:tc>
      </w:tr>
      <w:tr w:rsidR="0061465D" w:rsidRPr="006455C0" w:rsidTr="006455C0">
        <w:trPr>
          <w:trHeight w:val="15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Основное мероприятие " Содействие развитию систем автомобильных дорог общего пользования,</w:t>
            </w:r>
            <w:r>
              <w:rPr>
                <w:sz w:val="22"/>
                <w:szCs w:val="22"/>
              </w:rPr>
              <w:t xml:space="preserve"> </w:t>
            </w:r>
            <w:r w:rsidRPr="006455C0">
              <w:rPr>
                <w:sz w:val="22"/>
                <w:szCs w:val="22"/>
              </w:rPr>
              <w:t>регионального и межмуниципального,</w:t>
            </w:r>
            <w:r>
              <w:rPr>
                <w:sz w:val="22"/>
                <w:szCs w:val="22"/>
              </w:rPr>
              <w:t xml:space="preserve"> </w:t>
            </w:r>
            <w:r w:rsidRPr="006455C0">
              <w:rPr>
                <w:sz w:val="22"/>
                <w:szCs w:val="22"/>
              </w:rPr>
              <w:t>а так же местного значения"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192,5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158,1</w:t>
            </w:r>
          </w:p>
        </w:tc>
      </w:tr>
      <w:tr w:rsidR="0061465D" w:rsidRPr="006455C0" w:rsidTr="006455C0">
        <w:trPr>
          <w:trHeight w:val="15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192,5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158,1</w:t>
            </w:r>
          </w:p>
        </w:tc>
      </w:tr>
      <w:tr w:rsidR="0061465D" w:rsidRPr="006455C0" w:rsidTr="006455C0">
        <w:trPr>
          <w:trHeight w:val="63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192,5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158,1</w:t>
            </w:r>
          </w:p>
        </w:tc>
      </w:tr>
      <w:tr w:rsidR="0061465D" w:rsidRPr="006455C0" w:rsidTr="006455C0">
        <w:trPr>
          <w:trHeight w:val="9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192,5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158,1</w:t>
            </w:r>
          </w:p>
        </w:tc>
      </w:tr>
      <w:tr w:rsidR="0061465D" w:rsidRPr="006455C0" w:rsidTr="006455C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192,5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158,1</w:t>
            </w:r>
          </w:p>
        </w:tc>
      </w:tr>
      <w:tr w:rsidR="0061465D" w:rsidRPr="006455C0" w:rsidTr="006455C0">
        <w:trPr>
          <w:trHeight w:val="3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455C0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455C0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50,0</w:t>
            </w:r>
          </w:p>
        </w:tc>
      </w:tr>
      <w:tr w:rsidR="0061465D" w:rsidRPr="006455C0" w:rsidTr="006455C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455C0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50,0</w:t>
            </w:r>
          </w:p>
        </w:tc>
      </w:tr>
      <w:tr w:rsidR="0061465D" w:rsidRPr="006455C0" w:rsidTr="006455C0">
        <w:trPr>
          <w:trHeight w:val="18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455C0">
              <w:rPr>
                <w:color w:val="000000"/>
                <w:sz w:val="22"/>
                <w:szCs w:val="22"/>
              </w:rPr>
              <w:t>Муни</w:t>
            </w:r>
            <w:r>
              <w:rPr>
                <w:color w:val="000000"/>
                <w:sz w:val="22"/>
                <w:szCs w:val="22"/>
              </w:rPr>
              <w:t>ципальная программа "Комплексное</w:t>
            </w:r>
            <w:r w:rsidRPr="006455C0">
              <w:rPr>
                <w:color w:val="000000"/>
                <w:sz w:val="22"/>
                <w:szCs w:val="22"/>
              </w:rPr>
              <w:t xml:space="preserve"> развити</w:t>
            </w:r>
            <w:r>
              <w:rPr>
                <w:color w:val="000000"/>
                <w:sz w:val="22"/>
                <w:szCs w:val="22"/>
              </w:rPr>
              <w:t>е</w:t>
            </w:r>
            <w:r w:rsidRPr="006455C0">
              <w:rPr>
                <w:color w:val="000000"/>
                <w:sz w:val="22"/>
                <w:szCs w:val="22"/>
              </w:rPr>
              <w:t xml:space="preserve">  системы коммунальной инфраструктуры Липкинского сельского поселения Ромодановского муниципального района Республики Мордовия на 2018-2028 гг</w:t>
            </w:r>
            <w:r>
              <w:rPr>
                <w:color w:val="000000"/>
                <w:sz w:val="22"/>
                <w:szCs w:val="22"/>
              </w:rPr>
              <w:t>.</w:t>
            </w:r>
            <w:r w:rsidRPr="006455C0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50,0</w:t>
            </w:r>
          </w:p>
        </w:tc>
      </w:tr>
      <w:tr w:rsidR="0061465D" w:rsidRPr="006455C0" w:rsidTr="006455C0">
        <w:trPr>
          <w:trHeight w:val="178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"Комплексное</w:t>
            </w:r>
            <w:r w:rsidRPr="006455C0">
              <w:rPr>
                <w:color w:val="000000"/>
                <w:sz w:val="22"/>
                <w:szCs w:val="22"/>
              </w:rPr>
              <w:t xml:space="preserve"> развити</w:t>
            </w:r>
            <w:r>
              <w:rPr>
                <w:color w:val="000000"/>
                <w:sz w:val="22"/>
                <w:szCs w:val="22"/>
              </w:rPr>
              <w:t>е</w:t>
            </w:r>
            <w:r w:rsidRPr="006455C0">
              <w:rPr>
                <w:color w:val="000000"/>
                <w:sz w:val="22"/>
                <w:szCs w:val="22"/>
              </w:rPr>
              <w:t xml:space="preserve"> систем</w:t>
            </w:r>
            <w:r>
              <w:rPr>
                <w:color w:val="000000"/>
                <w:sz w:val="22"/>
                <w:szCs w:val="22"/>
              </w:rPr>
              <w:t>ы</w:t>
            </w:r>
            <w:r w:rsidRPr="006455C0">
              <w:rPr>
                <w:color w:val="000000"/>
                <w:sz w:val="22"/>
                <w:szCs w:val="22"/>
              </w:rPr>
              <w:t xml:space="preserve"> коммунальной  инфраструктуры Липкинского сельского поселения  Ромодановского муниципального района Республики Мордовия на  2018-2028 год</w:t>
            </w:r>
            <w:r>
              <w:rPr>
                <w:color w:val="000000"/>
                <w:sz w:val="22"/>
                <w:szCs w:val="22"/>
              </w:rPr>
              <w:t>ы</w:t>
            </w:r>
            <w:r w:rsidRPr="006455C0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61465D" w:rsidRPr="006455C0" w:rsidTr="006455C0">
        <w:trPr>
          <w:trHeight w:val="133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455C0">
              <w:rPr>
                <w:color w:val="000000"/>
                <w:sz w:val="22"/>
                <w:szCs w:val="22"/>
              </w:rPr>
              <w:t>Основные мероприятия «Благоустройство территории  в границах населенных пунктов поселения»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50,0</w:t>
            </w:r>
          </w:p>
        </w:tc>
      </w:tr>
      <w:tr w:rsidR="0061465D" w:rsidRPr="006455C0" w:rsidTr="006455C0">
        <w:trPr>
          <w:trHeight w:val="9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455C0">
              <w:rPr>
                <w:color w:val="000000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50,0</w:t>
            </w:r>
          </w:p>
        </w:tc>
      </w:tr>
      <w:tr w:rsidR="0061465D" w:rsidRPr="006455C0" w:rsidTr="006455C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455C0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50,0</w:t>
            </w:r>
          </w:p>
        </w:tc>
      </w:tr>
      <w:tr w:rsidR="0061465D" w:rsidRPr="006455C0" w:rsidTr="006455C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50,0</w:t>
            </w:r>
          </w:p>
        </w:tc>
      </w:tr>
      <w:tr w:rsidR="0061465D" w:rsidRPr="006455C0" w:rsidTr="006455C0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50,0</w:t>
            </w:r>
          </w:p>
        </w:tc>
      </w:tr>
      <w:tr w:rsidR="0061465D" w:rsidRPr="006455C0" w:rsidTr="006455C0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61465D" w:rsidRPr="006455C0" w:rsidTr="006455C0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61465D" w:rsidRPr="006455C0" w:rsidTr="006455C0">
        <w:trPr>
          <w:trHeight w:val="9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</w:tr>
      <w:tr w:rsidR="0061465D" w:rsidRPr="006455C0" w:rsidTr="006455C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455C0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455C0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208,7</w:t>
            </w:r>
          </w:p>
        </w:tc>
      </w:tr>
      <w:tr w:rsidR="0061465D" w:rsidRPr="006455C0" w:rsidTr="006455C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208,7</w:t>
            </w:r>
          </w:p>
        </w:tc>
      </w:tr>
      <w:tr w:rsidR="0061465D" w:rsidRPr="006455C0" w:rsidTr="006455C0">
        <w:trPr>
          <w:trHeight w:val="15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208,7</w:t>
            </w:r>
          </w:p>
        </w:tc>
      </w:tr>
      <w:tr w:rsidR="0061465D" w:rsidRPr="006455C0" w:rsidTr="006455C0">
        <w:trPr>
          <w:trHeight w:val="18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208,7</w:t>
            </w:r>
          </w:p>
        </w:tc>
      </w:tr>
      <w:tr w:rsidR="0061465D" w:rsidRPr="006455C0" w:rsidTr="006455C0">
        <w:trPr>
          <w:trHeight w:val="87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меры социальной поддержки граждан,</w:t>
            </w:r>
            <w:r>
              <w:rPr>
                <w:sz w:val="22"/>
                <w:szCs w:val="22"/>
              </w:rPr>
              <w:t xml:space="preserve"> </w:t>
            </w:r>
            <w:r w:rsidRPr="006455C0">
              <w:rPr>
                <w:sz w:val="22"/>
                <w:szCs w:val="22"/>
              </w:rPr>
              <w:t>кроме публичных нормативных обязательств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208,7</w:t>
            </w:r>
          </w:p>
        </w:tc>
      </w:tr>
      <w:tr w:rsidR="0061465D" w:rsidRPr="006455C0" w:rsidTr="006455C0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208,7</w:t>
            </w:r>
          </w:p>
        </w:tc>
      </w:tr>
      <w:tr w:rsidR="0061465D" w:rsidRPr="006455C0" w:rsidTr="006455C0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208,7</w:t>
            </w:r>
          </w:p>
        </w:tc>
      </w:tr>
      <w:tr w:rsidR="0061465D" w:rsidRPr="006455C0" w:rsidTr="006455C0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208,7</w:t>
            </w:r>
          </w:p>
        </w:tc>
      </w:tr>
      <w:tr w:rsidR="0061465D" w:rsidRPr="006455C0" w:rsidTr="006455C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43,1</w:t>
            </w:r>
          </w:p>
        </w:tc>
      </w:tr>
      <w:tr w:rsidR="0061465D" w:rsidRPr="006455C0" w:rsidTr="006455C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43,1</w:t>
            </w:r>
          </w:p>
        </w:tc>
      </w:tr>
      <w:tr w:rsidR="0061465D" w:rsidRPr="006455C0" w:rsidTr="006455C0">
        <w:trPr>
          <w:trHeight w:val="63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Обеспечение деятельности аппарата 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43,1</w:t>
            </w:r>
          </w:p>
        </w:tc>
      </w:tr>
      <w:tr w:rsidR="0061465D" w:rsidRPr="006455C0" w:rsidTr="006455C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43,1</w:t>
            </w:r>
          </w:p>
        </w:tc>
      </w:tr>
      <w:tr w:rsidR="0061465D" w:rsidRPr="006455C0" w:rsidTr="006455C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43,1</w:t>
            </w:r>
          </w:p>
        </w:tc>
      </w:tr>
      <w:tr w:rsidR="0061465D" w:rsidRPr="006455C0" w:rsidTr="006455C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43,1</w:t>
            </w:r>
          </w:p>
        </w:tc>
      </w:tr>
      <w:tr w:rsidR="0061465D" w:rsidRPr="006455C0" w:rsidTr="006455C0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43,1</w:t>
            </w:r>
          </w:p>
        </w:tc>
      </w:tr>
    </w:tbl>
    <w:p w:rsidR="0061465D" w:rsidRDefault="0061465D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2"/>
        </w:rPr>
      </w:pPr>
    </w:p>
    <w:p w:rsidR="0061465D" w:rsidRDefault="0061465D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2"/>
        </w:rPr>
      </w:pPr>
    </w:p>
    <w:p w:rsidR="0061465D" w:rsidRDefault="0061465D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2"/>
        </w:rPr>
      </w:pPr>
    </w:p>
    <w:p w:rsidR="0061465D" w:rsidRDefault="0061465D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2"/>
        </w:rPr>
      </w:pPr>
    </w:p>
    <w:p w:rsidR="0061465D" w:rsidRDefault="0061465D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2"/>
        </w:rPr>
      </w:pPr>
    </w:p>
    <w:tbl>
      <w:tblPr>
        <w:tblW w:w="10500" w:type="dxa"/>
        <w:tblInd w:w="108" w:type="dxa"/>
        <w:tblLook w:val="0000"/>
      </w:tblPr>
      <w:tblGrid>
        <w:gridCol w:w="3277"/>
        <w:gridCol w:w="396"/>
        <w:gridCol w:w="368"/>
        <w:gridCol w:w="396"/>
        <w:gridCol w:w="666"/>
        <w:gridCol w:w="546"/>
        <w:gridCol w:w="440"/>
        <w:gridCol w:w="564"/>
        <w:gridCol w:w="598"/>
        <w:gridCol w:w="1143"/>
        <w:gridCol w:w="963"/>
        <w:gridCol w:w="1143"/>
      </w:tblGrid>
      <w:tr w:rsidR="0061465D" w:rsidRPr="006455C0" w:rsidTr="006455C0">
        <w:trPr>
          <w:trHeight w:val="87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0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1465D" w:rsidRDefault="0061465D" w:rsidP="006455C0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6455C0">
              <w:rPr>
                <w:color w:val="000000"/>
              </w:rPr>
              <w:t>Приложение 4</w:t>
            </w:r>
            <w:r w:rsidRPr="006455C0">
              <w:rPr>
                <w:color w:val="000000"/>
              </w:rPr>
              <w:br/>
              <w:t xml:space="preserve">к решению  Совета депутатов Липкинского сельского поселения от </w:t>
            </w:r>
          </w:p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</w:rPr>
            </w:pPr>
            <w:r>
              <w:rPr>
                <w:color w:val="000000"/>
              </w:rPr>
              <w:t>_._.</w:t>
            </w:r>
            <w:r w:rsidRPr="006455C0">
              <w:rPr>
                <w:color w:val="000000"/>
              </w:rPr>
              <w:t xml:space="preserve"> 20</w:t>
            </w:r>
            <w:r>
              <w:rPr>
                <w:color w:val="000000"/>
              </w:rPr>
              <w:t>__ г. №_</w:t>
            </w:r>
          </w:p>
        </w:tc>
      </w:tr>
      <w:tr w:rsidR="0061465D" w:rsidRPr="006455C0" w:rsidTr="006455C0">
        <w:trPr>
          <w:trHeight w:val="2595"/>
        </w:trPr>
        <w:tc>
          <w:tcPr>
            <w:tcW w:w="1050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455C0">
              <w:rPr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6455C0">
              <w:rPr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ЛИПКИНСКОГО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</w:t>
            </w:r>
          </w:p>
        </w:tc>
      </w:tr>
      <w:tr w:rsidR="0061465D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0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6455C0">
              <w:rPr>
                <w:color w:val="000000"/>
              </w:rPr>
              <w:t>(тыс. рублей)</w:t>
            </w:r>
          </w:p>
        </w:tc>
      </w:tr>
      <w:tr w:rsidR="0061465D" w:rsidRPr="006455C0" w:rsidTr="006455C0">
        <w:trPr>
          <w:trHeight w:val="390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7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ВР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35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Сумма</w:t>
            </w:r>
          </w:p>
        </w:tc>
      </w:tr>
      <w:tr w:rsidR="0061465D" w:rsidRPr="006455C0" w:rsidTr="006455C0">
        <w:trPr>
          <w:trHeight w:val="29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7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2024 год</w:t>
            </w:r>
          </w:p>
        </w:tc>
      </w:tr>
      <w:tr w:rsidR="0061465D" w:rsidRPr="006455C0" w:rsidTr="006455C0">
        <w:trPr>
          <w:trHeight w:val="274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10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455C0">
              <w:rPr>
                <w:b/>
                <w:bCs/>
                <w:color w:val="000000"/>
              </w:rPr>
              <w:t>12</w:t>
            </w:r>
          </w:p>
        </w:tc>
      </w:tr>
      <w:tr w:rsidR="0061465D" w:rsidRPr="006455C0" w:rsidTr="006455C0">
        <w:trPr>
          <w:trHeight w:val="274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6455C0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455C0">
              <w:rPr>
                <w:b/>
                <w:bCs/>
                <w:color w:val="000000"/>
                <w:sz w:val="18"/>
                <w:szCs w:val="18"/>
              </w:rPr>
              <w:t>1 843,6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455C0">
              <w:rPr>
                <w:b/>
                <w:bCs/>
                <w:color w:val="000000"/>
                <w:sz w:val="18"/>
                <w:szCs w:val="18"/>
              </w:rPr>
              <w:t>857,0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455C0">
              <w:rPr>
                <w:b/>
                <w:bCs/>
                <w:color w:val="000000"/>
                <w:sz w:val="18"/>
                <w:szCs w:val="18"/>
              </w:rPr>
              <w:t>978,9</w:t>
            </w:r>
          </w:p>
        </w:tc>
      </w:tr>
      <w:tr w:rsidR="0061465D" w:rsidRPr="006455C0" w:rsidTr="006455C0">
        <w:trPr>
          <w:trHeight w:val="21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Муниципальная программа «Комплексное развитие транспортной инфраструктуры Липкинского сельского поселения Ромодановского муниципального района Республики Мордовия на 2018- 2028 года"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192,5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61465D" w:rsidRPr="006455C0" w:rsidTr="006455C0">
        <w:trPr>
          <w:trHeight w:val="21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Подпрограмма «Комплексного развития  транспортной инфраструктуры Липкинского сельского поселения Ромодановского муниципального района Республики Мордовия на 2018- 2028 года"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192,5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61465D" w:rsidRPr="006455C0" w:rsidTr="006455C0">
        <w:trPr>
          <w:trHeight w:val="18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Основное мероприятие " Содействие развитию систем автомобильных дорог общего пользования,регионального и межмуниципального,а так же местного значения"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192,5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61465D" w:rsidRPr="006455C0" w:rsidTr="006455C0">
        <w:trPr>
          <w:trHeight w:val="18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192,5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61465D" w:rsidRPr="006455C0" w:rsidTr="006455C0">
        <w:trPr>
          <w:trHeight w:val="72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192,5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61465D" w:rsidRPr="006455C0" w:rsidTr="006455C0">
        <w:trPr>
          <w:trHeight w:val="9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192,5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61465D" w:rsidRPr="006455C0" w:rsidTr="006455C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192,5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61465D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455C0">
              <w:rPr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192,5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61465D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Дорожное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192,5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61465D" w:rsidRPr="006455C0" w:rsidTr="006455C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192,5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61465D" w:rsidRPr="006455C0" w:rsidTr="006455C0">
        <w:trPr>
          <w:trHeight w:val="207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455C0">
              <w:rPr>
                <w:color w:val="000000"/>
                <w:sz w:val="22"/>
                <w:szCs w:val="22"/>
              </w:rPr>
              <w:t>Муни</w:t>
            </w:r>
            <w:r>
              <w:rPr>
                <w:color w:val="000000"/>
                <w:sz w:val="22"/>
                <w:szCs w:val="22"/>
              </w:rPr>
              <w:t>ципальная программа "Комплексное</w:t>
            </w:r>
            <w:r w:rsidRPr="006455C0">
              <w:rPr>
                <w:color w:val="000000"/>
                <w:sz w:val="22"/>
                <w:szCs w:val="22"/>
              </w:rPr>
              <w:t xml:space="preserve"> развити</w:t>
            </w:r>
            <w:r>
              <w:rPr>
                <w:color w:val="000000"/>
                <w:sz w:val="22"/>
                <w:szCs w:val="22"/>
              </w:rPr>
              <w:t>е</w:t>
            </w:r>
            <w:r w:rsidRPr="006455C0">
              <w:rPr>
                <w:color w:val="000000"/>
                <w:sz w:val="22"/>
                <w:szCs w:val="22"/>
              </w:rPr>
              <w:t xml:space="preserve"> системы коммунальной инфраструктуры Липкинского сельского поселения Ромодановского муниципального района Республики Мордовия на 2018-2028 гг</w:t>
            </w:r>
            <w:r>
              <w:rPr>
                <w:color w:val="000000"/>
                <w:sz w:val="22"/>
                <w:szCs w:val="22"/>
              </w:rPr>
              <w:t>.</w:t>
            </w:r>
            <w:r w:rsidRPr="006455C0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61465D" w:rsidRPr="006455C0" w:rsidTr="006455C0">
        <w:trPr>
          <w:trHeight w:val="21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455C0">
              <w:rPr>
                <w:color w:val="000000"/>
                <w:sz w:val="22"/>
                <w:szCs w:val="22"/>
              </w:rPr>
              <w:t>Подпрограмма "Комплексно</w:t>
            </w:r>
            <w:r>
              <w:rPr>
                <w:color w:val="000000"/>
                <w:sz w:val="22"/>
                <w:szCs w:val="22"/>
              </w:rPr>
              <w:t>е</w:t>
            </w:r>
            <w:r w:rsidRPr="006455C0">
              <w:rPr>
                <w:color w:val="000000"/>
                <w:sz w:val="22"/>
                <w:szCs w:val="22"/>
              </w:rPr>
              <w:t xml:space="preserve"> развити</w:t>
            </w:r>
            <w:r>
              <w:rPr>
                <w:color w:val="000000"/>
                <w:sz w:val="22"/>
                <w:szCs w:val="22"/>
              </w:rPr>
              <w:t>е</w:t>
            </w:r>
            <w:r w:rsidRPr="006455C0">
              <w:rPr>
                <w:color w:val="000000"/>
                <w:sz w:val="22"/>
                <w:szCs w:val="22"/>
              </w:rPr>
              <w:t xml:space="preserve"> систем</w:t>
            </w:r>
            <w:r>
              <w:rPr>
                <w:color w:val="000000"/>
                <w:sz w:val="22"/>
                <w:szCs w:val="22"/>
              </w:rPr>
              <w:t>ы</w:t>
            </w:r>
            <w:r w:rsidRPr="006455C0">
              <w:rPr>
                <w:color w:val="000000"/>
                <w:sz w:val="22"/>
                <w:szCs w:val="22"/>
              </w:rPr>
              <w:t xml:space="preserve"> коммунальной  инфраструктуры Липкинского сельского поселения  Ромодановского муниципального района Республики Мордовия на  2018-2028 год</w:t>
            </w:r>
            <w:r>
              <w:rPr>
                <w:color w:val="000000"/>
                <w:sz w:val="22"/>
                <w:szCs w:val="22"/>
              </w:rPr>
              <w:t>ы</w:t>
            </w:r>
            <w:r w:rsidRPr="006455C0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61465D" w:rsidRPr="006455C0" w:rsidTr="006455C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455C0">
              <w:rPr>
                <w:color w:val="000000"/>
                <w:sz w:val="22"/>
                <w:szCs w:val="22"/>
              </w:rPr>
              <w:t>Основные мероприятия «Благоустройство территории  в границах населенных пунктов поселения»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61465D" w:rsidRPr="006455C0" w:rsidTr="006455C0">
        <w:trPr>
          <w:trHeight w:val="9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455C0">
              <w:rPr>
                <w:color w:val="000000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61465D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455C0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61465D" w:rsidRPr="006455C0" w:rsidTr="006455C0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61465D" w:rsidRPr="006455C0" w:rsidTr="006455C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61465D" w:rsidRPr="006455C0" w:rsidTr="006455C0">
        <w:trPr>
          <w:trHeight w:val="4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61465D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455C0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61465D" w:rsidRPr="006455C0" w:rsidTr="006455C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61465D" w:rsidRPr="006455C0" w:rsidTr="006455C0">
        <w:trPr>
          <w:trHeight w:val="5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87,7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1465D" w:rsidRPr="006455C0" w:rsidTr="006455C0">
        <w:trPr>
          <w:trHeight w:val="10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87,7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1465D" w:rsidRPr="006455C0" w:rsidTr="006455C0">
        <w:trPr>
          <w:trHeight w:val="12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87,7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1465D" w:rsidRPr="006455C0" w:rsidTr="006455C0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87,7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1465D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87,7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1465D" w:rsidRPr="006455C0" w:rsidTr="006455C0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87,7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1465D" w:rsidRPr="006455C0" w:rsidTr="006455C0">
        <w:trPr>
          <w:trHeight w:val="15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61465D" w:rsidRPr="006455C0" w:rsidTr="006455C0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Подпрограмма "Повышени</w:t>
            </w:r>
            <w:r>
              <w:rPr>
                <w:sz w:val="22"/>
                <w:szCs w:val="22"/>
              </w:rPr>
              <w:t>е</w:t>
            </w:r>
            <w:r w:rsidRPr="006455C0">
              <w:rPr>
                <w:sz w:val="22"/>
                <w:szCs w:val="22"/>
              </w:rPr>
              <w:t xml:space="preserve"> эффективности межбюджетных отношений"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61465D" w:rsidRPr="006455C0" w:rsidTr="006455C0">
        <w:trPr>
          <w:trHeight w:val="15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Основное мероприятие: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61465D" w:rsidRPr="006455C0" w:rsidTr="006455C0">
        <w:trPr>
          <w:trHeight w:val="18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Осуществление государственных полномочий Российской Федерации по  первичному воинскому учету на территориях, где отсутствуют военные комиссариаты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61465D" w:rsidRPr="006455C0" w:rsidTr="006455C0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61465D" w:rsidRPr="006455C0" w:rsidTr="006455C0">
        <w:trPr>
          <w:trHeight w:val="9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61465D" w:rsidRPr="006455C0" w:rsidTr="006455C0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61465D" w:rsidRPr="006455C0" w:rsidTr="006455C0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61465D" w:rsidRPr="006455C0" w:rsidTr="006455C0">
        <w:trPr>
          <w:trHeight w:val="13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61465D" w:rsidRPr="006455C0" w:rsidTr="006455C0">
        <w:trPr>
          <w:trHeight w:val="99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61465D" w:rsidRPr="006455C0" w:rsidTr="006455C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61465D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61465D" w:rsidRPr="006455C0" w:rsidTr="006455C0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61465D" w:rsidRPr="006455C0" w:rsidTr="006455C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61465D" w:rsidRPr="006455C0" w:rsidTr="006455C0">
        <w:trPr>
          <w:trHeight w:val="16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Обеспечение деятельности аппарата 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1 252,2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362,2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405,9</w:t>
            </w:r>
          </w:p>
        </w:tc>
      </w:tr>
      <w:tr w:rsidR="0061465D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61465D" w:rsidRPr="006455C0" w:rsidTr="006455C0">
        <w:trPr>
          <w:trHeight w:val="6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277,3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61465D" w:rsidRPr="006455C0" w:rsidTr="006455C0">
        <w:trPr>
          <w:trHeight w:val="6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277,3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61465D" w:rsidRPr="006455C0" w:rsidTr="006455C0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277,3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61465D" w:rsidRPr="006455C0" w:rsidTr="006455C0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277,3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61465D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277,3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61465D" w:rsidRPr="006455C0" w:rsidTr="006455C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277,3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61465D" w:rsidRPr="006455C0" w:rsidTr="006455C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277,3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61465D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61465D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61465D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61465D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61465D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61465D" w:rsidRPr="006455C0" w:rsidTr="006455C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61465D" w:rsidRPr="006455C0" w:rsidTr="006455C0">
        <w:trPr>
          <w:trHeight w:val="9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133,4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1465D" w:rsidRPr="006455C0" w:rsidTr="006455C0">
        <w:trPr>
          <w:trHeight w:val="18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133,4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1465D" w:rsidRPr="006455C0" w:rsidTr="006455C0">
        <w:trPr>
          <w:trHeight w:val="24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133,4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1465D" w:rsidRPr="006455C0" w:rsidTr="006455C0">
        <w:trPr>
          <w:trHeight w:val="99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133,4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1465D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133,4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1465D" w:rsidRPr="006455C0" w:rsidTr="006455C0">
        <w:trPr>
          <w:trHeight w:val="12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133,4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1465D" w:rsidRPr="006455C0" w:rsidTr="006455C0">
        <w:trPr>
          <w:trHeight w:val="12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133,4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1465D" w:rsidRPr="006455C0" w:rsidTr="006455C0">
        <w:trPr>
          <w:trHeight w:val="15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Обеспечение деятельности аппарата 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841,5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61465D" w:rsidRPr="006455C0" w:rsidTr="006455C0">
        <w:trPr>
          <w:trHeight w:val="9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841,5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61465D" w:rsidRPr="006455C0" w:rsidTr="006455C0">
        <w:trPr>
          <w:trHeight w:val="5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356,7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61465D" w:rsidRPr="006455C0" w:rsidTr="006455C0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356,7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61465D" w:rsidRPr="006455C0" w:rsidTr="006455C0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356,7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61465D" w:rsidRPr="006455C0" w:rsidTr="006455C0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356,7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61465D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356,7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61465D" w:rsidRPr="006455C0" w:rsidTr="006455C0">
        <w:trPr>
          <w:trHeight w:val="18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356,7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61465D" w:rsidRPr="006455C0" w:rsidTr="006455C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356,7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61465D" w:rsidRPr="006455C0" w:rsidTr="006455C0">
        <w:trPr>
          <w:trHeight w:val="87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Субсидии на со 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210,3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1465D" w:rsidRPr="006455C0" w:rsidTr="006455C0">
        <w:trPr>
          <w:trHeight w:val="17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210,3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1465D" w:rsidRPr="006455C0" w:rsidTr="006455C0">
        <w:trPr>
          <w:trHeight w:val="23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210,3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1465D" w:rsidRPr="006455C0" w:rsidTr="006455C0">
        <w:trPr>
          <w:trHeight w:val="7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210,3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1465D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210,3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1465D" w:rsidRPr="006455C0" w:rsidTr="006455C0">
        <w:trPr>
          <w:trHeight w:val="18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210,3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1465D" w:rsidRPr="006455C0" w:rsidTr="006455C0">
        <w:trPr>
          <w:trHeight w:val="12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210,3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1465D" w:rsidRPr="006455C0" w:rsidTr="006455C0">
        <w:trPr>
          <w:trHeight w:val="10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274,5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61465D" w:rsidRPr="006455C0" w:rsidTr="006455C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251,9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61465D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251,9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61465D" w:rsidRPr="006455C0" w:rsidTr="006455C0">
        <w:trPr>
          <w:trHeight w:val="18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251,9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61465D" w:rsidRPr="006455C0" w:rsidTr="006455C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251,9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61465D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22,6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61465D" w:rsidRPr="006455C0" w:rsidTr="006455C0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22,6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61465D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22,6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61465D" w:rsidRPr="006455C0" w:rsidTr="006455C0">
        <w:trPr>
          <w:trHeight w:val="18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22,6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61465D" w:rsidRPr="006455C0" w:rsidTr="006455C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22,6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61465D" w:rsidRPr="006455C0" w:rsidTr="006455C0">
        <w:trPr>
          <w:trHeight w:val="9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меры социальной поддержки граждан,</w:t>
            </w:r>
            <w:r>
              <w:rPr>
                <w:sz w:val="22"/>
                <w:szCs w:val="22"/>
              </w:rPr>
              <w:t xml:space="preserve"> </w:t>
            </w:r>
            <w:r w:rsidRPr="006455C0">
              <w:rPr>
                <w:sz w:val="22"/>
                <w:szCs w:val="22"/>
              </w:rPr>
              <w:t>кроме публичных нормативных обязательств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61465D" w:rsidRPr="006455C0" w:rsidTr="006455C0">
        <w:trPr>
          <w:trHeight w:val="6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61465D" w:rsidRPr="006455C0" w:rsidTr="006455C0">
        <w:trPr>
          <w:trHeight w:val="5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61465D" w:rsidRPr="006455C0" w:rsidTr="006455C0">
        <w:trPr>
          <w:trHeight w:val="7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61465D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61465D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61465D" w:rsidRPr="006455C0" w:rsidTr="006455C0">
        <w:trPr>
          <w:trHeight w:val="13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61465D" w:rsidRPr="006455C0" w:rsidTr="006455C0">
        <w:trPr>
          <w:trHeight w:val="13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Проведение выборов депутатов             Липкинского  сельского поселения 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1465D" w:rsidRPr="006455C0" w:rsidTr="006455C0">
        <w:trPr>
          <w:trHeight w:val="3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1465D" w:rsidRPr="006455C0" w:rsidTr="006455C0">
        <w:trPr>
          <w:trHeight w:val="39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Специальные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1465D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1465D" w:rsidRPr="006455C0" w:rsidTr="006455C0">
        <w:trPr>
          <w:trHeight w:val="5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1465D" w:rsidRPr="006455C0" w:rsidTr="006455C0">
        <w:trPr>
          <w:trHeight w:val="13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1465D" w:rsidRPr="006455C0" w:rsidTr="006455C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Резервный фонд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61465D" w:rsidRPr="006455C0" w:rsidTr="006455C0">
        <w:trPr>
          <w:trHeight w:val="3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61465D" w:rsidRPr="006455C0" w:rsidTr="006455C0">
        <w:trPr>
          <w:trHeight w:val="3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61465D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61465D" w:rsidRPr="006455C0" w:rsidTr="006455C0">
        <w:trPr>
          <w:trHeight w:val="3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61465D" w:rsidRPr="006455C0" w:rsidTr="006455C0">
        <w:trPr>
          <w:trHeight w:val="13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61465D" w:rsidRPr="006455C0" w:rsidTr="006455C0">
        <w:trPr>
          <w:trHeight w:val="6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Мероприятия,</w:t>
            </w:r>
            <w:r>
              <w:rPr>
                <w:sz w:val="22"/>
                <w:szCs w:val="22"/>
              </w:rPr>
              <w:t xml:space="preserve"> </w:t>
            </w:r>
            <w:r w:rsidRPr="006455C0">
              <w:rPr>
                <w:sz w:val="22"/>
                <w:szCs w:val="22"/>
              </w:rPr>
              <w:t>связанные с муниципальным управлением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41200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1465D" w:rsidRPr="006455C0" w:rsidTr="006455C0">
        <w:trPr>
          <w:trHeight w:val="3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1465D" w:rsidRPr="006455C0" w:rsidTr="006455C0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1465D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1465D" w:rsidRPr="006455C0" w:rsidTr="006455C0">
        <w:trPr>
          <w:trHeight w:val="57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1465D" w:rsidRPr="006455C0" w:rsidTr="006455C0">
        <w:trPr>
          <w:trHeight w:val="13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1465D" w:rsidRPr="006455C0" w:rsidTr="006455C0">
        <w:trPr>
          <w:trHeight w:val="339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61465D" w:rsidRPr="006455C0" w:rsidTr="006455C0">
        <w:trPr>
          <w:trHeight w:val="3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61465D" w:rsidRPr="006455C0" w:rsidTr="006455C0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61465D" w:rsidRPr="006455C0" w:rsidTr="006455C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61465D" w:rsidRPr="006455C0" w:rsidTr="006455C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61465D" w:rsidRPr="006455C0" w:rsidTr="006455C0">
        <w:trPr>
          <w:trHeight w:val="18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61465D" w:rsidRPr="006455C0" w:rsidTr="006455C0">
        <w:trPr>
          <w:trHeight w:val="12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61465D" w:rsidRPr="006455C0" w:rsidTr="006455C0">
        <w:trPr>
          <w:trHeight w:val="9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1465D" w:rsidRPr="006455C0" w:rsidTr="006455C0">
        <w:trPr>
          <w:trHeight w:val="9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1465D" w:rsidRPr="006455C0" w:rsidTr="006455C0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1465D" w:rsidRPr="006455C0" w:rsidTr="006455C0">
        <w:trPr>
          <w:trHeight w:val="70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455C0">
              <w:rPr>
                <w:color w:val="000000"/>
                <w:sz w:val="22"/>
                <w:szCs w:val="22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1465D" w:rsidRPr="006455C0" w:rsidTr="006455C0">
        <w:trPr>
          <w:trHeight w:val="123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1465D" w:rsidRPr="006455C0" w:rsidTr="006455C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455C0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6455C0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6455C0" w:rsidRDefault="0061465D" w:rsidP="006455C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6455C0">
              <w:rPr>
                <w:color w:val="000000"/>
                <w:sz w:val="18"/>
                <w:szCs w:val="18"/>
              </w:rPr>
              <w:t> </w:t>
            </w:r>
          </w:p>
        </w:tc>
      </w:tr>
    </w:tbl>
    <w:p w:rsidR="0061465D" w:rsidRDefault="0061465D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2"/>
        </w:rPr>
      </w:pPr>
    </w:p>
    <w:p w:rsidR="0061465D" w:rsidRDefault="0061465D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2"/>
        </w:rPr>
      </w:pPr>
    </w:p>
    <w:p w:rsidR="0061465D" w:rsidRDefault="0061465D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2"/>
        </w:rPr>
      </w:pPr>
    </w:p>
    <w:tbl>
      <w:tblPr>
        <w:tblW w:w="10620" w:type="dxa"/>
        <w:tblInd w:w="108" w:type="dxa"/>
        <w:tblLayout w:type="fixed"/>
        <w:tblLook w:val="0000"/>
      </w:tblPr>
      <w:tblGrid>
        <w:gridCol w:w="2520"/>
        <w:gridCol w:w="4680"/>
        <w:gridCol w:w="1227"/>
        <w:gridCol w:w="1113"/>
        <w:gridCol w:w="1080"/>
      </w:tblGrid>
      <w:tr w:rsidR="0061465D" w:rsidRPr="007E131D" w:rsidTr="007E131D">
        <w:trPr>
          <w:trHeight w:val="1032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34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Приложение 5</w:t>
            </w:r>
          </w:p>
        </w:tc>
      </w:tr>
      <w:tr w:rsidR="0061465D" w:rsidRPr="007E131D" w:rsidTr="007E131D">
        <w:trPr>
          <w:trHeight w:val="810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rFonts w:ascii="Verdana" w:hAnsi="Verdana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</w:p>
        </w:tc>
        <w:tc>
          <w:tcPr>
            <w:tcW w:w="34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к решению Совета депутатов Липкинского сельского поселения от _._.20__г. №_</w:t>
            </w:r>
          </w:p>
        </w:tc>
      </w:tr>
      <w:tr w:rsidR="0061465D" w:rsidRPr="007E131D" w:rsidTr="007E131D">
        <w:trPr>
          <w:trHeight w:val="276"/>
        </w:trPr>
        <w:tc>
          <w:tcPr>
            <w:tcW w:w="1062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 xml:space="preserve">ИСТОЧНИКИ </w:t>
            </w:r>
            <w:r w:rsidRPr="007E131D">
              <w:rPr>
                <w:b/>
                <w:bCs/>
                <w:sz w:val="24"/>
                <w:szCs w:val="24"/>
              </w:rPr>
              <w:br/>
              <w:t>ВНУТРЕННЕГО ФИНАНСИРОВАНИЯ ДЕФИЦИТА БЮДЖЕТА ЛИПКИНСКОГО СЕЛЬСКОГО ПОСЕЛЕНИЯ  РОМОДАНОВСКОГО МУНИЦИПАЛЬНОГО РАЙОНА РЕСПУБЛИКИ МОРДОВИЯ НА 2022 ГОД И НА ПЛАНОВЫЙ ПЕРИОД 2023 и 2024 ГОДОВ</w:t>
            </w:r>
          </w:p>
        </w:tc>
      </w:tr>
      <w:tr w:rsidR="0061465D" w:rsidRPr="007E131D" w:rsidTr="007E131D">
        <w:trPr>
          <w:trHeight w:val="276"/>
        </w:trPr>
        <w:tc>
          <w:tcPr>
            <w:tcW w:w="1062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</w:tr>
      <w:tr w:rsidR="0061465D" w:rsidRPr="007E131D" w:rsidTr="007E131D">
        <w:trPr>
          <w:trHeight w:val="1665"/>
        </w:trPr>
        <w:tc>
          <w:tcPr>
            <w:tcW w:w="1062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</w:tr>
      <w:tr w:rsidR="0061465D" w:rsidRPr="007E131D" w:rsidTr="007E131D">
        <w:trPr>
          <w:trHeight w:val="46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</w:pPr>
          </w:p>
        </w:tc>
      </w:tr>
      <w:tr w:rsidR="0061465D" w:rsidRPr="007E131D" w:rsidTr="007E131D">
        <w:trPr>
          <w:trHeight w:val="743"/>
        </w:trPr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Сумма (тыс. руб.)</w:t>
            </w:r>
          </w:p>
        </w:tc>
      </w:tr>
      <w:tr w:rsidR="0061465D" w:rsidRPr="007E131D" w:rsidTr="007E131D">
        <w:trPr>
          <w:trHeight w:val="2772"/>
        </w:trPr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2022 год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1465D" w:rsidRPr="007E131D" w:rsidRDefault="0061465D" w:rsidP="007E131D">
            <w:pPr>
              <w:widowControl/>
              <w:tabs>
                <w:tab w:val="left" w:pos="1740"/>
              </w:tabs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ind w:hanging="108"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2024 год</w:t>
            </w:r>
          </w:p>
        </w:tc>
      </w:tr>
      <w:tr w:rsidR="0061465D" w:rsidRPr="007E131D" w:rsidTr="007E131D">
        <w:trPr>
          <w:trHeight w:val="563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5</w:t>
            </w:r>
          </w:p>
        </w:tc>
      </w:tr>
      <w:tr w:rsidR="0061465D" w:rsidRPr="007E131D" w:rsidTr="007E131D">
        <w:trPr>
          <w:trHeight w:val="889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131D">
              <w:rPr>
                <w:sz w:val="18"/>
                <w:szCs w:val="18"/>
              </w:rPr>
              <w:t>000 01 00 00 00 00 0000 000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2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30,0</w:t>
            </w:r>
          </w:p>
        </w:tc>
        <w:tc>
          <w:tcPr>
            <w:tcW w:w="11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61465D" w:rsidRPr="007E131D" w:rsidTr="007E131D">
        <w:trPr>
          <w:trHeight w:val="1110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131D">
              <w:rPr>
                <w:sz w:val="18"/>
                <w:szCs w:val="18"/>
              </w:rPr>
              <w:t>000 01 02 00 00 00 0000 000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12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61465D" w:rsidRPr="007E131D" w:rsidTr="007E131D">
        <w:trPr>
          <w:trHeight w:val="1065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131D">
              <w:rPr>
                <w:sz w:val="18"/>
                <w:szCs w:val="18"/>
              </w:rPr>
              <w:t>000 01 02 00 00 00 0000 700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2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61465D" w:rsidRPr="007E131D" w:rsidTr="007E131D">
        <w:trPr>
          <w:trHeight w:val="1155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131D">
              <w:rPr>
                <w:sz w:val="18"/>
                <w:szCs w:val="18"/>
              </w:rPr>
              <w:t>000 01 02 00 00 05 0000 710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Привлечение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2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61465D" w:rsidRPr="007E131D" w:rsidTr="007E131D">
        <w:trPr>
          <w:trHeight w:val="1260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131D">
              <w:rPr>
                <w:sz w:val="18"/>
                <w:szCs w:val="18"/>
              </w:rPr>
              <w:t>000 01 03 00 00 00 0000 000</w:t>
            </w:r>
          </w:p>
        </w:tc>
        <w:tc>
          <w:tcPr>
            <w:tcW w:w="46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2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-73,7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-110,5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-147,3</w:t>
            </w:r>
          </w:p>
        </w:tc>
      </w:tr>
      <w:tr w:rsidR="0061465D" w:rsidRPr="007E131D" w:rsidTr="007E131D">
        <w:trPr>
          <w:trHeight w:val="114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131D">
              <w:rPr>
                <w:sz w:val="18"/>
                <w:szCs w:val="18"/>
              </w:rPr>
              <w:t>000 01 03 01 00 00 0000 000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-73,7</w:t>
            </w:r>
          </w:p>
        </w:tc>
        <w:tc>
          <w:tcPr>
            <w:tcW w:w="11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-110,5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-147,3</w:t>
            </w:r>
          </w:p>
        </w:tc>
      </w:tr>
      <w:tr w:rsidR="0061465D" w:rsidRPr="007E131D" w:rsidTr="007E131D">
        <w:trPr>
          <w:trHeight w:val="1658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131D">
              <w:rPr>
                <w:sz w:val="18"/>
                <w:szCs w:val="18"/>
              </w:rPr>
              <w:t>000 01 03 01 00 00 0000 800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-73,7</w:t>
            </w:r>
          </w:p>
        </w:tc>
        <w:tc>
          <w:tcPr>
            <w:tcW w:w="11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-110,5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-147,3</w:t>
            </w:r>
          </w:p>
        </w:tc>
      </w:tr>
      <w:tr w:rsidR="0061465D" w:rsidRPr="007E131D" w:rsidTr="007E131D">
        <w:trPr>
          <w:trHeight w:val="1549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131D">
              <w:rPr>
                <w:sz w:val="18"/>
                <w:szCs w:val="18"/>
              </w:rPr>
              <w:t>000 01 03 01 00 10 0000 810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-73,7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-110,5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-147,3</w:t>
            </w:r>
          </w:p>
        </w:tc>
      </w:tr>
      <w:tr w:rsidR="0061465D" w:rsidRPr="007E131D" w:rsidTr="007E131D">
        <w:trPr>
          <w:trHeight w:val="96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131D">
              <w:rPr>
                <w:sz w:val="18"/>
                <w:szCs w:val="18"/>
              </w:rPr>
              <w:t>000 01 06 00 00 00 0000 000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61465D" w:rsidRPr="007E131D" w:rsidTr="007E131D">
        <w:trPr>
          <w:trHeight w:val="1152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131D">
              <w:rPr>
                <w:sz w:val="18"/>
                <w:szCs w:val="18"/>
              </w:rPr>
              <w:t>000 01 06 05 00 00 0000 000</w:t>
            </w: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61465D" w:rsidRPr="007E131D" w:rsidTr="007E131D">
        <w:trPr>
          <w:trHeight w:val="1549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131D">
              <w:rPr>
                <w:sz w:val="18"/>
                <w:szCs w:val="18"/>
              </w:rPr>
              <w:t>000 01 06 05 02 00 0000 600</w:t>
            </w: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61465D" w:rsidRPr="007E131D" w:rsidTr="007E131D">
        <w:trPr>
          <w:trHeight w:val="205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131D">
              <w:rPr>
                <w:sz w:val="18"/>
                <w:szCs w:val="18"/>
              </w:rPr>
              <w:t>000 01 06 05 02 05 0000 640</w:t>
            </w: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61465D" w:rsidRPr="007E131D" w:rsidTr="007E131D">
        <w:trPr>
          <w:trHeight w:val="1058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131D">
              <w:rPr>
                <w:sz w:val="18"/>
                <w:szCs w:val="18"/>
              </w:rPr>
              <w:t>000 01 05 00 00 00 0000 000</w:t>
            </w: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Изменения остатков средств на счетах по учету средств бюджета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103,7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110,5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147,3</w:t>
            </w:r>
          </w:p>
        </w:tc>
      </w:tr>
      <w:tr w:rsidR="0061465D" w:rsidRPr="007E131D" w:rsidTr="007E131D">
        <w:trPr>
          <w:trHeight w:val="803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7E131D">
              <w:rPr>
                <w:b/>
                <w:bCs/>
                <w:sz w:val="18"/>
                <w:szCs w:val="18"/>
              </w:rPr>
              <w:t>000 01 05 02 00 00 0000 500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-1813,6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-857,0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-978,9</w:t>
            </w:r>
          </w:p>
        </w:tc>
      </w:tr>
      <w:tr w:rsidR="0061465D" w:rsidRPr="007E131D" w:rsidTr="007E131D">
        <w:trPr>
          <w:trHeight w:val="923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131D">
              <w:rPr>
                <w:sz w:val="18"/>
                <w:szCs w:val="18"/>
              </w:rPr>
              <w:t>000 01 05 02 01 00 0000 510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-1813,6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-857,0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-978,9</w:t>
            </w:r>
          </w:p>
        </w:tc>
      </w:tr>
      <w:tr w:rsidR="0061465D" w:rsidRPr="007E131D" w:rsidTr="007E131D">
        <w:trPr>
          <w:trHeight w:val="1163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131D">
              <w:rPr>
                <w:sz w:val="18"/>
                <w:szCs w:val="18"/>
              </w:rPr>
              <w:t>000 01 05 02 01 10 0000 510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-1813,6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-857,0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-978,9</w:t>
            </w:r>
          </w:p>
        </w:tc>
      </w:tr>
      <w:tr w:rsidR="0061465D" w:rsidRPr="007E131D" w:rsidTr="007E131D">
        <w:trPr>
          <w:trHeight w:val="863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7E131D">
              <w:rPr>
                <w:b/>
                <w:bCs/>
                <w:sz w:val="18"/>
                <w:szCs w:val="18"/>
              </w:rPr>
              <w:t>000 01 05 02 00 00 0000 600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1917,3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967,5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7E131D">
              <w:rPr>
                <w:b/>
                <w:bCs/>
                <w:sz w:val="24"/>
                <w:szCs w:val="24"/>
              </w:rPr>
              <w:t>1126,2</w:t>
            </w:r>
          </w:p>
        </w:tc>
      </w:tr>
      <w:tr w:rsidR="0061465D" w:rsidRPr="007E131D" w:rsidTr="007E131D">
        <w:trPr>
          <w:trHeight w:val="949"/>
        </w:trPr>
        <w:tc>
          <w:tcPr>
            <w:tcW w:w="2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center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131D">
              <w:rPr>
                <w:sz w:val="18"/>
                <w:szCs w:val="18"/>
              </w:rPr>
              <w:t>000 01 05 02 01 00 0000 610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1917,3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967,5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1126,2</w:t>
            </w:r>
          </w:p>
        </w:tc>
      </w:tr>
      <w:tr w:rsidR="0061465D" w:rsidRPr="007E131D" w:rsidTr="007E131D">
        <w:trPr>
          <w:trHeight w:val="1129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131D">
              <w:rPr>
                <w:sz w:val="18"/>
                <w:szCs w:val="18"/>
              </w:rPr>
              <w:t>000 01 05 02 01 05 0000 610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1917,3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967,5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1126,2</w:t>
            </w:r>
          </w:p>
        </w:tc>
      </w:tr>
      <w:tr w:rsidR="0061465D" w:rsidRPr="007E131D" w:rsidTr="007E131D">
        <w:trPr>
          <w:trHeight w:val="1575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131D">
              <w:rPr>
                <w:sz w:val="18"/>
                <w:szCs w:val="18"/>
              </w:rPr>
              <w:t>000 01 00 00 00 00 0000 000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Итого источников внутреннего финансирования дефицита бюджета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30,0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0,0</w:t>
            </w:r>
          </w:p>
        </w:tc>
      </w:tr>
      <w:tr w:rsidR="0061465D" w:rsidRPr="007E131D" w:rsidTr="007E131D">
        <w:trPr>
          <w:trHeight w:val="743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7E131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собственные доходы</w:t>
            </w:r>
          </w:p>
        </w:tc>
        <w:tc>
          <w:tcPr>
            <w:tcW w:w="1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657,1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546,1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465D" w:rsidRPr="007E131D" w:rsidRDefault="0061465D" w:rsidP="007E131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7E131D">
              <w:rPr>
                <w:sz w:val="24"/>
                <w:szCs w:val="24"/>
              </w:rPr>
              <w:t>583,0</w:t>
            </w:r>
          </w:p>
        </w:tc>
      </w:tr>
    </w:tbl>
    <w:p w:rsidR="0061465D" w:rsidRPr="00026BC4" w:rsidRDefault="0061465D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2"/>
        </w:rPr>
      </w:pPr>
    </w:p>
    <w:sectPr w:rsidR="0061465D" w:rsidRPr="00026BC4" w:rsidSect="0022091B">
      <w:pgSz w:w="11906" w:h="16838"/>
      <w:pgMar w:top="680" w:right="567" w:bottom="680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465D" w:rsidRDefault="0061465D" w:rsidP="00DE1BA3">
      <w:r>
        <w:separator/>
      </w:r>
    </w:p>
  </w:endnote>
  <w:endnote w:type="continuationSeparator" w:id="1">
    <w:p w:rsidR="0061465D" w:rsidRDefault="0061465D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465D" w:rsidRDefault="0061465D" w:rsidP="00DE1BA3">
      <w:r>
        <w:separator/>
      </w:r>
    </w:p>
  </w:footnote>
  <w:footnote w:type="continuationSeparator" w:id="1">
    <w:p w:rsidR="0061465D" w:rsidRDefault="0061465D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2335"/>
    <w:rsid w:val="00014F8F"/>
    <w:rsid w:val="00015EF4"/>
    <w:rsid w:val="00017574"/>
    <w:rsid w:val="00026BC4"/>
    <w:rsid w:val="0004085F"/>
    <w:rsid w:val="00051AF6"/>
    <w:rsid w:val="0006297C"/>
    <w:rsid w:val="00077B59"/>
    <w:rsid w:val="00087C29"/>
    <w:rsid w:val="000A200B"/>
    <w:rsid w:val="000A2025"/>
    <w:rsid w:val="000A2F73"/>
    <w:rsid w:val="000A502D"/>
    <w:rsid w:val="000A56B2"/>
    <w:rsid w:val="000B02AA"/>
    <w:rsid w:val="000B3F8F"/>
    <w:rsid w:val="000E0DA3"/>
    <w:rsid w:val="000F4873"/>
    <w:rsid w:val="0010120B"/>
    <w:rsid w:val="001113EE"/>
    <w:rsid w:val="00117BAC"/>
    <w:rsid w:val="00120948"/>
    <w:rsid w:val="00121261"/>
    <w:rsid w:val="001233B1"/>
    <w:rsid w:val="001302A3"/>
    <w:rsid w:val="0013729F"/>
    <w:rsid w:val="00150FD0"/>
    <w:rsid w:val="00165100"/>
    <w:rsid w:val="001733DE"/>
    <w:rsid w:val="00175E86"/>
    <w:rsid w:val="0018018A"/>
    <w:rsid w:val="001813A7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E373D"/>
    <w:rsid w:val="001F00E7"/>
    <w:rsid w:val="001F1D30"/>
    <w:rsid w:val="00210D1C"/>
    <w:rsid w:val="00211F9D"/>
    <w:rsid w:val="0021464E"/>
    <w:rsid w:val="002206DA"/>
    <w:rsid w:val="0022091B"/>
    <w:rsid w:val="002216BA"/>
    <w:rsid w:val="00241F28"/>
    <w:rsid w:val="00246B38"/>
    <w:rsid w:val="00254321"/>
    <w:rsid w:val="0025446E"/>
    <w:rsid w:val="00255660"/>
    <w:rsid w:val="002618E0"/>
    <w:rsid w:val="00274412"/>
    <w:rsid w:val="002867D4"/>
    <w:rsid w:val="00290362"/>
    <w:rsid w:val="00296ADC"/>
    <w:rsid w:val="00296CE3"/>
    <w:rsid w:val="002A00B9"/>
    <w:rsid w:val="002A3EE0"/>
    <w:rsid w:val="002A5063"/>
    <w:rsid w:val="002C1926"/>
    <w:rsid w:val="002C3169"/>
    <w:rsid w:val="002C7658"/>
    <w:rsid w:val="002D33C1"/>
    <w:rsid w:val="002E7460"/>
    <w:rsid w:val="002F0167"/>
    <w:rsid w:val="00300A5A"/>
    <w:rsid w:val="00301918"/>
    <w:rsid w:val="00310BD6"/>
    <w:rsid w:val="00317E36"/>
    <w:rsid w:val="0033595A"/>
    <w:rsid w:val="00357F37"/>
    <w:rsid w:val="00370845"/>
    <w:rsid w:val="00375E01"/>
    <w:rsid w:val="00381E3D"/>
    <w:rsid w:val="00395133"/>
    <w:rsid w:val="00397487"/>
    <w:rsid w:val="003C3BB0"/>
    <w:rsid w:val="003C41E2"/>
    <w:rsid w:val="003C75BB"/>
    <w:rsid w:val="003D0333"/>
    <w:rsid w:val="003D1FAD"/>
    <w:rsid w:val="003F37FB"/>
    <w:rsid w:val="00405474"/>
    <w:rsid w:val="00406BD4"/>
    <w:rsid w:val="00411D7F"/>
    <w:rsid w:val="00417DDF"/>
    <w:rsid w:val="0043466D"/>
    <w:rsid w:val="00451050"/>
    <w:rsid w:val="004514D8"/>
    <w:rsid w:val="00456BE4"/>
    <w:rsid w:val="00463855"/>
    <w:rsid w:val="00464742"/>
    <w:rsid w:val="004729DA"/>
    <w:rsid w:val="00474E2C"/>
    <w:rsid w:val="00492E70"/>
    <w:rsid w:val="004A382D"/>
    <w:rsid w:val="004B0CA6"/>
    <w:rsid w:val="004B512E"/>
    <w:rsid w:val="004C0E4E"/>
    <w:rsid w:val="004C21DB"/>
    <w:rsid w:val="004C2CD0"/>
    <w:rsid w:val="004C5C66"/>
    <w:rsid w:val="004D343E"/>
    <w:rsid w:val="0050333A"/>
    <w:rsid w:val="005157E7"/>
    <w:rsid w:val="00523B28"/>
    <w:rsid w:val="00551158"/>
    <w:rsid w:val="00552B9A"/>
    <w:rsid w:val="00553FE1"/>
    <w:rsid w:val="00560B0F"/>
    <w:rsid w:val="00562264"/>
    <w:rsid w:val="0057020F"/>
    <w:rsid w:val="00571780"/>
    <w:rsid w:val="00574E11"/>
    <w:rsid w:val="00591E1C"/>
    <w:rsid w:val="00597B96"/>
    <w:rsid w:val="005A5D0F"/>
    <w:rsid w:val="005B21DE"/>
    <w:rsid w:val="005C663E"/>
    <w:rsid w:val="005D534E"/>
    <w:rsid w:val="005E34E5"/>
    <w:rsid w:val="005F2C6D"/>
    <w:rsid w:val="005F7E86"/>
    <w:rsid w:val="006045D6"/>
    <w:rsid w:val="006052CB"/>
    <w:rsid w:val="00610076"/>
    <w:rsid w:val="0061139E"/>
    <w:rsid w:val="0061465D"/>
    <w:rsid w:val="006174DF"/>
    <w:rsid w:val="00635208"/>
    <w:rsid w:val="006455C0"/>
    <w:rsid w:val="00645A3B"/>
    <w:rsid w:val="00656A02"/>
    <w:rsid w:val="00656D39"/>
    <w:rsid w:val="0066035E"/>
    <w:rsid w:val="006645E1"/>
    <w:rsid w:val="006703E3"/>
    <w:rsid w:val="00671EB6"/>
    <w:rsid w:val="00674995"/>
    <w:rsid w:val="00674C6C"/>
    <w:rsid w:val="00682484"/>
    <w:rsid w:val="006A207F"/>
    <w:rsid w:val="006A75A9"/>
    <w:rsid w:val="006B03FD"/>
    <w:rsid w:val="006B3CA7"/>
    <w:rsid w:val="006C22D0"/>
    <w:rsid w:val="006C7CAD"/>
    <w:rsid w:val="006D26CD"/>
    <w:rsid w:val="006E5CE2"/>
    <w:rsid w:val="00704FF0"/>
    <w:rsid w:val="00705B51"/>
    <w:rsid w:val="007126C3"/>
    <w:rsid w:val="00715E94"/>
    <w:rsid w:val="007262E7"/>
    <w:rsid w:val="0073312C"/>
    <w:rsid w:val="00742449"/>
    <w:rsid w:val="0075413F"/>
    <w:rsid w:val="007626D8"/>
    <w:rsid w:val="0077589A"/>
    <w:rsid w:val="00780080"/>
    <w:rsid w:val="00783113"/>
    <w:rsid w:val="00785A18"/>
    <w:rsid w:val="007A1186"/>
    <w:rsid w:val="007A1EF9"/>
    <w:rsid w:val="007A4212"/>
    <w:rsid w:val="007B3051"/>
    <w:rsid w:val="007B5B59"/>
    <w:rsid w:val="007B6D43"/>
    <w:rsid w:val="007C4075"/>
    <w:rsid w:val="007E131D"/>
    <w:rsid w:val="007E6B26"/>
    <w:rsid w:val="007E71A3"/>
    <w:rsid w:val="00817139"/>
    <w:rsid w:val="00824DA1"/>
    <w:rsid w:val="0084022A"/>
    <w:rsid w:val="00840BA2"/>
    <w:rsid w:val="00852288"/>
    <w:rsid w:val="0086764B"/>
    <w:rsid w:val="00883E34"/>
    <w:rsid w:val="008861DB"/>
    <w:rsid w:val="00893428"/>
    <w:rsid w:val="008978B4"/>
    <w:rsid w:val="008A4DBD"/>
    <w:rsid w:val="008B5360"/>
    <w:rsid w:val="008C1984"/>
    <w:rsid w:val="008C693C"/>
    <w:rsid w:val="008D3719"/>
    <w:rsid w:val="008D7DEA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74FC2"/>
    <w:rsid w:val="00981F09"/>
    <w:rsid w:val="00997AF7"/>
    <w:rsid w:val="009A0357"/>
    <w:rsid w:val="009A5519"/>
    <w:rsid w:val="009B1526"/>
    <w:rsid w:val="009B15C8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9F75D9"/>
    <w:rsid w:val="00A00393"/>
    <w:rsid w:val="00A013D4"/>
    <w:rsid w:val="00A06C13"/>
    <w:rsid w:val="00A16DDF"/>
    <w:rsid w:val="00A17E13"/>
    <w:rsid w:val="00A20F96"/>
    <w:rsid w:val="00A25611"/>
    <w:rsid w:val="00A33CF8"/>
    <w:rsid w:val="00A41724"/>
    <w:rsid w:val="00A4187C"/>
    <w:rsid w:val="00A50775"/>
    <w:rsid w:val="00A5263F"/>
    <w:rsid w:val="00A54E37"/>
    <w:rsid w:val="00A65A94"/>
    <w:rsid w:val="00A71B10"/>
    <w:rsid w:val="00A90918"/>
    <w:rsid w:val="00A92FD4"/>
    <w:rsid w:val="00A97377"/>
    <w:rsid w:val="00AA0264"/>
    <w:rsid w:val="00AA1248"/>
    <w:rsid w:val="00AA51F8"/>
    <w:rsid w:val="00AA6EE3"/>
    <w:rsid w:val="00AB054B"/>
    <w:rsid w:val="00AB339C"/>
    <w:rsid w:val="00AC31BC"/>
    <w:rsid w:val="00AD7F1F"/>
    <w:rsid w:val="00AE1208"/>
    <w:rsid w:val="00AE374A"/>
    <w:rsid w:val="00AF7315"/>
    <w:rsid w:val="00B12BFA"/>
    <w:rsid w:val="00B22B0B"/>
    <w:rsid w:val="00B24B12"/>
    <w:rsid w:val="00B30796"/>
    <w:rsid w:val="00B35712"/>
    <w:rsid w:val="00B41C02"/>
    <w:rsid w:val="00B4709D"/>
    <w:rsid w:val="00B50E65"/>
    <w:rsid w:val="00B52573"/>
    <w:rsid w:val="00B57A3B"/>
    <w:rsid w:val="00B60686"/>
    <w:rsid w:val="00B6364F"/>
    <w:rsid w:val="00B71C40"/>
    <w:rsid w:val="00B73F57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F41F5"/>
    <w:rsid w:val="00BF5993"/>
    <w:rsid w:val="00C24DF3"/>
    <w:rsid w:val="00C2741B"/>
    <w:rsid w:val="00C321B4"/>
    <w:rsid w:val="00C3264A"/>
    <w:rsid w:val="00C43416"/>
    <w:rsid w:val="00C43663"/>
    <w:rsid w:val="00C531A8"/>
    <w:rsid w:val="00C60C05"/>
    <w:rsid w:val="00C6170D"/>
    <w:rsid w:val="00C7496D"/>
    <w:rsid w:val="00C80B4C"/>
    <w:rsid w:val="00C8378F"/>
    <w:rsid w:val="00C946AF"/>
    <w:rsid w:val="00C94E7A"/>
    <w:rsid w:val="00C95615"/>
    <w:rsid w:val="00CA168E"/>
    <w:rsid w:val="00CB2618"/>
    <w:rsid w:val="00CB3961"/>
    <w:rsid w:val="00CC3AE6"/>
    <w:rsid w:val="00CC6D96"/>
    <w:rsid w:val="00CE4DE9"/>
    <w:rsid w:val="00CE6E97"/>
    <w:rsid w:val="00CF0D86"/>
    <w:rsid w:val="00CF37F5"/>
    <w:rsid w:val="00D06601"/>
    <w:rsid w:val="00D07987"/>
    <w:rsid w:val="00D15B80"/>
    <w:rsid w:val="00D204E8"/>
    <w:rsid w:val="00D30B63"/>
    <w:rsid w:val="00D32E97"/>
    <w:rsid w:val="00D378BC"/>
    <w:rsid w:val="00D44D84"/>
    <w:rsid w:val="00D52668"/>
    <w:rsid w:val="00D61B1D"/>
    <w:rsid w:val="00D871F3"/>
    <w:rsid w:val="00D87C86"/>
    <w:rsid w:val="00DA4477"/>
    <w:rsid w:val="00DB0DBF"/>
    <w:rsid w:val="00DB6D77"/>
    <w:rsid w:val="00DD7690"/>
    <w:rsid w:val="00DE15B2"/>
    <w:rsid w:val="00DE1BA3"/>
    <w:rsid w:val="00DE5DB6"/>
    <w:rsid w:val="00DF439D"/>
    <w:rsid w:val="00DF4AE8"/>
    <w:rsid w:val="00E10313"/>
    <w:rsid w:val="00E124D7"/>
    <w:rsid w:val="00E142E2"/>
    <w:rsid w:val="00E21267"/>
    <w:rsid w:val="00E35BB3"/>
    <w:rsid w:val="00E41B3C"/>
    <w:rsid w:val="00E518FA"/>
    <w:rsid w:val="00E57E40"/>
    <w:rsid w:val="00E65B8B"/>
    <w:rsid w:val="00E7059D"/>
    <w:rsid w:val="00E711E8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F13FF"/>
    <w:rsid w:val="00EF4528"/>
    <w:rsid w:val="00F02DE3"/>
    <w:rsid w:val="00F05368"/>
    <w:rsid w:val="00F066F1"/>
    <w:rsid w:val="00F10E60"/>
    <w:rsid w:val="00F14B6E"/>
    <w:rsid w:val="00F1578B"/>
    <w:rsid w:val="00F233AF"/>
    <w:rsid w:val="00F31902"/>
    <w:rsid w:val="00F74E97"/>
    <w:rsid w:val="00F906E4"/>
    <w:rsid w:val="00F9359F"/>
    <w:rsid w:val="00F938FF"/>
    <w:rsid w:val="00FA1C91"/>
    <w:rsid w:val="00FA6B38"/>
    <w:rsid w:val="00FB5877"/>
    <w:rsid w:val="00FC6C87"/>
    <w:rsid w:val="00FC7901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rFonts w:cs="Times New Roman"/>
      <w:vertAlign w:val="superscript"/>
    </w:rPr>
  </w:style>
  <w:style w:type="paragraph" w:customStyle="1" w:styleId="10">
    <w:name w:val="Без интервала1"/>
    <w:uiPriority w:val="99"/>
    <w:rsid w:val="009B1526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character" w:styleId="FollowedHyperlink">
    <w:name w:val="FollowedHyperlink"/>
    <w:basedOn w:val="DefaultParagraphFont"/>
    <w:uiPriority w:val="99"/>
    <w:locked/>
    <w:rsid w:val="006455C0"/>
    <w:rPr>
      <w:rFonts w:cs="Times New Roman"/>
      <w:color w:val="800080"/>
      <w:u w:val="single"/>
    </w:rPr>
  </w:style>
  <w:style w:type="paragraph" w:customStyle="1" w:styleId="xl407">
    <w:name w:val="xl407"/>
    <w:basedOn w:val="Normal"/>
    <w:uiPriority w:val="99"/>
    <w:rsid w:val="006455C0"/>
    <w:pPr>
      <w:widowControl/>
      <w:autoSpaceDE/>
      <w:autoSpaceDN/>
      <w:adjustRightInd/>
      <w:spacing w:before="100" w:beforeAutospacing="1" w:after="100" w:afterAutospacing="1"/>
      <w:jc w:val="right"/>
    </w:pPr>
    <w:rPr>
      <w:rFonts w:eastAsia="Calibri"/>
      <w:sz w:val="24"/>
      <w:szCs w:val="24"/>
    </w:rPr>
  </w:style>
  <w:style w:type="paragraph" w:customStyle="1" w:styleId="xl408">
    <w:name w:val="xl408"/>
    <w:basedOn w:val="Normal"/>
    <w:uiPriority w:val="99"/>
    <w:rsid w:val="006455C0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xl409">
    <w:name w:val="xl409"/>
    <w:basedOn w:val="Normal"/>
    <w:uiPriority w:val="99"/>
    <w:rsid w:val="006455C0"/>
    <w:pPr>
      <w:widowControl/>
      <w:autoSpaceDE/>
      <w:autoSpaceDN/>
      <w:adjustRightInd/>
      <w:spacing w:before="100" w:beforeAutospacing="1" w:after="100" w:afterAutospacing="1"/>
      <w:jc w:val="center"/>
    </w:pPr>
    <w:rPr>
      <w:rFonts w:eastAsia="Calibri"/>
      <w:b/>
      <w:bCs/>
      <w:sz w:val="24"/>
      <w:szCs w:val="24"/>
    </w:rPr>
  </w:style>
  <w:style w:type="paragraph" w:customStyle="1" w:styleId="xl410">
    <w:name w:val="xl410"/>
    <w:basedOn w:val="Normal"/>
    <w:uiPriority w:val="99"/>
    <w:rsid w:val="006455C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bottom"/>
    </w:pPr>
    <w:rPr>
      <w:rFonts w:eastAsia="Calibri"/>
      <w:b/>
      <w:bCs/>
      <w:sz w:val="24"/>
      <w:szCs w:val="24"/>
    </w:rPr>
  </w:style>
  <w:style w:type="paragraph" w:customStyle="1" w:styleId="xl411">
    <w:name w:val="xl411"/>
    <w:basedOn w:val="Normal"/>
    <w:uiPriority w:val="99"/>
    <w:rsid w:val="006455C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b/>
      <w:bCs/>
      <w:sz w:val="18"/>
      <w:szCs w:val="18"/>
    </w:rPr>
  </w:style>
  <w:style w:type="paragraph" w:customStyle="1" w:styleId="xl412">
    <w:name w:val="xl412"/>
    <w:basedOn w:val="Normal"/>
    <w:uiPriority w:val="99"/>
    <w:rsid w:val="006455C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413">
    <w:name w:val="xl413"/>
    <w:basedOn w:val="Normal"/>
    <w:uiPriority w:val="99"/>
    <w:rsid w:val="006455C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eastAsia="Calibri"/>
      <w:b/>
      <w:bCs/>
      <w:sz w:val="24"/>
      <w:szCs w:val="24"/>
    </w:rPr>
  </w:style>
  <w:style w:type="paragraph" w:customStyle="1" w:styleId="xl414">
    <w:name w:val="xl414"/>
    <w:basedOn w:val="Normal"/>
    <w:uiPriority w:val="99"/>
    <w:rsid w:val="006455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  <w:textAlignment w:val="bottom"/>
    </w:pPr>
    <w:rPr>
      <w:rFonts w:eastAsia="Calibri"/>
      <w:b/>
      <w:bCs/>
      <w:sz w:val="24"/>
      <w:szCs w:val="24"/>
    </w:rPr>
  </w:style>
  <w:style w:type="paragraph" w:customStyle="1" w:styleId="xl415">
    <w:name w:val="xl415"/>
    <w:basedOn w:val="Normal"/>
    <w:uiPriority w:val="99"/>
    <w:rsid w:val="006455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rFonts w:eastAsia="Calibri"/>
      <w:b/>
      <w:bCs/>
      <w:sz w:val="22"/>
      <w:szCs w:val="22"/>
    </w:rPr>
  </w:style>
  <w:style w:type="paragraph" w:customStyle="1" w:styleId="xl416">
    <w:name w:val="xl416"/>
    <w:basedOn w:val="Normal"/>
    <w:uiPriority w:val="99"/>
    <w:rsid w:val="006455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b/>
      <w:bCs/>
      <w:sz w:val="22"/>
      <w:szCs w:val="22"/>
    </w:rPr>
  </w:style>
  <w:style w:type="paragraph" w:customStyle="1" w:styleId="xl417">
    <w:name w:val="xl417"/>
    <w:basedOn w:val="Normal"/>
    <w:uiPriority w:val="99"/>
    <w:rsid w:val="006455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22"/>
      <w:szCs w:val="22"/>
    </w:rPr>
  </w:style>
  <w:style w:type="paragraph" w:customStyle="1" w:styleId="xl418">
    <w:name w:val="xl418"/>
    <w:basedOn w:val="Normal"/>
    <w:uiPriority w:val="99"/>
    <w:rsid w:val="006455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rFonts w:eastAsia="Calibri"/>
      <w:sz w:val="22"/>
      <w:szCs w:val="22"/>
    </w:rPr>
  </w:style>
  <w:style w:type="paragraph" w:customStyle="1" w:styleId="xl419">
    <w:name w:val="xl419"/>
    <w:basedOn w:val="Normal"/>
    <w:uiPriority w:val="99"/>
    <w:rsid w:val="006455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rFonts w:eastAsia="Calibri"/>
      <w:sz w:val="22"/>
      <w:szCs w:val="22"/>
    </w:rPr>
  </w:style>
  <w:style w:type="paragraph" w:customStyle="1" w:styleId="xl420">
    <w:name w:val="xl420"/>
    <w:basedOn w:val="Normal"/>
    <w:uiPriority w:val="99"/>
    <w:rsid w:val="006455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rFonts w:eastAsia="Calibri"/>
      <w:sz w:val="22"/>
      <w:szCs w:val="22"/>
    </w:rPr>
  </w:style>
  <w:style w:type="paragraph" w:customStyle="1" w:styleId="xl421">
    <w:name w:val="xl421"/>
    <w:basedOn w:val="Normal"/>
    <w:uiPriority w:val="99"/>
    <w:rsid w:val="006455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rFonts w:eastAsia="Calibri"/>
      <w:sz w:val="22"/>
      <w:szCs w:val="22"/>
    </w:rPr>
  </w:style>
  <w:style w:type="paragraph" w:customStyle="1" w:styleId="xl422">
    <w:name w:val="xl422"/>
    <w:basedOn w:val="Normal"/>
    <w:uiPriority w:val="99"/>
    <w:rsid w:val="006455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  <w:textAlignment w:val="bottom"/>
    </w:pPr>
    <w:rPr>
      <w:rFonts w:eastAsia="Calibri"/>
      <w:b/>
      <w:bCs/>
      <w:sz w:val="22"/>
      <w:szCs w:val="22"/>
    </w:rPr>
  </w:style>
  <w:style w:type="paragraph" w:customStyle="1" w:styleId="xl423">
    <w:name w:val="xl423"/>
    <w:basedOn w:val="Normal"/>
    <w:uiPriority w:val="99"/>
    <w:rsid w:val="006455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22"/>
      <w:szCs w:val="22"/>
    </w:rPr>
  </w:style>
  <w:style w:type="paragraph" w:customStyle="1" w:styleId="xl424">
    <w:name w:val="xl424"/>
    <w:basedOn w:val="Normal"/>
    <w:uiPriority w:val="99"/>
    <w:rsid w:val="006455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  <w:textAlignment w:val="bottom"/>
    </w:pPr>
    <w:rPr>
      <w:rFonts w:eastAsia="Calibri"/>
      <w:sz w:val="22"/>
      <w:szCs w:val="22"/>
    </w:rPr>
  </w:style>
  <w:style w:type="paragraph" w:customStyle="1" w:styleId="xl425">
    <w:name w:val="xl425"/>
    <w:basedOn w:val="Normal"/>
    <w:uiPriority w:val="99"/>
    <w:rsid w:val="006455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  <w:textAlignment w:val="bottom"/>
    </w:pPr>
    <w:rPr>
      <w:rFonts w:eastAsia="Calibri"/>
      <w:sz w:val="22"/>
      <w:szCs w:val="22"/>
    </w:rPr>
  </w:style>
  <w:style w:type="paragraph" w:customStyle="1" w:styleId="xl426">
    <w:name w:val="xl426"/>
    <w:basedOn w:val="Normal"/>
    <w:uiPriority w:val="99"/>
    <w:rsid w:val="006455C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427">
    <w:name w:val="xl427"/>
    <w:basedOn w:val="Normal"/>
    <w:uiPriority w:val="99"/>
    <w:rsid w:val="006455C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b/>
      <w:bCs/>
      <w:sz w:val="18"/>
      <w:szCs w:val="18"/>
    </w:rPr>
  </w:style>
  <w:style w:type="paragraph" w:customStyle="1" w:styleId="xl428">
    <w:name w:val="xl428"/>
    <w:basedOn w:val="Normal"/>
    <w:uiPriority w:val="99"/>
    <w:rsid w:val="006455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22"/>
      <w:szCs w:val="22"/>
    </w:rPr>
  </w:style>
  <w:style w:type="paragraph" w:customStyle="1" w:styleId="xl429">
    <w:name w:val="xl429"/>
    <w:basedOn w:val="Normal"/>
    <w:uiPriority w:val="99"/>
    <w:rsid w:val="006455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bottom"/>
    </w:pPr>
    <w:rPr>
      <w:rFonts w:eastAsia="Calibri"/>
      <w:sz w:val="22"/>
      <w:szCs w:val="22"/>
    </w:rPr>
  </w:style>
  <w:style w:type="paragraph" w:customStyle="1" w:styleId="xl430">
    <w:name w:val="xl430"/>
    <w:basedOn w:val="Normal"/>
    <w:uiPriority w:val="99"/>
    <w:rsid w:val="006455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22"/>
      <w:szCs w:val="22"/>
    </w:rPr>
  </w:style>
  <w:style w:type="paragraph" w:customStyle="1" w:styleId="xl431">
    <w:name w:val="xl431"/>
    <w:basedOn w:val="Normal"/>
    <w:uiPriority w:val="99"/>
    <w:rsid w:val="006455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eastAsia="Calibri"/>
      <w:sz w:val="22"/>
      <w:szCs w:val="22"/>
    </w:rPr>
  </w:style>
  <w:style w:type="paragraph" w:customStyle="1" w:styleId="xl432">
    <w:name w:val="xl432"/>
    <w:basedOn w:val="Normal"/>
    <w:uiPriority w:val="99"/>
    <w:rsid w:val="006455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b/>
      <w:bCs/>
      <w:sz w:val="22"/>
      <w:szCs w:val="22"/>
    </w:rPr>
  </w:style>
  <w:style w:type="paragraph" w:customStyle="1" w:styleId="xl433">
    <w:name w:val="xl433"/>
    <w:basedOn w:val="Normal"/>
    <w:uiPriority w:val="99"/>
    <w:rsid w:val="006455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22"/>
      <w:szCs w:val="22"/>
    </w:rPr>
  </w:style>
  <w:style w:type="paragraph" w:customStyle="1" w:styleId="xl434">
    <w:name w:val="xl434"/>
    <w:basedOn w:val="Normal"/>
    <w:uiPriority w:val="99"/>
    <w:rsid w:val="006455C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22"/>
      <w:szCs w:val="22"/>
    </w:rPr>
  </w:style>
  <w:style w:type="paragraph" w:customStyle="1" w:styleId="xl435">
    <w:name w:val="xl435"/>
    <w:basedOn w:val="Normal"/>
    <w:uiPriority w:val="99"/>
    <w:rsid w:val="006455C0"/>
    <w:pPr>
      <w:widowControl/>
      <w:shd w:val="clear" w:color="auto" w:fill="FFFFFF"/>
      <w:autoSpaceDE/>
      <w:autoSpaceDN/>
      <w:adjustRightInd/>
      <w:spacing w:before="100" w:beforeAutospacing="1" w:after="100" w:afterAutospacing="1"/>
    </w:pPr>
    <w:rPr>
      <w:rFonts w:eastAsia="Calibri"/>
      <w:sz w:val="22"/>
      <w:szCs w:val="22"/>
    </w:rPr>
  </w:style>
  <w:style w:type="paragraph" w:customStyle="1" w:styleId="xl436">
    <w:name w:val="xl436"/>
    <w:basedOn w:val="Normal"/>
    <w:uiPriority w:val="99"/>
    <w:rsid w:val="006455C0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xl437">
    <w:name w:val="xl437"/>
    <w:basedOn w:val="Normal"/>
    <w:uiPriority w:val="99"/>
    <w:rsid w:val="006455C0"/>
    <w:pPr>
      <w:widowControl/>
      <w:autoSpaceDE/>
      <w:autoSpaceDN/>
      <w:adjustRightInd/>
      <w:spacing w:before="100" w:beforeAutospacing="1" w:after="100" w:afterAutospacing="1"/>
      <w:jc w:val="center"/>
    </w:pPr>
    <w:rPr>
      <w:rFonts w:eastAsia="Calibri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5454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4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4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4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4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4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4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4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4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4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894</TotalTime>
  <Pages>33</Pages>
  <Words>8504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USER</cp:lastModifiedBy>
  <cp:revision>89</cp:revision>
  <cp:lastPrinted>2020-12-22T12:02:00Z</cp:lastPrinted>
  <dcterms:created xsi:type="dcterms:W3CDTF">2020-12-05T15:20:00Z</dcterms:created>
  <dcterms:modified xsi:type="dcterms:W3CDTF">2022-10-13T12:08:00Z</dcterms:modified>
</cp:coreProperties>
</file>