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BB7" w:rsidRPr="00FF75C6" w:rsidRDefault="008C7BB7" w:rsidP="00E07F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75C6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8C7BB7" w:rsidRPr="00FF75C6" w:rsidRDefault="008C7BB7" w:rsidP="00E07F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75C6"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Мордовия, </w:t>
      </w:r>
      <w:r w:rsidRPr="002C1E54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Ромодановский район, </w:t>
      </w:r>
      <w:r w:rsidRPr="00B16C95">
        <w:rPr>
          <w:rFonts w:ascii="Times New Roman" w:hAnsi="Times New Roman" w:cs="Times New Roman"/>
          <w:b/>
          <w:bCs/>
          <w:sz w:val="28"/>
          <w:szCs w:val="28"/>
        </w:rPr>
        <w:t>с. Алт</w:t>
      </w:r>
      <w:r>
        <w:rPr>
          <w:rFonts w:ascii="Times New Roman" w:hAnsi="Times New Roman" w:cs="Times New Roman"/>
          <w:b/>
          <w:bCs/>
          <w:sz w:val="28"/>
          <w:szCs w:val="28"/>
        </w:rPr>
        <w:t>ары, ул. М. Махмутова, дом 11</w:t>
      </w:r>
    </w:p>
    <w:p w:rsidR="008C7BB7" w:rsidRPr="00FF75C6" w:rsidRDefault="008C7BB7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8C7BB7" w:rsidRPr="00FF75C6" w:rsidRDefault="008C7BB7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260A58">
        <w:rPr>
          <w:rFonts w:ascii="Times New Roman" w:hAnsi="Times New Roman" w:cs="Times New Roman"/>
          <w:sz w:val="28"/>
          <w:szCs w:val="28"/>
        </w:rPr>
        <w:t>13:16:0</w:t>
      </w:r>
      <w:r>
        <w:rPr>
          <w:rFonts w:ascii="Times New Roman" w:hAnsi="Times New Roman" w:cs="Times New Roman"/>
          <w:sz w:val="28"/>
          <w:szCs w:val="28"/>
        </w:rPr>
        <w:t>302001</w:t>
      </w:r>
      <w:r w:rsidRPr="00260A5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391</w:t>
      </w:r>
      <w:r w:rsidRPr="006058CF">
        <w:rPr>
          <w:rFonts w:ascii="Times New Roman" w:hAnsi="Times New Roman" w:cs="Times New Roman"/>
          <w:sz w:val="28"/>
          <w:szCs w:val="28"/>
        </w:rPr>
        <w:t>,</w:t>
      </w:r>
      <w:r w:rsidRPr="00FF75C6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Pr="00260A58">
        <w:rPr>
          <w:rFonts w:ascii="Times New Roman" w:hAnsi="Times New Roman" w:cs="Times New Roman"/>
          <w:sz w:val="28"/>
          <w:szCs w:val="28"/>
        </w:rPr>
        <w:t>Ромодановский рай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260A58">
        <w:rPr>
          <w:rFonts w:ascii="Times New Roman" w:hAnsi="Times New Roman" w:cs="Times New Roman"/>
          <w:sz w:val="28"/>
          <w:szCs w:val="28"/>
        </w:rPr>
        <w:t xml:space="preserve">, </w:t>
      </w:r>
      <w:r w:rsidRPr="00B16C95">
        <w:rPr>
          <w:rFonts w:ascii="Times New Roman" w:hAnsi="Times New Roman" w:cs="Times New Roman"/>
          <w:sz w:val="28"/>
          <w:szCs w:val="28"/>
        </w:rPr>
        <w:t>с. Алт</w:t>
      </w:r>
      <w:r>
        <w:rPr>
          <w:rFonts w:ascii="Times New Roman" w:hAnsi="Times New Roman" w:cs="Times New Roman"/>
          <w:sz w:val="28"/>
          <w:szCs w:val="28"/>
        </w:rPr>
        <w:t>ары, ул. М. Махмутова, дом 11</w:t>
      </w:r>
      <w:r w:rsidRPr="006058CF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1600</w:t>
      </w:r>
      <w:r w:rsidRPr="006058CF">
        <w:rPr>
          <w:rFonts w:ascii="Times New Roman" w:hAnsi="Times New Roman" w:cs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Ямбаев Саяр Искяндярович</w:t>
      </w:r>
      <w:r w:rsidRPr="006058CF">
        <w:rPr>
          <w:rFonts w:ascii="Times New Roman" w:hAnsi="Times New Roman" w:cs="Times New Roman"/>
          <w:sz w:val="28"/>
          <w:szCs w:val="28"/>
        </w:rPr>
        <w:t>.</w:t>
      </w:r>
    </w:p>
    <w:p w:rsidR="008C7BB7" w:rsidRPr="00FF75C6" w:rsidRDefault="008C7BB7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>
        <w:rPr>
          <w:rFonts w:ascii="Times New Roman" w:hAnsi="Times New Roman" w:cs="Times New Roman"/>
          <w:sz w:val="28"/>
          <w:szCs w:val="28"/>
        </w:rPr>
        <w:t>Ямбаеву Саяру Искяндяровичу</w:t>
      </w:r>
      <w:r w:rsidRPr="00FF75C6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 w:cs="Times New Roman"/>
          <w:sz w:val="28"/>
          <w:szCs w:val="28"/>
        </w:rPr>
        <w:t>учтенный объект недвижимости.</w:t>
      </w:r>
    </w:p>
    <w:p w:rsidR="008C7BB7" w:rsidRDefault="008C7BB7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8C7BB7" w:rsidRDefault="008C7BB7"/>
    <w:p w:rsidR="008C7BB7" w:rsidRDefault="008C7BB7"/>
    <w:p w:rsidR="008C7BB7" w:rsidRDefault="008C7BB7"/>
    <w:p w:rsidR="008C7BB7" w:rsidRDefault="008C7BB7"/>
    <w:p w:rsidR="008C7BB7" w:rsidRDefault="008C7BB7"/>
    <w:p w:rsidR="008C7BB7" w:rsidRDefault="008C7BB7"/>
    <w:sectPr w:rsidR="008C7BB7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2054A"/>
    <w:rsid w:val="001C2061"/>
    <w:rsid w:val="00260A58"/>
    <w:rsid w:val="002C1E54"/>
    <w:rsid w:val="003B2B59"/>
    <w:rsid w:val="0046517F"/>
    <w:rsid w:val="004D33E0"/>
    <w:rsid w:val="004D7A43"/>
    <w:rsid w:val="006058CF"/>
    <w:rsid w:val="006750B8"/>
    <w:rsid w:val="00791CF5"/>
    <w:rsid w:val="00816123"/>
    <w:rsid w:val="008A3803"/>
    <w:rsid w:val="008C7BB7"/>
    <w:rsid w:val="00917810"/>
    <w:rsid w:val="0096118E"/>
    <w:rsid w:val="00971E53"/>
    <w:rsid w:val="00A07284"/>
    <w:rsid w:val="00AA183B"/>
    <w:rsid w:val="00B16C95"/>
    <w:rsid w:val="00B24ED0"/>
    <w:rsid w:val="00C711B3"/>
    <w:rsid w:val="00D04F82"/>
    <w:rsid w:val="00D21694"/>
    <w:rsid w:val="00E07F35"/>
    <w:rsid w:val="00FA033E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222</Words>
  <Characters>1266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1</cp:lastModifiedBy>
  <cp:revision>3</cp:revision>
  <cp:lastPrinted>2022-05-05T09:51:00Z</cp:lastPrinted>
  <dcterms:created xsi:type="dcterms:W3CDTF">2022-06-09T08:04:00Z</dcterms:created>
  <dcterms:modified xsi:type="dcterms:W3CDTF">2022-10-27T03:36:00Z</dcterms:modified>
</cp:coreProperties>
</file>