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625" w:rsidRDefault="00DE6625" w:rsidP="000B5FC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</w:t>
      </w:r>
    </w:p>
    <w:p w:rsidR="00DE6625" w:rsidRPr="004A21C8" w:rsidRDefault="00DE6625" w:rsidP="000B5FC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  <w:r w:rsidRPr="004A21C8">
        <w:rPr>
          <w:b/>
          <w:bCs/>
          <w:sz w:val="40"/>
          <w:szCs w:val="40"/>
        </w:rPr>
        <w:t>ПОСТАНОВЛЕНИЕ</w:t>
      </w:r>
    </w:p>
    <w:p w:rsidR="00DE6625" w:rsidRPr="004A21C8" w:rsidRDefault="00DE6625" w:rsidP="000B5FC6">
      <w:pPr>
        <w:jc w:val="center"/>
        <w:rPr>
          <w:b/>
          <w:bCs/>
          <w:sz w:val="36"/>
          <w:szCs w:val="36"/>
        </w:rPr>
      </w:pPr>
    </w:p>
    <w:p w:rsidR="00DE6625" w:rsidRPr="004A21C8" w:rsidRDefault="00DE6625" w:rsidP="00066CBD">
      <w:pPr>
        <w:jc w:val="center"/>
        <w:rPr>
          <w:b/>
          <w:bCs/>
          <w:sz w:val="28"/>
          <w:szCs w:val="28"/>
        </w:rPr>
      </w:pPr>
      <w:r w:rsidRPr="004A21C8">
        <w:rPr>
          <w:b/>
          <w:bCs/>
          <w:sz w:val="28"/>
          <w:szCs w:val="28"/>
        </w:rPr>
        <w:t xml:space="preserve">АДМИНИСТРАЦИИ </w:t>
      </w:r>
    </w:p>
    <w:p w:rsidR="00DE6625" w:rsidRPr="004A21C8" w:rsidRDefault="00DE6625" w:rsidP="00066CBD">
      <w:pPr>
        <w:jc w:val="center"/>
        <w:rPr>
          <w:b/>
          <w:bCs/>
          <w:sz w:val="28"/>
          <w:szCs w:val="28"/>
        </w:rPr>
      </w:pPr>
      <w:r w:rsidRPr="004A21C8">
        <w:rPr>
          <w:b/>
          <w:bCs/>
          <w:sz w:val="28"/>
          <w:szCs w:val="28"/>
        </w:rPr>
        <w:t>АЛТАРСКОГО СЕЛЬСКОГО ПОСЕЛЕНИЯ</w:t>
      </w:r>
    </w:p>
    <w:p w:rsidR="00DE6625" w:rsidRPr="004A21C8" w:rsidRDefault="00DE6625" w:rsidP="00066CBD">
      <w:pPr>
        <w:jc w:val="center"/>
        <w:rPr>
          <w:b/>
          <w:bCs/>
          <w:sz w:val="28"/>
          <w:szCs w:val="28"/>
        </w:rPr>
      </w:pPr>
      <w:r w:rsidRPr="004A21C8">
        <w:rPr>
          <w:b/>
          <w:bCs/>
          <w:sz w:val="28"/>
          <w:szCs w:val="28"/>
        </w:rPr>
        <w:t>РОМОДАНОВСКОГО МУНИЦИПАЛЬНОГО РАЙОНА</w:t>
      </w:r>
    </w:p>
    <w:p w:rsidR="00DE6625" w:rsidRPr="004A21C8" w:rsidRDefault="00DE6625" w:rsidP="00066CBD">
      <w:pPr>
        <w:pStyle w:val="Heading1"/>
        <w:jc w:val="center"/>
        <w:rPr>
          <w:b/>
          <w:bCs/>
        </w:rPr>
      </w:pPr>
      <w:r w:rsidRPr="004A21C8">
        <w:rPr>
          <w:b/>
          <w:bCs/>
        </w:rPr>
        <w:t>РЕСПУБЛИКИ МОРДОВИЯ</w:t>
      </w:r>
    </w:p>
    <w:p w:rsidR="00DE6625" w:rsidRPr="004A21C8" w:rsidRDefault="00DE6625" w:rsidP="00FB3ED9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DE6625" w:rsidRPr="004A21C8" w:rsidRDefault="00DE6625" w:rsidP="00C1325F">
      <w:pPr>
        <w:ind w:left="900"/>
      </w:pPr>
    </w:p>
    <w:p w:rsidR="00DE6625" w:rsidRPr="004A21C8" w:rsidRDefault="00DE6625" w:rsidP="000B5FC6">
      <w:pPr>
        <w:rPr>
          <w:sz w:val="24"/>
          <w:szCs w:val="24"/>
        </w:rPr>
      </w:pPr>
      <w:r w:rsidRPr="004A21C8">
        <w:t xml:space="preserve">   </w:t>
      </w:r>
      <w:r w:rsidRPr="004A21C8">
        <w:rPr>
          <w:sz w:val="24"/>
          <w:szCs w:val="24"/>
        </w:rPr>
        <w:t>от «</w:t>
      </w:r>
      <w:r>
        <w:rPr>
          <w:sz w:val="24"/>
          <w:szCs w:val="24"/>
        </w:rPr>
        <w:t>01</w:t>
      </w:r>
      <w:r w:rsidRPr="004A21C8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ноября </w:t>
      </w:r>
      <w:r w:rsidRPr="004A21C8">
        <w:rPr>
          <w:sz w:val="24"/>
          <w:szCs w:val="24"/>
        </w:rPr>
        <w:t xml:space="preserve"> 2022 г.                                                                                                  № </w:t>
      </w:r>
      <w:r>
        <w:rPr>
          <w:sz w:val="24"/>
          <w:szCs w:val="24"/>
        </w:rPr>
        <w:t>25</w:t>
      </w:r>
    </w:p>
    <w:p w:rsidR="00DE6625" w:rsidRDefault="00DE6625" w:rsidP="0073128F">
      <w:pPr>
        <w:jc w:val="center"/>
        <w:rPr>
          <w:sz w:val="24"/>
          <w:szCs w:val="24"/>
        </w:rPr>
      </w:pPr>
      <w:r>
        <w:rPr>
          <w:sz w:val="24"/>
          <w:szCs w:val="24"/>
        </w:rPr>
        <w:t>с. Алтары</w:t>
      </w:r>
    </w:p>
    <w:p w:rsidR="00DE6625" w:rsidRPr="00E27364" w:rsidRDefault="00DE6625" w:rsidP="00DD64F8">
      <w:pPr>
        <w:ind w:right="4053"/>
        <w:jc w:val="center"/>
        <w:rPr>
          <w:sz w:val="24"/>
          <w:szCs w:val="24"/>
        </w:rPr>
      </w:pPr>
    </w:p>
    <w:p w:rsidR="00DE6625" w:rsidRPr="00BD3209" w:rsidRDefault="00DE6625" w:rsidP="00DD64F8">
      <w:pPr>
        <w:pStyle w:val="ConsPlusNormal"/>
        <w:ind w:right="405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3209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Положения о комиссии по вопросам, возникающим при рассмотрении заявлений религиозных организаций о передаче имущества религиозного назначения, находящегося в муниципальной собственности </w:t>
      </w:r>
      <w:r>
        <w:rPr>
          <w:rFonts w:ascii="Times New Roman" w:hAnsi="Times New Roman" w:cs="Times New Roman"/>
          <w:b/>
          <w:bCs/>
          <w:sz w:val="24"/>
          <w:szCs w:val="24"/>
        </w:rPr>
        <w:t>Алтарского</w:t>
      </w:r>
      <w:r w:rsidRPr="00BD3209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Ромодановского муниципального района Республики Мордовия</w:t>
      </w:r>
    </w:p>
    <w:p w:rsidR="00DE6625" w:rsidRPr="00BD3209" w:rsidRDefault="00DE6625" w:rsidP="000C769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E6625" w:rsidRPr="00BD3209" w:rsidRDefault="00DE6625" w:rsidP="00DD64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D3209">
        <w:rPr>
          <w:rFonts w:ascii="Times New Roman" w:hAnsi="Times New Roman" w:cs="Times New Roman"/>
          <w:sz w:val="24"/>
          <w:szCs w:val="24"/>
        </w:rPr>
        <w:t xml:space="preserve">В соответствии со статьей 9 Федерального закона от 30 ноября 2010 г. N 327-ФЗ "О передаче религиозным организациям имущества религиозного назначения, находящегося в государственной или муниципальной собственности" </w:t>
      </w:r>
    </w:p>
    <w:p w:rsidR="00DE6625" w:rsidRPr="00BD3209" w:rsidRDefault="00DE6625" w:rsidP="00DD64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E6625" w:rsidRPr="00BD3209" w:rsidRDefault="00DE6625" w:rsidP="00DD64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D3209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DE6625" w:rsidRPr="00BD3209" w:rsidRDefault="00DE6625" w:rsidP="00DD64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E6625" w:rsidRPr="00BD3209" w:rsidRDefault="00DE6625" w:rsidP="00DD64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D3209">
        <w:rPr>
          <w:rFonts w:ascii="Times New Roman" w:hAnsi="Times New Roman" w:cs="Times New Roman"/>
          <w:sz w:val="24"/>
          <w:szCs w:val="24"/>
        </w:rPr>
        <w:t>1. Создать комиссию по вопросам, возникающим при рассмотрении заявлений религиозных организаций о передаче имущества религиозного назначения, находящегося в муниципальной собственности Алтарского сельского поселения Ромодановского муниципального района Республики Мордовия, и утвердить ее состав согласно приложению N 1 к настоящему постановлению.</w:t>
      </w:r>
    </w:p>
    <w:p w:rsidR="00DE6625" w:rsidRPr="00BD3209" w:rsidRDefault="00DE6625" w:rsidP="00DD64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D3209">
        <w:rPr>
          <w:rFonts w:ascii="Times New Roman" w:hAnsi="Times New Roman" w:cs="Times New Roman"/>
          <w:sz w:val="24"/>
          <w:szCs w:val="24"/>
        </w:rPr>
        <w:t>2. Утвердить Положение о комиссии по вопросам, возникающим при рассмотрении заявлений религиозных организаций о передаче имущества религиозного назначения, находящегося в муниципальной собственности Алтарского сельского поселения Ромодановского муниципального района Республики Мордовия согласно приложению N 2 к настоящему постановлению.</w:t>
      </w:r>
    </w:p>
    <w:p w:rsidR="00DE6625" w:rsidRPr="00BD3209" w:rsidRDefault="00DE6625" w:rsidP="00DD64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D3209">
        <w:rPr>
          <w:rFonts w:ascii="Times New Roman" w:hAnsi="Times New Roman" w:cs="Times New Roman"/>
          <w:sz w:val="24"/>
          <w:szCs w:val="24"/>
        </w:rPr>
        <w:t xml:space="preserve">3. Контроль за исполнением настоящего постановления возложить на заместителя главы Алтарского сельского поселения </w:t>
      </w:r>
    </w:p>
    <w:p w:rsidR="00DE6625" w:rsidRPr="00BD3209" w:rsidRDefault="00DE6625" w:rsidP="0076151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D3209">
        <w:rPr>
          <w:rFonts w:ascii="Times New Roman" w:hAnsi="Times New Roman" w:cs="Times New Roman"/>
          <w:sz w:val="24"/>
          <w:szCs w:val="24"/>
        </w:rPr>
        <w:t>5. Настоящее постановление вступает в силу со дня его подписания и подлежит официальному опубликованию.</w:t>
      </w:r>
    </w:p>
    <w:p w:rsidR="00DE6625" w:rsidRDefault="00DE6625" w:rsidP="00DD64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E6625" w:rsidRDefault="00DE6625" w:rsidP="00DD64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E6625" w:rsidRPr="00BD3209" w:rsidRDefault="00DE6625" w:rsidP="00DD64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E6625" w:rsidRPr="00BD3209" w:rsidRDefault="00DE6625" w:rsidP="00A11F2F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3209">
        <w:rPr>
          <w:rFonts w:ascii="Times New Roman" w:hAnsi="Times New Roman" w:cs="Times New Roman"/>
          <w:b/>
          <w:bCs/>
          <w:sz w:val="24"/>
          <w:szCs w:val="24"/>
        </w:rPr>
        <w:t>Глава Алтарского</w:t>
      </w:r>
    </w:p>
    <w:p w:rsidR="00DE6625" w:rsidRPr="00BD3209" w:rsidRDefault="00DE6625" w:rsidP="00A11F2F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3209">
        <w:rPr>
          <w:rFonts w:ascii="Times New Roman" w:hAnsi="Times New Roman" w:cs="Times New Roman"/>
          <w:b/>
          <w:bCs/>
          <w:sz w:val="24"/>
          <w:szCs w:val="24"/>
        </w:rPr>
        <w:t xml:space="preserve">сельского поселения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</w:t>
      </w:r>
      <w:r w:rsidRPr="00BD3209">
        <w:rPr>
          <w:rFonts w:ascii="Times New Roman" w:hAnsi="Times New Roman" w:cs="Times New Roman"/>
          <w:b/>
          <w:bCs/>
          <w:sz w:val="24"/>
          <w:szCs w:val="24"/>
        </w:rPr>
        <w:t xml:space="preserve">      М.Х. Кузяев</w:t>
      </w:r>
      <w:r w:rsidRPr="00BD3209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DE6625" w:rsidRPr="00BD3209" w:rsidRDefault="00DE6625" w:rsidP="0076151C">
      <w:pPr>
        <w:ind w:firstLine="698"/>
        <w:jc w:val="right"/>
        <w:rPr>
          <w:b/>
          <w:bCs/>
          <w:sz w:val="24"/>
          <w:szCs w:val="24"/>
        </w:rPr>
      </w:pPr>
      <w:bookmarkStart w:id="0" w:name="sub_1000"/>
      <w:r w:rsidRPr="00BD3209">
        <w:rPr>
          <w:rStyle w:val="a3"/>
          <w:b w:val="0"/>
          <w:bCs w:val="0"/>
          <w:sz w:val="24"/>
          <w:szCs w:val="24"/>
        </w:rPr>
        <w:t>Приложение N 1</w:t>
      </w:r>
      <w:r w:rsidRPr="00BD3209">
        <w:rPr>
          <w:rStyle w:val="a3"/>
          <w:b w:val="0"/>
          <w:bCs w:val="0"/>
          <w:sz w:val="24"/>
          <w:szCs w:val="24"/>
        </w:rPr>
        <w:br/>
        <w:t xml:space="preserve">к </w:t>
      </w:r>
      <w:r w:rsidRPr="00BD3209">
        <w:rPr>
          <w:rStyle w:val="a4"/>
          <w:b w:val="0"/>
          <w:bCs w:val="0"/>
          <w:sz w:val="24"/>
          <w:szCs w:val="24"/>
        </w:rPr>
        <w:t>постановлению</w:t>
      </w:r>
      <w:r w:rsidRPr="00BD3209">
        <w:rPr>
          <w:rStyle w:val="a3"/>
          <w:b w:val="0"/>
          <w:bCs w:val="0"/>
          <w:sz w:val="24"/>
          <w:szCs w:val="24"/>
        </w:rPr>
        <w:t xml:space="preserve"> администрации</w:t>
      </w:r>
      <w:r w:rsidRPr="00BD3209">
        <w:rPr>
          <w:rStyle w:val="a3"/>
          <w:b w:val="0"/>
          <w:bCs w:val="0"/>
          <w:sz w:val="24"/>
          <w:szCs w:val="24"/>
        </w:rPr>
        <w:br/>
        <w:t>Алтарского сельского поселения</w:t>
      </w:r>
      <w:r w:rsidRPr="00BD3209">
        <w:rPr>
          <w:rStyle w:val="a3"/>
          <w:b w:val="0"/>
          <w:bCs w:val="0"/>
          <w:sz w:val="24"/>
          <w:szCs w:val="24"/>
        </w:rPr>
        <w:br/>
        <w:t>от 01 ноября 2022 г. №</w:t>
      </w:r>
      <w:r>
        <w:rPr>
          <w:rStyle w:val="a3"/>
          <w:b w:val="0"/>
          <w:bCs w:val="0"/>
          <w:sz w:val="24"/>
          <w:szCs w:val="24"/>
        </w:rPr>
        <w:t>25</w:t>
      </w:r>
      <w:r w:rsidRPr="00BD3209">
        <w:rPr>
          <w:rStyle w:val="a3"/>
          <w:b w:val="0"/>
          <w:bCs w:val="0"/>
          <w:sz w:val="24"/>
          <w:szCs w:val="24"/>
        </w:rPr>
        <w:t xml:space="preserve"> </w:t>
      </w:r>
    </w:p>
    <w:bookmarkEnd w:id="0"/>
    <w:p w:rsidR="00DE6625" w:rsidRPr="00BD3209" w:rsidRDefault="00DE6625" w:rsidP="0076151C">
      <w:pPr>
        <w:rPr>
          <w:sz w:val="24"/>
          <w:szCs w:val="24"/>
        </w:rPr>
      </w:pPr>
    </w:p>
    <w:p w:rsidR="00DE6625" w:rsidRDefault="00DE6625" w:rsidP="0076151C">
      <w:pPr>
        <w:pStyle w:val="Heading1"/>
        <w:jc w:val="center"/>
        <w:rPr>
          <w:sz w:val="24"/>
          <w:szCs w:val="24"/>
        </w:rPr>
      </w:pPr>
      <w:r w:rsidRPr="00BD3209">
        <w:rPr>
          <w:sz w:val="24"/>
          <w:szCs w:val="24"/>
        </w:rPr>
        <w:t>Состав</w:t>
      </w:r>
      <w:r w:rsidRPr="00BD3209">
        <w:rPr>
          <w:sz w:val="24"/>
          <w:szCs w:val="24"/>
        </w:rPr>
        <w:br/>
        <w:t xml:space="preserve">Комиссии по вопросам, возникающим при рассмотрении заявлений религиозных </w:t>
      </w:r>
    </w:p>
    <w:p w:rsidR="00DE6625" w:rsidRPr="00BD3209" w:rsidRDefault="00DE6625" w:rsidP="0076151C">
      <w:pPr>
        <w:pStyle w:val="Heading1"/>
        <w:jc w:val="center"/>
        <w:rPr>
          <w:sz w:val="24"/>
          <w:szCs w:val="24"/>
        </w:rPr>
      </w:pPr>
      <w:r w:rsidRPr="00BD3209">
        <w:rPr>
          <w:sz w:val="24"/>
          <w:szCs w:val="24"/>
        </w:rPr>
        <w:t>организаций о передаче имущества религиозного назначения, находящегося в муниципальной собственности Алтарского сельского поселения Ромодановского муниципального района Республики Мордовия</w:t>
      </w:r>
    </w:p>
    <w:p w:rsidR="00DE6625" w:rsidRPr="00BD3209" w:rsidRDefault="00DE6625" w:rsidP="00BB5BD3">
      <w:pPr>
        <w:rPr>
          <w:sz w:val="24"/>
          <w:szCs w:val="24"/>
        </w:rPr>
      </w:pPr>
    </w:p>
    <w:p w:rsidR="00DE6625" w:rsidRDefault="00DE6625" w:rsidP="00BB5BD3">
      <w:pPr>
        <w:rPr>
          <w:sz w:val="24"/>
          <w:szCs w:val="24"/>
        </w:rPr>
      </w:pPr>
    </w:p>
    <w:p w:rsidR="00DE6625" w:rsidRDefault="00DE6625" w:rsidP="00BB5BD3">
      <w:pPr>
        <w:rPr>
          <w:sz w:val="24"/>
          <w:szCs w:val="24"/>
        </w:rPr>
      </w:pPr>
    </w:p>
    <w:p w:rsidR="00DE6625" w:rsidRPr="00BD3209" w:rsidRDefault="00DE6625" w:rsidP="00BB5BD3">
      <w:pPr>
        <w:rPr>
          <w:sz w:val="24"/>
          <w:szCs w:val="24"/>
        </w:rPr>
      </w:pPr>
    </w:p>
    <w:p w:rsidR="00DE6625" w:rsidRPr="00BD3209" w:rsidRDefault="00DE6625" w:rsidP="0076151C">
      <w:pPr>
        <w:rPr>
          <w:sz w:val="24"/>
          <w:szCs w:val="24"/>
        </w:rPr>
      </w:pPr>
    </w:p>
    <w:tbl>
      <w:tblPr>
        <w:tblW w:w="99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00"/>
        <w:gridCol w:w="420"/>
        <w:gridCol w:w="6720"/>
      </w:tblGrid>
      <w:tr w:rsidR="00DE6625" w:rsidRPr="00BD320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BD3209" w:rsidRDefault="00DE6625" w:rsidP="00E341E0">
            <w:pPr>
              <w:rPr>
                <w:sz w:val="24"/>
                <w:szCs w:val="24"/>
              </w:rPr>
            </w:pPr>
            <w:r w:rsidRPr="00BD3209">
              <w:rPr>
                <w:sz w:val="24"/>
                <w:szCs w:val="24"/>
              </w:rPr>
              <w:t>Кузяев Менир Хафизович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8827C7">
            <w:pPr>
              <w:pStyle w:val="a5"/>
              <w:rPr>
                <w:rFonts w:ascii="Times New Roman" w:hAnsi="Times New Roman" w:cs="Times New Roman"/>
              </w:rPr>
            </w:pPr>
            <w:r w:rsidRPr="00CF54E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8827C7">
            <w:pPr>
              <w:pStyle w:val="a5"/>
              <w:rPr>
                <w:rFonts w:ascii="Times New Roman" w:hAnsi="Times New Roman" w:cs="Times New Roman"/>
              </w:rPr>
            </w:pPr>
            <w:r w:rsidRPr="00CF54E5">
              <w:rPr>
                <w:rFonts w:ascii="Times New Roman" w:hAnsi="Times New Roman" w:cs="Times New Roman"/>
              </w:rPr>
              <w:t>Глава Алтарского сельского поселения, председатель Комиссии</w:t>
            </w:r>
          </w:p>
        </w:tc>
      </w:tr>
      <w:tr w:rsidR="00DE6625" w:rsidRPr="00BD320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8827C7">
            <w:pPr>
              <w:pStyle w:val="a5"/>
              <w:rPr>
                <w:rFonts w:ascii="Times New Roman" w:hAnsi="Times New Roman" w:cs="Times New Roman"/>
              </w:rPr>
            </w:pPr>
            <w:r w:rsidRPr="00CF54E5">
              <w:rPr>
                <w:rFonts w:ascii="Times New Roman" w:hAnsi="Times New Roman" w:cs="Times New Roman"/>
              </w:rPr>
              <w:t xml:space="preserve">Исхакова Эльвина </w:t>
            </w:r>
          </w:p>
          <w:p w:rsidR="00DE6625" w:rsidRPr="00CF54E5" w:rsidRDefault="00DE6625" w:rsidP="008827C7">
            <w:pPr>
              <w:pStyle w:val="a5"/>
              <w:rPr>
                <w:rFonts w:ascii="Times New Roman" w:hAnsi="Times New Roman" w:cs="Times New Roman"/>
              </w:rPr>
            </w:pPr>
            <w:r w:rsidRPr="00CF54E5">
              <w:rPr>
                <w:rFonts w:ascii="Times New Roman" w:hAnsi="Times New Roman" w:cs="Times New Roman"/>
              </w:rPr>
              <w:t>Камилевна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8827C7">
            <w:pPr>
              <w:pStyle w:val="a5"/>
              <w:rPr>
                <w:rFonts w:ascii="Times New Roman" w:hAnsi="Times New Roman" w:cs="Times New Roman"/>
              </w:rPr>
            </w:pPr>
            <w:r w:rsidRPr="00CF54E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AD0E6E">
            <w:pPr>
              <w:pStyle w:val="a5"/>
              <w:rPr>
                <w:rFonts w:ascii="Times New Roman" w:hAnsi="Times New Roman" w:cs="Times New Roman"/>
              </w:rPr>
            </w:pPr>
            <w:r w:rsidRPr="00CF54E5">
              <w:rPr>
                <w:rFonts w:ascii="Times New Roman" w:hAnsi="Times New Roman" w:cs="Times New Roman"/>
              </w:rPr>
              <w:t xml:space="preserve">Заместитель главы Алтарского сельского поселения </w:t>
            </w:r>
          </w:p>
        </w:tc>
      </w:tr>
      <w:tr w:rsidR="00DE6625" w:rsidRPr="00BD320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8827C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8827C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8827C7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DE6625" w:rsidRPr="00BD3209"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8827C7">
            <w:pPr>
              <w:pStyle w:val="a5"/>
              <w:rPr>
                <w:rFonts w:ascii="Times New Roman" w:hAnsi="Times New Roman" w:cs="Times New Roman"/>
              </w:rPr>
            </w:pPr>
          </w:p>
          <w:p w:rsidR="00DE6625" w:rsidRDefault="00DE6625" w:rsidP="00BD3209"/>
          <w:p w:rsidR="00DE6625" w:rsidRPr="00BD3209" w:rsidRDefault="00DE6625" w:rsidP="00BD3209"/>
          <w:p w:rsidR="00DE6625" w:rsidRPr="00BD3209" w:rsidRDefault="00DE6625" w:rsidP="008827C7">
            <w:pPr>
              <w:pStyle w:val="Heading1"/>
              <w:rPr>
                <w:sz w:val="24"/>
                <w:szCs w:val="24"/>
              </w:rPr>
            </w:pPr>
            <w:r w:rsidRPr="00BD3209">
              <w:rPr>
                <w:sz w:val="24"/>
                <w:szCs w:val="24"/>
              </w:rPr>
              <w:t>Члены Комиссии:</w:t>
            </w:r>
          </w:p>
          <w:p w:rsidR="00DE6625" w:rsidRPr="00CF54E5" w:rsidRDefault="00DE6625" w:rsidP="008827C7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DE6625" w:rsidRPr="00BD320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8827C7">
            <w:pPr>
              <w:pStyle w:val="a5"/>
              <w:rPr>
                <w:rFonts w:ascii="Times New Roman" w:hAnsi="Times New Roman" w:cs="Times New Roman"/>
              </w:rPr>
            </w:pPr>
            <w:r w:rsidRPr="00CF54E5">
              <w:rPr>
                <w:rFonts w:ascii="Times New Roman" w:hAnsi="Times New Roman" w:cs="Times New Roman"/>
              </w:rPr>
              <w:t xml:space="preserve">Илькаева Альфия Хафизовна 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8827C7">
            <w:pPr>
              <w:pStyle w:val="a5"/>
              <w:rPr>
                <w:rFonts w:ascii="Times New Roman" w:hAnsi="Times New Roman" w:cs="Times New Roman"/>
              </w:rPr>
            </w:pPr>
            <w:r w:rsidRPr="00CF54E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AD0E6E">
            <w:pPr>
              <w:pStyle w:val="a5"/>
              <w:rPr>
                <w:rFonts w:ascii="Times New Roman" w:hAnsi="Times New Roman" w:cs="Times New Roman"/>
              </w:rPr>
            </w:pPr>
            <w:r w:rsidRPr="00CF54E5">
              <w:rPr>
                <w:rFonts w:ascii="Times New Roman" w:hAnsi="Times New Roman" w:cs="Times New Roman"/>
              </w:rPr>
              <w:t xml:space="preserve"> Заведующий Алтарским </w:t>
            </w:r>
            <w:r>
              <w:rPr>
                <w:rFonts w:ascii="Times New Roman" w:hAnsi="Times New Roman" w:cs="Times New Roman"/>
              </w:rPr>
              <w:t xml:space="preserve">сельским </w:t>
            </w:r>
            <w:r w:rsidRPr="00CF54E5">
              <w:rPr>
                <w:rFonts w:ascii="Times New Roman" w:hAnsi="Times New Roman" w:cs="Times New Roman"/>
              </w:rPr>
              <w:t>домом культуры (по согласованию)</w:t>
            </w:r>
          </w:p>
        </w:tc>
      </w:tr>
      <w:tr w:rsidR="00DE6625" w:rsidRPr="00BD320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8827C7">
            <w:pPr>
              <w:pStyle w:val="a5"/>
              <w:rPr>
                <w:rFonts w:ascii="Times New Roman" w:hAnsi="Times New Roman" w:cs="Times New Roman"/>
              </w:rPr>
            </w:pPr>
            <w:r w:rsidRPr="00CF54E5">
              <w:rPr>
                <w:rFonts w:ascii="Times New Roman" w:hAnsi="Times New Roman" w:cs="Times New Roman"/>
              </w:rPr>
              <w:t>Максиняев Ришат Ильдарович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8827C7">
            <w:pPr>
              <w:pStyle w:val="a5"/>
              <w:rPr>
                <w:rFonts w:ascii="Times New Roman" w:hAnsi="Times New Roman" w:cs="Times New Roman"/>
              </w:rPr>
            </w:pPr>
            <w:r w:rsidRPr="00CF54E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7E0BE1">
            <w:pPr>
              <w:pStyle w:val="a5"/>
              <w:rPr>
                <w:rFonts w:ascii="Times New Roman" w:hAnsi="Times New Roman" w:cs="Times New Roman"/>
              </w:rPr>
            </w:pPr>
            <w:r w:rsidRPr="00CF54E5">
              <w:rPr>
                <w:rFonts w:ascii="Times New Roman" w:hAnsi="Times New Roman" w:cs="Times New Roman"/>
              </w:rPr>
              <w:t>Директор МБОУ «Алтарская СОШ» (по согласованию)</w:t>
            </w:r>
          </w:p>
        </w:tc>
      </w:tr>
      <w:tr w:rsidR="00DE6625" w:rsidRPr="00BD320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8827C7">
            <w:pPr>
              <w:pStyle w:val="a5"/>
              <w:rPr>
                <w:rFonts w:ascii="Times New Roman" w:hAnsi="Times New Roman" w:cs="Times New Roman"/>
              </w:rPr>
            </w:pPr>
            <w:r w:rsidRPr="00CF54E5">
              <w:rPr>
                <w:rFonts w:ascii="Times New Roman" w:hAnsi="Times New Roman" w:cs="Times New Roman"/>
              </w:rPr>
              <w:t>Яфаров Илшат Мянсурович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8827C7">
            <w:pPr>
              <w:pStyle w:val="a5"/>
              <w:rPr>
                <w:rFonts w:ascii="Times New Roman" w:hAnsi="Times New Roman" w:cs="Times New Roman"/>
              </w:rPr>
            </w:pPr>
            <w:r w:rsidRPr="00CF54E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BB2479">
            <w:pPr>
              <w:pStyle w:val="a5"/>
              <w:rPr>
                <w:rFonts w:ascii="Times New Roman" w:hAnsi="Times New Roman" w:cs="Times New Roman"/>
              </w:rPr>
            </w:pPr>
            <w:r w:rsidRPr="00CF54E5">
              <w:rPr>
                <w:rFonts w:ascii="Times New Roman" w:hAnsi="Times New Roman" w:cs="Times New Roman"/>
              </w:rPr>
              <w:t>Депутат Совета депутатов Алтарского сельского поселения</w:t>
            </w:r>
          </w:p>
        </w:tc>
      </w:tr>
      <w:tr w:rsidR="00DE6625" w:rsidRPr="00BD320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8827C7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8827C7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</w:tcPr>
          <w:p w:rsidR="00DE6625" w:rsidRPr="00CF54E5" w:rsidRDefault="00DE6625" w:rsidP="008827C7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DE6625" w:rsidRPr="00BD3209" w:rsidRDefault="00DE6625">
      <w:pPr>
        <w:rPr>
          <w:b/>
          <w:bCs/>
          <w:sz w:val="24"/>
          <w:szCs w:val="24"/>
        </w:rPr>
      </w:pPr>
      <w:r w:rsidRPr="00BD3209">
        <w:rPr>
          <w:b/>
          <w:bCs/>
          <w:sz w:val="24"/>
          <w:szCs w:val="24"/>
        </w:rPr>
        <w:br w:type="page"/>
      </w:r>
    </w:p>
    <w:p w:rsidR="00DE6625" w:rsidRPr="00BD3209" w:rsidRDefault="00DE6625" w:rsidP="0076151C">
      <w:pPr>
        <w:ind w:firstLine="698"/>
        <w:jc w:val="right"/>
        <w:rPr>
          <w:b/>
          <w:bCs/>
          <w:sz w:val="24"/>
          <w:szCs w:val="24"/>
        </w:rPr>
      </w:pPr>
      <w:r w:rsidRPr="00BD3209">
        <w:rPr>
          <w:rStyle w:val="a3"/>
          <w:b w:val="0"/>
          <w:bCs w:val="0"/>
          <w:sz w:val="24"/>
          <w:szCs w:val="24"/>
        </w:rPr>
        <w:t>Приложение N2</w:t>
      </w:r>
      <w:r w:rsidRPr="00BD3209">
        <w:rPr>
          <w:rStyle w:val="a3"/>
          <w:b w:val="0"/>
          <w:bCs w:val="0"/>
          <w:sz w:val="24"/>
          <w:szCs w:val="24"/>
        </w:rPr>
        <w:br/>
        <w:t xml:space="preserve">к </w:t>
      </w:r>
      <w:r w:rsidRPr="00BD3209">
        <w:rPr>
          <w:rStyle w:val="a4"/>
          <w:b w:val="0"/>
          <w:bCs w:val="0"/>
          <w:sz w:val="24"/>
          <w:szCs w:val="24"/>
        </w:rPr>
        <w:t>постановлению</w:t>
      </w:r>
      <w:r w:rsidRPr="00BD3209">
        <w:rPr>
          <w:rStyle w:val="a3"/>
          <w:b w:val="0"/>
          <w:bCs w:val="0"/>
          <w:sz w:val="24"/>
          <w:szCs w:val="24"/>
        </w:rPr>
        <w:t xml:space="preserve"> администрации</w:t>
      </w:r>
      <w:r w:rsidRPr="00BD3209">
        <w:rPr>
          <w:rStyle w:val="a3"/>
          <w:b w:val="0"/>
          <w:bCs w:val="0"/>
          <w:sz w:val="24"/>
          <w:szCs w:val="24"/>
        </w:rPr>
        <w:br/>
        <w:t>Ромодановского муниципального района</w:t>
      </w:r>
      <w:r w:rsidRPr="00BD3209">
        <w:rPr>
          <w:rStyle w:val="a3"/>
          <w:b w:val="0"/>
          <w:bCs w:val="0"/>
          <w:sz w:val="24"/>
          <w:szCs w:val="24"/>
        </w:rPr>
        <w:br/>
        <w:t xml:space="preserve">от 01 ноября  2022 г. № </w:t>
      </w:r>
      <w:r>
        <w:rPr>
          <w:rStyle w:val="a3"/>
          <w:b w:val="0"/>
          <w:bCs w:val="0"/>
          <w:sz w:val="24"/>
          <w:szCs w:val="24"/>
        </w:rPr>
        <w:t>25</w:t>
      </w:r>
    </w:p>
    <w:p w:rsidR="00DE6625" w:rsidRPr="00BD3209" w:rsidRDefault="00DE6625" w:rsidP="0076151C">
      <w:pPr>
        <w:rPr>
          <w:sz w:val="24"/>
          <w:szCs w:val="24"/>
        </w:rPr>
      </w:pPr>
    </w:p>
    <w:p w:rsidR="00DE6625" w:rsidRPr="00BD3209" w:rsidRDefault="00DE6625" w:rsidP="0076151C">
      <w:pPr>
        <w:pStyle w:val="Heading1"/>
        <w:jc w:val="center"/>
        <w:rPr>
          <w:b/>
          <w:bCs/>
          <w:sz w:val="24"/>
          <w:szCs w:val="24"/>
        </w:rPr>
      </w:pPr>
      <w:r w:rsidRPr="00BD3209">
        <w:rPr>
          <w:b/>
          <w:bCs/>
          <w:sz w:val="24"/>
          <w:szCs w:val="24"/>
        </w:rPr>
        <w:t>Положение</w:t>
      </w:r>
      <w:r w:rsidRPr="00BD3209">
        <w:rPr>
          <w:b/>
          <w:bCs/>
          <w:sz w:val="24"/>
          <w:szCs w:val="24"/>
        </w:rPr>
        <w:br/>
        <w:t>о комиссии по вопросам, возникающим при рассмотрении заявлений религиозных организаций о передаче имущества религиозного назначения, находящегося в муниципальной собственности Алтарского сельского поселения Ромодановского муниципального района Республики Мордовия</w:t>
      </w:r>
    </w:p>
    <w:p w:rsidR="00DE6625" w:rsidRPr="00BD3209" w:rsidRDefault="00DE6625" w:rsidP="0076151C">
      <w:pPr>
        <w:rPr>
          <w:sz w:val="24"/>
          <w:szCs w:val="24"/>
        </w:rPr>
      </w:pP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bookmarkStart w:id="1" w:name="sub_201"/>
      <w:r w:rsidRPr="00BD3209">
        <w:rPr>
          <w:sz w:val="24"/>
          <w:szCs w:val="24"/>
        </w:rPr>
        <w:t>1. Настоящее Положение устанавливает порядок создания и деятельности комиссии по вопросам, возникающим при рассмотрении заявлений религиозных организаций о передаче имущества религиозного назначения, находящегося в муниципальной собственности Алтарского сельского поселения Ромодановского муниципального района Республики Мордовия (далее - комиссия).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bookmarkStart w:id="2" w:name="sub_202"/>
      <w:bookmarkEnd w:id="1"/>
      <w:r w:rsidRPr="00BD3209">
        <w:rPr>
          <w:sz w:val="24"/>
          <w:szCs w:val="24"/>
        </w:rPr>
        <w:t>2. Комиссия является коллегиальным органом при администрации Алтарского сельского поселения Ромодановского муниципального района, созданным для рассмотрения вопросов, возникающих в процессе рассмотрения заявлений религиозных организаций о передаче имущества религиозного назначения, находящегося в муниципальной собственности Алтарского сельского поселения, в собственность или безвозмездное пользование (далее - заявление), в случаях наличия разногласий и в целях их урегулирования.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bookmarkStart w:id="3" w:name="sub_203"/>
      <w:bookmarkEnd w:id="2"/>
      <w:r w:rsidRPr="00BD3209">
        <w:rPr>
          <w:sz w:val="24"/>
          <w:szCs w:val="24"/>
        </w:rPr>
        <w:t xml:space="preserve">3. Комиссия руководствуется в своей деятельности </w:t>
      </w:r>
      <w:hyperlink r:id="rId7" w:history="1">
        <w:r w:rsidRPr="00BD3209">
          <w:rPr>
            <w:rStyle w:val="a4"/>
            <w:b w:val="0"/>
            <w:bCs w:val="0"/>
            <w:sz w:val="24"/>
            <w:szCs w:val="24"/>
          </w:rPr>
          <w:t>Конституцией</w:t>
        </w:r>
      </w:hyperlink>
      <w:r w:rsidRPr="00BD3209">
        <w:rPr>
          <w:sz w:val="24"/>
          <w:szCs w:val="24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Республики Мордовия, нормативными правовыми актами Республики Мордовия, нормативно-правовыми актами органов Ромодановского муниципального района, а также настоящим Положением.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bookmarkStart w:id="4" w:name="sub_204"/>
      <w:bookmarkEnd w:id="3"/>
      <w:r w:rsidRPr="00BD3209">
        <w:rPr>
          <w:sz w:val="24"/>
          <w:szCs w:val="24"/>
        </w:rPr>
        <w:t>4. Комиссия создается на постоянной основе администрацией Алтарского сельского поселения.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bookmarkStart w:id="5" w:name="sub_205"/>
      <w:bookmarkEnd w:id="4"/>
      <w:r w:rsidRPr="00BD3209">
        <w:rPr>
          <w:sz w:val="24"/>
          <w:szCs w:val="24"/>
        </w:rPr>
        <w:t>5. Руководство деятельностью комиссии осуществляет председатель комиссии, являющийся представителем администрации Алтарского сельского поселения.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bookmarkStart w:id="6" w:name="sub_206"/>
      <w:bookmarkEnd w:id="5"/>
      <w:r w:rsidRPr="00BD3209">
        <w:rPr>
          <w:sz w:val="24"/>
          <w:szCs w:val="24"/>
        </w:rPr>
        <w:t>6. Основанием для вынесения на комиссию вопросов, возникающих при рассмотрении заявлений, является наличие разногласий, возникших при рассмотрении заявлений.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bookmarkStart w:id="7" w:name="sub_207"/>
      <w:bookmarkEnd w:id="6"/>
      <w:r w:rsidRPr="00BD3209">
        <w:rPr>
          <w:sz w:val="24"/>
          <w:szCs w:val="24"/>
        </w:rPr>
        <w:t>7. Комиссия осуществляет следующие функции:</w:t>
      </w:r>
    </w:p>
    <w:bookmarkEnd w:id="7"/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r w:rsidRPr="00BD3209">
        <w:rPr>
          <w:sz w:val="24"/>
          <w:szCs w:val="24"/>
        </w:rPr>
        <w:t>а) запрашивает у федеральных, региональных органов исполнительной власти и организаций информацию, необходимую для выполнения возложенных на нее задач;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r w:rsidRPr="00BD3209">
        <w:rPr>
          <w:sz w:val="24"/>
          <w:szCs w:val="24"/>
        </w:rPr>
        <w:t>б) заслушивает на своих заседаниях представителей федеральных органов исполнительной власти, организаций и специалистов в области религиоведения, культурологии, права и других областях по вопросам, входящим в компетенцию комиссии;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r w:rsidRPr="00BD3209">
        <w:rPr>
          <w:sz w:val="24"/>
          <w:szCs w:val="24"/>
        </w:rPr>
        <w:t>в) привлекает для участия в работе комиссии представителей федеральных, региональных органов исполнительной власти, организаций и специалистов в области религиоведения, культурологии, права и других областях;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r w:rsidRPr="00BD3209">
        <w:rPr>
          <w:sz w:val="24"/>
          <w:szCs w:val="24"/>
        </w:rPr>
        <w:t>г) создает рабочие группы для рассмотрения вопросов, входящих в компетенцию комиссии.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r w:rsidRPr="00BD3209">
        <w:rPr>
          <w:sz w:val="24"/>
          <w:szCs w:val="24"/>
        </w:rPr>
        <w:t>В состав рабочей группы по согласованию могут быть включены представители иных религиозных организаций, общественных организаций, специалисты в области религиоведения.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bookmarkStart w:id="8" w:name="sub_208"/>
      <w:r w:rsidRPr="00BD3209">
        <w:rPr>
          <w:sz w:val="24"/>
          <w:szCs w:val="24"/>
        </w:rPr>
        <w:t>8. Комиссия принимает решения по следующим вопросам:</w:t>
      </w:r>
    </w:p>
    <w:bookmarkEnd w:id="8"/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r w:rsidRPr="00BD3209">
        <w:rPr>
          <w:sz w:val="24"/>
          <w:szCs w:val="24"/>
        </w:rPr>
        <w:t>- урегулирование разногласий, возникающих при рассмотрении заявлений религиозных организаций о передаче находящегося в муниципальной собственности Алтарского сельского поселения Ромодановского муниципального района Республики Мордовия имущества религиозного назначения;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r w:rsidRPr="00BD3209">
        <w:rPr>
          <w:sz w:val="24"/>
          <w:szCs w:val="24"/>
        </w:rPr>
        <w:t>- рассмотрение заявлений физических и юридических лиц о возможных нарушениях их прав и (или) законных интересов в связи с принятием решения о передаче религиозной организации имущества религиозного назначения либо действиями (бездействием) уполномоченного органа в связи с рассмотрением заявления религиозной организации.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bookmarkStart w:id="9" w:name="sub_209"/>
      <w:r w:rsidRPr="00BD3209">
        <w:rPr>
          <w:sz w:val="24"/>
          <w:szCs w:val="24"/>
        </w:rPr>
        <w:t xml:space="preserve">9. Заседания комиссии проводятся по мере возникновения вопросов, требующих решения комиссии в соответствии с </w:t>
      </w:r>
      <w:hyperlink w:anchor="sub_206" w:history="1">
        <w:r w:rsidRPr="00BD3209">
          <w:rPr>
            <w:rStyle w:val="a4"/>
            <w:b w:val="0"/>
            <w:bCs w:val="0"/>
            <w:sz w:val="24"/>
            <w:szCs w:val="24"/>
          </w:rPr>
          <w:t>пунктом 6</w:t>
        </w:r>
      </w:hyperlink>
      <w:r w:rsidRPr="00BD3209">
        <w:rPr>
          <w:sz w:val="24"/>
          <w:szCs w:val="24"/>
        </w:rPr>
        <w:t xml:space="preserve"> настоящего Положения.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bookmarkStart w:id="10" w:name="sub_210"/>
      <w:bookmarkEnd w:id="9"/>
      <w:r w:rsidRPr="00BD3209">
        <w:rPr>
          <w:sz w:val="24"/>
          <w:szCs w:val="24"/>
        </w:rPr>
        <w:t>10. Заседание комиссии считается правомочным, если на нем присутствуют более половины ее членов. Член комиссии в случае его отсутствия на заседании имеет право изложить свое мнение по рассматриваемым вопросам в письменной форме.</w:t>
      </w:r>
    </w:p>
    <w:bookmarkEnd w:id="10"/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r w:rsidRPr="00BD3209">
        <w:rPr>
          <w:sz w:val="24"/>
          <w:szCs w:val="24"/>
        </w:rPr>
        <w:t>По решению председателя комиссии могут проводиться выездные заседания комиссии.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bookmarkStart w:id="11" w:name="sub_211"/>
      <w:r w:rsidRPr="00BD3209">
        <w:rPr>
          <w:sz w:val="24"/>
          <w:szCs w:val="24"/>
        </w:rPr>
        <w:t>11. Решение комиссии принимается большинством голосов присутствующих на заседании членов комиссии и оформляется протоколом заседания, который подписывается всеми присутствующими на заседании членами комиссии.</w:t>
      </w:r>
    </w:p>
    <w:bookmarkEnd w:id="11"/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r w:rsidRPr="00BD3209">
        <w:rPr>
          <w:sz w:val="24"/>
          <w:szCs w:val="24"/>
        </w:rPr>
        <w:t>При равенстве голосов членов комиссии голос председателя комиссии является решающим.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r w:rsidRPr="00BD3209">
        <w:rPr>
          <w:sz w:val="24"/>
          <w:szCs w:val="24"/>
        </w:rPr>
        <w:t>Особое мнение членов комиссии, не согласных с принятым решением, оформляется в виде приложения к решению комиссии.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bookmarkStart w:id="12" w:name="sub_212"/>
      <w:r w:rsidRPr="00BD3209">
        <w:rPr>
          <w:sz w:val="24"/>
          <w:szCs w:val="24"/>
        </w:rPr>
        <w:t>12. Секретарь Комиссии ведет протокол, где в обязательном порядке фиксирует:</w:t>
      </w:r>
    </w:p>
    <w:bookmarkEnd w:id="12"/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r w:rsidRPr="00BD3209">
        <w:rPr>
          <w:sz w:val="24"/>
          <w:szCs w:val="24"/>
        </w:rPr>
        <w:t>- утвержденную повестку дня;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r w:rsidRPr="00BD3209">
        <w:rPr>
          <w:sz w:val="24"/>
          <w:szCs w:val="24"/>
        </w:rPr>
        <w:t>- фамилии членов Комиссии, присутствующих на заседании Комиссии;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r w:rsidRPr="00BD3209">
        <w:rPr>
          <w:sz w:val="24"/>
          <w:szCs w:val="24"/>
        </w:rPr>
        <w:t>- фамилию председательствующего на заседании Комиссии;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r w:rsidRPr="00BD3209">
        <w:rPr>
          <w:sz w:val="24"/>
          <w:szCs w:val="24"/>
        </w:rPr>
        <w:t>- фамилии лиц, выступивших по повестке дня;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r w:rsidRPr="00BD3209">
        <w:rPr>
          <w:sz w:val="24"/>
          <w:szCs w:val="24"/>
        </w:rPr>
        <w:t>- краткое содержание выступлений;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r w:rsidRPr="00BD3209">
        <w:rPr>
          <w:sz w:val="24"/>
          <w:szCs w:val="24"/>
        </w:rPr>
        <w:t>- результаты голосований и решения, принимаемые Комиссией по вопросам повестки дня.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bookmarkStart w:id="13" w:name="sub_213"/>
      <w:r w:rsidRPr="00BD3209">
        <w:rPr>
          <w:sz w:val="24"/>
          <w:szCs w:val="24"/>
        </w:rPr>
        <w:t>13. Член Комиссии имеет право:</w:t>
      </w:r>
    </w:p>
    <w:bookmarkEnd w:id="13"/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r w:rsidRPr="00BD3209">
        <w:rPr>
          <w:sz w:val="24"/>
          <w:szCs w:val="24"/>
        </w:rPr>
        <w:t>- знакомиться со всеми представленными документами;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r w:rsidRPr="00BD3209">
        <w:rPr>
          <w:sz w:val="24"/>
          <w:szCs w:val="24"/>
        </w:rPr>
        <w:t>- выступать по вопросам повестки дня;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r w:rsidRPr="00BD3209">
        <w:rPr>
          <w:sz w:val="24"/>
          <w:szCs w:val="24"/>
        </w:rPr>
        <w:t>- проверять правильность составления протокола, в том числе правильность отражения в протоколе содержания выступлений.</w:t>
      </w:r>
    </w:p>
    <w:p w:rsidR="00DE6625" w:rsidRPr="00BD3209" w:rsidRDefault="00DE6625" w:rsidP="0076151C">
      <w:pPr>
        <w:ind w:firstLine="709"/>
        <w:jc w:val="both"/>
        <w:rPr>
          <w:sz w:val="24"/>
          <w:szCs w:val="24"/>
        </w:rPr>
      </w:pPr>
      <w:bookmarkStart w:id="14" w:name="sub_214"/>
      <w:r w:rsidRPr="00BD3209">
        <w:rPr>
          <w:sz w:val="24"/>
          <w:szCs w:val="24"/>
        </w:rPr>
        <w:t>14. Решения, принятые комиссией в соответствии с ее компетенцией, являются основанием для принятия уполномоченными органами решений о передаче религиозным организациям имущества религиозного назначения, находящегося в муниципальной собственности Алтарского сельского поселения сельского поселения Ромодановского муниципального района Республики Мордовия.</w:t>
      </w:r>
    </w:p>
    <w:p w:rsidR="00DE6625" w:rsidRPr="00BD3209" w:rsidRDefault="00DE6625" w:rsidP="0076151C">
      <w:pPr>
        <w:ind w:firstLine="709"/>
        <w:jc w:val="both"/>
        <w:rPr>
          <w:b/>
          <w:bCs/>
          <w:sz w:val="24"/>
          <w:szCs w:val="24"/>
        </w:rPr>
      </w:pPr>
      <w:bookmarkStart w:id="15" w:name="sub_215"/>
      <w:bookmarkEnd w:id="14"/>
      <w:r w:rsidRPr="00BD3209">
        <w:rPr>
          <w:sz w:val="24"/>
          <w:szCs w:val="24"/>
        </w:rPr>
        <w:t xml:space="preserve">15. Решение комиссии, а также особое мнение членов комиссии, не согласных с этим решением, направляются в течение 7 дней в уполномоченный орган для размещения в сети "Интернет" на официальном сайте органов местного самоуправления Алтарского сельского поселения в сети "Интернет" по адресу: </w:t>
      </w:r>
      <w:bookmarkEnd w:id="15"/>
      <w:r w:rsidRPr="0079537B">
        <w:rPr>
          <w:sz w:val="24"/>
          <w:szCs w:val="24"/>
        </w:rPr>
        <w:t>www.</w:t>
      </w:r>
      <w:r w:rsidRPr="0079537B">
        <w:rPr>
          <w:sz w:val="24"/>
          <w:szCs w:val="24"/>
          <w:lang w:val="en-US"/>
        </w:rPr>
        <w:t>romodanovorm</w:t>
      </w:r>
      <w:r w:rsidRPr="0079537B">
        <w:rPr>
          <w:sz w:val="24"/>
          <w:szCs w:val="24"/>
        </w:rPr>
        <w:t>.</w:t>
      </w:r>
      <w:r w:rsidRPr="0079537B">
        <w:rPr>
          <w:sz w:val="24"/>
          <w:szCs w:val="24"/>
          <w:lang w:val="en-US"/>
        </w:rPr>
        <w:t>ru</w:t>
      </w:r>
      <w:r w:rsidRPr="0079537B">
        <w:rPr>
          <w:sz w:val="24"/>
          <w:szCs w:val="24"/>
        </w:rPr>
        <w:t>/</w:t>
      </w:r>
      <w:r w:rsidRPr="0079537B">
        <w:rPr>
          <w:sz w:val="24"/>
          <w:szCs w:val="24"/>
          <w:lang w:val="en-US"/>
        </w:rPr>
        <w:t>vill</w:t>
      </w:r>
      <w:r w:rsidRPr="0079537B">
        <w:rPr>
          <w:sz w:val="24"/>
          <w:szCs w:val="24"/>
        </w:rPr>
        <w:t>/</w:t>
      </w:r>
      <w:r w:rsidRPr="0079537B">
        <w:rPr>
          <w:sz w:val="24"/>
          <w:szCs w:val="24"/>
          <w:lang w:val="en-US"/>
        </w:rPr>
        <w:t>view</w:t>
      </w:r>
      <w:r w:rsidRPr="0079537B">
        <w:rPr>
          <w:sz w:val="24"/>
          <w:szCs w:val="24"/>
        </w:rPr>
        <w:t>/244</w:t>
      </w:r>
      <w:r>
        <w:rPr>
          <w:sz w:val="24"/>
          <w:szCs w:val="24"/>
        </w:rPr>
        <w:t>.</w:t>
      </w:r>
    </w:p>
    <w:sectPr w:rsidR="00DE6625" w:rsidRPr="00BD3209" w:rsidSect="006E12EE">
      <w:headerReference w:type="default" r:id="rId8"/>
      <w:pgSz w:w="11907" w:h="16840" w:code="9"/>
      <w:pgMar w:top="567" w:right="924" w:bottom="567" w:left="126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625" w:rsidRDefault="00DE6625">
      <w:r>
        <w:separator/>
      </w:r>
    </w:p>
  </w:endnote>
  <w:endnote w:type="continuationSeparator" w:id="0">
    <w:p w:rsidR="00DE6625" w:rsidRDefault="00DE6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625" w:rsidRDefault="00DE6625">
      <w:r>
        <w:separator/>
      </w:r>
    </w:p>
  </w:footnote>
  <w:footnote w:type="continuationSeparator" w:id="0">
    <w:p w:rsidR="00DE6625" w:rsidRDefault="00DE66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625" w:rsidRDefault="00DE6625" w:rsidP="001736D9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1854EEB"/>
    <w:multiLevelType w:val="hybridMultilevel"/>
    <w:tmpl w:val="955A1D7C"/>
    <w:lvl w:ilvl="0" w:tplc="5EEC1C3C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7232EC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579446F"/>
    <w:multiLevelType w:val="hybridMultilevel"/>
    <w:tmpl w:val="3894DDB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2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20"/>
  </w:num>
  <w:num w:numId="5">
    <w:abstractNumId w:val="10"/>
  </w:num>
  <w:num w:numId="6">
    <w:abstractNumId w:val="17"/>
  </w:num>
  <w:num w:numId="7">
    <w:abstractNumId w:val="16"/>
  </w:num>
  <w:num w:numId="8">
    <w:abstractNumId w:val="14"/>
  </w:num>
  <w:num w:numId="9">
    <w:abstractNumId w:val="7"/>
  </w:num>
  <w:num w:numId="10">
    <w:abstractNumId w:val="11"/>
  </w:num>
  <w:num w:numId="11">
    <w:abstractNumId w:val="1"/>
  </w:num>
  <w:num w:numId="12">
    <w:abstractNumId w:val="5"/>
  </w:num>
  <w:num w:numId="13">
    <w:abstractNumId w:val="13"/>
  </w:num>
  <w:num w:numId="14">
    <w:abstractNumId w:val="3"/>
  </w:num>
  <w:num w:numId="15">
    <w:abstractNumId w:val="6"/>
  </w:num>
  <w:num w:numId="16">
    <w:abstractNumId w:val="9"/>
  </w:num>
  <w:num w:numId="17">
    <w:abstractNumId w:val="2"/>
  </w:num>
  <w:num w:numId="18">
    <w:abstractNumId w:val="21"/>
  </w:num>
  <w:num w:numId="19">
    <w:abstractNumId w:val="19"/>
  </w:num>
  <w:num w:numId="20">
    <w:abstractNumId w:val="22"/>
  </w:num>
  <w:num w:numId="21">
    <w:abstractNumId w:val="12"/>
  </w:num>
  <w:num w:numId="22">
    <w:abstractNumId w:val="4"/>
  </w:num>
  <w:num w:numId="23">
    <w:abstractNumId w:val="15"/>
  </w:num>
  <w:num w:numId="24">
    <w:abstractNumId w:val="18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112A"/>
    <w:rsid w:val="0000151A"/>
    <w:rsid w:val="0000272A"/>
    <w:rsid w:val="00002D9A"/>
    <w:rsid w:val="00003F6D"/>
    <w:rsid w:val="00006773"/>
    <w:rsid w:val="00012AB0"/>
    <w:rsid w:val="00012E37"/>
    <w:rsid w:val="00016232"/>
    <w:rsid w:val="000221A0"/>
    <w:rsid w:val="000248EA"/>
    <w:rsid w:val="00026CA2"/>
    <w:rsid w:val="0002743C"/>
    <w:rsid w:val="0003475D"/>
    <w:rsid w:val="00034B04"/>
    <w:rsid w:val="00035A45"/>
    <w:rsid w:val="00040263"/>
    <w:rsid w:val="00053995"/>
    <w:rsid w:val="00054EE3"/>
    <w:rsid w:val="00055243"/>
    <w:rsid w:val="0006277F"/>
    <w:rsid w:val="00065973"/>
    <w:rsid w:val="00065FAB"/>
    <w:rsid w:val="00066CBD"/>
    <w:rsid w:val="00067A70"/>
    <w:rsid w:val="00073FBC"/>
    <w:rsid w:val="00092C6D"/>
    <w:rsid w:val="00094728"/>
    <w:rsid w:val="000A28E1"/>
    <w:rsid w:val="000A42EF"/>
    <w:rsid w:val="000A6484"/>
    <w:rsid w:val="000A6B55"/>
    <w:rsid w:val="000B1D34"/>
    <w:rsid w:val="000B23B4"/>
    <w:rsid w:val="000B5219"/>
    <w:rsid w:val="000B5FC6"/>
    <w:rsid w:val="000C0540"/>
    <w:rsid w:val="000C3166"/>
    <w:rsid w:val="000C4D34"/>
    <w:rsid w:val="000C51D5"/>
    <w:rsid w:val="000C525A"/>
    <w:rsid w:val="000C6038"/>
    <w:rsid w:val="000C7694"/>
    <w:rsid w:val="000D5D00"/>
    <w:rsid w:val="000D7ED3"/>
    <w:rsid w:val="000E11B8"/>
    <w:rsid w:val="000E27EB"/>
    <w:rsid w:val="000F3694"/>
    <w:rsid w:val="000F3957"/>
    <w:rsid w:val="000F511E"/>
    <w:rsid w:val="00107334"/>
    <w:rsid w:val="001110C3"/>
    <w:rsid w:val="001125A9"/>
    <w:rsid w:val="00114F6A"/>
    <w:rsid w:val="00115CC4"/>
    <w:rsid w:val="0012037A"/>
    <w:rsid w:val="00121A0E"/>
    <w:rsid w:val="00125E32"/>
    <w:rsid w:val="00127CBB"/>
    <w:rsid w:val="00140A71"/>
    <w:rsid w:val="00141707"/>
    <w:rsid w:val="00146A13"/>
    <w:rsid w:val="00151F4E"/>
    <w:rsid w:val="00154CA3"/>
    <w:rsid w:val="00155823"/>
    <w:rsid w:val="00164107"/>
    <w:rsid w:val="001674AB"/>
    <w:rsid w:val="00170288"/>
    <w:rsid w:val="001736D9"/>
    <w:rsid w:val="001807E9"/>
    <w:rsid w:val="00180D27"/>
    <w:rsid w:val="001833CB"/>
    <w:rsid w:val="001848E9"/>
    <w:rsid w:val="0019487E"/>
    <w:rsid w:val="001955C7"/>
    <w:rsid w:val="001A318D"/>
    <w:rsid w:val="001A6EEB"/>
    <w:rsid w:val="001B4C50"/>
    <w:rsid w:val="001B4E44"/>
    <w:rsid w:val="001D0DC9"/>
    <w:rsid w:val="001D1316"/>
    <w:rsid w:val="001D1C6E"/>
    <w:rsid w:val="001D62FB"/>
    <w:rsid w:val="001D6C3A"/>
    <w:rsid w:val="001E004A"/>
    <w:rsid w:val="001E0E9B"/>
    <w:rsid w:val="001E36B4"/>
    <w:rsid w:val="001E61FF"/>
    <w:rsid w:val="001F1F8E"/>
    <w:rsid w:val="001F5198"/>
    <w:rsid w:val="001F6043"/>
    <w:rsid w:val="002019FD"/>
    <w:rsid w:val="00202292"/>
    <w:rsid w:val="00216407"/>
    <w:rsid w:val="002339D9"/>
    <w:rsid w:val="00234586"/>
    <w:rsid w:val="002345F0"/>
    <w:rsid w:val="00260A7F"/>
    <w:rsid w:val="00264FAC"/>
    <w:rsid w:val="0026546A"/>
    <w:rsid w:val="00265E24"/>
    <w:rsid w:val="0026707C"/>
    <w:rsid w:val="002800D7"/>
    <w:rsid w:val="00283F58"/>
    <w:rsid w:val="00285CB0"/>
    <w:rsid w:val="00291624"/>
    <w:rsid w:val="00297829"/>
    <w:rsid w:val="00297AF9"/>
    <w:rsid w:val="002A4BA8"/>
    <w:rsid w:val="002A5675"/>
    <w:rsid w:val="002B0B9D"/>
    <w:rsid w:val="002B0EF9"/>
    <w:rsid w:val="002B2556"/>
    <w:rsid w:val="002B3CAB"/>
    <w:rsid w:val="002B62B0"/>
    <w:rsid w:val="002C06E1"/>
    <w:rsid w:val="002C18F9"/>
    <w:rsid w:val="002C1C26"/>
    <w:rsid w:val="002C4008"/>
    <w:rsid w:val="002D3256"/>
    <w:rsid w:val="002D5DFC"/>
    <w:rsid w:val="002D5EC2"/>
    <w:rsid w:val="002D7FCF"/>
    <w:rsid w:val="002E1367"/>
    <w:rsid w:val="002E24A9"/>
    <w:rsid w:val="002E43B0"/>
    <w:rsid w:val="002F089E"/>
    <w:rsid w:val="002F3D85"/>
    <w:rsid w:val="002F6E96"/>
    <w:rsid w:val="002F7393"/>
    <w:rsid w:val="002F7C5C"/>
    <w:rsid w:val="00302C47"/>
    <w:rsid w:val="0030537D"/>
    <w:rsid w:val="003220BE"/>
    <w:rsid w:val="00325DFD"/>
    <w:rsid w:val="00330D67"/>
    <w:rsid w:val="0033143A"/>
    <w:rsid w:val="003369C4"/>
    <w:rsid w:val="0033735F"/>
    <w:rsid w:val="003413C4"/>
    <w:rsid w:val="0034167F"/>
    <w:rsid w:val="003439D3"/>
    <w:rsid w:val="00345D6E"/>
    <w:rsid w:val="003513A5"/>
    <w:rsid w:val="00363C25"/>
    <w:rsid w:val="003677AF"/>
    <w:rsid w:val="0037216A"/>
    <w:rsid w:val="00376B1D"/>
    <w:rsid w:val="0038007B"/>
    <w:rsid w:val="003863FD"/>
    <w:rsid w:val="00391C0E"/>
    <w:rsid w:val="003920D8"/>
    <w:rsid w:val="003970FA"/>
    <w:rsid w:val="00397147"/>
    <w:rsid w:val="003A0193"/>
    <w:rsid w:val="003A2B01"/>
    <w:rsid w:val="003A4322"/>
    <w:rsid w:val="003B1205"/>
    <w:rsid w:val="003B2A8A"/>
    <w:rsid w:val="003C702E"/>
    <w:rsid w:val="003D2EAA"/>
    <w:rsid w:val="003D35AB"/>
    <w:rsid w:val="003D566F"/>
    <w:rsid w:val="003D5969"/>
    <w:rsid w:val="003E7BE7"/>
    <w:rsid w:val="003F0931"/>
    <w:rsid w:val="003F6455"/>
    <w:rsid w:val="00401599"/>
    <w:rsid w:val="00405B47"/>
    <w:rsid w:val="00406C5F"/>
    <w:rsid w:val="00420CCF"/>
    <w:rsid w:val="00421D84"/>
    <w:rsid w:val="00422A4E"/>
    <w:rsid w:val="00423696"/>
    <w:rsid w:val="00433A3F"/>
    <w:rsid w:val="004351F5"/>
    <w:rsid w:val="0043720E"/>
    <w:rsid w:val="004400D1"/>
    <w:rsid w:val="0045062A"/>
    <w:rsid w:val="0045124C"/>
    <w:rsid w:val="0046027A"/>
    <w:rsid w:val="004677C7"/>
    <w:rsid w:val="00467883"/>
    <w:rsid w:val="004841A4"/>
    <w:rsid w:val="00485BBE"/>
    <w:rsid w:val="00486E1A"/>
    <w:rsid w:val="00494352"/>
    <w:rsid w:val="0049526C"/>
    <w:rsid w:val="004968B1"/>
    <w:rsid w:val="00497A2C"/>
    <w:rsid w:val="004A21C8"/>
    <w:rsid w:val="004A6F5F"/>
    <w:rsid w:val="004B367D"/>
    <w:rsid w:val="004B4880"/>
    <w:rsid w:val="004C0BBB"/>
    <w:rsid w:val="004C4D71"/>
    <w:rsid w:val="004C50ED"/>
    <w:rsid w:val="004C6EEE"/>
    <w:rsid w:val="004D013E"/>
    <w:rsid w:val="004E0702"/>
    <w:rsid w:val="004E2E13"/>
    <w:rsid w:val="004E39B5"/>
    <w:rsid w:val="004E3E6B"/>
    <w:rsid w:val="004F0AB0"/>
    <w:rsid w:val="004F28B0"/>
    <w:rsid w:val="0050773D"/>
    <w:rsid w:val="0051279D"/>
    <w:rsid w:val="00516955"/>
    <w:rsid w:val="005172EC"/>
    <w:rsid w:val="0052080B"/>
    <w:rsid w:val="0052222F"/>
    <w:rsid w:val="00535271"/>
    <w:rsid w:val="0053783F"/>
    <w:rsid w:val="00546F11"/>
    <w:rsid w:val="0055075D"/>
    <w:rsid w:val="00563F72"/>
    <w:rsid w:val="00573440"/>
    <w:rsid w:val="00574AA5"/>
    <w:rsid w:val="005850F6"/>
    <w:rsid w:val="00585F1C"/>
    <w:rsid w:val="00586B20"/>
    <w:rsid w:val="00590363"/>
    <w:rsid w:val="005921C2"/>
    <w:rsid w:val="00592D1C"/>
    <w:rsid w:val="005A016A"/>
    <w:rsid w:val="005A24C6"/>
    <w:rsid w:val="005A72CA"/>
    <w:rsid w:val="005B7193"/>
    <w:rsid w:val="005C01DB"/>
    <w:rsid w:val="005C2633"/>
    <w:rsid w:val="005C2938"/>
    <w:rsid w:val="005D6222"/>
    <w:rsid w:val="005D76A0"/>
    <w:rsid w:val="005E2637"/>
    <w:rsid w:val="005E2EBF"/>
    <w:rsid w:val="005E7293"/>
    <w:rsid w:val="005F0E49"/>
    <w:rsid w:val="005F5232"/>
    <w:rsid w:val="005F53C4"/>
    <w:rsid w:val="005F61BC"/>
    <w:rsid w:val="00600450"/>
    <w:rsid w:val="00602590"/>
    <w:rsid w:val="00604E48"/>
    <w:rsid w:val="00610618"/>
    <w:rsid w:val="00616116"/>
    <w:rsid w:val="00617922"/>
    <w:rsid w:val="00621399"/>
    <w:rsid w:val="00622A19"/>
    <w:rsid w:val="00622E48"/>
    <w:rsid w:val="006252EE"/>
    <w:rsid w:val="006310DE"/>
    <w:rsid w:val="006344FA"/>
    <w:rsid w:val="00634BD0"/>
    <w:rsid w:val="00640421"/>
    <w:rsid w:val="00641412"/>
    <w:rsid w:val="00645C08"/>
    <w:rsid w:val="00657C75"/>
    <w:rsid w:val="00657F69"/>
    <w:rsid w:val="006610AC"/>
    <w:rsid w:val="00661FA2"/>
    <w:rsid w:val="00664512"/>
    <w:rsid w:val="00664CBE"/>
    <w:rsid w:val="0067151B"/>
    <w:rsid w:val="00675F14"/>
    <w:rsid w:val="00676DB4"/>
    <w:rsid w:val="00680178"/>
    <w:rsid w:val="00683220"/>
    <w:rsid w:val="006864B8"/>
    <w:rsid w:val="00687DC1"/>
    <w:rsid w:val="00692981"/>
    <w:rsid w:val="006937F9"/>
    <w:rsid w:val="00697996"/>
    <w:rsid w:val="006A6B15"/>
    <w:rsid w:val="006B31DB"/>
    <w:rsid w:val="006C3DA2"/>
    <w:rsid w:val="006C4B96"/>
    <w:rsid w:val="006D0BBD"/>
    <w:rsid w:val="006E12EE"/>
    <w:rsid w:val="006E1582"/>
    <w:rsid w:val="006E22C5"/>
    <w:rsid w:val="006F0F0E"/>
    <w:rsid w:val="00701705"/>
    <w:rsid w:val="007047DF"/>
    <w:rsid w:val="007133BA"/>
    <w:rsid w:val="00716DE9"/>
    <w:rsid w:val="0073128F"/>
    <w:rsid w:val="007351D9"/>
    <w:rsid w:val="00743BAD"/>
    <w:rsid w:val="00751336"/>
    <w:rsid w:val="00751FBB"/>
    <w:rsid w:val="00760166"/>
    <w:rsid w:val="00760A5E"/>
    <w:rsid w:val="0076151C"/>
    <w:rsid w:val="0076311C"/>
    <w:rsid w:val="0077032E"/>
    <w:rsid w:val="00782C65"/>
    <w:rsid w:val="0078682D"/>
    <w:rsid w:val="007947EC"/>
    <w:rsid w:val="007949F3"/>
    <w:rsid w:val="0079537B"/>
    <w:rsid w:val="00796C66"/>
    <w:rsid w:val="007977A5"/>
    <w:rsid w:val="007A5D1C"/>
    <w:rsid w:val="007B1012"/>
    <w:rsid w:val="007B2D2B"/>
    <w:rsid w:val="007B3AE9"/>
    <w:rsid w:val="007C0420"/>
    <w:rsid w:val="007D2D3F"/>
    <w:rsid w:val="007D3956"/>
    <w:rsid w:val="007E0BE1"/>
    <w:rsid w:val="007E4B13"/>
    <w:rsid w:val="007F0F9F"/>
    <w:rsid w:val="007F3DB3"/>
    <w:rsid w:val="007F69C7"/>
    <w:rsid w:val="007F7006"/>
    <w:rsid w:val="00800D89"/>
    <w:rsid w:val="00801105"/>
    <w:rsid w:val="008022CA"/>
    <w:rsid w:val="00807662"/>
    <w:rsid w:val="008153CD"/>
    <w:rsid w:val="00820793"/>
    <w:rsid w:val="008221EA"/>
    <w:rsid w:val="008315D5"/>
    <w:rsid w:val="00831906"/>
    <w:rsid w:val="008322C7"/>
    <w:rsid w:val="0083298C"/>
    <w:rsid w:val="00832D46"/>
    <w:rsid w:val="008340CE"/>
    <w:rsid w:val="00836334"/>
    <w:rsid w:val="00855984"/>
    <w:rsid w:val="00865E33"/>
    <w:rsid w:val="00877FD3"/>
    <w:rsid w:val="008823B7"/>
    <w:rsid w:val="008827C7"/>
    <w:rsid w:val="0088357A"/>
    <w:rsid w:val="008878A8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D435F"/>
    <w:rsid w:val="008E309E"/>
    <w:rsid w:val="008E39B9"/>
    <w:rsid w:val="008E5D8C"/>
    <w:rsid w:val="008F4980"/>
    <w:rsid w:val="008F6181"/>
    <w:rsid w:val="008F6DB6"/>
    <w:rsid w:val="008F710D"/>
    <w:rsid w:val="009064E0"/>
    <w:rsid w:val="009069A7"/>
    <w:rsid w:val="00912A3F"/>
    <w:rsid w:val="00912AC4"/>
    <w:rsid w:val="00920272"/>
    <w:rsid w:val="00920C9E"/>
    <w:rsid w:val="00921E86"/>
    <w:rsid w:val="009222C2"/>
    <w:rsid w:val="009303E4"/>
    <w:rsid w:val="00930ACD"/>
    <w:rsid w:val="00931E47"/>
    <w:rsid w:val="009411D9"/>
    <w:rsid w:val="00943245"/>
    <w:rsid w:val="00947A0B"/>
    <w:rsid w:val="00953791"/>
    <w:rsid w:val="009547E6"/>
    <w:rsid w:val="00954917"/>
    <w:rsid w:val="00963687"/>
    <w:rsid w:val="00964204"/>
    <w:rsid w:val="009642EE"/>
    <w:rsid w:val="00964A47"/>
    <w:rsid w:val="009701DE"/>
    <w:rsid w:val="00976D4E"/>
    <w:rsid w:val="00983646"/>
    <w:rsid w:val="009844E8"/>
    <w:rsid w:val="00990550"/>
    <w:rsid w:val="009909A6"/>
    <w:rsid w:val="009A7B85"/>
    <w:rsid w:val="009A7D98"/>
    <w:rsid w:val="009C3B59"/>
    <w:rsid w:val="009D0FCF"/>
    <w:rsid w:val="009D7C75"/>
    <w:rsid w:val="009E3398"/>
    <w:rsid w:val="009E5D1D"/>
    <w:rsid w:val="009E5DE3"/>
    <w:rsid w:val="009E7607"/>
    <w:rsid w:val="009F2144"/>
    <w:rsid w:val="009F2EF1"/>
    <w:rsid w:val="009F3514"/>
    <w:rsid w:val="009F6BC9"/>
    <w:rsid w:val="00A100A9"/>
    <w:rsid w:val="00A11F2F"/>
    <w:rsid w:val="00A21573"/>
    <w:rsid w:val="00A22EF5"/>
    <w:rsid w:val="00A24722"/>
    <w:rsid w:val="00A27123"/>
    <w:rsid w:val="00A3380C"/>
    <w:rsid w:val="00A406F2"/>
    <w:rsid w:val="00A41652"/>
    <w:rsid w:val="00A44970"/>
    <w:rsid w:val="00A471EC"/>
    <w:rsid w:val="00A5566D"/>
    <w:rsid w:val="00A57A21"/>
    <w:rsid w:val="00A63340"/>
    <w:rsid w:val="00A64F42"/>
    <w:rsid w:val="00A650ED"/>
    <w:rsid w:val="00A67391"/>
    <w:rsid w:val="00A81480"/>
    <w:rsid w:val="00A84EE4"/>
    <w:rsid w:val="00A85DB0"/>
    <w:rsid w:val="00A86022"/>
    <w:rsid w:val="00A8673B"/>
    <w:rsid w:val="00A8759F"/>
    <w:rsid w:val="00A92E09"/>
    <w:rsid w:val="00A9669F"/>
    <w:rsid w:val="00AA1B96"/>
    <w:rsid w:val="00AA4342"/>
    <w:rsid w:val="00AB028F"/>
    <w:rsid w:val="00AC575C"/>
    <w:rsid w:val="00AC6060"/>
    <w:rsid w:val="00AC6679"/>
    <w:rsid w:val="00AD0E6E"/>
    <w:rsid w:val="00AD24F5"/>
    <w:rsid w:val="00AD4FD1"/>
    <w:rsid w:val="00AE2C28"/>
    <w:rsid w:val="00AE3487"/>
    <w:rsid w:val="00AE4E70"/>
    <w:rsid w:val="00AF4FD0"/>
    <w:rsid w:val="00B002BA"/>
    <w:rsid w:val="00B01A2E"/>
    <w:rsid w:val="00B055EC"/>
    <w:rsid w:val="00B10E52"/>
    <w:rsid w:val="00B17ECE"/>
    <w:rsid w:val="00B2540F"/>
    <w:rsid w:val="00B26DD6"/>
    <w:rsid w:val="00B30AEC"/>
    <w:rsid w:val="00B402C2"/>
    <w:rsid w:val="00B43656"/>
    <w:rsid w:val="00B44CC6"/>
    <w:rsid w:val="00B44E61"/>
    <w:rsid w:val="00B45022"/>
    <w:rsid w:val="00B46B94"/>
    <w:rsid w:val="00B51412"/>
    <w:rsid w:val="00B71BD7"/>
    <w:rsid w:val="00B74854"/>
    <w:rsid w:val="00B75B9B"/>
    <w:rsid w:val="00B7705B"/>
    <w:rsid w:val="00B86FD9"/>
    <w:rsid w:val="00B91545"/>
    <w:rsid w:val="00B94BD5"/>
    <w:rsid w:val="00BA32AF"/>
    <w:rsid w:val="00BA7759"/>
    <w:rsid w:val="00BB1397"/>
    <w:rsid w:val="00BB2479"/>
    <w:rsid w:val="00BB5BD3"/>
    <w:rsid w:val="00BC5939"/>
    <w:rsid w:val="00BD0294"/>
    <w:rsid w:val="00BD3209"/>
    <w:rsid w:val="00BE0A65"/>
    <w:rsid w:val="00BE6D81"/>
    <w:rsid w:val="00C01508"/>
    <w:rsid w:val="00C12E72"/>
    <w:rsid w:val="00C1325F"/>
    <w:rsid w:val="00C13C31"/>
    <w:rsid w:val="00C1458D"/>
    <w:rsid w:val="00C2356C"/>
    <w:rsid w:val="00C25B90"/>
    <w:rsid w:val="00C267BC"/>
    <w:rsid w:val="00C45122"/>
    <w:rsid w:val="00C470B5"/>
    <w:rsid w:val="00C47F00"/>
    <w:rsid w:val="00C512DE"/>
    <w:rsid w:val="00C53FAE"/>
    <w:rsid w:val="00C5553B"/>
    <w:rsid w:val="00C61DC8"/>
    <w:rsid w:val="00C63B1A"/>
    <w:rsid w:val="00C64B26"/>
    <w:rsid w:val="00C66400"/>
    <w:rsid w:val="00C71D5B"/>
    <w:rsid w:val="00C80559"/>
    <w:rsid w:val="00C8696F"/>
    <w:rsid w:val="00C93C24"/>
    <w:rsid w:val="00C93DF7"/>
    <w:rsid w:val="00C9527A"/>
    <w:rsid w:val="00CA002F"/>
    <w:rsid w:val="00CA03ED"/>
    <w:rsid w:val="00CA4793"/>
    <w:rsid w:val="00CA5C6A"/>
    <w:rsid w:val="00CC1708"/>
    <w:rsid w:val="00CD0716"/>
    <w:rsid w:val="00CD0B24"/>
    <w:rsid w:val="00CD0BA2"/>
    <w:rsid w:val="00CD6039"/>
    <w:rsid w:val="00CE2285"/>
    <w:rsid w:val="00CF3C81"/>
    <w:rsid w:val="00CF54E5"/>
    <w:rsid w:val="00CF5530"/>
    <w:rsid w:val="00D1198B"/>
    <w:rsid w:val="00D131C5"/>
    <w:rsid w:val="00D14381"/>
    <w:rsid w:val="00D14A26"/>
    <w:rsid w:val="00D20BEC"/>
    <w:rsid w:val="00D23310"/>
    <w:rsid w:val="00D25EB0"/>
    <w:rsid w:val="00D31A9A"/>
    <w:rsid w:val="00D3251A"/>
    <w:rsid w:val="00D350CC"/>
    <w:rsid w:val="00D35292"/>
    <w:rsid w:val="00D475F3"/>
    <w:rsid w:val="00D51556"/>
    <w:rsid w:val="00D534A6"/>
    <w:rsid w:val="00D5670F"/>
    <w:rsid w:val="00D604D2"/>
    <w:rsid w:val="00D66738"/>
    <w:rsid w:val="00D70EE9"/>
    <w:rsid w:val="00D84180"/>
    <w:rsid w:val="00D90B45"/>
    <w:rsid w:val="00DA5B9B"/>
    <w:rsid w:val="00DB2B28"/>
    <w:rsid w:val="00DB38C3"/>
    <w:rsid w:val="00DB70D1"/>
    <w:rsid w:val="00DD64F8"/>
    <w:rsid w:val="00DD6B86"/>
    <w:rsid w:val="00DD7FE5"/>
    <w:rsid w:val="00DE4428"/>
    <w:rsid w:val="00DE51DF"/>
    <w:rsid w:val="00DE6625"/>
    <w:rsid w:val="00DE6D55"/>
    <w:rsid w:val="00DF134E"/>
    <w:rsid w:val="00DF4041"/>
    <w:rsid w:val="00DF59A5"/>
    <w:rsid w:val="00E0742F"/>
    <w:rsid w:val="00E07FDF"/>
    <w:rsid w:val="00E10F64"/>
    <w:rsid w:val="00E153C9"/>
    <w:rsid w:val="00E15D77"/>
    <w:rsid w:val="00E17CAB"/>
    <w:rsid w:val="00E27364"/>
    <w:rsid w:val="00E31377"/>
    <w:rsid w:val="00E33C12"/>
    <w:rsid w:val="00E341E0"/>
    <w:rsid w:val="00E4349E"/>
    <w:rsid w:val="00E47A55"/>
    <w:rsid w:val="00E519A2"/>
    <w:rsid w:val="00E52C19"/>
    <w:rsid w:val="00E5515C"/>
    <w:rsid w:val="00E56780"/>
    <w:rsid w:val="00E5750A"/>
    <w:rsid w:val="00E603A2"/>
    <w:rsid w:val="00E65CAA"/>
    <w:rsid w:val="00E667A8"/>
    <w:rsid w:val="00E678AE"/>
    <w:rsid w:val="00E74740"/>
    <w:rsid w:val="00E764FB"/>
    <w:rsid w:val="00E8194E"/>
    <w:rsid w:val="00E83A8A"/>
    <w:rsid w:val="00E858DF"/>
    <w:rsid w:val="00E869BB"/>
    <w:rsid w:val="00E97058"/>
    <w:rsid w:val="00EA096D"/>
    <w:rsid w:val="00EA131C"/>
    <w:rsid w:val="00EA702F"/>
    <w:rsid w:val="00EB5FC5"/>
    <w:rsid w:val="00EC266D"/>
    <w:rsid w:val="00EC2F12"/>
    <w:rsid w:val="00ED15F5"/>
    <w:rsid w:val="00ED3EEF"/>
    <w:rsid w:val="00ED7F36"/>
    <w:rsid w:val="00EE0066"/>
    <w:rsid w:val="00EE6DA8"/>
    <w:rsid w:val="00EE7CE5"/>
    <w:rsid w:val="00EF2E9B"/>
    <w:rsid w:val="00F01EF3"/>
    <w:rsid w:val="00F03195"/>
    <w:rsid w:val="00F07237"/>
    <w:rsid w:val="00F10159"/>
    <w:rsid w:val="00F11622"/>
    <w:rsid w:val="00F13DB6"/>
    <w:rsid w:val="00F16903"/>
    <w:rsid w:val="00F33B7D"/>
    <w:rsid w:val="00F42EE1"/>
    <w:rsid w:val="00F51EDE"/>
    <w:rsid w:val="00F53303"/>
    <w:rsid w:val="00F55F93"/>
    <w:rsid w:val="00F61080"/>
    <w:rsid w:val="00F63E4E"/>
    <w:rsid w:val="00F640CB"/>
    <w:rsid w:val="00F77F8C"/>
    <w:rsid w:val="00F81F29"/>
    <w:rsid w:val="00F87FC6"/>
    <w:rsid w:val="00FA0F1E"/>
    <w:rsid w:val="00FA5714"/>
    <w:rsid w:val="00FA5BFE"/>
    <w:rsid w:val="00FA670D"/>
    <w:rsid w:val="00FB0C12"/>
    <w:rsid w:val="00FB3ED9"/>
    <w:rsid w:val="00FC1FD6"/>
    <w:rsid w:val="00FC37FD"/>
    <w:rsid w:val="00FC5B47"/>
    <w:rsid w:val="00FE2CF5"/>
    <w:rsid w:val="00FE6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62E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962EA"/>
    <w:rPr>
      <w:sz w:val="20"/>
      <w:szCs w:val="20"/>
    </w:rPr>
  </w:style>
  <w:style w:type="character" w:styleId="PageNumber">
    <w:name w:val="page number"/>
    <w:basedOn w:val="DefaultParagraphFont"/>
    <w:uiPriority w:val="99"/>
    <w:rsid w:val="001736D9"/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2EA"/>
    <w:rPr>
      <w:sz w:val="0"/>
      <w:szCs w:val="0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bCs/>
      <w:sz w:val="28"/>
      <w:szCs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962EA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962EA"/>
    <w:rPr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al"/>
    <w:uiPriority w:val="99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3D5969"/>
    <w:rPr>
      <w:rFonts w:ascii="Calibri" w:hAnsi="Calibri" w:cs="Calibri"/>
      <w:sz w:val="20"/>
      <w:szCs w:val="20"/>
    </w:rPr>
  </w:style>
  <w:style w:type="paragraph" w:styleId="ListBullet">
    <w:name w:val="List Bullet"/>
    <w:basedOn w:val="Normal"/>
    <w:uiPriority w:val="99"/>
    <w:rsid w:val="00ED7F36"/>
    <w:pPr>
      <w:numPr>
        <w:numId w:val="2"/>
      </w:numPr>
    </w:pPr>
  </w:style>
  <w:style w:type="paragraph" w:customStyle="1" w:styleId="Style7">
    <w:name w:val="Style7"/>
    <w:basedOn w:val="Normal"/>
    <w:uiPriority w:val="99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 w:cs="Calibri"/>
      <w:sz w:val="24"/>
      <w:szCs w:val="24"/>
    </w:rPr>
  </w:style>
  <w:style w:type="paragraph" w:customStyle="1" w:styleId="Style8">
    <w:name w:val="Style8"/>
    <w:basedOn w:val="Normal"/>
    <w:uiPriority w:val="99"/>
    <w:rsid w:val="00485BBE"/>
    <w:pPr>
      <w:widowControl w:val="0"/>
      <w:autoSpaceDE w:val="0"/>
      <w:autoSpaceDN w:val="0"/>
      <w:adjustRightInd w:val="0"/>
    </w:pPr>
    <w:rPr>
      <w:rFonts w:ascii="Calibri" w:hAnsi="Calibri" w:cs="Calibri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DefaultParagraphFont"/>
    <w:uiPriority w:val="99"/>
    <w:rsid w:val="00485BBE"/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285CB0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85CB0"/>
    <w:pPr>
      <w:widowControl w:val="0"/>
      <w:autoSpaceDE w:val="0"/>
      <w:autoSpaceDN w:val="0"/>
    </w:pPr>
    <w:rPr>
      <w:b/>
      <w:bCs/>
      <w:sz w:val="24"/>
      <w:szCs w:val="24"/>
    </w:rPr>
  </w:style>
  <w:style w:type="character" w:styleId="Hyperlink">
    <w:name w:val="Hyperlink"/>
    <w:basedOn w:val="DefaultParagraphFont"/>
    <w:uiPriority w:val="99"/>
    <w:rsid w:val="000C7694"/>
    <w:rPr>
      <w:color w:val="0000FF"/>
      <w:u w:val="single"/>
    </w:rPr>
  </w:style>
  <w:style w:type="paragraph" w:customStyle="1" w:styleId="10">
    <w:name w:val="Без интервала1"/>
    <w:uiPriority w:val="99"/>
    <w:rsid w:val="00A3380C"/>
    <w:rPr>
      <w:rFonts w:ascii="Calibri" w:hAnsi="Calibri" w:cs="Calibri"/>
    </w:rPr>
  </w:style>
  <w:style w:type="character" w:customStyle="1" w:styleId="a3">
    <w:name w:val="Цветовое выделение"/>
    <w:uiPriority w:val="99"/>
    <w:rsid w:val="0076151C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76151C"/>
    <w:rPr>
      <w:color w:val="auto"/>
    </w:rPr>
  </w:style>
  <w:style w:type="paragraph" w:customStyle="1" w:styleId="a5">
    <w:name w:val="Нормальный (таблица)"/>
    <w:basedOn w:val="Normal"/>
    <w:next w:val="Normal"/>
    <w:uiPriority w:val="99"/>
    <w:rsid w:val="0076151C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14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/redirect/10103000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4</Pages>
  <Words>1268</Words>
  <Characters>7228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1</dc:creator>
  <cp:keywords/>
  <dc:description/>
  <cp:lastModifiedBy>1</cp:lastModifiedBy>
  <cp:revision>7</cp:revision>
  <cp:lastPrinted>2020-08-06T11:09:00Z</cp:lastPrinted>
  <dcterms:created xsi:type="dcterms:W3CDTF">2022-06-27T10:27:00Z</dcterms:created>
  <dcterms:modified xsi:type="dcterms:W3CDTF">2022-11-02T03:29:00Z</dcterms:modified>
</cp:coreProperties>
</file>