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18" w:rsidRDefault="00D26118" w:rsidP="00F00C2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D26118" w:rsidRDefault="00D26118" w:rsidP="00F00C25">
      <w:pPr>
        <w:jc w:val="center"/>
        <w:rPr>
          <w:b/>
          <w:bCs/>
          <w:sz w:val="40"/>
          <w:szCs w:val="40"/>
        </w:rPr>
      </w:pPr>
    </w:p>
    <w:p w:rsidR="00D26118" w:rsidRDefault="00D26118" w:rsidP="00F00C25">
      <w:pPr>
        <w:pStyle w:val="NoSpacing"/>
        <w:jc w:val="center"/>
        <w:rPr>
          <w:b/>
          <w:bCs/>
        </w:rPr>
      </w:pPr>
      <w:r>
        <w:rPr>
          <w:b/>
          <w:bCs/>
        </w:rPr>
        <w:t>АДМИНИСТРАЦИИ АЛТАРСКОГО СЕЛЬСКОГО ПОСЕЛЕНИЯ</w:t>
      </w:r>
    </w:p>
    <w:p w:rsidR="00D26118" w:rsidRDefault="00D26118" w:rsidP="00F00C25">
      <w:pPr>
        <w:pStyle w:val="NoSpacing"/>
        <w:jc w:val="center"/>
        <w:rPr>
          <w:b/>
          <w:bCs/>
        </w:rPr>
      </w:pPr>
      <w:r>
        <w:rPr>
          <w:b/>
          <w:bCs/>
        </w:rPr>
        <w:t>РОМОДАНОВСКОГО МУНИЦИПАЛЬНОГО РАЙОНА</w:t>
      </w:r>
    </w:p>
    <w:p w:rsidR="00D26118" w:rsidRDefault="00D26118" w:rsidP="00F00C25">
      <w:pPr>
        <w:pStyle w:val="NoSpacing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D26118" w:rsidRDefault="00D26118" w:rsidP="00F00C2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26118" w:rsidRPr="00DE39F3" w:rsidRDefault="00D26118" w:rsidP="00F00C25">
      <w:pPr>
        <w:rPr>
          <w:sz w:val="28"/>
          <w:szCs w:val="28"/>
        </w:rPr>
      </w:pPr>
      <w:r w:rsidRPr="00DE39F3">
        <w:rPr>
          <w:sz w:val="28"/>
          <w:szCs w:val="28"/>
        </w:rPr>
        <w:t>от «</w:t>
      </w:r>
      <w:r>
        <w:rPr>
          <w:sz w:val="28"/>
          <w:szCs w:val="28"/>
        </w:rPr>
        <w:t xml:space="preserve"> 25 </w:t>
      </w:r>
      <w:r w:rsidRPr="00DE39F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октября </w:t>
      </w:r>
      <w:r w:rsidRPr="00DE39F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DE39F3">
        <w:rPr>
          <w:sz w:val="28"/>
          <w:szCs w:val="28"/>
        </w:rPr>
        <w:t xml:space="preserve"> г.     </w:t>
      </w:r>
      <w:r>
        <w:rPr>
          <w:sz w:val="28"/>
          <w:szCs w:val="28"/>
        </w:rPr>
        <w:t xml:space="preserve">     </w:t>
      </w:r>
      <w:r w:rsidRPr="00DE39F3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№ 22</w:t>
      </w:r>
    </w:p>
    <w:p w:rsidR="00D26118" w:rsidRPr="006748CF" w:rsidRDefault="00D26118" w:rsidP="00F00C25">
      <w:pPr>
        <w:rPr>
          <w:sz w:val="24"/>
          <w:szCs w:val="24"/>
        </w:rPr>
      </w:pPr>
    </w:p>
    <w:p w:rsidR="00D26118" w:rsidRDefault="00D26118" w:rsidP="00F00C25">
      <w:pPr>
        <w:jc w:val="center"/>
        <w:rPr>
          <w:sz w:val="24"/>
          <w:szCs w:val="24"/>
        </w:rPr>
      </w:pPr>
    </w:p>
    <w:p w:rsidR="00D26118" w:rsidRDefault="00D26118" w:rsidP="00F00C25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D26118" w:rsidRDefault="00D26118" w:rsidP="006C39FE">
      <w:pPr>
        <w:jc w:val="center"/>
        <w:rPr>
          <w:b/>
          <w:bCs/>
          <w:sz w:val="28"/>
          <w:szCs w:val="28"/>
        </w:rPr>
      </w:pPr>
    </w:p>
    <w:p w:rsidR="00D26118" w:rsidRDefault="00D26118" w:rsidP="006C39FE">
      <w:pPr>
        <w:jc w:val="center"/>
        <w:rPr>
          <w:b/>
          <w:bCs/>
          <w:sz w:val="28"/>
          <w:szCs w:val="28"/>
        </w:rPr>
      </w:pPr>
    </w:p>
    <w:p w:rsidR="00D26118" w:rsidRPr="00377F8B" w:rsidRDefault="00D26118" w:rsidP="0036782E">
      <w:pPr>
        <w:tabs>
          <w:tab w:val="left" w:pos="4253"/>
          <w:tab w:val="left" w:pos="4395"/>
          <w:tab w:val="left" w:pos="4536"/>
        </w:tabs>
        <w:ind w:right="5073"/>
        <w:jc w:val="both"/>
        <w:rPr>
          <w:b/>
          <w:bCs/>
          <w:sz w:val="28"/>
          <w:szCs w:val="28"/>
        </w:rPr>
      </w:pPr>
      <w:r w:rsidRPr="00377F8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утверждении Муниципальной программы Алтарского сельского поселения «Развитие муниципальной службы в Алтарском сельском поселении»</w:t>
      </w:r>
    </w:p>
    <w:p w:rsidR="00D26118" w:rsidRDefault="00D26118" w:rsidP="00377F8B">
      <w:pPr>
        <w:ind w:firstLine="709"/>
        <w:rPr>
          <w:b/>
          <w:bCs/>
          <w:sz w:val="28"/>
          <w:szCs w:val="28"/>
        </w:rPr>
      </w:pPr>
      <w:r w:rsidRPr="00ED37B3">
        <w:rPr>
          <w:b/>
          <w:bCs/>
          <w:sz w:val="28"/>
          <w:szCs w:val="28"/>
        </w:rPr>
        <w:t xml:space="preserve">                                   </w:t>
      </w:r>
    </w:p>
    <w:p w:rsidR="00D26118" w:rsidRPr="00D646EC" w:rsidRDefault="00D26118" w:rsidP="00D646EC">
      <w:pPr>
        <w:pStyle w:val="NoSpacing"/>
        <w:ind w:firstLine="567"/>
        <w:jc w:val="both"/>
      </w:pPr>
      <w:r w:rsidRPr="00D646EC">
        <w:t xml:space="preserve">   </w:t>
      </w:r>
    </w:p>
    <w:p w:rsidR="00D26118" w:rsidRDefault="00D26118" w:rsidP="00F00C25">
      <w:pPr>
        <w:pStyle w:val="NoSpacing"/>
        <w:ind w:right="-5" w:firstLine="720"/>
        <w:jc w:val="both"/>
      </w:pPr>
      <w:r w:rsidRPr="00D646EC">
        <w:t xml:space="preserve">В соответствии с </w:t>
      </w:r>
      <w:hyperlink r:id="rId7" w:tooltip="Федеральный закон от 02.03.2007 N 25-ФЗ (ред. от 30.03.2015) &quot;О муниципальной службе в Российской Федерации&quot;{КонсультантПлюс}" w:history="1">
        <w:r>
          <w:rPr>
            <w:color w:val="0000FF"/>
          </w:rPr>
          <w:t>пунктом</w:t>
        </w:r>
        <w:r w:rsidRPr="00D646EC">
          <w:rPr>
            <w:color w:val="0000FF"/>
          </w:rPr>
          <w:t xml:space="preserve"> 1 статьи 35</w:t>
        </w:r>
      </w:hyperlink>
      <w:r w:rsidRPr="00D646EC">
        <w:t xml:space="preserve"> Федерального закона от 2 марта 2007г. № 25-ФЗ «О муниципальной службе в Российской Федерации», </w:t>
      </w:r>
      <w:hyperlink r:id="rId8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D646EC">
          <w:rPr>
            <w:color w:val="0000FF"/>
          </w:rPr>
          <w:t>Законом</w:t>
        </w:r>
      </w:hyperlink>
      <w:r w:rsidRPr="00D646EC">
        <w:t xml:space="preserve"> Республики Мордовия от 8 июня 2007 г. № 48-З «О регулировании отношений в сфере муниципальной службы» и в целях повышения эффективности муниципального управления в </w:t>
      </w:r>
      <w:r>
        <w:t>Алтарском сельском поселении</w:t>
      </w:r>
      <w:r w:rsidRPr="00D646EC">
        <w:t xml:space="preserve">, </w:t>
      </w:r>
    </w:p>
    <w:p w:rsidR="00D26118" w:rsidRPr="00D646EC" w:rsidRDefault="00D26118" w:rsidP="00F00C25">
      <w:pPr>
        <w:pStyle w:val="NoSpacing"/>
        <w:ind w:right="-5" w:firstLine="720"/>
        <w:jc w:val="both"/>
      </w:pPr>
    </w:p>
    <w:p w:rsidR="00D26118" w:rsidRDefault="00D26118" w:rsidP="00EB4EB4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26118" w:rsidRPr="00D646EC" w:rsidRDefault="00D26118" w:rsidP="00D646EC">
      <w:pPr>
        <w:ind w:right="-365" w:firstLine="709"/>
        <w:jc w:val="both"/>
        <w:rPr>
          <w:sz w:val="28"/>
          <w:szCs w:val="28"/>
        </w:rPr>
      </w:pPr>
    </w:p>
    <w:p w:rsidR="00D26118" w:rsidRDefault="00D26118" w:rsidP="004B49AB">
      <w:pPr>
        <w:tabs>
          <w:tab w:val="left" w:pos="9214"/>
          <w:tab w:val="left" w:pos="9356"/>
        </w:tabs>
        <w:ind w:right="-30" w:firstLine="567"/>
        <w:jc w:val="both"/>
        <w:rPr>
          <w:sz w:val="28"/>
          <w:szCs w:val="28"/>
        </w:rPr>
      </w:pPr>
      <w:r w:rsidRPr="00D646EC">
        <w:rPr>
          <w:sz w:val="28"/>
          <w:szCs w:val="28"/>
        </w:rPr>
        <w:t xml:space="preserve">1. Утвердить прилагаемую </w:t>
      </w:r>
      <w:r>
        <w:rPr>
          <w:sz w:val="28"/>
          <w:szCs w:val="28"/>
        </w:rPr>
        <w:t>Муниципальную программу</w:t>
      </w:r>
      <w:r w:rsidRPr="00D646EC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D646EC">
        <w:rPr>
          <w:sz w:val="28"/>
          <w:szCs w:val="28"/>
        </w:rPr>
        <w:t xml:space="preserve"> «Развитие муниципальной службы в </w:t>
      </w:r>
      <w:r>
        <w:rPr>
          <w:sz w:val="28"/>
          <w:szCs w:val="28"/>
        </w:rPr>
        <w:t>Алтарском сельском поселении</w:t>
      </w:r>
      <w:r w:rsidRPr="00D646EC">
        <w:rPr>
          <w:sz w:val="28"/>
          <w:szCs w:val="28"/>
        </w:rPr>
        <w:t>».</w:t>
      </w:r>
    </w:p>
    <w:p w:rsidR="00D26118" w:rsidRPr="00D646EC" w:rsidRDefault="00D26118" w:rsidP="004B49AB">
      <w:pPr>
        <w:tabs>
          <w:tab w:val="left" w:pos="9214"/>
          <w:tab w:val="left" w:pos="9356"/>
        </w:tabs>
        <w:ind w:right="-3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00C2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D26118" w:rsidRDefault="00D26118" w:rsidP="00377F8B">
      <w:pPr>
        <w:ind w:right="-365" w:firstLine="709"/>
        <w:jc w:val="both"/>
        <w:rPr>
          <w:sz w:val="28"/>
          <w:szCs w:val="28"/>
        </w:rPr>
      </w:pPr>
    </w:p>
    <w:p w:rsidR="00D26118" w:rsidRDefault="00D26118" w:rsidP="00F00C25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26118" w:rsidRDefault="00D26118" w:rsidP="00F00C25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26118" w:rsidRDefault="00D26118" w:rsidP="00F00C25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26118" w:rsidRDefault="00D26118" w:rsidP="0036782E">
      <w:pPr>
        <w:pStyle w:val="Header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Глава Алтарского</w:t>
      </w:r>
    </w:p>
    <w:p w:rsidR="00D26118" w:rsidRDefault="00D26118" w:rsidP="0036782E">
      <w:pPr>
        <w:pStyle w:val="Header"/>
        <w:tabs>
          <w:tab w:val="left" w:pos="708"/>
        </w:tabs>
        <w:ind w:right="-5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М.Х. Кузяев</w:t>
      </w: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</w:pPr>
    </w:p>
    <w:p w:rsidR="00D26118" w:rsidRDefault="00D26118" w:rsidP="00E925E4">
      <w:pPr>
        <w:jc w:val="both"/>
        <w:rPr>
          <w:b/>
          <w:bCs/>
          <w:sz w:val="28"/>
          <w:szCs w:val="28"/>
        </w:rPr>
        <w:sectPr w:rsidR="00D26118" w:rsidSect="00F43259">
          <w:pgSz w:w="11906" w:h="16838"/>
          <w:pgMar w:top="851" w:right="737" w:bottom="851" w:left="1701" w:header="709" w:footer="709" w:gutter="0"/>
          <w:pgNumType w:start="0"/>
          <w:cols w:space="708"/>
          <w:titlePg/>
          <w:docGrid w:linePitch="360"/>
        </w:sectPr>
      </w:pPr>
    </w:p>
    <w:p w:rsidR="00D26118" w:rsidRPr="00616D5F" w:rsidRDefault="00D26118" w:rsidP="001A7BB4">
      <w:pPr>
        <w:ind w:left="5670"/>
        <w:jc w:val="both"/>
        <w:rPr>
          <w:sz w:val="24"/>
          <w:szCs w:val="24"/>
        </w:rPr>
      </w:pPr>
      <w:r w:rsidRPr="00616D5F">
        <w:rPr>
          <w:sz w:val="24"/>
          <w:szCs w:val="24"/>
        </w:rPr>
        <w:t>Приложение</w:t>
      </w:r>
    </w:p>
    <w:p w:rsidR="00D26118" w:rsidRDefault="00D26118" w:rsidP="001A7BB4">
      <w:pPr>
        <w:pStyle w:val="NoSpacing"/>
        <w:tabs>
          <w:tab w:val="left" w:pos="5670"/>
        </w:tabs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 w:rsidRPr="00E925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Алтарского сельского поселения </w:t>
      </w:r>
      <w:r w:rsidRPr="00E925E4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D26118" w:rsidRPr="005142ED" w:rsidRDefault="00D26118" w:rsidP="001A7BB4">
      <w:pPr>
        <w:pStyle w:val="NoSpacing"/>
        <w:tabs>
          <w:tab w:val="left" w:pos="5670"/>
        </w:tabs>
        <w:ind w:left="5670"/>
        <w:rPr>
          <w:sz w:val="24"/>
          <w:szCs w:val="24"/>
        </w:rPr>
      </w:pPr>
      <w:r w:rsidRPr="005142ED">
        <w:rPr>
          <w:sz w:val="24"/>
          <w:szCs w:val="24"/>
        </w:rPr>
        <w:t>от «</w:t>
      </w:r>
      <w:r>
        <w:rPr>
          <w:sz w:val="24"/>
          <w:szCs w:val="24"/>
        </w:rPr>
        <w:t xml:space="preserve"> 25</w:t>
      </w:r>
      <w:r w:rsidRPr="005142ED">
        <w:rPr>
          <w:sz w:val="24"/>
          <w:szCs w:val="24"/>
        </w:rPr>
        <w:t xml:space="preserve"> » </w:t>
      </w:r>
      <w:r>
        <w:rPr>
          <w:sz w:val="24"/>
          <w:szCs w:val="24"/>
        </w:rPr>
        <w:t>октября</w:t>
      </w:r>
      <w:r w:rsidRPr="005142ED">
        <w:rPr>
          <w:sz w:val="24"/>
          <w:szCs w:val="24"/>
        </w:rPr>
        <w:t xml:space="preserve"> 20</w:t>
      </w:r>
      <w:r>
        <w:rPr>
          <w:sz w:val="24"/>
          <w:szCs w:val="24"/>
        </w:rPr>
        <w:t>22</w:t>
      </w:r>
      <w:r w:rsidRPr="005142ED">
        <w:rPr>
          <w:sz w:val="24"/>
          <w:szCs w:val="24"/>
        </w:rPr>
        <w:t xml:space="preserve">г. № </w:t>
      </w:r>
      <w:r>
        <w:rPr>
          <w:sz w:val="24"/>
          <w:szCs w:val="24"/>
        </w:rPr>
        <w:t>22</w:t>
      </w:r>
    </w:p>
    <w:p w:rsidR="00D26118" w:rsidRDefault="00D26118" w:rsidP="001A7BB4">
      <w:pPr>
        <w:pStyle w:val="NoSpacing"/>
        <w:ind w:firstLine="567"/>
        <w:jc w:val="center"/>
        <w:rPr>
          <w:b/>
          <w:bCs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26118" w:rsidRPr="00A84F2B" w:rsidRDefault="00D26118" w:rsidP="001A7BB4">
      <w:pPr>
        <w:pStyle w:val="ConsPlusTitle"/>
        <w:jc w:val="center"/>
        <w:rPr>
          <w:rFonts w:ascii="Times New Roman" w:hAnsi="Times New Roman" w:cs="Times New Roman"/>
          <w:sz w:val="36"/>
          <w:szCs w:val="36"/>
        </w:rPr>
      </w:pPr>
      <w:r w:rsidRPr="00A84F2B">
        <w:rPr>
          <w:rFonts w:ascii="Times New Roman" w:hAnsi="Times New Roman" w:cs="Times New Roman"/>
          <w:sz w:val="36"/>
          <w:szCs w:val="36"/>
        </w:rPr>
        <w:t xml:space="preserve">МУНИЦИПАЛЬНАЯ ПРОГРАММА </w:t>
      </w:r>
      <w:r>
        <w:rPr>
          <w:rFonts w:ascii="Times New Roman" w:hAnsi="Times New Roman" w:cs="Times New Roman"/>
          <w:sz w:val="36"/>
          <w:szCs w:val="36"/>
        </w:rPr>
        <w:t>АЛТАРСКОГО СЕЛЬСКОГО ПОСЕЛЕНИЯ</w:t>
      </w:r>
    </w:p>
    <w:p w:rsidR="00D26118" w:rsidRPr="00A84F2B" w:rsidRDefault="00D26118" w:rsidP="001A7BB4">
      <w:pPr>
        <w:pStyle w:val="ConsPlusTitle"/>
        <w:jc w:val="center"/>
        <w:rPr>
          <w:rFonts w:ascii="Times New Roman" w:hAnsi="Times New Roman" w:cs="Times New Roman"/>
          <w:sz w:val="36"/>
          <w:szCs w:val="36"/>
        </w:rPr>
      </w:pPr>
      <w:r w:rsidRPr="00A84F2B">
        <w:rPr>
          <w:rFonts w:ascii="Times New Roman" w:hAnsi="Times New Roman" w:cs="Times New Roman"/>
          <w:sz w:val="36"/>
          <w:szCs w:val="36"/>
        </w:rPr>
        <w:t>«РАЗВИТИЕ МУНИЦИПАЛЬНОЙ СЛУЖБЫ</w:t>
      </w:r>
    </w:p>
    <w:p w:rsidR="00D26118" w:rsidRPr="00A84F2B" w:rsidRDefault="00D26118" w:rsidP="001A7BB4">
      <w:pPr>
        <w:pStyle w:val="ConsPlusTitle"/>
        <w:jc w:val="center"/>
        <w:rPr>
          <w:rFonts w:ascii="Times New Roman" w:hAnsi="Times New Roman" w:cs="Times New Roman"/>
          <w:sz w:val="36"/>
          <w:szCs w:val="36"/>
        </w:rPr>
      </w:pPr>
      <w:r w:rsidRPr="00A84F2B">
        <w:rPr>
          <w:rFonts w:ascii="Times New Roman" w:hAnsi="Times New Roman" w:cs="Times New Roman"/>
          <w:sz w:val="36"/>
          <w:szCs w:val="36"/>
        </w:rPr>
        <w:t xml:space="preserve">В </w:t>
      </w:r>
      <w:r>
        <w:rPr>
          <w:rFonts w:ascii="Times New Roman" w:hAnsi="Times New Roman" w:cs="Times New Roman"/>
          <w:sz w:val="36"/>
          <w:szCs w:val="36"/>
        </w:rPr>
        <w:t>АЛТАРСКОМ СЕЛЬСКОМ ПОСЕЛЕНИИ</w:t>
      </w:r>
      <w:r w:rsidRPr="00A84F2B">
        <w:rPr>
          <w:rFonts w:ascii="Times New Roman" w:hAnsi="Times New Roman" w:cs="Times New Roman"/>
          <w:sz w:val="36"/>
          <w:szCs w:val="36"/>
        </w:rPr>
        <w:t>»</w:t>
      </w: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ind w:left="5670"/>
        <w:jc w:val="both"/>
        <w:rPr>
          <w:sz w:val="24"/>
          <w:szCs w:val="24"/>
        </w:rPr>
      </w:pPr>
    </w:p>
    <w:p w:rsidR="00D26118" w:rsidRPr="00616D5F" w:rsidRDefault="00D26118" w:rsidP="001A7BB4"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26118" w:rsidRDefault="00D26118" w:rsidP="001A7BB4">
      <w:pPr>
        <w:pStyle w:val="NoSpacing"/>
        <w:tabs>
          <w:tab w:val="left" w:pos="5670"/>
        </w:tabs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</w:t>
      </w:r>
      <w:r w:rsidRPr="00E925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Алтарского сельского поселения </w:t>
      </w:r>
      <w:r w:rsidRPr="00E925E4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D26118" w:rsidRPr="005142ED" w:rsidRDefault="00D26118" w:rsidP="001A7BB4">
      <w:pPr>
        <w:pStyle w:val="NoSpacing"/>
        <w:tabs>
          <w:tab w:val="left" w:pos="5670"/>
        </w:tabs>
        <w:ind w:left="5670"/>
        <w:rPr>
          <w:sz w:val="24"/>
          <w:szCs w:val="24"/>
        </w:rPr>
      </w:pPr>
      <w:r w:rsidRPr="005142ED">
        <w:rPr>
          <w:sz w:val="24"/>
          <w:szCs w:val="24"/>
        </w:rPr>
        <w:t xml:space="preserve">от « </w:t>
      </w:r>
      <w:r>
        <w:rPr>
          <w:sz w:val="24"/>
          <w:szCs w:val="24"/>
        </w:rPr>
        <w:t>25</w:t>
      </w:r>
      <w:r w:rsidRPr="005142ED">
        <w:rPr>
          <w:sz w:val="24"/>
          <w:szCs w:val="24"/>
        </w:rPr>
        <w:t xml:space="preserve"> » </w:t>
      </w:r>
      <w:r>
        <w:rPr>
          <w:sz w:val="24"/>
          <w:szCs w:val="24"/>
        </w:rPr>
        <w:t xml:space="preserve">октября </w:t>
      </w:r>
      <w:r w:rsidRPr="005142ED">
        <w:rPr>
          <w:sz w:val="24"/>
          <w:szCs w:val="24"/>
        </w:rPr>
        <w:t xml:space="preserve"> 20</w:t>
      </w:r>
      <w:r>
        <w:rPr>
          <w:sz w:val="24"/>
          <w:szCs w:val="24"/>
        </w:rPr>
        <w:t>22</w:t>
      </w:r>
      <w:r w:rsidRPr="005142ED">
        <w:rPr>
          <w:sz w:val="24"/>
          <w:szCs w:val="24"/>
        </w:rPr>
        <w:t xml:space="preserve">г. № </w:t>
      </w:r>
      <w:r>
        <w:rPr>
          <w:sz w:val="24"/>
          <w:szCs w:val="24"/>
        </w:rPr>
        <w:t>22</w:t>
      </w: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Pr="00A84F2B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A84F2B">
        <w:rPr>
          <w:rFonts w:ascii="Times New Roman" w:hAnsi="Times New Roman" w:cs="Times New Roman"/>
          <w:sz w:val="32"/>
          <w:szCs w:val="32"/>
        </w:rPr>
        <w:t>Паспорт</w:t>
      </w:r>
    </w:p>
    <w:p w:rsidR="00D26118" w:rsidRDefault="00D26118" w:rsidP="001A7BB4">
      <w:pPr>
        <w:pStyle w:val="ConsPlusNormal"/>
        <w:jc w:val="center"/>
        <w:rPr>
          <w:rFonts w:ascii="Times New Roman" w:hAnsi="Times New Roman" w:cs="Times New Roman"/>
          <w:sz w:val="32"/>
          <w:szCs w:val="32"/>
        </w:rPr>
      </w:pPr>
      <w:r w:rsidRPr="00A84F2B">
        <w:rPr>
          <w:rFonts w:ascii="Times New Roman" w:hAnsi="Times New Roman" w:cs="Times New Roman"/>
          <w:sz w:val="32"/>
          <w:szCs w:val="32"/>
        </w:rPr>
        <w:t xml:space="preserve">муниципальной программы </w:t>
      </w:r>
      <w:r>
        <w:rPr>
          <w:rFonts w:ascii="Times New Roman" w:hAnsi="Times New Roman" w:cs="Times New Roman"/>
          <w:sz w:val="32"/>
          <w:szCs w:val="32"/>
        </w:rPr>
        <w:t>Алтарского сельского поселения</w:t>
      </w:r>
      <w:r w:rsidRPr="00A84F2B">
        <w:rPr>
          <w:rFonts w:ascii="Times New Roman" w:hAnsi="Times New Roman" w:cs="Times New Roman"/>
          <w:sz w:val="32"/>
          <w:szCs w:val="32"/>
        </w:rPr>
        <w:t xml:space="preserve"> «Развитие муниципальной службы в </w:t>
      </w:r>
      <w:r>
        <w:rPr>
          <w:rFonts w:ascii="Times New Roman" w:hAnsi="Times New Roman" w:cs="Times New Roman"/>
          <w:sz w:val="32"/>
          <w:szCs w:val="32"/>
        </w:rPr>
        <w:t>Алтарском сельском поселении</w:t>
      </w:r>
      <w:r w:rsidRPr="00A84F2B">
        <w:rPr>
          <w:rFonts w:ascii="Times New Roman" w:hAnsi="Times New Roman" w:cs="Times New Roman"/>
          <w:sz w:val="32"/>
          <w:szCs w:val="32"/>
        </w:rPr>
        <w:t>»</w:t>
      </w:r>
    </w:p>
    <w:p w:rsidR="00D26118" w:rsidRPr="00A84F2B" w:rsidRDefault="00D26118" w:rsidP="001A7BB4">
      <w:pPr>
        <w:pStyle w:val="ConsPlusNormal"/>
        <w:jc w:val="center"/>
        <w:rPr>
          <w:rFonts w:ascii="Times New Roman" w:hAnsi="Times New Roman" w:cs="Times New Roman"/>
          <w:sz w:val="32"/>
          <w:szCs w:val="32"/>
        </w:rPr>
      </w:pPr>
    </w:p>
    <w:p w:rsidR="00D26118" w:rsidRPr="00D646EC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7080"/>
      </w:tblGrid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646EC" w:rsidRDefault="00D26118" w:rsidP="00EF10C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Алтарского сельского поселения «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муниципальной службы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Алтарском сельском поселении»</w:t>
            </w:r>
          </w:p>
          <w:p w:rsidR="00D26118" w:rsidRPr="00D646EC" w:rsidRDefault="00D26118" w:rsidP="00EF10C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(далее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646EC" w:rsidRDefault="00D26118" w:rsidP="00EF10C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решения о разработке Программы, дата утверждения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4164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Администрации Алтарского сельского поселения 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23-р «О разработке муниципальной программы Алтарского сельского поселения«Развитие муниципальной службы в Алтарском сельском поселении»»</w:t>
            </w:r>
          </w:p>
        </w:tc>
      </w:tr>
      <w:tr w:rsidR="00D26118" w:rsidRPr="00D646EC">
        <w:trPr>
          <w:trHeight w:val="20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646E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Программы, основные разработчики Программы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AC0988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  <w:p w:rsidR="00D26118" w:rsidRPr="00AC0988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118" w:rsidRPr="00D646E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AC0988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AC0988" w:rsidRDefault="00D26118" w:rsidP="00EF10C9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6118" w:rsidRPr="00D646E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B5081F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13598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AC0988" w:rsidRDefault="00D26118" w:rsidP="0041643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  <w:p w:rsidR="00D26118" w:rsidRPr="00E60AA4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</w:p>
        </w:tc>
      </w:tr>
      <w:tr w:rsidR="00D26118" w:rsidRPr="00D646E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66AAF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66AAF" w:rsidRDefault="00D26118" w:rsidP="00EF10C9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6118" w:rsidRPr="00D646EC">
        <w:trPr>
          <w:trHeight w:val="30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E51DC5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Программно- целевые инструменты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51DC5" w:rsidRDefault="00D26118" w:rsidP="00EF10C9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AC0988" w:rsidRDefault="00D26118" w:rsidP="0041643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управления муниципальной службой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нормативно-правового регулирования муниципальной службы;</w:t>
            </w:r>
          </w:p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методическое обеспечение развития муниципальной службы;</w:t>
            </w:r>
          </w:p>
          <w:p w:rsidR="00D26118" w:rsidRPr="00166A09" w:rsidRDefault="00D26118" w:rsidP="0041643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профессиональной служебной деятельности муниципальных служащих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лиц, замещающих муниципальные должности на постоянной основе</w:t>
            </w: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Алтарском сельском поселении</w:t>
            </w: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7E0741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E0741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 xml:space="preserve">1) Уровень стабильности кадрового состава органов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26118" w:rsidRPr="007E0741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службе;</w:t>
            </w:r>
          </w:p>
          <w:p w:rsidR="00D26118" w:rsidRPr="007E0741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3) Численность муниципальных служащих, направленных на профессиональную переподготовку (не менее);</w:t>
            </w:r>
          </w:p>
          <w:p w:rsidR="00D26118" w:rsidRPr="007E0741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4) Численность муниципальных служащих, направленных на повышение квалификации (не менее);</w:t>
            </w:r>
          </w:p>
          <w:p w:rsidR="00D26118" w:rsidRPr="007E0741" w:rsidRDefault="00D26118" w:rsidP="00EF10C9">
            <w:pPr>
              <w:rPr>
                <w:sz w:val="28"/>
                <w:szCs w:val="28"/>
              </w:rPr>
            </w:pPr>
            <w:r w:rsidRPr="007E0741">
              <w:rPr>
                <w:sz w:val="28"/>
                <w:szCs w:val="28"/>
              </w:rPr>
              <w:t>5) Численность муниципальных служащих, принявших участие в</w:t>
            </w:r>
            <w:r w:rsidRPr="007E0741">
              <w:rPr>
                <w:color w:val="000000"/>
                <w:sz w:val="28"/>
                <w:szCs w:val="28"/>
              </w:rPr>
              <w:t xml:space="preserve"> обучающих семинарах, тренингах, конференциях </w:t>
            </w:r>
            <w:r w:rsidRPr="007E0741">
              <w:rPr>
                <w:sz w:val="28"/>
                <w:szCs w:val="28"/>
              </w:rPr>
              <w:t>и других формах краткосрочного профессионального обучения (не менее);</w:t>
            </w:r>
          </w:p>
          <w:p w:rsidR="00D26118" w:rsidRPr="007E0741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6) Численность муниципальных служащих и лиц, замещающих муниципальные должности Республики Мордовия, прошедших оценку профессиональных навыков и компетенций.</w:t>
            </w: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166A09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2023 - 2025 годы</w:t>
            </w:r>
          </w:p>
        </w:tc>
      </w:tr>
      <w:tr w:rsidR="00D26118" w:rsidRPr="00D646E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483F20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F20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реализуются за счет средств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Программы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рублей, в т.ч. по годам:</w:t>
            </w:r>
          </w:p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2024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D26118" w:rsidRPr="008B6D0C" w:rsidRDefault="00D26118" w:rsidP="00BF7CB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2025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рублей.</w:t>
            </w:r>
          </w:p>
        </w:tc>
      </w:tr>
      <w:tr w:rsidR="00D26118" w:rsidRPr="008B6D0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B6D0C" w:rsidRDefault="00D26118" w:rsidP="00EF10C9">
            <w:pPr>
              <w:ind w:right="127"/>
              <w:jc w:val="both"/>
              <w:rPr>
                <w:sz w:val="28"/>
                <w:szCs w:val="28"/>
              </w:rPr>
            </w:pPr>
            <w:r w:rsidRPr="008B6D0C">
              <w:rPr>
                <w:sz w:val="28"/>
                <w:szCs w:val="28"/>
              </w:rPr>
              <w:t>- актуализация нормативно-правовой базы по вопросам муниципальной службы;</w:t>
            </w:r>
          </w:p>
          <w:p w:rsidR="00D26118" w:rsidRPr="008B6D0C" w:rsidRDefault="00D26118" w:rsidP="00EF10C9">
            <w:pPr>
              <w:ind w:right="127"/>
              <w:jc w:val="both"/>
              <w:rPr>
                <w:sz w:val="28"/>
                <w:szCs w:val="28"/>
              </w:rPr>
            </w:pPr>
            <w:r w:rsidRPr="008B6D0C">
              <w:rPr>
                <w:sz w:val="28"/>
                <w:szCs w:val="28"/>
              </w:rPr>
              <w:t>совершенствование порядка прохождения муниципальной службы;</w:t>
            </w:r>
          </w:p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профессионального уровня муниципальных служащих и лиц, замещающих муниципальные  должности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постоянной основе Ромодановского муниципального района.</w:t>
            </w:r>
          </w:p>
        </w:tc>
      </w:tr>
      <w:tr w:rsidR="00D26118" w:rsidRPr="008B6D0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B6D0C" w:rsidRDefault="00D26118" w:rsidP="00EF1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B6D0C" w:rsidRDefault="00D26118" w:rsidP="0041643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</w:tc>
      </w:tr>
    </w:tbl>
    <w:p w:rsidR="00D26118" w:rsidRPr="008B6D0C" w:rsidRDefault="00D26118" w:rsidP="001A7B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Pr="008B6D0C" w:rsidRDefault="00D26118" w:rsidP="001A7B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Pr="008B6D0C" w:rsidRDefault="00D26118" w:rsidP="001A7BB4">
      <w:pPr>
        <w:pStyle w:val="Heading1"/>
        <w:numPr>
          <w:ilvl w:val="0"/>
          <w:numId w:val="5"/>
        </w:numPr>
        <w:jc w:val="center"/>
        <w:rPr>
          <w:b/>
          <w:bCs/>
        </w:rPr>
      </w:pPr>
      <w:r w:rsidRPr="008B6D0C">
        <w:rPr>
          <w:b/>
          <w:bCs/>
        </w:rPr>
        <w:t xml:space="preserve">Характеристика текущего состояния и формулировка основных проблем соответствующей сферы социально-экономического развития </w:t>
      </w:r>
      <w:r>
        <w:rPr>
          <w:b/>
          <w:bCs/>
        </w:rPr>
        <w:t>Алтарского сельского поселения</w:t>
      </w:r>
    </w:p>
    <w:p w:rsidR="00D26118" w:rsidRPr="008B6D0C" w:rsidRDefault="00D26118" w:rsidP="001A7BB4"/>
    <w:p w:rsidR="00D26118" w:rsidRPr="008B6D0C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Алтарском сельском поселении</w:t>
      </w:r>
      <w:r w:rsidRPr="008B6D0C">
        <w:rPr>
          <w:rFonts w:ascii="Times New Roman" w:hAnsi="Times New Roman" w:cs="Times New Roman"/>
          <w:sz w:val="28"/>
          <w:szCs w:val="28"/>
        </w:rPr>
        <w:t xml:space="preserve"> сложилась система правового регулирования и организации муниципальной службы в соответствии с действующим федеральным законодательством и законодательством Республики Мордовия.</w:t>
      </w:r>
    </w:p>
    <w:p w:rsidR="00D26118" w:rsidRPr="008B6D0C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На основе Федерального </w:t>
      </w:r>
      <w:hyperlink r:id="rId9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от 2 марта 2007 г. № 25-ФЗ «О муниципальной службе в Российской Федерации» (далее - Федеральный закон о муниципальной службе) приняты законы Республики Мордовия от 8 июня 2007 г. </w:t>
      </w:r>
      <w:hyperlink r:id="rId10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 48-З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«О регулировании отношений в сфере муниципальной службы», от 14 июня 2011 г. </w:t>
      </w:r>
      <w:hyperlink r:id="rId11" w:tooltip="Закон РМ от 14.06.2011 N 21-З (ред. от 18.10.2011) &quot;О порядке присвоения и сохранения классных чинов муниципальным служащим в Республике Мордовия&quot; (принят ГС РМ 07.06.2011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 21-З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«О порядке присвоения и сохранения классных чинов муниципальным служащим в Республике Мордовия».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D26118" w:rsidRPr="008B6D0C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в соответствии с Федеральным </w:t>
      </w:r>
      <w:hyperlink r:id="rId12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о муниципальной службе и Законом Республики Мордовия от 8 июня 2007 г. </w:t>
      </w:r>
      <w:hyperlink r:id="rId13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48-З </w:t>
      </w:r>
      <w:r w:rsidRPr="008B6D0C">
        <w:rPr>
          <w:rFonts w:ascii="Times New Roman" w:hAnsi="Times New Roman" w:cs="Times New Roman"/>
          <w:sz w:val="28"/>
          <w:szCs w:val="28"/>
        </w:rPr>
        <w:t>«О регулировании отношений в сфере муниципальной службы в Республике Мордовия».</w:t>
      </w:r>
    </w:p>
    <w:p w:rsidR="00D26118" w:rsidRPr="008B6D0C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4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статье 35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D26118" w:rsidRPr="008552A8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в республике реализуется Программа Республики Мордовия </w:t>
      </w:r>
      <w:r w:rsidRPr="00305191">
        <w:rPr>
          <w:rFonts w:ascii="Times New Roman" w:hAnsi="Times New Roman" w:cs="Times New Roman"/>
          <w:sz w:val="28"/>
          <w:szCs w:val="28"/>
        </w:rPr>
        <w:t>«Развитие муниципальной службы в Республике Мордовия (2019 - 2022 годы)», в Алтарском сельском поселении также была принята соответствующая муниципальная программа развития муниципальной службы, утвержденная постановлением администрации Алтарского сельского поселения Ромодановского муниципального района Республики Мордовия от 29.12. 2018г. №44 «Об утверждении Муниципальной программы Алтарского сельского поселения  «Развитие муниципальной службы в Алтарском сельском поселении» на 2019 – 2022 годы.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В результате реализации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A3D3D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годах </w:t>
      </w:r>
      <w:hyperlink r:id="rId15" w:tooltip="Указ Главы РМ от 08.02.2011 N 24-УГ &quot;О Программе Республики Мордовия &quot;Развитие муниципальной службы в Республике Мордовия (2011 - 2014 годы)&quot;{КонсультантПлюс}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0A3D3D">
          <w:rPr>
            <w:rFonts w:ascii="Times New Roman" w:hAnsi="Times New Roman" w:cs="Times New Roman"/>
            <w:sz w:val="28"/>
            <w:szCs w:val="28"/>
          </w:rPr>
          <w:t>р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0A3D3D">
          <w:rPr>
            <w:rFonts w:ascii="Times New Roman" w:hAnsi="Times New Roman" w:cs="Times New Roman"/>
            <w:sz w:val="28"/>
            <w:szCs w:val="28"/>
          </w:rPr>
          <w:t>граммы</w:t>
        </w:r>
      </w:hyperlink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 «Развитие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Алтарском сельском поселении </w:t>
      </w:r>
      <w:r w:rsidRPr="000A3D3D">
        <w:rPr>
          <w:rFonts w:ascii="Times New Roman" w:hAnsi="Times New Roman" w:cs="Times New Roman"/>
          <w:sz w:val="28"/>
          <w:szCs w:val="28"/>
        </w:rPr>
        <w:t>(20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A3D3D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годы)» в </w:t>
      </w:r>
      <w:r>
        <w:rPr>
          <w:rFonts w:ascii="Times New Roman" w:hAnsi="Times New Roman" w:cs="Times New Roman"/>
          <w:sz w:val="28"/>
          <w:szCs w:val="28"/>
        </w:rPr>
        <w:t>муниципальном образовании</w:t>
      </w:r>
      <w:r w:rsidRPr="000A3D3D">
        <w:rPr>
          <w:rFonts w:ascii="Times New Roman" w:hAnsi="Times New Roman" w:cs="Times New Roman"/>
          <w:sz w:val="28"/>
          <w:szCs w:val="28"/>
        </w:rPr>
        <w:t xml:space="preserve">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органа местного самоуправления. Однако не все идеи и подходы, заложенные в программе, удалось реализовать на практике до настоящего времени.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органа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органу местного самоуправления в подготовке муниципальных правовых актов по вопросам муниципальной службы.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органа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органа местного самоуправления в кадрах, их непрерывное профессиональное обучение.</w:t>
      </w:r>
    </w:p>
    <w:p w:rsidR="00D26118" w:rsidRPr="004E4FA9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605A">
        <w:rPr>
          <w:rFonts w:ascii="Times New Roman" w:hAnsi="Times New Roman" w:cs="Times New Roman"/>
          <w:sz w:val="28"/>
          <w:szCs w:val="28"/>
        </w:rPr>
        <w:t xml:space="preserve">По состоянию на 1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59605A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9605A">
        <w:rPr>
          <w:rFonts w:ascii="Times New Roman" w:hAnsi="Times New Roman" w:cs="Times New Roman"/>
          <w:sz w:val="28"/>
          <w:szCs w:val="28"/>
        </w:rPr>
        <w:t xml:space="preserve"> г. общая численность муниципальных</w:t>
      </w:r>
      <w:r w:rsidRPr="00FD565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E4FA9">
        <w:rPr>
          <w:rFonts w:ascii="Times New Roman" w:hAnsi="Times New Roman" w:cs="Times New Roman"/>
          <w:sz w:val="28"/>
          <w:szCs w:val="28"/>
        </w:rPr>
        <w:t xml:space="preserve">служащих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Алтарского сельского поселения </w:t>
      </w:r>
      <w:r w:rsidRPr="004E4FA9">
        <w:rPr>
          <w:rFonts w:ascii="Times New Roman" w:hAnsi="Times New Roman" w:cs="Times New Roman"/>
          <w:sz w:val="28"/>
          <w:szCs w:val="28"/>
        </w:rPr>
        <w:t xml:space="preserve"> составляла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FA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D26118" w:rsidRPr="004E4FA9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4FA9">
        <w:rPr>
          <w:rFonts w:ascii="Times New Roman" w:hAnsi="Times New Roman" w:cs="Times New Roman"/>
          <w:sz w:val="28"/>
          <w:szCs w:val="28"/>
        </w:rPr>
        <w:t xml:space="preserve">Доля служащих в возрасте от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4E4F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Pr="004E4FA9">
        <w:rPr>
          <w:rFonts w:ascii="Times New Roman" w:hAnsi="Times New Roman" w:cs="Times New Roman"/>
          <w:sz w:val="28"/>
          <w:szCs w:val="28"/>
        </w:rPr>
        <w:t xml:space="preserve"> до 50 лет, </w:t>
      </w:r>
      <w:r>
        <w:rPr>
          <w:rFonts w:ascii="Times New Roman" w:hAnsi="Times New Roman" w:cs="Times New Roman"/>
          <w:sz w:val="28"/>
          <w:szCs w:val="28"/>
        </w:rPr>
        <w:t>доля</w:t>
      </w:r>
      <w:r w:rsidRPr="004E4FA9">
        <w:rPr>
          <w:rFonts w:ascii="Times New Roman" w:hAnsi="Times New Roman" w:cs="Times New Roman"/>
          <w:sz w:val="28"/>
          <w:szCs w:val="28"/>
        </w:rPr>
        <w:t xml:space="preserve"> муниципальных служащих, имеющих стаж работы в органах местного самоуправления до 5 лет -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4E4FA9">
        <w:rPr>
          <w:rFonts w:ascii="Times New Roman" w:hAnsi="Times New Roman" w:cs="Times New Roman"/>
          <w:sz w:val="28"/>
          <w:szCs w:val="28"/>
        </w:rPr>
        <w:t xml:space="preserve"> процентов.</w:t>
      </w:r>
    </w:p>
    <w:p w:rsidR="00D26118" w:rsidRPr="00A21FD8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1FD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21FD8">
        <w:rPr>
          <w:rFonts w:ascii="Times New Roman" w:hAnsi="Times New Roman" w:cs="Times New Roman"/>
          <w:sz w:val="28"/>
          <w:szCs w:val="28"/>
        </w:rPr>
        <w:t xml:space="preserve"> муниципальных служащих, имеющих экономическое, юридическое, инженерное образование -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21F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118" w:rsidRPr="00506E7B" w:rsidRDefault="00D26118" w:rsidP="001A7BB4">
      <w:pPr>
        <w:tabs>
          <w:tab w:val="left" w:pos="4253"/>
          <w:tab w:val="left" w:pos="9214"/>
          <w:tab w:val="left" w:pos="9356"/>
        </w:tabs>
        <w:ind w:right="-28" w:firstLine="567"/>
        <w:jc w:val="both"/>
        <w:rPr>
          <w:b/>
          <w:bCs/>
          <w:sz w:val="28"/>
          <w:szCs w:val="28"/>
        </w:rPr>
      </w:pPr>
      <w:r w:rsidRPr="00A21FD8">
        <w:rPr>
          <w:sz w:val="28"/>
          <w:szCs w:val="28"/>
        </w:rPr>
        <w:t xml:space="preserve">В рамках реализации Программы </w:t>
      </w:r>
      <w:r>
        <w:rPr>
          <w:sz w:val="28"/>
          <w:szCs w:val="28"/>
        </w:rPr>
        <w:t>Алтарского сельского поселения</w:t>
      </w:r>
      <w:r w:rsidRPr="00674A7E">
        <w:rPr>
          <w:sz w:val="28"/>
          <w:szCs w:val="28"/>
        </w:rPr>
        <w:t xml:space="preserve"> «Развитие муниципальной службы в </w:t>
      </w:r>
      <w:r>
        <w:rPr>
          <w:sz w:val="28"/>
          <w:szCs w:val="28"/>
        </w:rPr>
        <w:t>Алтарском сельском поселении</w:t>
      </w:r>
      <w:r w:rsidRPr="00674A7E">
        <w:rPr>
          <w:sz w:val="28"/>
          <w:szCs w:val="28"/>
        </w:rPr>
        <w:t xml:space="preserve"> (2019 – 2022 годы)» </w:t>
      </w:r>
      <w:r>
        <w:rPr>
          <w:sz w:val="28"/>
          <w:szCs w:val="28"/>
        </w:rPr>
        <w:t xml:space="preserve">в 2021 году </w:t>
      </w:r>
      <w:r w:rsidRPr="00674A7E">
        <w:rPr>
          <w:sz w:val="28"/>
          <w:szCs w:val="28"/>
        </w:rPr>
        <w:t>прош</w:t>
      </w:r>
      <w:r>
        <w:rPr>
          <w:sz w:val="28"/>
          <w:szCs w:val="28"/>
        </w:rPr>
        <w:t>ел</w:t>
      </w:r>
      <w:r w:rsidRPr="00674A7E">
        <w:rPr>
          <w:sz w:val="28"/>
          <w:szCs w:val="28"/>
        </w:rPr>
        <w:t xml:space="preserve"> обучение </w:t>
      </w:r>
      <w:r>
        <w:rPr>
          <w:sz w:val="28"/>
          <w:szCs w:val="28"/>
        </w:rPr>
        <w:t>1</w:t>
      </w:r>
      <w:r w:rsidRPr="00674A7E">
        <w:rPr>
          <w:sz w:val="28"/>
          <w:szCs w:val="28"/>
        </w:rPr>
        <w:t xml:space="preserve"> муниципальны</w:t>
      </w:r>
      <w:r>
        <w:rPr>
          <w:sz w:val="28"/>
          <w:szCs w:val="28"/>
        </w:rPr>
        <w:t>й</w:t>
      </w:r>
      <w:r w:rsidRPr="00674A7E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й</w:t>
      </w:r>
      <w:r w:rsidRPr="00674A7E">
        <w:rPr>
          <w:sz w:val="28"/>
          <w:szCs w:val="28"/>
        </w:rPr>
        <w:t xml:space="preserve">  (</w:t>
      </w:r>
      <w:r>
        <w:rPr>
          <w:sz w:val="28"/>
          <w:szCs w:val="28"/>
        </w:rPr>
        <w:t>100</w:t>
      </w:r>
      <w:r w:rsidRPr="00674A7E">
        <w:rPr>
          <w:sz w:val="28"/>
          <w:szCs w:val="28"/>
        </w:rPr>
        <w:t xml:space="preserve"> процентов от общего числа).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</w:t>
      </w:r>
      <w:r w:rsidRPr="00D86616">
        <w:rPr>
          <w:rFonts w:ascii="Times New Roman" w:hAnsi="Times New Roman" w:cs="Times New Roman"/>
          <w:sz w:val="28"/>
          <w:szCs w:val="28"/>
        </w:rPr>
        <w:t>служащих</w:t>
      </w:r>
      <w:r w:rsidRPr="000A3D3D">
        <w:rPr>
          <w:rFonts w:ascii="Times New Roman" w:hAnsi="Times New Roman" w:cs="Times New Roman"/>
          <w:sz w:val="28"/>
          <w:szCs w:val="28"/>
        </w:rPr>
        <w:t xml:space="preserve"> на основе долгосрочного планирования.</w:t>
      </w:r>
    </w:p>
    <w:p w:rsidR="00D26118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Подготовка кадров для органа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 развитием современных информационных технологий возникает проблема с их внедрением и использованием в деятельности администрации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. Муниципальные служащие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 не в полной мере владеют соответствующими навыками и умениями.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органа местного самоуправления.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Самостоятельным направлением развития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Алтарском сельском поселении</w:t>
      </w:r>
      <w:r w:rsidRPr="000A3D3D">
        <w:rPr>
          <w:rFonts w:ascii="Times New Roman" w:hAnsi="Times New Roman" w:cs="Times New Roman"/>
          <w:sz w:val="28"/>
          <w:szCs w:val="28"/>
        </w:rPr>
        <w:t xml:space="preserve">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органа местного самоуправления и гражданского общества, обеспечения прозрачности деятельности органа местного самоуправления. Меры по противодействию коррупции должны проводиться комплексно и системно.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обеспечить системный подход к решению поставленных задач;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осуществлять контроль за выполнением мероприятий Программы и оценку их результатов;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Pr="000A3D3D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0A3D3D">
        <w:rPr>
          <w:rFonts w:ascii="Times New Roman" w:hAnsi="Times New Roman" w:cs="Times New Roman"/>
          <w:b/>
          <w:bCs/>
          <w:sz w:val="28"/>
          <w:szCs w:val="28"/>
        </w:rPr>
        <w:t>2. Основн</w:t>
      </w:r>
      <w:r>
        <w:rPr>
          <w:rFonts w:ascii="Times New Roman" w:hAnsi="Times New Roman" w:cs="Times New Roman"/>
          <w:b/>
          <w:bCs/>
          <w:sz w:val="28"/>
          <w:szCs w:val="28"/>
        </w:rPr>
        <w:t>ые</w:t>
      </w:r>
      <w:r w:rsidRPr="000A3D3D">
        <w:rPr>
          <w:rFonts w:ascii="Times New Roman" w:hAnsi="Times New Roman" w:cs="Times New Roman"/>
          <w:b/>
          <w:bCs/>
          <w:sz w:val="28"/>
          <w:szCs w:val="28"/>
        </w:rPr>
        <w:t xml:space="preserve"> цел</w:t>
      </w:r>
      <w:r>
        <w:rPr>
          <w:rFonts w:ascii="Times New Roman" w:hAnsi="Times New Roman" w:cs="Times New Roman"/>
          <w:b/>
          <w:bCs/>
          <w:sz w:val="28"/>
          <w:szCs w:val="28"/>
        </w:rPr>
        <w:t>и и</w:t>
      </w:r>
      <w:r w:rsidRPr="000A3D3D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Программы, </w:t>
      </w:r>
      <w:r w:rsidRPr="00792BB7">
        <w:rPr>
          <w:rFonts w:ascii="Times New Roman" w:hAnsi="Times New Roman" w:cs="Times New Roman"/>
          <w:b/>
          <w:bCs/>
          <w:sz w:val="28"/>
          <w:szCs w:val="28"/>
        </w:rPr>
        <w:t>индикаторы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эффективности, конечные результаты </w:t>
      </w:r>
      <w:r w:rsidRPr="000A3D3D">
        <w:rPr>
          <w:rFonts w:ascii="Times New Roman" w:hAnsi="Times New Roman" w:cs="Times New Roman"/>
          <w:b/>
          <w:bCs/>
          <w:sz w:val="28"/>
          <w:szCs w:val="28"/>
        </w:rPr>
        <w:t xml:space="preserve">и сроки 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6118" w:rsidRPr="00BF4E0B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0A3D3D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66A09">
        <w:rPr>
          <w:rFonts w:ascii="Times New Roman" w:hAnsi="Times New Roman" w:cs="Times New Roman"/>
          <w:sz w:val="28"/>
          <w:szCs w:val="28"/>
        </w:rPr>
        <w:t xml:space="preserve">овершенствование системы управления муниципальной службой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поселения.</w:t>
      </w:r>
      <w:r w:rsidRPr="00BF4E0B">
        <w:rPr>
          <w:rFonts w:ascii="Times New Roman" w:hAnsi="Times New Roman" w:cs="Times New Roman"/>
          <w:sz w:val="28"/>
          <w:szCs w:val="28"/>
        </w:rPr>
        <w:t xml:space="preserve"> Для достижения Программной цели необходимо решение следующих основных задач:</w:t>
      </w:r>
    </w:p>
    <w:p w:rsidR="00D26118" w:rsidRPr="00166A09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4E0B">
        <w:rPr>
          <w:rFonts w:ascii="Times New Roman" w:hAnsi="Times New Roman" w:cs="Times New Roman"/>
          <w:sz w:val="28"/>
          <w:szCs w:val="28"/>
        </w:rPr>
        <w:t>- совершенствование нормативно-правового регулирования</w:t>
      </w:r>
      <w:r w:rsidRPr="00166A09">
        <w:rPr>
          <w:rFonts w:ascii="Times New Roman" w:hAnsi="Times New Roman" w:cs="Times New Roman"/>
          <w:sz w:val="28"/>
          <w:szCs w:val="28"/>
        </w:rPr>
        <w:t xml:space="preserve"> муниципальной службы;</w:t>
      </w:r>
    </w:p>
    <w:p w:rsidR="00D26118" w:rsidRPr="00166A09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A09">
        <w:rPr>
          <w:rFonts w:ascii="Times New Roman" w:hAnsi="Times New Roman" w:cs="Times New Roman"/>
          <w:sz w:val="28"/>
          <w:szCs w:val="28"/>
        </w:rPr>
        <w:t>- методическое обеспечение развития муниципальной службы;</w:t>
      </w:r>
    </w:p>
    <w:p w:rsidR="00D26118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A09">
        <w:rPr>
          <w:rFonts w:ascii="Times New Roman" w:hAnsi="Times New Roman" w:cs="Times New Roman"/>
          <w:sz w:val="28"/>
          <w:szCs w:val="28"/>
        </w:rPr>
        <w:t>- повышение эффективности профессиональной служебной деятельности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и лиц, замещающих муниципальные должности на постоянной основе</w:t>
      </w:r>
      <w:r w:rsidRPr="00166A0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Алтарском сельском поселении</w:t>
      </w:r>
      <w:r w:rsidRPr="00166A09">
        <w:rPr>
          <w:rFonts w:ascii="Times New Roman" w:hAnsi="Times New Roman" w:cs="Times New Roman"/>
          <w:sz w:val="28"/>
          <w:szCs w:val="28"/>
        </w:rPr>
        <w:t>.</w:t>
      </w:r>
    </w:p>
    <w:p w:rsidR="00D26118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Целевыми показателями эффективности реализации Программы будут являться: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646EC">
        <w:rPr>
          <w:rFonts w:ascii="Times New Roman" w:hAnsi="Times New Roman" w:cs="Times New Roman"/>
          <w:sz w:val="28"/>
          <w:szCs w:val="28"/>
        </w:rPr>
        <w:t xml:space="preserve">1) </w:t>
      </w:r>
      <w:r w:rsidRPr="007E0741">
        <w:rPr>
          <w:rFonts w:ascii="Times New Roman" w:hAnsi="Times New Roman" w:cs="Times New Roman"/>
          <w:sz w:val="28"/>
          <w:szCs w:val="28"/>
        </w:rPr>
        <w:t xml:space="preserve">Уровень стабильности кадрового состава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3) Численность муниципальных служащих, направленных на профессиональную переподготовку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4) Численность муниципальных служащих, направленных на повышение квалификации;</w:t>
      </w:r>
    </w:p>
    <w:p w:rsidR="00D26118" w:rsidRPr="007E0741" w:rsidRDefault="00D26118" w:rsidP="001A7BB4">
      <w:pPr>
        <w:jc w:val="both"/>
        <w:rPr>
          <w:sz w:val="28"/>
          <w:szCs w:val="28"/>
        </w:rPr>
      </w:pPr>
      <w:r w:rsidRPr="007E0741">
        <w:rPr>
          <w:sz w:val="28"/>
          <w:szCs w:val="28"/>
        </w:rPr>
        <w:t>5) Численность муниципальных служащих, принявших участие в</w:t>
      </w:r>
      <w:r w:rsidRPr="007E0741">
        <w:rPr>
          <w:color w:val="000000"/>
          <w:sz w:val="28"/>
          <w:szCs w:val="28"/>
        </w:rPr>
        <w:t xml:space="preserve"> обучающих семинарах, тренингах, конференциях </w:t>
      </w:r>
      <w:r w:rsidRPr="007E0741">
        <w:rPr>
          <w:sz w:val="28"/>
          <w:szCs w:val="28"/>
        </w:rPr>
        <w:t>и других формах краткосрочного профессионального обучения;</w:t>
      </w:r>
    </w:p>
    <w:p w:rsidR="00D26118" w:rsidRPr="00E62293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 xml:space="preserve">6) Численность муниципальных служащих и лиц, замещающих муниципальные должности Республики Мордовия, прошедших оценку профессиональных навыков и </w:t>
      </w:r>
      <w:r w:rsidRPr="00E62293">
        <w:rPr>
          <w:rFonts w:ascii="Times New Roman" w:hAnsi="Times New Roman" w:cs="Times New Roman"/>
          <w:sz w:val="28"/>
          <w:szCs w:val="28"/>
        </w:rPr>
        <w:t>компетенций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118" w:rsidRPr="00E62293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62293">
        <w:rPr>
          <w:rFonts w:ascii="Times New Roman" w:hAnsi="Times New Roman" w:cs="Times New Roman"/>
          <w:sz w:val="28"/>
          <w:szCs w:val="28"/>
        </w:rPr>
        <w:t>Значения целевых показателей эффективности реализации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293">
        <w:rPr>
          <w:rFonts w:ascii="Times New Roman" w:hAnsi="Times New Roman" w:cs="Times New Roman"/>
          <w:sz w:val="28"/>
          <w:szCs w:val="28"/>
        </w:rPr>
        <w:t>рассчитываются по формуле:</w:t>
      </w:r>
    </w:p>
    <w:p w:rsidR="00D26118" w:rsidRDefault="00D26118" w:rsidP="001A7BB4">
      <w:pPr>
        <w:pStyle w:val="NoSpacing"/>
        <w:ind w:firstLine="709"/>
        <w:jc w:val="both"/>
      </w:pPr>
      <w:r w:rsidRPr="00204857">
        <w:t xml:space="preserve">Сдп = Зф/ Зп, </w:t>
      </w:r>
      <w:r>
        <w:t>где</w:t>
      </w:r>
    </w:p>
    <w:p w:rsidR="00D26118" w:rsidRDefault="00D26118" w:rsidP="001A7BB4">
      <w:pPr>
        <w:pStyle w:val="NoSpacing"/>
        <w:ind w:firstLine="709"/>
        <w:jc w:val="both"/>
      </w:pPr>
      <w:r w:rsidRPr="00204857">
        <w:t>Сдп – степень достижения показателя (индикатора) муниципальной программы</w:t>
      </w:r>
      <w:r>
        <w:t>;</w:t>
      </w:r>
    </w:p>
    <w:p w:rsidR="00D26118" w:rsidRPr="00204857" w:rsidRDefault="00D26118" w:rsidP="001A7BB4">
      <w:pPr>
        <w:pStyle w:val="NoSpacing"/>
        <w:ind w:firstLine="709"/>
        <w:jc w:val="both"/>
      </w:pPr>
      <w:r w:rsidRPr="00204857">
        <w:t>Зф – фактическое значение показателя (индикатора)</w:t>
      </w:r>
      <w:r>
        <w:t xml:space="preserve"> </w:t>
      </w:r>
      <w:r w:rsidRPr="00204857">
        <w:t>муниципальной  программы;</w:t>
      </w:r>
    </w:p>
    <w:p w:rsidR="00D26118" w:rsidRPr="00204857" w:rsidRDefault="00D26118" w:rsidP="001A7BB4">
      <w:pPr>
        <w:pStyle w:val="NoSpacing"/>
        <w:ind w:firstLine="709"/>
        <w:jc w:val="both"/>
      </w:pPr>
      <w:r w:rsidRPr="00204857">
        <w:t xml:space="preserve">Зп – плановое значение показателя (индикатора) муниципальной программы. </w:t>
      </w:r>
    </w:p>
    <w:p w:rsidR="00D26118" w:rsidRPr="00E62293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Программы по годам ее реализации представлены </w:t>
      </w:r>
      <w:r w:rsidRPr="00E62293">
        <w:rPr>
          <w:rFonts w:ascii="Times New Roman" w:hAnsi="Times New Roman" w:cs="Times New Roman"/>
          <w:sz w:val="28"/>
          <w:szCs w:val="28"/>
        </w:rPr>
        <w:t>в приложении № 1.</w:t>
      </w:r>
    </w:p>
    <w:p w:rsidR="00D26118" w:rsidRPr="00E62293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2293"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достичь к 2025 году: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E62293">
        <w:rPr>
          <w:rFonts w:ascii="Times New Roman" w:hAnsi="Times New Roman" w:cs="Times New Roman"/>
          <w:sz w:val="28"/>
          <w:szCs w:val="28"/>
        </w:rPr>
        <w:t xml:space="preserve"> Уровень стабильности</w:t>
      </w:r>
      <w:r w:rsidRPr="007E0741">
        <w:rPr>
          <w:rFonts w:ascii="Times New Roman" w:hAnsi="Times New Roman" w:cs="Times New Roman"/>
          <w:sz w:val="28"/>
          <w:szCs w:val="28"/>
        </w:rPr>
        <w:t xml:space="preserve"> кадрового состава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 не менее 78 %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</w:t>
      </w:r>
      <w:r w:rsidRPr="00873D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 1 ед.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 xml:space="preserve">3) Численность муниципальных служащих, направленных на профессиональную переподготовку </w:t>
      </w:r>
      <w:r>
        <w:rPr>
          <w:rFonts w:ascii="Times New Roman" w:hAnsi="Times New Roman" w:cs="Times New Roman"/>
          <w:sz w:val="28"/>
          <w:szCs w:val="28"/>
        </w:rPr>
        <w:t>– 0 чел.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D26118" w:rsidRPr="007E0741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4) Численность муниципальных служащих, направленных на повышение квалификации не менее</w:t>
      </w:r>
      <w:r>
        <w:rPr>
          <w:rFonts w:ascii="Times New Roman" w:hAnsi="Times New Roman" w:cs="Times New Roman"/>
          <w:sz w:val="28"/>
          <w:szCs w:val="28"/>
        </w:rPr>
        <w:t xml:space="preserve"> 1 чел.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D26118" w:rsidRPr="007E0741" w:rsidRDefault="00D26118" w:rsidP="001A7BB4">
      <w:pPr>
        <w:jc w:val="both"/>
        <w:rPr>
          <w:sz w:val="28"/>
          <w:szCs w:val="28"/>
        </w:rPr>
      </w:pPr>
      <w:r w:rsidRPr="007E0741">
        <w:rPr>
          <w:sz w:val="28"/>
          <w:szCs w:val="28"/>
        </w:rPr>
        <w:t>5) Численность муниципальных служащих, принявших участие в</w:t>
      </w:r>
      <w:r w:rsidRPr="007E0741">
        <w:rPr>
          <w:color w:val="000000"/>
          <w:sz w:val="28"/>
          <w:szCs w:val="28"/>
        </w:rPr>
        <w:t xml:space="preserve"> обучающих семинарах, тренингах, конференциях </w:t>
      </w:r>
      <w:r w:rsidRPr="007E0741">
        <w:rPr>
          <w:sz w:val="28"/>
          <w:szCs w:val="28"/>
        </w:rPr>
        <w:t>и других формах краткосрочного профессионального обучения не менее</w:t>
      </w:r>
      <w:r>
        <w:rPr>
          <w:sz w:val="28"/>
          <w:szCs w:val="28"/>
        </w:rPr>
        <w:t xml:space="preserve"> 1 чел.</w:t>
      </w:r>
      <w:r w:rsidRPr="007E0741">
        <w:rPr>
          <w:sz w:val="28"/>
          <w:szCs w:val="28"/>
        </w:rPr>
        <w:t>;</w:t>
      </w:r>
    </w:p>
    <w:p w:rsidR="00D26118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6) Численность муниципальных служащих и лиц, замещающих муниципальные должности Республики Мордовия, прошедших оценку профессиональных навыков и компетенций</w:t>
      </w:r>
      <w:r w:rsidRPr="00873D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менее 1 чел. </w:t>
      </w:r>
    </w:p>
    <w:p w:rsidR="00D26118" w:rsidRPr="00C01AC8" w:rsidRDefault="00D26118" w:rsidP="001A7BB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239B1">
        <w:rPr>
          <w:rFonts w:ascii="Times New Roman" w:hAnsi="Times New Roman" w:cs="Times New Roman"/>
          <w:sz w:val="28"/>
          <w:szCs w:val="28"/>
        </w:rPr>
        <w:t>Планируется реализовать Программу в период с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7239B1">
        <w:rPr>
          <w:rFonts w:ascii="Times New Roman" w:hAnsi="Times New Roman" w:cs="Times New Roman"/>
          <w:sz w:val="28"/>
          <w:szCs w:val="28"/>
        </w:rPr>
        <w:t xml:space="preserve"> по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39B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26118" w:rsidRPr="000A3D3D" w:rsidRDefault="00D26118" w:rsidP="001A7BB4">
      <w:pPr>
        <w:pStyle w:val="ConsPlusNormal"/>
        <w:tabs>
          <w:tab w:val="left" w:pos="100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6118" w:rsidRPr="000A3D3D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0A3D3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основных</w:t>
      </w:r>
    </w:p>
    <w:p w:rsidR="00D26118" w:rsidRPr="000A3D3D" w:rsidRDefault="00D26118" w:rsidP="001A7BB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3D3D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6118" w:rsidRPr="00A31C44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Основные мероприятия программы объединены в целях решения задач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A31C44">
        <w:rPr>
          <w:rFonts w:ascii="Times New Roman CYR" w:hAnsi="Times New Roman CYR" w:cs="Times New Roman CYR"/>
          <w:sz w:val="28"/>
          <w:szCs w:val="28"/>
        </w:rPr>
        <w:t xml:space="preserve">рограммы. </w:t>
      </w:r>
    </w:p>
    <w:p w:rsidR="00D26118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«С</w:t>
      </w:r>
      <w:r w:rsidRPr="002E707D">
        <w:rPr>
          <w:rFonts w:ascii="Times New Roman CYR" w:hAnsi="Times New Roman CYR" w:cs="Times New Roman CYR"/>
          <w:sz w:val="28"/>
          <w:szCs w:val="28"/>
        </w:rPr>
        <w:t>овершенствование нормативно-правового регулирования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>направлен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 основн</w:t>
      </w:r>
      <w:r>
        <w:rPr>
          <w:rFonts w:ascii="Times New Roman CYR" w:hAnsi="Times New Roman CYR" w:cs="Times New Roman CYR"/>
          <w:sz w:val="28"/>
          <w:szCs w:val="28"/>
        </w:rPr>
        <w:t>ое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 мероприяти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2E707D">
        <w:rPr>
          <w:rFonts w:ascii="Times New Roman CYR" w:hAnsi="Times New Roman CYR" w:cs="Times New Roman CYR"/>
          <w:sz w:val="28"/>
          <w:szCs w:val="28"/>
        </w:rPr>
        <w:t>:</w:t>
      </w:r>
    </w:p>
    <w:p w:rsidR="00D26118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E17ADF">
        <w:rPr>
          <w:rFonts w:ascii="Times New Roman CYR" w:hAnsi="Times New Roman CYR" w:cs="Times New Roman CYR"/>
          <w:sz w:val="28"/>
          <w:szCs w:val="28"/>
        </w:rPr>
        <w:t xml:space="preserve">Проведение мониторинга законодательства Российской Федерации и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E17ADF">
        <w:rPr>
          <w:rFonts w:ascii="Times New Roman CYR" w:hAnsi="Times New Roman CYR" w:cs="Times New Roman CYR"/>
          <w:sz w:val="28"/>
          <w:szCs w:val="28"/>
        </w:rPr>
        <w:t xml:space="preserve"> по вопросам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118" w:rsidRPr="002E707D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«М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етодическое </w:t>
      </w:r>
      <w:r>
        <w:rPr>
          <w:rFonts w:ascii="Times New Roman CYR" w:hAnsi="Times New Roman CYR" w:cs="Times New Roman CYR"/>
          <w:sz w:val="28"/>
          <w:szCs w:val="28"/>
        </w:rPr>
        <w:t xml:space="preserve">и консультационное </w:t>
      </w:r>
      <w:r w:rsidRPr="002E707D">
        <w:rPr>
          <w:rFonts w:ascii="Times New Roman CYR" w:hAnsi="Times New Roman CYR" w:cs="Times New Roman CYR"/>
          <w:sz w:val="28"/>
          <w:szCs w:val="28"/>
        </w:rPr>
        <w:t>обеспечение развития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>направлены основные мероприятия:</w:t>
      </w:r>
    </w:p>
    <w:p w:rsidR="00D26118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Основное мероприятие 2. </w:t>
      </w:r>
      <w:r w:rsidRPr="00CB2D98">
        <w:rPr>
          <w:rFonts w:ascii="Times New Roman CYR" w:hAnsi="Times New Roman CYR" w:cs="Times New Roman CYR"/>
          <w:sz w:val="28"/>
          <w:szCs w:val="28"/>
        </w:rPr>
        <w:t>Проведение мониторинга развития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 в Республике Мордовия.</w:t>
      </w:r>
    </w:p>
    <w:p w:rsidR="00D26118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Основное мероприятие 3. П</w:t>
      </w:r>
      <w:r w:rsidRPr="00CB2D98">
        <w:rPr>
          <w:rFonts w:ascii="Times New Roman CYR" w:hAnsi="Times New Roman CYR" w:cs="Times New Roman CYR"/>
          <w:sz w:val="28"/>
          <w:szCs w:val="28"/>
        </w:rPr>
        <w:t>роведе</w:t>
      </w:r>
      <w:r>
        <w:rPr>
          <w:rFonts w:ascii="Times New Roman CYR" w:hAnsi="Times New Roman CYR" w:cs="Times New Roman CYR"/>
          <w:sz w:val="28"/>
          <w:szCs w:val="28"/>
        </w:rPr>
        <w:t>ние</w:t>
      </w:r>
      <w:r w:rsidRPr="00CB2D98">
        <w:rPr>
          <w:rFonts w:ascii="Times New Roman CYR" w:hAnsi="Times New Roman CYR" w:cs="Times New Roman CYR"/>
          <w:sz w:val="28"/>
          <w:szCs w:val="28"/>
        </w:rPr>
        <w:t xml:space="preserve"> межведомственных методических семинаров</w:t>
      </w:r>
      <w:r>
        <w:rPr>
          <w:rFonts w:ascii="Times New Roman CYR" w:hAnsi="Times New Roman CYR" w:cs="Times New Roman CYR"/>
          <w:sz w:val="28"/>
          <w:szCs w:val="28"/>
        </w:rPr>
        <w:t>, совещаний</w:t>
      </w:r>
      <w:r w:rsidRPr="00CB2D98">
        <w:rPr>
          <w:rFonts w:ascii="Times New Roman CYR" w:hAnsi="Times New Roman CYR" w:cs="Times New Roman CYR"/>
          <w:sz w:val="28"/>
          <w:szCs w:val="28"/>
        </w:rPr>
        <w:t xml:space="preserve"> по вопросам применения законодательства о муниципальной службе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26118" w:rsidRPr="00877CBF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«П</w:t>
      </w:r>
      <w:r w:rsidRPr="002E707D">
        <w:rPr>
          <w:rFonts w:ascii="Times New Roman CYR" w:hAnsi="Times New Roman CYR" w:cs="Times New Roman CYR"/>
          <w:sz w:val="28"/>
          <w:szCs w:val="28"/>
        </w:rPr>
        <w:t>овышение эффективности профессиональной служебной деятельности муниципальных служащих в Республике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направлены основные </w:t>
      </w:r>
      <w:r w:rsidRPr="00877CBF">
        <w:rPr>
          <w:rFonts w:ascii="Times New Roman CYR" w:hAnsi="Times New Roman CYR" w:cs="Times New Roman CYR"/>
          <w:sz w:val="28"/>
          <w:szCs w:val="28"/>
        </w:rPr>
        <w:t>мероприятия:</w:t>
      </w:r>
    </w:p>
    <w:p w:rsidR="00D26118" w:rsidRPr="00877CBF" w:rsidRDefault="00D26118" w:rsidP="001A7BB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Pr="00877CBF">
        <w:rPr>
          <w:rFonts w:ascii="Times New Roman CYR" w:hAnsi="Times New Roman CYR" w:cs="Times New Roman CYR"/>
          <w:sz w:val="28"/>
          <w:szCs w:val="28"/>
        </w:rPr>
        <w:t>. Участие в обеспечении профессиональной переподготовки муниципальных служащих.</w:t>
      </w:r>
    </w:p>
    <w:p w:rsidR="00D26118" w:rsidRPr="00877CBF" w:rsidRDefault="00D26118" w:rsidP="001A7B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5</w:t>
      </w:r>
      <w:r w:rsidRPr="00877CBF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Участие в обеспечении  повышения квалификации муниципальных служащих. </w:t>
      </w:r>
    </w:p>
    <w:p w:rsidR="00D26118" w:rsidRDefault="00D26118" w:rsidP="001A7BB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. Участие в обеспечении  иных мероприятий по профессиональному развитию муниципальных служащих </w:t>
      </w:r>
      <w:r w:rsidRPr="005D2A45">
        <w:rPr>
          <w:rFonts w:ascii="Times New Roman CYR" w:hAnsi="Times New Roman CYR" w:cs="Times New Roman CYR"/>
          <w:sz w:val="28"/>
          <w:szCs w:val="28"/>
        </w:rPr>
        <w:t>(обучающие семинары, тренинги, конференции).</w:t>
      </w:r>
    </w:p>
    <w:p w:rsidR="00D26118" w:rsidRDefault="00D26118" w:rsidP="001A7BB4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Основное 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мероприятие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877CBF">
        <w:rPr>
          <w:rFonts w:ascii="Times New Roman CYR" w:hAnsi="Times New Roman CYR" w:cs="Times New Roman CYR"/>
          <w:sz w:val="28"/>
          <w:szCs w:val="28"/>
        </w:rPr>
        <w:t>. Проведение оценки компетенций муниципальных служащих и  лиц, замещающих муниципальные должности Республики Мордовия на постоянной основе в</w:t>
      </w:r>
      <w:r w:rsidRPr="005D2A45">
        <w:rPr>
          <w:rFonts w:ascii="Times New Roman CYR" w:hAnsi="Times New Roman CYR" w:cs="Times New Roman CYR"/>
          <w:sz w:val="28"/>
          <w:szCs w:val="28"/>
        </w:rPr>
        <w:t xml:space="preserve"> рамках осуществляемых кадровых процедур, в том числе с использованием информационных технологий.</w:t>
      </w:r>
    </w:p>
    <w:p w:rsidR="00D26118" w:rsidRPr="001A7BB4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Pr="00FD5656" w:rsidRDefault="00D26118" w:rsidP="001A7BB4">
      <w:pPr>
        <w:pStyle w:val="Heading1"/>
        <w:jc w:val="center"/>
        <w:rPr>
          <w:b/>
          <w:bCs/>
        </w:rPr>
      </w:pPr>
      <w:r w:rsidRPr="00FD5656">
        <w:rPr>
          <w:b/>
          <w:bCs/>
        </w:rPr>
        <w:t>4. Основные меры правового регулирования, направленные на достижение целей и конечных результатов Программы</w:t>
      </w:r>
    </w:p>
    <w:p w:rsidR="00D26118" w:rsidRPr="00C72B6E" w:rsidRDefault="00D26118" w:rsidP="001A7BB4"/>
    <w:p w:rsidR="00D26118" w:rsidRPr="003026A9" w:rsidRDefault="00D26118" w:rsidP="001A7BB4">
      <w:pPr>
        <w:ind w:firstLine="709"/>
        <w:jc w:val="both"/>
        <w:rPr>
          <w:sz w:val="28"/>
          <w:szCs w:val="28"/>
        </w:rPr>
      </w:pPr>
      <w:r w:rsidRPr="003026A9">
        <w:rPr>
          <w:sz w:val="28"/>
          <w:szCs w:val="28"/>
        </w:rPr>
        <w:t xml:space="preserve">При выполнении мероприятий Программы по мере необходимости Администрация </w:t>
      </w:r>
      <w:r>
        <w:rPr>
          <w:sz w:val="28"/>
          <w:szCs w:val="28"/>
        </w:rPr>
        <w:t>Алтарского сельского поселения</w:t>
      </w:r>
      <w:r w:rsidRPr="003026A9">
        <w:rPr>
          <w:sz w:val="28"/>
          <w:szCs w:val="28"/>
        </w:rPr>
        <w:t xml:space="preserve"> принимает нормативные правовые акты в соответствии со своими полномочиями.</w:t>
      </w:r>
    </w:p>
    <w:p w:rsidR="00D26118" w:rsidRPr="00381869" w:rsidRDefault="00D26118" w:rsidP="001A7BB4">
      <w:pPr>
        <w:ind w:firstLine="709"/>
        <w:jc w:val="both"/>
        <w:rPr>
          <w:sz w:val="28"/>
          <w:szCs w:val="28"/>
        </w:rPr>
      </w:pPr>
      <w:r w:rsidRPr="003026A9">
        <w:rPr>
          <w:sz w:val="28"/>
          <w:szCs w:val="28"/>
        </w:rPr>
        <w:t xml:space="preserve">Реализация мероприятий целевой программы осуществляется в соответствии с нормативными правовыми актами Администрации </w:t>
      </w:r>
      <w:r>
        <w:rPr>
          <w:sz w:val="28"/>
          <w:szCs w:val="28"/>
        </w:rPr>
        <w:t>Алтарского сельского поселения</w:t>
      </w:r>
      <w:r w:rsidRPr="003026A9">
        <w:rPr>
          <w:sz w:val="28"/>
          <w:szCs w:val="28"/>
        </w:rPr>
        <w:t>. Своевременное их принятие позволит качественно реализовать предусмотренные Программой мероприятия.</w:t>
      </w:r>
    </w:p>
    <w:p w:rsidR="00D26118" w:rsidRPr="000A3D3D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26118" w:rsidRPr="00381869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381869">
        <w:rPr>
          <w:rFonts w:ascii="Times New Roman" w:hAnsi="Times New Roman" w:cs="Times New Roman"/>
          <w:b/>
          <w:bCs/>
          <w:sz w:val="28"/>
          <w:szCs w:val="28"/>
        </w:rPr>
        <w:t xml:space="preserve">5. Ресурсное обеспечение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381869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обоснование объемов финансирования, необходимых для ее реализации.</w:t>
      </w:r>
    </w:p>
    <w:p w:rsidR="00D26118" w:rsidRPr="00381869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Программные мероприятия финансируются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>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0A3D3D">
        <w:rPr>
          <w:rFonts w:ascii="Times New Roman" w:hAnsi="Times New Roman" w:cs="Times New Roman"/>
          <w:sz w:val="28"/>
          <w:szCs w:val="28"/>
        </w:rPr>
        <w:t xml:space="preserve"> составит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3D3D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3,0</w:t>
      </w:r>
      <w:r w:rsidRPr="000A3D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3D3D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3D3D">
        <w:rPr>
          <w:rFonts w:ascii="Times New Roman" w:hAnsi="Times New Roman" w:cs="Times New Roman"/>
          <w:sz w:val="28"/>
          <w:szCs w:val="28"/>
        </w:rPr>
        <w:t>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</w:t>
      </w:r>
      <w:r w:rsidRPr="007C4A85">
        <w:rPr>
          <w:rFonts w:ascii="Times New Roman" w:hAnsi="Times New Roman" w:cs="Times New Roman"/>
          <w:sz w:val="28"/>
          <w:szCs w:val="28"/>
        </w:rPr>
        <w:t xml:space="preserve"> </w:t>
      </w:r>
      <w:r w:rsidRPr="000A3D3D">
        <w:rPr>
          <w:rFonts w:ascii="Times New Roman" w:hAnsi="Times New Roman" w:cs="Times New Roman"/>
          <w:sz w:val="28"/>
          <w:szCs w:val="28"/>
        </w:rPr>
        <w:t xml:space="preserve">и лиц, замещающих муниципальные должности на постоянной основе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3D3D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3D3D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D26118" w:rsidRPr="000A3D3D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Анализ рисков реализации Программы и описание мер по управлению рисками с целью минимизации их выявления на достижение целей Программы.</w:t>
      </w:r>
    </w:p>
    <w:p w:rsidR="00D26118" w:rsidRDefault="00D26118" w:rsidP="001A7BB4">
      <w:pPr>
        <w:ind w:firstLine="709"/>
        <w:rPr>
          <w:sz w:val="28"/>
          <w:szCs w:val="28"/>
        </w:rPr>
      </w:pP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Важное значение для успешной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 имеет прогнозирование возможных рисков достижения основной цели, решения задач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рограммы, оценки их масштабов и последствий, а также формирования системы мер по их предотвращению.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В рамках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могут быть выделены следующие риски ее реализации:</w:t>
      </w:r>
    </w:p>
    <w:p w:rsidR="00D26118" w:rsidRPr="00C37FA8" w:rsidRDefault="00D26118" w:rsidP="001A7BB4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1) риски недостижения конечных результатов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рограммы. Данные риски минимизируется формированием процедур мониторинга показателей основных мероприятий, включая промежуточные значения показателей по годам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2) нормативно-правовые риски, связанные с изменением действующего законодательства, регулирующего полномочия муниципальных органов.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Для управления рисками этой группы в течение всего срока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 планируется осуществление мониторинга текущих тенденций в сфере развития муниципальной службы  на предмет внесения соответствующих изменений в действующее законодательство и, при необходимости, актуализация плана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D26118" w:rsidRDefault="00D26118" w:rsidP="001A7BB4">
      <w:pPr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3) недостаточное финансирование </w:t>
      </w:r>
      <w:r>
        <w:rPr>
          <w:sz w:val="28"/>
          <w:szCs w:val="28"/>
        </w:rPr>
        <w:t>мероприятий</w:t>
      </w:r>
      <w:r w:rsidRPr="00C37FA8">
        <w:rPr>
          <w:sz w:val="28"/>
          <w:szCs w:val="28"/>
        </w:rPr>
        <w:t xml:space="preserve"> </w:t>
      </w:r>
      <w:r w:rsidRPr="00396EB4">
        <w:rPr>
          <w:sz w:val="28"/>
          <w:szCs w:val="28"/>
        </w:rPr>
        <w:t xml:space="preserve">Программы из бюджета </w:t>
      </w:r>
      <w:r>
        <w:rPr>
          <w:sz w:val="28"/>
          <w:szCs w:val="28"/>
        </w:rPr>
        <w:t>Алтарского сельского поселения</w:t>
      </w:r>
      <w:r w:rsidRPr="00396EB4">
        <w:rPr>
          <w:sz w:val="28"/>
          <w:szCs w:val="28"/>
        </w:rPr>
        <w:t>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Снижение вероятности и минимизация последствий наступления рисков, связанных с недостатком финансирования, осуществляется при помощи следующих мер: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рациональное использование имеющихся финансовых средств;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корректировка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в соответствии с фактическим уровнем финансирования и перераспределение финансовых средств между направлениями.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4) организационные и управленческие (административные) риски.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Риски данной группы связаны с неэффективным управлением реализацией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рограммы, не</w:t>
      </w:r>
      <w:r>
        <w:rPr>
          <w:sz w:val="28"/>
          <w:szCs w:val="28"/>
        </w:rPr>
        <w:t xml:space="preserve"> </w:t>
      </w:r>
      <w:r w:rsidRPr="00C37FA8">
        <w:rPr>
          <w:sz w:val="28"/>
          <w:szCs w:val="28"/>
        </w:rPr>
        <w:t>достижение ее целей и задач, плановых значений показателей, снижение эффективности использования ресурсов и качества выполнения мероприятий государственной программы.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Основными условиями минимизации организационных и управленческих (административных) рисков являются: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формирование эффективной системы управления реализацией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проведение систематического анализа результативности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регулярное представление отчетов о ходе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D26118" w:rsidRPr="00C37FA8" w:rsidRDefault="00D26118" w:rsidP="001A7BB4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повышение эффективности взаимодействия участников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D26118" w:rsidRPr="00C37FA8" w:rsidRDefault="00D26118" w:rsidP="001A7BB4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своевременная корректировка мероприятий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D26118" w:rsidRPr="00C37FA8" w:rsidRDefault="00D26118" w:rsidP="001A7BB4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Управление рисками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будет осуществляться на основе:</w:t>
      </w:r>
    </w:p>
    <w:p w:rsidR="00D26118" w:rsidRPr="00C37FA8" w:rsidRDefault="00D26118" w:rsidP="001A7BB4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выработки прогнозов, решений и рекомендаций в сфере развития  муниципальной службы;</w:t>
      </w:r>
    </w:p>
    <w:p w:rsidR="00D26118" w:rsidRPr="00C37FA8" w:rsidRDefault="00D26118" w:rsidP="001A7BB4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подготовки и представления ежегодно отчета о ходе и результатах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рограммы, который при необходимости может содержать предложения о корректировке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D26118" w:rsidRPr="00381869" w:rsidRDefault="00D26118" w:rsidP="001A7BB4">
      <w:pPr>
        <w:ind w:firstLine="709"/>
        <w:jc w:val="both"/>
        <w:rPr>
          <w:sz w:val="28"/>
          <w:szCs w:val="28"/>
        </w:rPr>
      </w:pPr>
    </w:p>
    <w:p w:rsidR="00D26118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D26118" w:rsidRPr="00EB52D3" w:rsidRDefault="00D26118" w:rsidP="001A7BB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EB52D3">
        <w:rPr>
          <w:rFonts w:ascii="Times New Roman" w:hAnsi="Times New Roman" w:cs="Times New Roman"/>
          <w:b/>
          <w:bCs/>
          <w:sz w:val="28"/>
          <w:szCs w:val="28"/>
        </w:rPr>
        <w:t xml:space="preserve">7. Механизм реализации Программы </w:t>
      </w:r>
    </w:p>
    <w:p w:rsidR="00D26118" w:rsidRPr="00EB52D3" w:rsidRDefault="00D26118" w:rsidP="001A7BB4">
      <w:pPr>
        <w:jc w:val="both"/>
        <w:rPr>
          <w:sz w:val="28"/>
          <w:szCs w:val="28"/>
        </w:rPr>
      </w:pPr>
    </w:p>
    <w:p w:rsidR="00D26118" w:rsidRPr="00EB52D3" w:rsidRDefault="00D26118" w:rsidP="001A7BB4">
      <w:pPr>
        <w:suppressAutoHyphens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Реализация и текущее управление реализацией Программы осуществляется Администрацией </w:t>
      </w:r>
      <w:r>
        <w:rPr>
          <w:sz w:val="28"/>
          <w:szCs w:val="28"/>
        </w:rPr>
        <w:t>Алтарского сельского поселения</w:t>
      </w:r>
      <w:r w:rsidRPr="00EB52D3">
        <w:rPr>
          <w:sz w:val="28"/>
          <w:szCs w:val="28"/>
        </w:rPr>
        <w:t>, деятельность которой в рамках данной программы направлена на реализацию конкретных мероприятий.</w:t>
      </w:r>
    </w:p>
    <w:p w:rsidR="00D26118" w:rsidRPr="00EB52D3" w:rsidRDefault="00D26118" w:rsidP="001A7BB4">
      <w:pPr>
        <w:suppressAutoHyphens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Координацию работы исполнителей программных мероприятий осуществляет основной разработчик Программы – Администрация </w:t>
      </w:r>
      <w:r>
        <w:rPr>
          <w:sz w:val="28"/>
          <w:szCs w:val="28"/>
        </w:rPr>
        <w:t>Алтарского сельского поселения</w:t>
      </w:r>
      <w:r w:rsidRPr="00EB52D3">
        <w:rPr>
          <w:sz w:val="28"/>
          <w:szCs w:val="28"/>
        </w:rPr>
        <w:t xml:space="preserve">. Основными задачами по управлению Программой являются: организация мониторинга хода реализации программных мероприятий; выявление проблем в ходе реализации Программы и принятие своевременных мер по их решению; представление своевременной и достоверной информации для проведения оценки эффективности реализации Программы  и по её результатам при необходимости осуществляет внесение изменений и производит актуализацию Программы. </w:t>
      </w:r>
    </w:p>
    <w:p w:rsidR="00D26118" w:rsidRPr="00EB52D3" w:rsidRDefault="00D26118" w:rsidP="001A7BB4">
      <w:pPr>
        <w:suppressAutoHyphens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Контроль за выполнением предусмотренных программой мероприятий осуществляет Администрация </w:t>
      </w:r>
      <w:r>
        <w:rPr>
          <w:sz w:val="28"/>
          <w:szCs w:val="28"/>
        </w:rPr>
        <w:t>Алтарского сельского поселения</w:t>
      </w:r>
      <w:r w:rsidRPr="00EB52D3">
        <w:rPr>
          <w:sz w:val="28"/>
          <w:szCs w:val="28"/>
        </w:rPr>
        <w:t>.</w:t>
      </w:r>
    </w:p>
    <w:p w:rsidR="00D26118" w:rsidRPr="00EB52D3" w:rsidRDefault="00D26118" w:rsidP="001A7BB4">
      <w:pPr>
        <w:suppressAutoHyphens/>
        <w:ind w:firstLine="720"/>
        <w:jc w:val="both"/>
        <w:rPr>
          <w:sz w:val="28"/>
          <w:szCs w:val="28"/>
        </w:rPr>
      </w:pPr>
    </w:p>
    <w:p w:rsidR="00D26118" w:rsidRPr="00EB52D3" w:rsidRDefault="00D26118" w:rsidP="001A7BB4">
      <w:pPr>
        <w:ind w:firstLine="720"/>
        <w:jc w:val="both"/>
        <w:rPr>
          <w:sz w:val="28"/>
          <w:szCs w:val="28"/>
        </w:rPr>
      </w:pPr>
    </w:p>
    <w:p w:rsidR="00D26118" w:rsidRPr="00EB52D3" w:rsidRDefault="00D26118" w:rsidP="001A7BB4">
      <w:pPr>
        <w:pStyle w:val="Heading1"/>
        <w:jc w:val="center"/>
        <w:rPr>
          <w:b/>
          <w:bCs/>
        </w:rPr>
      </w:pPr>
      <w:r w:rsidRPr="00EB52D3">
        <w:rPr>
          <w:b/>
          <w:bCs/>
        </w:rPr>
        <w:t>8. Методика оценки эффективности Программы</w:t>
      </w:r>
    </w:p>
    <w:p w:rsidR="00D26118" w:rsidRPr="00EB52D3" w:rsidRDefault="00D26118" w:rsidP="001A7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118" w:rsidRPr="00EB52D3" w:rsidRDefault="00D26118" w:rsidP="001A7B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>По прогнозным оценкам, к 2025 году реализация предусмотренных муниципальной Программой мероприятий обеспечит достижение ряда положительных результатов.</w:t>
      </w:r>
    </w:p>
    <w:p w:rsidR="00D26118" w:rsidRPr="00EB52D3" w:rsidRDefault="00D26118" w:rsidP="001A7B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Эффективность реализации Программы заключается в создании системы эффективной и профессиональной муниципальной службы в </w:t>
      </w:r>
      <w:r>
        <w:rPr>
          <w:sz w:val="28"/>
          <w:szCs w:val="28"/>
        </w:rPr>
        <w:t>Алтарском сельском поселении</w:t>
      </w:r>
      <w:r w:rsidRPr="00EB52D3">
        <w:rPr>
          <w:sz w:val="28"/>
          <w:szCs w:val="28"/>
        </w:rPr>
        <w:t>, ориентированной на обеспечение актуальных потребностей общества и развитие экономики. Эффективность Программы определяется путем оценки эффективности отдельных программных мероприятий, при этом их результативность оценивается исходя из соответствия достигнутых результатов поставленной цели и значениям целевых индикаторов и показателей Программы.</w:t>
      </w:r>
    </w:p>
    <w:p w:rsidR="00D26118" w:rsidRPr="003026A9" w:rsidRDefault="00D26118" w:rsidP="001A7BB4">
      <w:pPr>
        <w:suppressAutoHyphens/>
        <w:ind w:firstLine="709"/>
        <w:rPr>
          <w:sz w:val="28"/>
          <w:szCs w:val="28"/>
          <w:highlight w:val="yellow"/>
        </w:rPr>
      </w:pPr>
    </w:p>
    <w:p w:rsidR="00D26118" w:rsidRPr="00BB720C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BB720C">
        <w:rPr>
          <w:sz w:val="28"/>
          <w:szCs w:val="28"/>
        </w:rPr>
        <w:t>Методика оценки эффективности реализации Программы предусматривает проведение следующих оценок: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BB720C">
        <w:rPr>
          <w:sz w:val="28"/>
          <w:szCs w:val="28"/>
        </w:rPr>
        <w:t>1. степени реализации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26118" w:rsidRPr="00956331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= Мв / Мз, где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– степень реализации мероприятий Программы;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Мз – общее количество мероприятий, запланированных к реализации в отчетном году;</w:t>
      </w:r>
    </w:p>
    <w:p w:rsidR="00D26118" w:rsidRPr="00956331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Pr="003F4457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9380F">
        <w:rPr>
          <w:sz w:val="28"/>
          <w:szCs w:val="28"/>
        </w:rPr>
        <w:t xml:space="preserve"> степени соответствия запланированному уровню затрат и </w:t>
      </w:r>
      <w:r>
        <w:rPr>
          <w:sz w:val="28"/>
          <w:szCs w:val="28"/>
        </w:rPr>
        <w:t xml:space="preserve">оценки </w:t>
      </w:r>
      <w:r w:rsidRPr="00A9380F">
        <w:rPr>
          <w:sz w:val="28"/>
          <w:szCs w:val="28"/>
        </w:rPr>
        <w:t xml:space="preserve">эффективности использования средств, </w:t>
      </w:r>
      <w:r>
        <w:rPr>
          <w:sz w:val="28"/>
          <w:szCs w:val="28"/>
        </w:rPr>
        <w:t xml:space="preserve">направленных на реализацию Программы. 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</w:t>
      </w:r>
      <w:r>
        <w:rPr>
          <w:sz w:val="28"/>
          <w:szCs w:val="28"/>
        </w:rPr>
        <w:t>ацию Программы</w:t>
      </w:r>
      <w:r w:rsidRPr="00A9380F">
        <w:rPr>
          <w:sz w:val="28"/>
          <w:szCs w:val="28"/>
        </w:rPr>
        <w:t>, определяется путем сопоставления плановых и фактических объемов финансиро</w:t>
      </w:r>
      <w:r>
        <w:rPr>
          <w:sz w:val="28"/>
          <w:szCs w:val="28"/>
        </w:rPr>
        <w:t xml:space="preserve">вания Программы </w:t>
      </w:r>
      <w:r w:rsidRPr="00A9380F">
        <w:rPr>
          <w:sz w:val="28"/>
          <w:szCs w:val="28"/>
        </w:rPr>
        <w:t>по формуле:</w:t>
      </w:r>
    </w:p>
    <w:p w:rsidR="00D26118" w:rsidRPr="00956331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Ссуз = Фф / Фп, где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Ссуз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уровень финансирования реализации </w:t>
      </w:r>
      <w:r>
        <w:rPr>
          <w:sz w:val="28"/>
          <w:szCs w:val="28"/>
        </w:rPr>
        <w:t>Программы;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Фф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фактический объем финансовых ресурсов, направленный на реализа</w:t>
      </w:r>
      <w:r>
        <w:rPr>
          <w:sz w:val="28"/>
          <w:szCs w:val="28"/>
        </w:rPr>
        <w:t>цию Программы;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Фп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плановый объем финансовых ресурсов на </w:t>
      </w:r>
      <w:r>
        <w:rPr>
          <w:sz w:val="28"/>
          <w:szCs w:val="28"/>
        </w:rPr>
        <w:t>соответствующий отчетный период.</w:t>
      </w:r>
    </w:p>
    <w:p w:rsidR="00D26118" w:rsidRPr="003F4457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D26118" w:rsidRPr="003F4457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= Срм / Ссуз, где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–  оценка эффективности использования средств, направленных на реализацию Программы;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– степень реализации мероприятий Программы;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Ссуз – </w:t>
      </w:r>
      <w:r w:rsidRPr="00A9380F">
        <w:rPr>
          <w:sz w:val="28"/>
          <w:szCs w:val="28"/>
        </w:rPr>
        <w:t xml:space="preserve">уровень финансирования реализации </w:t>
      </w:r>
      <w:r>
        <w:rPr>
          <w:sz w:val="28"/>
          <w:szCs w:val="28"/>
        </w:rPr>
        <w:t>Программы.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9380F">
        <w:rPr>
          <w:sz w:val="28"/>
          <w:szCs w:val="28"/>
        </w:rPr>
        <w:t xml:space="preserve"> степени достижения целей и решения</w:t>
      </w:r>
      <w:r>
        <w:rPr>
          <w:sz w:val="28"/>
          <w:szCs w:val="28"/>
        </w:rPr>
        <w:t xml:space="preserve"> задач Программы. </w:t>
      </w:r>
      <w:r w:rsidRPr="00A9380F">
        <w:rPr>
          <w:sz w:val="28"/>
          <w:szCs w:val="28"/>
        </w:rPr>
        <w:t xml:space="preserve"> 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дост</w:t>
      </w:r>
      <w:r>
        <w:rPr>
          <w:sz w:val="28"/>
          <w:szCs w:val="28"/>
        </w:rPr>
        <w:t>ижения целей и решения задач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 xml:space="preserve"> опреде</w:t>
      </w:r>
      <w:r>
        <w:rPr>
          <w:sz w:val="28"/>
          <w:szCs w:val="28"/>
        </w:rPr>
        <w:t>ляется</w:t>
      </w:r>
      <w:r w:rsidRPr="00A9380F">
        <w:rPr>
          <w:sz w:val="28"/>
          <w:szCs w:val="28"/>
        </w:rPr>
        <w:t xml:space="preserve"> путем сопоставления фактически достигнутых значений показателей (индика</w:t>
      </w:r>
      <w:r>
        <w:rPr>
          <w:sz w:val="28"/>
          <w:szCs w:val="28"/>
        </w:rPr>
        <w:t xml:space="preserve">торов) Программы </w:t>
      </w:r>
      <w:r w:rsidRPr="00A9380F">
        <w:rPr>
          <w:sz w:val="28"/>
          <w:szCs w:val="28"/>
        </w:rPr>
        <w:t>и их плановых значений по формуле:</w:t>
      </w:r>
    </w:p>
    <w:p w:rsidR="00D26118" w:rsidRPr="00244053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 = (Сдп1 + Сдп2 + Сдп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) / </w:t>
      </w: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>, где: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</w:t>
      </w:r>
      <w:r w:rsidRPr="00A9380F">
        <w:rPr>
          <w:sz w:val="28"/>
          <w:szCs w:val="28"/>
        </w:rPr>
        <w:t xml:space="preserve"> - степень достижения целей (решения задач);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Сдп</w:t>
      </w:r>
      <w:r w:rsidRPr="00A9380F">
        <w:rPr>
          <w:sz w:val="28"/>
          <w:szCs w:val="28"/>
        </w:rPr>
        <w:t xml:space="preserve"> - степень достижения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>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 xml:space="preserve"> - количество показателей (индика</w:t>
      </w:r>
      <w:r>
        <w:rPr>
          <w:sz w:val="28"/>
          <w:szCs w:val="28"/>
        </w:rPr>
        <w:t>торов) Программы.</w:t>
      </w:r>
    </w:p>
    <w:p w:rsidR="00D26118" w:rsidRPr="00244053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Степень дост</w:t>
      </w:r>
      <w:r>
        <w:rPr>
          <w:sz w:val="28"/>
          <w:szCs w:val="28"/>
        </w:rPr>
        <w:t>ижения показателя (индикатора) Программы (Сдп</w:t>
      </w:r>
      <w:r w:rsidRPr="00A9380F">
        <w:rPr>
          <w:sz w:val="28"/>
          <w:szCs w:val="28"/>
        </w:rPr>
        <w:t>) рассчиты</w:t>
      </w:r>
      <w:r>
        <w:rPr>
          <w:sz w:val="28"/>
          <w:szCs w:val="28"/>
        </w:rPr>
        <w:t>вается</w:t>
      </w:r>
      <w:r w:rsidRPr="00A9380F">
        <w:rPr>
          <w:sz w:val="28"/>
          <w:szCs w:val="28"/>
        </w:rPr>
        <w:t xml:space="preserve"> по формуле:</w:t>
      </w:r>
    </w:p>
    <w:p w:rsidR="00D26118" w:rsidRPr="00244053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Сдп = Зф </w:t>
      </w:r>
      <w:r w:rsidRPr="00A9380F">
        <w:rPr>
          <w:sz w:val="28"/>
          <w:szCs w:val="28"/>
        </w:rPr>
        <w:t>/</w:t>
      </w:r>
      <w:r>
        <w:rPr>
          <w:sz w:val="28"/>
          <w:szCs w:val="28"/>
        </w:rPr>
        <w:t xml:space="preserve"> Зп, где</w:t>
      </w:r>
    </w:p>
    <w:p w:rsidR="00D26118" w:rsidRPr="00A9380F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Зф – </w:t>
      </w:r>
      <w:r w:rsidRPr="00A9380F">
        <w:rPr>
          <w:sz w:val="28"/>
          <w:szCs w:val="28"/>
        </w:rPr>
        <w:t>фактическое значение показателя (индикатора)</w:t>
      </w:r>
      <w:r>
        <w:rPr>
          <w:sz w:val="28"/>
          <w:szCs w:val="28"/>
        </w:rPr>
        <w:t xml:space="preserve">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Зп – </w:t>
      </w:r>
      <w:r w:rsidRPr="00A9380F">
        <w:rPr>
          <w:sz w:val="28"/>
          <w:szCs w:val="28"/>
        </w:rPr>
        <w:t xml:space="preserve">плановое значение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рограм</w:t>
      </w:r>
      <w:r>
        <w:rPr>
          <w:sz w:val="28"/>
          <w:szCs w:val="28"/>
        </w:rPr>
        <w:t>мы.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</w:p>
    <w:p w:rsidR="00D26118" w:rsidRPr="0078522D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общей оценки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и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 (Эрп</w:t>
      </w:r>
      <w:r w:rsidRPr="0078522D">
        <w:rPr>
          <w:sz w:val="28"/>
          <w:szCs w:val="28"/>
        </w:rPr>
        <w:t>) рассчитывае</w:t>
      </w:r>
      <w:r>
        <w:rPr>
          <w:sz w:val="28"/>
          <w:szCs w:val="28"/>
        </w:rPr>
        <w:t>тся</w:t>
      </w:r>
      <w:r w:rsidRPr="0078522D">
        <w:rPr>
          <w:sz w:val="28"/>
          <w:szCs w:val="28"/>
        </w:rPr>
        <w:t xml:space="preserve"> по следующей формуле:</w:t>
      </w:r>
    </w:p>
    <w:p w:rsidR="00D26118" w:rsidRPr="00335193" w:rsidRDefault="00D26118" w:rsidP="001A7BB4">
      <w:pPr>
        <w:suppressAutoHyphens/>
        <w:ind w:firstLine="709"/>
        <w:jc w:val="both"/>
        <w:rPr>
          <w:sz w:val="16"/>
          <w:szCs w:val="16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Эрп = Сдц × Эс, где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Эрп –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ь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</w:t>
      </w:r>
      <w:r w:rsidRPr="00A9380F">
        <w:rPr>
          <w:sz w:val="28"/>
          <w:szCs w:val="28"/>
        </w:rPr>
        <w:t xml:space="preserve"> - степень достижения целей (решения задач</w:t>
      </w:r>
      <w:r>
        <w:rPr>
          <w:sz w:val="28"/>
          <w:szCs w:val="28"/>
        </w:rPr>
        <w:t>);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–  оценка эффективности использования средств, направленных на реализацию Программы.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Вывод об эффективности (неэффективности) реал</w:t>
      </w:r>
      <w:r>
        <w:rPr>
          <w:sz w:val="28"/>
          <w:szCs w:val="28"/>
        </w:rPr>
        <w:t>изации Программы определяется</w:t>
      </w:r>
      <w:r w:rsidRPr="00A9380F">
        <w:rPr>
          <w:sz w:val="28"/>
          <w:szCs w:val="28"/>
        </w:rPr>
        <w:t xml:space="preserve"> на основании следующих критериев:</w:t>
      </w:r>
    </w:p>
    <w:p w:rsidR="00D26118" w:rsidRDefault="00D26118" w:rsidP="001A7BB4">
      <w:pPr>
        <w:suppressAutoHyphens/>
        <w:ind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94"/>
        <w:gridCol w:w="3162"/>
      </w:tblGrid>
      <w:tr w:rsidR="00D26118" w:rsidRPr="0078522D">
        <w:tc>
          <w:tcPr>
            <w:tcW w:w="6194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C822C5">
              <w:t>Выв</w:t>
            </w:r>
            <w:r>
              <w:t>од об эффективности реализации П</w:t>
            </w:r>
            <w:r w:rsidRPr="00C822C5">
              <w:t xml:space="preserve">рограммы </w:t>
            </w:r>
          </w:p>
        </w:tc>
        <w:tc>
          <w:tcPr>
            <w:tcW w:w="3162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AA5403">
              <w:t>Критерий оценки Эрп</w:t>
            </w:r>
          </w:p>
        </w:tc>
      </w:tr>
      <w:tr w:rsidR="00D26118" w:rsidRPr="0078522D">
        <w:tc>
          <w:tcPr>
            <w:tcW w:w="6194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C822C5">
              <w:t>Неэффективная</w:t>
            </w:r>
          </w:p>
        </w:tc>
        <w:tc>
          <w:tcPr>
            <w:tcW w:w="3162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AA5403">
              <w:t>менее 0,5</w:t>
            </w:r>
          </w:p>
        </w:tc>
      </w:tr>
      <w:tr w:rsidR="00D26118" w:rsidRPr="0078522D">
        <w:tc>
          <w:tcPr>
            <w:tcW w:w="6194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C822C5">
              <w:t>Уровень эффективности удовлетворительный</w:t>
            </w:r>
          </w:p>
        </w:tc>
        <w:tc>
          <w:tcPr>
            <w:tcW w:w="3162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AA5403">
              <w:t>0,5 - 0,79</w:t>
            </w:r>
          </w:p>
        </w:tc>
      </w:tr>
      <w:tr w:rsidR="00D26118" w:rsidRPr="0078522D">
        <w:tc>
          <w:tcPr>
            <w:tcW w:w="6194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C822C5">
              <w:t>Эффективная</w:t>
            </w:r>
          </w:p>
        </w:tc>
        <w:tc>
          <w:tcPr>
            <w:tcW w:w="3162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AA5403">
              <w:t>0,8 - 1</w:t>
            </w:r>
          </w:p>
        </w:tc>
      </w:tr>
      <w:tr w:rsidR="00D26118" w:rsidRPr="0078522D">
        <w:tc>
          <w:tcPr>
            <w:tcW w:w="6194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C822C5">
              <w:t>Высокоэффективная</w:t>
            </w:r>
          </w:p>
        </w:tc>
        <w:tc>
          <w:tcPr>
            <w:tcW w:w="3162" w:type="dxa"/>
          </w:tcPr>
          <w:p w:rsidR="00D26118" w:rsidRPr="00C822C5" w:rsidRDefault="00D26118" w:rsidP="00EF10C9">
            <w:pPr>
              <w:suppressAutoHyphens/>
              <w:jc w:val="both"/>
            </w:pPr>
            <w:r w:rsidRPr="00AA5403">
              <w:t>более 1</w:t>
            </w:r>
          </w:p>
        </w:tc>
      </w:tr>
    </w:tbl>
    <w:p w:rsidR="00D26118" w:rsidRDefault="00D26118" w:rsidP="001A7BB4">
      <w:pPr>
        <w:suppressAutoHyphens/>
        <w:rPr>
          <w:color w:val="000000"/>
        </w:rPr>
      </w:pPr>
      <w:bookmarkStart w:id="0" w:name="sub_1100"/>
    </w:p>
    <w:bookmarkEnd w:id="0"/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</w:pPr>
    </w:p>
    <w:p w:rsidR="00D26118" w:rsidRDefault="00D26118" w:rsidP="001A7BB4">
      <w:pPr>
        <w:suppressAutoHyphens/>
        <w:rPr>
          <w:color w:val="000000"/>
        </w:rPr>
        <w:sectPr w:rsidR="00D26118" w:rsidSect="00EF10C9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D26118" w:rsidRPr="00543063" w:rsidRDefault="00D26118" w:rsidP="001A7BB4">
      <w:pPr>
        <w:ind w:left="8364"/>
        <w:jc w:val="center"/>
      </w:pPr>
      <w:bookmarkStart w:id="1" w:name="sub_100201"/>
      <w:r w:rsidRPr="00543063">
        <w:rPr>
          <w:rStyle w:val="a5"/>
        </w:rPr>
        <w:t>ПРИЛОЖЕНИЕ 1</w:t>
      </w:r>
    </w:p>
    <w:bookmarkEnd w:id="1"/>
    <w:p w:rsidR="00D26118" w:rsidRDefault="00D26118" w:rsidP="001A7BB4">
      <w:pPr>
        <w:ind w:left="8364" w:hanging="444"/>
        <w:jc w:val="center"/>
        <w:rPr>
          <w:b/>
          <w:bCs/>
        </w:rPr>
      </w:pPr>
      <w:r w:rsidRPr="002528DD">
        <w:rPr>
          <w:rStyle w:val="a5"/>
          <w:b w:val="0"/>
          <w:bCs w:val="0"/>
        </w:rPr>
        <w:t xml:space="preserve">к </w:t>
      </w:r>
      <w:r>
        <w:rPr>
          <w:rStyle w:val="a5"/>
          <w:b w:val="0"/>
          <w:bCs w:val="0"/>
        </w:rPr>
        <w:t xml:space="preserve">муниципальной программе «Развитие муниципальной службы в </w:t>
      </w:r>
      <w:r w:rsidRPr="00305191">
        <w:t>Алтарском сельском поселении</w:t>
      </w:r>
      <w:r>
        <w:rPr>
          <w:rStyle w:val="a5"/>
          <w:b w:val="0"/>
          <w:bCs w:val="0"/>
        </w:rPr>
        <w:t>»</w:t>
      </w:r>
    </w:p>
    <w:p w:rsidR="00D26118" w:rsidRPr="00025BD8" w:rsidRDefault="00D26118" w:rsidP="001A7BB4">
      <w:pPr>
        <w:ind w:left="8364"/>
        <w:jc w:val="center"/>
        <w:rPr>
          <w:b/>
          <w:bCs/>
        </w:rPr>
      </w:pPr>
    </w:p>
    <w:p w:rsidR="00D26118" w:rsidRPr="00BF13A1" w:rsidRDefault="00D26118" w:rsidP="001A7BB4">
      <w:pPr>
        <w:pStyle w:val="Heading1"/>
        <w:jc w:val="center"/>
      </w:pPr>
      <w:r w:rsidRPr="00BF13A1">
        <w:t>Сведения</w:t>
      </w:r>
      <w:r w:rsidRPr="00BF13A1">
        <w:br/>
        <w:t>о целевых показателях (индикаторах) муниципальной программы</w:t>
      </w:r>
      <w:r w:rsidRPr="00025BD8">
        <w:t xml:space="preserve"> </w:t>
      </w:r>
      <w:r>
        <w:t>развития муниципальной службы в Алтарском сельском поселении их значениях</w:t>
      </w:r>
    </w:p>
    <w:p w:rsidR="00D26118" w:rsidRPr="00BF13A1" w:rsidRDefault="00D26118" w:rsidP="001A7BB4"/>
    <w:tbl>
      <w:tblPr>
        <w:tblW w:w="1479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0"/>
        <w:gridCol w:w="4730"/>
        <w:gridCol w:w="1750"/>
        <w:gridCol w:w="1418"/>
        <w:gridCol w:w="1418"/>
        <w:gridCol w:w="1419"/>
        <w:gridCol w:w="1559"/>
        <w:gridCol w:w="1559"/>
      </w:tblGrid>
      <w:tr w:rsidR="00D26118" w:rsidRPr="00D35229">
        <w:trPr>
          <w:tblHeader/>
        </w:trPr>
        <w:tc>
          <w:tcPr>
            <w:tcW w:w="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D26118" w:rsidRPr="00D35229">
        <w:trPr>
          <w:tblHeader/>
        </w:trPr>
        <w:tc>
          <w:tcPr>
            <w:tcW w:w="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4029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D4029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4029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  <w:r w:rsidRPr="00D4029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4029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D40299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4029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24</w:t>
            </w:r>
            <w:r w:rsidRPr="00D40299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D4029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25</w:t>
            </w:r>
            <w:r w:rsidRPr="00D4029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D26118" w:rsidRPr="00D35229">
        <w:trPr>
          <w:tblHeader/>
        </w:trPr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BD5B42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BD5B42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BD5B42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6118" w:rsidRPr="00D35229">
        <w:tc>
          <w:tcPr>
            <w:tcW w:w="1479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26118" w:rsidRDefault="00D26118" w:rsidP="001A7BB4">
            <w:pPr>
              <w:pStyle w:val="Heading1"/>
              <w:jc w:val="center"/>
              <w:rPr>
                <w:b/>
                <w:bCs/>
              </w:rPr>
            </w:pPr>
            <w:r w:rsidRPr="006D2437">
              <w:rPr>
                <w:b/>
                <w:bCs/>
              </w:rPr>
              <w:t xml:space="preserve">Муниципальная программа «Развитие </w:t>
            </w:r>
            <w:r>
              <w:rPr>
                <w:b/>
                <w:bCs/>
              </w:rPr>
              <w:t>муниципальной службы</w:t>
            </w:r>
          </w:p>
          <w:p w:rsidR="00D26118" w:rsidRPr="006D2437" w:rsidRDefault="00D26118" w:rsidP="00985959">
            <w:pPr>
              <w:pStyle w:val="Heading1"/>
              <w:jc w:val="center"/>
              <w:rPr>
                <w:b/>
                <w:bCs/>
              </w:rPr>
            </w:pPr>
            <w:r w:rsidRPr="006D2437">
              <w:rPr>
                <w:b/>
                <w:bCs/>
              </w:rPr>
              <w:t xml:space="preserve">в </w:t>
            </w:r>
            <w:r>
              <w:rPr>
                <w:b/>
                <w:bCs/>
              </w:rPr>
              <w:t>Алтарском сельском поселении</w:t>
            </w:r>
            <w:r w:rsidRPr="006D2437">
              <w:rPr>
                <w:b/>
                <w:bCs/>
              </w:rPr>
              <w:t xml:space="preserve"> на 201</w:t>
            </w:r>
            <w:r>
              <w:rPr>
                <w:b/>
                <w:bCs/>
              </w:rPr>
              <w:t>9</w:t>
            </w:r>
            <w:r w:rsidRPr="006D2437">
              <w:rPr>
                <w:b/>
                <w:bCs/>
              </w:rPr>
              <w:t>-202</w:t>
            </w:r>
            <w:r>
              <w:rPr>
                <w:b/>
                <w:bCs/>
              </w:rPr>
              <w:t>1</w:t>
            </w:r>
            <w:r w:rsidRPr="006D2437">
              <w:rPr>
                <w:b/>
                <w:bCs/>
              </w:rPr>
              <w:t xml:space="preserve"> гг»</w:t>
            </w:r>
          </w:p>
        </w:tc>
      </w:tr>
      <w:tr w:rsidR="00D26118" w:rsidRPr="00D35229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98595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2D3B">
              <w:rPr>
                <w:rFonts w:ascii="Times New Roman" w:hAnsi="Times New Roman" w:cs="Times New Roman"/>
                <w:sz w:val="24"/>
                <w:szCs w:val="24"/>
              </w:rPr>
              <w:t xml:space="preserve">Уровень стабильности кадрового состава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Алтарского сельского поселения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700A1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700A1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1370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1370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1370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41370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D26118" w:rsidRPr="00D35229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5A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межведомственных методических семинаров (мероприятий) по вопросам применения законодательства о муниципальной службе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  <w:p w:rsidR="00D26118" w:rsidRPr="008C0B96" w:rsidRDefault="00D26118" w:rsidP="00EF10C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6118" w:rsidRPr="00D35229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служащих, </w:t>
            </w:r>
          </w:p>
          <w:p w:rsidR="00D26118" w:rsidRPr="002A0E87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0E87">
              <w:rPr>
                <w:rFonts w:ascii="Times New Roman" w:hAnsi="Times New Roman" w:cs="Times New Roman"/>
                <w:sz w:val="24"/>
                <w:szCs w:val="24"/>
              </w:rPr>
              <w:t>направленных на профессиональную переподготовку (не менее)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E3756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2C7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2C7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26118" w:rsidRPr="00D35229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служащих, </w:t>
            </w:r>
          </w:p>
          <w:p w:rsidR="00D26118" w:rsidRDefault="00D26118" w:rsidP="00EF10C9">
            <w:r w:rsidRPr="002A0E87">
              <w:t>направленных на повышение квалификации (не менее)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E3756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8E5273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6118" w:rsidRPr="00D35229">
        <w:trPr>
          <w:trHeight w:val="180"/>
        </w:trPr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rPr>
                <w:color w:val="000000"/>
              </w:rPr>
            </w:pPr>
            <w:r w:rsidRPr="00594494">
              <w:t xml:space="preserve">Численность муниципальных служащих, принявших участие </w:t>
            </w:r>
            <w:r>
              <w:t>в</w:t>
            </w:r>
            <w:r w:rsidRPr="00F108CE">
              <w:rPr>
                <w:color w:val="000000"/>
              </w:rPr>
              <w:t xml:space="preserve"> обучающ</w:t>
            </w:r>
            <w:r>
              <w:rPr>
                <w:color w:val="000000"/>
              </w:rPr>
              <w:t>их</w:t>
            </w:r>
            <w:r w:rsidRPr="00F108CE">
              <w:rPr>
                <w:color w:val="000000"/>
              </w:rPr>
              <w:t xml:space="preserve"> семинар</w:t>
            </w:r>
            <w:r>
              <w:rPr>
                <w:color w:val="000000"/>
              </w:rPr>
              <w:t>ах</w:t>
            </w:r>
            <w:r w:rsidRPr="00F108CE">
              <w:rPr>
                <w:color w:val="000000"/>
              </w:rPr>
              <w:t>, тренинг</w:t>
            </w:r>
            <w:r>
              <w:rPr>
                <w:color w:val="000000"/>
              </w:rPr>
              <w:t>ах</w:t>
            </w:r>
            <w:r w:rsidRPr="00F108CE">
              <w:rPr>
                <w:color w:val="000000"/>
              </w:rPr>
              <w:t>, конференци</w:t>
            </w:r>
            <w:r>
              <w:rPr>
                <w:color w:val="000000"/>
              </w:rPr>
              <w:t>ях</w:t>
            </w:r>
          </w:p>
          <w:p w:rsidR="00D26118" w:rsidRDefault="00D26118" w:rsidP="00EF10C9">
            <w:r w:rsidRPr="002A0E87">
              <w:t>и других формах краткосрочного профессионального обучения (не менее)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E3756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52C7A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6118" w:rsidRPr="00D35229">
        <w:trPr>
          <w:trHeight w:val="225"/>
        </w:trPr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2A0E87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>Численность муниципальных служащих и лиц, замещающих муниципальные должности Республики Мордовия,  прошедших оценку профессиональных навыков и компетенций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E3756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7C75F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26118" w:rsidRDefault="00D26118" w:rsidP="001A7BB4">
      <w:pPr>
        <w:ind w:firstLine="698"/>
        <w:jc w:val="right"/>
        <w:rPr>
          <w:rStyle w:val="a5"/>
        </w:rPr>
        <w:sectPr w:rsidR="00D26118" w:rsidSect="001A7BB4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2"/>
    </w:p>
    <w:p w:rsidR="00D26118" w:rsidRPr="00543063" w:rsidRDefault="00D26118" w:rsidP="001A7BB4">
      <w:pPr>
        <w:ind w:left="8364"/>
        <w:jc w:val="center"/>
      </w:pPr>
      <w:r w:rsidRPr="00543063">
        <w:rPr>
          <w:rStyle w:val="a5"/>
        </w:rPr>
        <w:t>ПРИЛОЖЕНИЕ 2</w:t>
      </w:r>
    </w:p>
    <w:p w:rsidR="00D26118" w:rsidRPr="002528DD" w:rsidRDefault="00D26118" w:rsidP="001A7BB4">
      <w:pPr>
        <w:ind w:left="8364" w:hanging="444"/>
        <w:jc w:val="center"/>
        <w:rPr>
          <w:b/>
          <w:bCs/>
        </w:rPr>
      </w:pPr>
      <w:r w:rsidRPr="002528DD">
        <w:rPr>
          <w:rStyle w:val="a5"/>
          <w:b w:val="0"/>
          <w:bCs w:val="0"/>
        </w:rPr>
        <w:t xml:space="preserve">к </w:t>
      </w:r>
      <w:r>
        <w:rPr>
          <w:rStyle w:val="a5"/>
          <w:b w:val="0"/>
          <w:bCs w:val="0"/>
        </w:rPr>
        <w:t xml:space="preserve">муниципальной программе «Развитие муниципальной службы в </w:t>
      </w:r>
      <w:r w:rsidRPr="00305191">
        <w:t>Алтарском сельском поселении</w:t>
      </w:r>
      <w:r w:rsidRPr="00305191">
        <w:rPr>
          <w:rStyle w:val="a5"/>
          <w:b w:val="0"/>
          <w:bCs w:val="0"/>
        </w:rPr>
        <w:t>»</w:t>
      </w:r>
    </w:p>
    <w:p w:rsidR="00D26118" w:rsidRPr="002528DD" w:rsidRDefault="00D26118" w:rsidP="001A7BB4"/>
    <w:bookmarkEnd w:id="2"/>
    <w:p w:rsidR="00D26118" w:rsidRDefault="00D26118" w:rsidP="001A7BB4">
      <w:pPr>
        <w:pStyle w:val="Heading1"/>
        <w:jc w:val="center"/>
      </w:pPr>
      <w:r>
        <w:t xml:space="preserve">Перечень основных мероприятий </w:t>
      </w:r>
      <w:r w:rsidRPr="00BF13A1">
        <w:t>муниципальной программы</w:t>
      </w:r>
      <w:r>
        <w:t xml:space="preserve"> развития муниципальной службы</w:t>
      </w:r>
    </w:p>
    <w:p w:rsidR="00D26118" w:rsidRPr="00752CC9" w:rsidRDefault="00D26118" w:rsidP="001A7BB4">
      <w:pPr>
        <w:pStyle w:val="Heading1"/>
        <w:jc w:val="center"/>
      </w:pPr>
      <w:r w:rsidRPr="00752CC9">
        <w:t>в Алтарском сельском поселении</w:t>
      </w:r>
    </w:p>
    <w:p w:rsidR="00D26118" w:rsidRPr="00752CC9" w:rsidRDefault="00D26118" w:rsidP="001A7BB4">
      <w:pPr>
        <w:rPr>
          <w:sz w:val="28"/>
          <w:szCs w:val="28"/>
        </w:rPr>
      </w:pPr>
    </w:p>
    <w:tbl>
      <w:tblPr>
        <w:tblW w:w="1516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5"/>
        <w:gridCol w:w="2553"/>
        <w:gridCol w:w="2015"/>
        <w:gridCol w:w="1747"/>
        <w:gridCol w:w="1747"/>
        <w:gridCol w:w="2284"/>
        <w:gridCol w:w="1882"/>
        <w:gridCol w:w="1995"/>
      </w:tblGrid>
      <w:tr w:rsidR="00D26118" w:rsidRPr="00D35229">
        <w:trPr>
          <w:tblHeader/>
        </w:trPr>
        <w:tc>
          <w:tcPr>
            <w:tcW w:w="9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D35229">
              <w:rPr>
                <w:rFonts w:ascii="Times New Roman" w:hAnsi="Times New Roman" w:cs="Times New Roman"/>
              </w:rPr>
              <w:t>аименование основного мероприятия, мероприятия подпрограммы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Соисполнитель, </w:t>
            </w:r>
            <w:r w:rsidRPr="000D0705">
              <w:rPr>
                <w:rFonts w:ascii="Times New Roman" w:hAnsi="Times New Roman" w:cs="Times New Roman"/>
              </w:rPr>
              <w:t>участник, ответственный</w:t>
            </w:r>
            <w:r w:rsidRPr="00D35229">
              <w:rPr>
                <w:rFonts w:ascii="Times New Roman" w:hAnsi="Times New Roman" w:cs="Times New Roman"/>
              </w:rPr>
              <w:t xml:space="preserve"> за исполнение основн</w:t>
            </w:r>
            <w:r>
              <w:rPr>
                <w:rFonts w:ascii="Times New Roman" w:hAnsi="Times New Roman" w:cs="Times New Roman"/>
              </w:rPr>
              <w:t xml:space="preserve">ого мероприятия, мероприятия </w:t>
            </w:r>
            <w:r w:rsidRPr="00D35229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Последствия нереализации основного мероприятия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Связь с показателями муниципальной программы </w:t>
            </w:r>
          </w:p>
        </w:tc>
      </w:tr>
      <w:tr w:rsidR="00D26118" w:rsidRPr="00D35229">
        <w:trPr>
          <w:tblHeader/>
        </w:trPr>
        <w:tc>
          <w:tcPr>
            <w:tcW w:w="9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26118" w:rsidRPr="00D35229">
        <w:trPr>
          <w:tblHeader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8</w:t>
            </w:r>
          </w:p>
        </w:tc>
      </w:tr>
      <w:tr w:rsidR="00D26118" w:rsidRPr="00D35229">
        <w:tc>
          <w:tcPr>
            <w:tcW w:w="151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«Развитие муниципальной службы в </w:t>
            </w:r>
            <w:r w:rsidRPr="00752CC9">
              <w:rPr>
                <w:rFonts w:ascii="Times New Roman" w:hAnsi="Times New Roman" w:cs="Times New Roman"/>
                <w:sz w:val="22"/>
                <w:szCs w:val="22"/>
              </w:rPr>
              <w:t>Алтарском сельском поселении</w:t>
            </w:r>
            <w:r>
              <w:rPr>
                <w:rFonts w:ascii="Times New Roman" w:hAnsi="Times New Roman" w:cs="Times New Roman"/>
              </w:rPr>
              <w:t xml:space="preserve"> на 2023-20</w:t>
            </w:r>
            <w:r w:rsidRPr="00F674F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 гг»</w:t>
            </w:r>
          </w:p>
        </w:tc>
      </w:tr>
      <w:tr w:rsidR="00D26118" w:rsidRPr="00D35229"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законодательства Российской Федерации и Республики Мордовия по вопросам муниципальной службы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752C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pStyle w:val="a6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7214B1">
              <w:rPr>
                <w:rFonts w:ascii="Times New Roman" w:hAnsi="Times New Roman" w:cs="Times New Roman"/>
              </w:rPr>
              <w:t>Совершенствование нормативно-правового регулирования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44CEC">
              <w:rPr>
                <w:rFonts w:ascii="Times New Roman" w:hAnsi="Times New Roman" w:cs="Times New Roman"/>
                <w:sz w:val="24"/>
                <w:szCs w:val="24"/>
              </w:rPr>
              <w:t>Снижение уровня квалификации и профессиональной подготовки муниципальных служащих, социальной защищенности муниципальных служащих, увеличение нарушений на муниципальной службе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108CE" w:rsidRDefault="00D26118" w:rsidP="00EF10C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Уровень стабильности кадрового состава органов местного самоуправления Республики Мордовия</w:t>
            </w:r>
          </w:p>
        </w:tc>
      </w:tr>
      <w:tr w:rsidR="00D26118" w:rsidRPr="00D35229">
        <w:trPr>
          <w:trHeight w:val="270"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A50D1E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развития муниципальной службы в Республике Мордовия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14B1">
              <w:rPr>
                <w:rFonts w:ascii="Times New Roman" w:hAnsi="Times New Roman" w:cs="Times New Roman"/>
                <w:sz w:val="24"/>
                <w:szCs w:val="24"/>
              </w:rPr>
              <w:t>Методическое и консультативное обеспечение развития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r>
              <w:t xml:space="preserve">Снижение </w:t>
            </w:r>
            <w:r w:rsidRPr="00F50308">
              <w:t xml:space="preserve">эффективности профессиональной служебной деятельности муниципальных служащих </w:t>
            </w:r>
            <w:r w:rsidRPr="00F108CE">
              <w:rPr>
                <w:color w:val="000000"/>
              </w:rPr>
              <w:t xml:space="preserve">и  лиц, замещающих муниципальные должности </w:t>
            </w:r>
            <w:r>
              <w:t>Алтарского сельского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108CE" w:rsidRDefault="00D26118" w:rsidP="00EF10C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Уровень стабильности кадрового состава органов местного самоуправления Республики Мордовия</w:t>
            </w:r>
          </w:p>
        </w:tc>
      </w:tr>
      <w:tr w:rsidR="00D26118" w:rsidRPr="00D35229">
        <w:trPr>
          <w:trHeight w:val="1300"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межведомственных методических семинаров, совещаний по вопросам применения законодательства о муниципальной службе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14B1">
              <w:rPr>
                <w:rFonts w:ascii="Times New Roman" w:hAnsi="Times New Roman" w:cs="Times New Roman"/>
                <w:sz w:val="24"/>
                <w:szCs w:val="24"/>
              </w:rPr>
              <w:t>Методическое и консультативное обеспечение развития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pPr>
              <w:pStyle w:val="a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C">
              <w:rPr>
                <w:rFonts w:ascii="Times New Roman" w:hAnsi="Times New Roman" w:cs="Times New Roman"/>
                <w:sz w:val="24"/>
                <w:szCs w:val="24"/>
              </w:rPr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108CE" w:rsidRDefault="00D26118" w:rsidP="00EF10C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межведомственных методических семинаров (мероприятий) по вопросам применения законодательства о муниципальной службе</w:t>
            </w:r>
          </w:p>
        </w:tc>
      </w:tr>
      <w:tr w:rsidR="00D26118" w:rsidRPr="006276D1"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профессиональной переподготовки муниципальных служащих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F09B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30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профессиональной служебной деятельности муниципальных служащих в </w:t>
            </w:r>
            <w:r w:rsidRPr="008A6CC1">
              <w:rPr>
                <w:rFonts w:ascii="Times New Roman" w:hAnsi="Times New Roman" w:cs="Times New Roman"/>
                <w:sz w:val="24"/>
                <w:szCs w:val="24"/>
              </w:rPr>
              <w:t>Алтарском сельском  поселении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r w:rsidRPr="00844CEC"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108CE" w:rsidRDefault="00D26118" w:rsidP="00EF10C9">
            <w:pPr>
              <w:pStyle w:val="a6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0803AA">
              <w:rPr>
                <w:rFonts w:ascii="Times New Roman" w:hAnsi="Times New Roman" w:cs="Times New Roman"/>
              </w:rPr>
              <w:t xml:space="preserve">Численность муниципальных служащих, </w:t>
            </w:r>
            <w:r>
              <w:rPr>
                <w:rFonts w:ascii="Times New Roman" w:hAnsi="Times New Roman" w:cs="Times New Roman"/>
              </w:rPr>
              <w:t>направленных на профессиональную переподготовку</w:t>
            </w:r>
          </w:p>
        </w:tc>
      </w:tr>
      <w:tr w:rsidR="00D26118" w:rsidRPr="00D35229">
        <w:trPr>
          <w:trHeight w:val="285"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 повышения квалификации муниципальных служащих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r w:rsidRPr="009C22C1">
              <w:t xml:space="preserve">Администрация </w:t>
            </w:r>
            <w: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50308" w:rsidRDefault="00D26118" w:rsidP="00EF10C9">
            <w:r w:rsidRPr="00F50308">
              <w:t xml:space="preserve">Повышение эффективности профессиональной служебной деятельности муниципальных служащих в </w:t>
            </w:r>
            <w:r>
              <w:t>Алтарском сельском  поселении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r w:rsidRPr="00844CEC"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0803AA" w:rsidRDefault="00D26118" w:rsidP="00EF10C9">
            <w:r w:rsidRPr="000803AA">
              <w:t xml:space="preserve">Численность муниципальных служащих, </w:t>
            </w:r>
            <w:r>
              <w:t>направленных на  повышение квалификации</w:t>
            </w:r>
          </w:p>
        </w:tc>
      </w:tr>
      <w:tr w:rsidR="00D26118" w:rsidRPr="00D35229">
        <w:trPr>
          <w:trHeight w:val="405"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r w:rsidRPr="009C22C1">
              <w:t xml:space="preserve">Администрация </w:t>
            </w:r>
            <w: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50308" w:rsidRDefault="00D26118" w:rsidP="008A6CC1">
            <w:r w:rsidRPr="00F50308">
              <w:t xml:space="preserve">Повышение эффективности профессиональной служебной деятельности муниципальных служащих в </w:t>
            </w:r>
            <w:r>
              <w:t>Алтарском сельском  поселении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r w:rsidRPr="00844CEC"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0803AA" w:rsidRDefault="00D26118" w:rsidP="00EF10C9">
            <w:r w:rsidRPr="000803AA">
              <w:t xml:space="preserve">Численность муниципальных служащих, принявших участие </w:t>
            </w:r>
            <w:r>
              <w:t>в обучающих семинарах, тренингах, конференциях и других формах краткосрочного профессионального обучения</w:t>
            </w:r>
          </w:p>
        </w:tc>
      </w:tr>
      <w:tr w:rsidR="00D26118" w:rsidRPr="00D35229">
        <w:trPr>
          <w:trHeight w:val="285"/>
        </w:trPr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0803AA" w:rsidRDefault="00D26118" w:rsidP="00EF10C9">
            <w:pPr>
              <w:rPr>
                <w:color w:val="000000"/>
              </w:rPr>
            </w:pPr>
            <w:r w:rsidRPr="00F108CE">
              <w:rPr>
                <w:color w:val="000000"/>
              </w:rPr>
              <w:t xml:space="preserve">Проведение оценки компетенций муниципальных служащих и  лиц, замещающих муниципальные должности </w:t>
            </w:r>
            <w:r>
              <w:t>Алтарского сельского поселения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r w:rsidRPr="00581C2C">
              <w:t xml:space="preserve">Администрация </w:t>
            </w:r>
            <w:r>
              <w:t>Алтарского сельского поселения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E14B9D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E14B9D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50308" w:rsidRDefault="00D26118" w:rsidP="00EF10C9">
            <w:r w:rsidRPr="00F50308">
              <w:t xml:space="preserve">Повышение эффективности профессиональной служебной деятельности муниципальных служащих </w:t>
            </w:r>
            <w:r w:rsidRPr="00F108CE">
              <w:rPr>
                <w:color w:val="000000"/>
              </w:rPr>
              <w:t xml:space="preserve">и  лиц, замещающих муниципальные должности </w:t>
            </w:r>
            <w:r>
              <w:t>Алтарского сельского поселения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44CEC" w:rsidRDefault="00D26118" w:rsidP="00EF10C9">
            <w:r>
              <w:t xml:space="preserve">Снижение </w:t>
            </w:r>
            <w:r w:rsidRPr="00F50308">
              <w:t xml:space="preserve">эффективности профессиональной служебной деятельности муниципальных служащих </w:t>
            </w:r>
            <w:r w:rsidRPr="00F108CE">
              <w:rPr>
                <w:color w:val="000000"/>
              </w:rPr>
              <w:t xml:space="preserve">и  лиц, замещающих муниципальные должности </w:t>
            </w:r>
            <w:r>
              <w:t>Алтарского сельского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F108CE" w:rsidRDefault="00D26118" w:rsidP="00EF10C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 и лиц, замещающих муниципальные должности </w:t>
            </w:r>
            <w:r w:rsidRPr="00752CC9">
              <w:rPr>
                <w:rFonts w:ascii="Times New Roman" w:hAnsi="Times New Roman" w:cs="Times New Roman"/>
                <w:sz w:val="24"/>
                <w:szCs w:val="24"/>
              </w:rPr>
              <w:t>Алтарского сельского поселения</w:t>
            </w: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,  прошедших оценку профессиональных навыков и компетенций</w:t>
            </w:r>
          </w:p>
        </w:tc>
      </w:tr>
    </w:tbl>
    <w:p w:rsidR="00D26118" w:rsidRDefault="00D26118" w:rsidP="001A7BB4">
      <w:pPr>
        <w:rPr>
          <w:rStyle w:val="a5"/>
        </w:rPr>
        <w:sectPr w:rsidR="00D26118" w:rsidSect="00EF10C9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3"/>
    </w:p>
    <w:p w:rsidR="00D26118" w:rsidRPr="00543063" w:rsidRDefault="00D26118" w:rsidP="001A7BB4">
      <w:pPr>
        <w:ind w:left="8364"/>
        <w:jc w:val="center"/>
      </w:pPr>
      <w:bookmarkStart w:id="4" w:name="sub_100214"/>
      <w:bookmarkEnd w:id="3"/>
      <w:r w:rsidRPr="00543063">
        <w:rPr>
          <w:rStyle w:val="a5"/>
        </w:rPr>
        <w:t xml:space="preserve">ПРИЛОЖЕНИЕ </w:t>
      </w:r>
      <w:r>
        <w:rPr>
          <w:rStyle w:val="a5"/>
        </w:rPr>
        <w:t>3</w:t>
      </w:r>
    </w:p>
    <w:p w:rsidR="00D26118" w:rsidRPr="002528DD" w:rsidRDefault="00D26118" w:rsidP="001A7BB4">
      <w:pPr>
        <w:ind w:left="8364"/>
        <w:jc w:val="center"/>
        <w:rPr>
          <w:b/>
          <w:bCs/>
        </w:rPr>
      </w:pPr>
      <w:r w:rsidRPr="00543063">
        <w:rPr>
          <w:rStyle w:val="a5"/>
          <w:b w:val="0"/>
          <w:bCs w:val="0"/>
        </w:rPr>
        <w:t>к муниципальной программе «Развитие</w:t>
      </w:r>
      <w:r>
        <w:rPr>
          <w:rStyle w:val="a5"/>
          <w:b w:val="0"/>
          <w:bCs w:val="0"/>
        </w:rPr>
        <w:t xml:space="preserve"> муниципальной службы в </w:t>
      </w:r>
      <w:r>
        <w:t>Алтарском сельском поселении</w:t>
      </w:r>
      <w:r>
        <w:rPr>
          <w:rStyle w:val="a5"/>
          <w:b w:val="0"/>
          <w:bCs w:val="0"/>
        </w:rPr>
        <w:t>»</w:t>
      </w:r>
    </w:p>
    <w:p w:rsidR="00D26118" w:rsidRPr="00234A4F" w:rsidRDefault="00D26118" w:rsidP="001A7BB4">
      <w:pPr>
        <w:ind w:left="8364"/>
        <w:jc w:val="center"/>
        <w:rPr>
          <w:b/>
          <w:bCs/>
          <w:sz w:val="28"/>
          <w:szCs w:val="28"/>
        </w:rPr>
      </w:pPr>
    </w:p>
    <w:bookmarkEnd w:id="4"/>
    <w:p w:rsidR="00D26118" w:rsidRPr="00BF13A1" w:rsidRDefault="00D26118" w:rsidP="001A7BB4">
      <w:pPr>
        <w:pStyle w:val="Heading1"/>
      </w:pPr>
      <w:r>
        <w:t>Ресурсное обеспечение и прогнозная (справочная) оценка расходов местного бюджета на реализацию Программы</w:t>
      </w:r>
    </w:p>
    <w:p w:rsidR="00D26118" w:rsidRPr="00A92918" w:rsidRDefault="00D26118" w:rsidP="001A7BB4"/>
    <w:tbl>
      <w:tblPr>
        <w:tblW w:w="1562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7"/>
        <w:gridCol w:w="1757"/>
        <w:gridCol w:w="1928"/>
        <w:gridCol w:w="2058"/>
        <w:gridCol w:w="851"/>
        <w:gridCol w:w="851"/>
        <w:gridCol w:w="851"/>
        <w:gridCol w:w="749"/>
        <w:gridCol w:w="1559"/>
        <w:gridCol w:w="1559"/>
        <w:gridCol w:w="1386"/>
        <w:gridCol w:w="1336"/>
      </w:tblGrid>
      <w:tr w:rsidR="00D26118" w:rsidRPr="00676A3C">
        <w:trPr>
          <w:tblHeader/>
        </w:trPr>
        <w:tc>
          <w:tcPr>
            <w:tcW w:w="7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</w:rPr>
              <w:t>№</w:t>
            </w:r>
            <w:r w:rsidRPr="00676A3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Статус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Наимен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ование муниципальной программы</w:t>
            </w: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, основного мероприятия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соисполнители, участники</w:t>
            </w:r>
          </w:p>
        </w:tc>
        <w:tc>
          <w:tcPr>
            <w:tcW w:w="3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1A7BB4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A7BB4">
              <w:rPr>
                <w:rFonts w:ascii="Times New Roman" w:hAnsi="Times New Roman" w:cs="Times New Roman"/>
                <w:sz w:val="22"/>
                <w:szCs w:val="22"/>
              </w:rPr>
              <w:t xml:space="preserve">Код </w:t>
            </w:r>
            <w:hyperlink r:id="rId16" w:history="1">
              <w:r w:rsidRPr="001A7BB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бюджетной классификации</w:t>
              </w:r>
            </w:hyperlink>
          </w:p>
        </w:tc>
        <w:tc>
          <w:tcPr>
            <w:tcW w:w="5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1A7BB4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7BB4">
              <w:rPr>
                <w:rFonts w:ascii="Times New Roman" w:hAnsi="Times New Roman" w:cs="Times New Roman"/>
                <w:sz w:val="22"/>
                <w:szCs w:val="22"/>
              </w:rPr>
              <w:t>Расходы (тыс. руб.),</w:t>
            </w:r>
          </w:p>
          <w:p w:rsidR="00D26118" w:rsidRPr="001A7BB4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7BB4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</w:tr>
      <w:tr w:rsidR="00D26118" w:rsidRPr="00676A3C">
        <w:trPr>
          <w:tblHeader/>
        </w:trPr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Рз/Пр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 г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 г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676A3C" w:rsidRDefault="00D26118" w:rsidP="00EF10C9">
            <w:pPr>
              <w:pStyle w:val="a6"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Итого за период реализации муниципальной программ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</w:p>
        </w:tc>
      </w:tr>
      <w:tr w:rsidR="00D26118" w:rsidRPr="00676A3C">
        <w:trPr>
          <w:tblHeader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257FA4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D26118" w:rsidRPr="00676A3C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8E06C3" w:rsidRDefault="00D26118" w:rsidP="00752CC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E06C3"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Развитие муниципальной службы в </w:t>
            </w:r>
            <w:r w:rsidRPr="00752CC9">
              <w:rPr>
                <w:rFonts w:ascii="Times New Roman" w:hAnsi="Times New Roman" w:cs="Times New Roman"/>
                <w:sz w:val="22"/>
                <w:szCs w:val="22"/>
              </w:rPr>
              <w:t>Алтарском сельском поселении</w:t>
            </w:r>
            <w:r w:rsidRPr="008E06C3"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на 20</w:t>
            </w:r>
            <w:r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23</w:t>
            </w:r>
            <w:r w:rsidRPr="008E06C3"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-202</w:t>
            </w:r>
            <w:r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5</w:t>
            </w:r>
            <w:r w:rsidRPr="008E06C3">
              <w:rPr>
                <w:rStyle w:val="a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годы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D26118" w:rsidRPr="00676A3C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профессиональной переподготовки муниципальных служащих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D26118" w:rsidRPr="00676A3C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99431C" w:rsidRDefault="00D26118" w:rsidP="00EF10C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 повышения квалификации муниципальных служащих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>
              <w:rPr>
                <w:rFonts w:ascii="Times New Roman" w:hAnsi="Times New Roman" w:cs="Times New Roman"/>
              </w:rPr>
              <w:t>Алтарского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D26118" w:rsidRPr="00676A3C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F108CE" w:rsidRDefault="00D26118" w:rsidP="00EF10C9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676A3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</w:tbl>
    <w:p w:rsidR="00D26118" w:rsidRDefault="00D26118" w:rsidP="001A7BB4">
      <w:pPr>
        <w:rPr>
          <w:sz w:val="28"/>
          <w:szCs w:val="28"/>
        </w:rPr>
      </w:pPr>
      <w:bookmarkStart w:id="5" w:name="sub_10021401"/>
    </w:p>
    <w:p w:rsidR="00D26118" w:rsidRDefault="00D26118" w:rsidP="001A7BB4">
      <w:pPr>
        <w:ind w:firstLine="698"/>
        <w:jc w:val="right"/>
        <w:rPr>
          <w:rStyle w:val="a5"/>
        </w:rPr>
        <w:sectPr w:rsidR="00D26118" w:rsidSect="00EF10C9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  <w:bookmarkStart w:id="6" w:name="sub_100215"/>
      <w:bookmarkEnd w:id="5"/>
    </w:p>
    <w:p w:rsidR="00D26118" w:rsidRPr="00543063" w:rsidRDefault="00D26118" w:rsidP="001A7BB4">
      <w:pPr>
        <w:ind w:left="8364"/>
        <w:jc w:val="center"/>
      </w:pPr>
      <w:r w:rsidRPr="00543063">
        <w:rPr>
          <w:rStyle w:val="a5"/>
        </w:rPr>
        <w:t xml:space="preserve">ПРИЛОЖЕНИЕ </w:t>
      </w:r>
      <w:r>
        <w:rPr>
          <w:rStyle w:val="a5"/>
        </w:rPr>
        <w:t>4</w:t>
      </w:r>
    </w:p>
    <w:bookmarkEnd w:id="6"/>
    <w:p w:rsidR="00D26118" w:rsidRPr="002528DD" w:rsidRDefault="00D26118" w:rsidP="001A7BB4">
      <w:pPr>
        <w:ind w:left="8364"/>
        <w:jc w:val="center"/>
        <w:rPr>
          <w:b/>
          <w:bCs/>
        </w:rPr>
      </w:pPr>
      <w:r w:rsidRPr="002528DD">
        <w:rPr>
          <w:rStyle w:val="a5"/>
          <w:b w:val="0"/>
          <w:bCs w:val="0"/>
        </w:rPr>
        <w:t xml:space="preserve">к </w:t>
      </w:r>
      <w:r>
        <w:rPr>
          <w:rStyle w:val="a5"/>
          <w:b w:val="0"/>
          <w:bCs w:val="0"/>
        </w:rPr>
        <w:t xml:space="preserve">муниципальной программе «Развитие муниципальной службы в </w:t>
      </w:r>
      <w:r>
        <w:t>Алтарском сельском  поселении</w:t>
      </w:r>
      <w:r>
        <w:rPr>
          <w:rStyle w:val="a5"/>
          <w:b w:val="0"/>
          <w:bCs w:val="0"/>
        </w:rPr>
        <w:t>»</w:t>
      </w:r>
    </w:p>
    <w:p w:rsidR="00D26118" w:rsidRPr="002528DD" w:rsidRDefault="00D26118" w:rsidP="001A7BB4"/>
    <w:p w:rsidR="00D26118" w:rsidRPr="00BF13A1" w:rsidRDefault="00D26118" w:rsidP="001A7BB4">
      <w:pPr>
        <w:pStyle w:val="Heading1"/>
        <w:ind w:firstLine="709"/>
        <w:jc w:val="center"/>
      </w:pPr>
      <w:r>
        <w:t>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</w:t>
      </w:r>
    </w:p>
    <w:p w:rsidR="00D26118" w:rsidRPr="00B72D05" w:rsidRDefault="00D26118" w:rsidP="001A7BB4"/>
    <w:tbl>
      <w:tblPr>
        <w:tblW w:w="157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4"/>
        <w:gridCol w:w="1984"/>
        <w:gridCol w:w="1848"/>
        <w:gridCol w:w="2041"/>
        <w:gridCol w:w="2041"/>
        <w:gridCol w:w="1754"/>
        <w:gridCol w:w="1701"/>
        <w:gridCol w:w="1701"/>
        <w:gridCol w:w="1701"/>
      </w:tblGrid>
      <w:tr w:rsidR="00D26118" w:rsidRPr="00D35229">
        <w:trPr>
          <w:tblHeader/>
        </w:trPr>
        <w:tc>
          <w:tcPr>
            <w:tcW w:w="96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6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Оценка расходов (тыс. руб.), годы</w:t>
            </w:r>
          </w:p>
        </w:tc>
      </w:tr>
      <w:tr w:rsidR="00D26118" w:rsidRPr="00D35229">
        <w:trPr>
          <w:tblHeader/>
        </w:trPr>
        <w:tc>
          <w:tcPr>
            <w:tcW w:w="96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Итого за период реализации муниципальной программы</w:t>
            </w:r>
          </w:p>
        </w:tc>
      </w:tr>
      <w:tr w:rsidR="00D26118" w:rsidRPr="00D35229">
        <w:trPr>
          <w:tblHeader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C3235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C3235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C3235C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26118" w:rsidRPr="00D35229"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8A6CC1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bCs w:val="0"/>
              </w:rPr>
              <w:t xml:space="preserve">Развитие муниципальной службы в </w:t>
            </w:r>
            <w:r>
              <w:rPr>
                <w:rFonts w:ascii="Times New Roman" w:hAnsi="Times New Roman" w:cs="Times New Roman"/>
              </w:rPr>
              <w:t>Алтарском сельском поселении</w:t>
            </w:r>
            <w:r>
              <w:rPr>
                <w:rStyle w:val="a5"/>
                <w:rFonts w:ascii="Times New Roman" w:hAnsi="Times New Roman" w:cs="Times New Roman"/>
                <w:b w:val="0"/>
                <w:bCs w:val="0"/>
              </w:rPr>
              <w:t xml:space="preserve"> на 2023-2025 гг.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Алтарского сельского поселения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26118" w:rsidRPr="00D35229"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1.а.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</w:t>
            </w:r>
            <w:r w:rsidRPr="00D35229"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6118" w:rsidRPr="00D35229"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1.б.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26118" w:rsidRPr="00D35229"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1.в.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местный </w:t>
            </w:r>
            <w:r w:rsidRPr="00D35229">
              <w:rPr>
                <w:rFonts w:ascii="Times New Roman" w:hAnsi="Times New Roman" w:cs="Times New Roman"/>
              </w:rPr>
              <w:t xml:space="preserve">бюджет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26118" w:rsidRPr="00D35229"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1.г.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7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118" w:rsidRPr="00D35229" w:rsidRDefault="00D26118" w:rsidP="00EF10C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D26118" w:rsidRDefault="00D26118" w:rsidP="001A7BB4">
      <w:pPr>
        <w:jc w:val="both"/>
        <w:rPr>
          <w:b/>
          <w:bCs/>
          <w:sz w:val="28"/>
          <w:szCs w:val="28"/>
        </w:rPr>
      </w:pPr>
    </w:p>
    <w:sectPr w:rsidR="00D26118" w:rsidSect="001A7BB4">
      <w:pgSz w:w="16838" w:h="11906" w:orient="landscape"/>
      <w:pgMar w:top="1701" w:right="851" w:bottom="737" w:left="85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118" w:rsidRDefault="00D26118">
      <w:r>
        <w:separator/>
      </w:r>
    </w:p>
  </w:endnote>
  <w:endnote w:type="continuationSeparator" w:id="0">
    <w:p w:rsidR="00D26118" w:rsidRDefault="00D26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118" w:rsidRDefault="00D26118">
      <w:r>
        <w:separator/>
      </w:r>
    </w:p>
  </w:footnote>
  <w:footnote w:type="continuationSeparator" w:id="0">
    <w:p w:rsidR="00D26118" w:rsidRDefault="00D26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87775E"/>
    <w:multiLevelType w:val="multilevel"/>
    <w:tmpl w:val="3B2A3DFE"/>
    <w:lvl w:ilvl="0">
      <w:start w:val="3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</w:rPr>
    </w:lvl>
    <w:lvl w:ilvl="1">
      <w:start w:val="7"/>
      <w:numFmt w:val="decimal"/>
      <w:lvlText w:val="%2,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5A098E"/>
    <w:multiLevelType w:val="hybridMultilevel"/>
    <w:tmpl w:val="4CF0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357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005F"/>
    <w:rsid w:val="0000272A"/>
    <w:rsid w:val="00002D9A"/>
    <w:rsid w:val="00006773"/>
    <w:rsid w:val="00012AB0"/>
    <w:rsid w:val="00016232"/>
    <w:rsid w:val="000177EC"/>
    <w:rsid w:val="00022D7E"/>
    <w:rsid w:val="00025BD8"/>
    <w:rsid w:val="00026CA2"/>
    <w:rsid w:val="000328EA"/>
    <w:rsid w:val="00033923"/>
    <w:rsid w:val="0003475D"/>
    <w:rsid w:val="00035A45"/>
    <w:rsid w:val="000361A9"/>
    <w:rsid w:val="0005737F"/>
    <w:rsid w:val="000607C6"/>
    <w:rsid w:val="0006277F"/>
    <w:rsid w:val="00067A70"/>
    <w:rsid w:val="000803AA"/>
    <w:rsid w:val="00094728"/>
    <w:rsid w:val="000A155C"/>
    <w:rsid w:val="000A3D3D"/>
    <w:rsid w:val="000B23B4"/>
    <w:rsid w:val="000B5219"/>
    <w:rsid w:val="000B5FC6"/>
    <w:rsid w:val="000C0540"/>
    <w:rsid w:val="000C3166"/>
    <w:rsid w:val="000C51D5"/>
    <w:rsid w:val="000C525A"/>
    <w:rsid w:val="000C6518"/>
    <w:rsid w:val="000D0705"/>
    <w:rsid w:val="000D5743"/>
    <w:rsid w:val="000D5D00"/>
    <w:rsid w:val="000D6D60"/>
    <w:rsid w:val="000E11B8"/>
    <w:rsid w:val="000E27EB"/>
    <w:rsid w:val="000F16E9"/>
    <w:rsid w:val="000F511E"/>
    <w:rsid w:val="00107334"/>
    <w:rsid w:val="001110C3"/>
    <w:rsid w:val="001125A9"/>
    <w:rsid w:val="0012037A"/>
    <w:rsid w:val="00121A0E"/>
    <w:rsid w:val="00127CBB"/>
    <w:rsid w:val="0013199A"/>
    <w:rsid w:val="00142A86"/>
    <w:rsid w:val="0014731D"/>
    <w:rsid w:val="00151F4E"/>
    <w:rsid w:val="00161426"/>
    <w:rsid w:val="00164107"/>
    <w:rsid w:val="00166A09"/>
    <w:rsid w:val="001736D9"/>
    <w:rsid w:val="0017391E"/>
    <w:rsid w:val="001769E7"/>
    <w:rsid w:val="001833CB"/>
    <w:rsid w:val="001848E9"/>
    <w:rsid w:val="00194937"/>
    <w:rsid w:val="001A318D"/>
    <w:rsid w:val="001A33BA"/>
    <w:rsid w:val="001A7BB4"/>
    <w:rsid w:val="001B4C50"/>
    <w:rsid w:val="001D1316"/>
    <w:rsid w:val="001D1C6E"/>
    <w:rsid w:val="001D62FB"/>
    <w:rsid w:val="001D6C3A"/>
    <w:rsid w:val="001E0BF9"/>
    <w:rsid w:val="001E0E9B"/>
    <w:rsid w:val="001E36B4"/>
    <w:rsid w:val="001F3543"/>
    <w:rsid w:val="001F5198"/>
    <w:rsid w:val="002019FD"/>
    <w:rsid w:val="00202292"/>
    <w:rsid w:val="00204857"/>
    <w:rsid w:val="00205DEE"/>
    <w:rsid w:val="00216407"/>
    <w:rsid w:val="002339D9"/>
    <w:rsid w:val="002345F0"/>
    <w:rsid w:val="00234A4F"/>
    <w:rsid w:val="00244053"/>
    <w:rsid w:val="00246B14"/>
    <w:rsid w:val="00246D00"/>
    <w:rsid w:val="002528DD"/>
    <w:rsid w:val="00257FA4"/>
    <w:rsid w:val="00260A7F"/>
    <w:rsid w:val="0026546A"/>
    <w:rsid w:val="00265E24"/>
    <w:rsid w:val="00277363"/>
    <w:rsid w:val="00283F58"/>
    <w:rsid w:val="00297AF9"/>
    <w:rsid w:val="002A0E87"/>
    <w:rsid w:val="002A4E3B"/>
    <w:rsid w:val="002A5675"/>
    <w:rsid w:val="002B2556"/>
    <w:rsid w:val="002B3CAB"/>
    <w:rsid w:val="002B62B0"/>
    <w:rsid w:val="002C1C26"/>
    <w:rsid w:val="002D3256"/>
    <w:rsid w:val="002D5DFC"/>
    <w:rsid w:val="002D5EC2"/>
    <w:rsid w:val="002E192F"/>
    <w:rsid w:val="002E707D"/>
    <w:rsid w:val="002F6E96"/>
    <w:rsid w:val="002F7393"/>
    <w:rsid w:val="002F7C5C"/>
    <w:rsid w:val="003026A9"/>
    <w:rsid w:val="00305157"/>
    <w:rsid w:val="00305191"/>
    <w:rsid w:val="0030537D"/>
    <w:rsid w:val="003220BE"/>
    <w:rsid w:val="00330E0A"/>
    <w:rsid w:val="00335193"/>
    <w:rsid w:val="003413C4"/>
    <w:rsid w:val="003439D3"/>
    <w:rsid w:val="00347694"/>
    <w:rsid w:val="003513A5"/>
    <w:rsid w:val="003562E2"/>
    <w:rsid w:val="00363C25"/>
    <w:rsid w:val="003677AF"/>
    <w:rsid w:val="0036782E"/>
    <w:rsid w:val="00377F8B"/>
    <w:rsid w:val="00381869"/>
    <w:rsid w:val="00382BE7"/>
    <w:rsid w:val="003965AB"/>
    <w:rsid w:val="00396EB4"/>
    <w:rsid w:val="003A2B01"/>
    <w:rsid w:val="003A49A4"/>
    <w:rsid w:val="003A6360"/>
    <w:rsid w:val="003B2A8A"/>
    <w:rsid w:val="003B353F"/>
    <w:rsid w:val="003B7D8F"/>
    <w:rsid w:val="003D2EAA"/>
    <w:rsid w:val="003F4457"/>
    <w:rsid w:val="00400A94"/>
    <w:rsid w:val="00405B47"/>
    <w:rsid w:val="0041643D"/>
    <w:rsid w:val="00420CCF"/>
    <w:rsid w:val="004218ED"/>
    <w:rsid w:val="00421B80"/>
    <w:rsid w:val="00423696"/>
    <w:rsid w:val="00425F09"/>
    <w:rsid w:val="004309F9"/>
    <w:rsid w:val="00433A3F"/>
    <w:rsid w:val="0043720E"/>
    <w:rsid w:val="0045124C"/>
    <w:rsid w:val="004677C7"/>
    <w:rsid w:val="004819BD"/>
    <w:rsid w:val="00483F20"/>
    <w:rsid w:val="00494352"/>
    <w:rsid w:val="004968B1"/>
    <w:rsid w:val="00497A2C"/>
    <w:rsid w:val="004A6F5F"/>
    <w:rsid w:val="004B367D"/>
    <w:rsid w:val="004B49AB"/>
    <w:rsid w:val="004C0804"/>
    <w:rsid w:val="004C2EEF"/>
    <w:rsid w:val="004C50ED"/>
    <w:rsid w:val="004C6EEE"/>
    <w:rsid w:val="004D013E"/>
    <w:rsid w:val="004E4FA9"/>
    <w:rsid w:val="004F28B0"/>
    <w:rsid w:val="004F74FA"/>
    <w:rsid w:val="005003F2"/>
    <w:rsid w:val="00506E7B"/>
    <w:rsid w:val="0050773D"/>
    <w:rsid w:val="005142B8"/>
    <w:rsid w:val="005142ED"/>
    <w:rsid w:val="0051668A"/>
    <w:rsid w:val="00516955"/>
    <w:rsid w:val="0052080B"/>
    <w:rsid w:val="0052222F"/>
    <w:rsid w:val="0053783F"/>
    <w:rsid w:val="00543063"/>
    <w:rsid w:val="0055075D"/>
    <w:rsid w:val="00574AA5"/>
    <w:rsid w:val="0058053E"/>
    <w:rsid w:val="00581C2C"/>
    <w:rsid w:val="00585AFC"/>
    <w:rsid w:val="00585F1C"/>
    <w:rsid w:val="00586B20"/>
    <w:rsid w:val="00594494"/>
    <w:rsid w:val="0059605A"/>
    <w:rsid w:val="005A016A"/>
    <w:rsid w:val="005A1364"/>
    <w:rsid w:val="005C01DB"/>
    <w:rsid w:val="005C44A2"/>
    <w:rsid w:val="005D2A45"/>
    <w:rsid w:val="005D5D2C"/>
    <w:rsid w:val="005E2318"/>
    <w:rsid w:val="005E2637"/>
    <w:rsid w:val="005E2D3B"/>
    <w:rsid w:val="005E2EBF"/>
    <w:rsid w:val="005E7293"/>
    <w:rsid w:val="005F0E49"/>
    <w:rsid w:val="005F5232"/>
    <w:rsid w:val="005F53C4"/>
    <w:rsid w:val="00610618"/>
    <w:rsid w:val="00613598"/>
    <w:rsid w:val="00616116"/>
    <w:rsid w:val="00616D5F"/>
    <w:rsid w:val="00617922"/>
    <w:rsid w:val="0062287D"/>
    <w:rsid w:val="006276D1"/>
    <w:rsid w:val="006310DE"/>
    <w:rsid w:val="006344FA"/>
    <w:rsid w:val="00641412"/>
    <w:rsid w:val="006553A3"/>
    <w:rsid w:val="00661A59"/>
    <w:rsid w:val="00661FA2"/>
    <w:rsid w:val="00664512"/>
    <w:rsid w:val="0067151B"/>
    <w:rsid w:val="006748CF"/>
    <w:rsid w:val="00674A7E"/>
    <w:rsid w:val="00675F14"/>
    <w:rsid w:val="00676A3C"/>
    <w:rsid w:val="006864B8"/>
    <w:rsid w:val="0068680B"/>
    <w:rsid w:val="006937F9"/>
    <w:rsid w:val="00697996"/>
    <w:rsid w:val="006A3DDB"/>
    <w:rsid w:val="006B0A0D"/>
    <w:rsid w:val="006C39FE"/>
    <w:rsid w:val="006C4B96"/>
    <w:rsid w:val="006D2437"/>
    <w:rsid w:val="006E1582"/>
    <w:rsid w:val="006E22C5"/>
    <w:rsid w:val="006F0F0E"/>
    <w:rsid w:val="00702166"/>
    <w:rsid w:val="00716670"/>
    <w:rsid w:val="00716DE9"/>
    <w:rsid w:val="00717339"/>
    <w:rsid w:val="007214B1"/>
    <w:rsid w:val="007239B1"/>
    <w:rsid w:val="0073128F"/>
    <w:rsid w:val="007351D9"/>
    <w:rsid w:val="00736129"/>
    <w:rsid w:val="00751FBB"/>
    <w:rsid w:val="00752CC9"/>
    <w:rsid w:val="00760166"/>
    <w:rsid w:val="00760A5E"/>
    <w:rsid w:val="0078522D"/>
    <w:rsid w:val="0078682D"/>
    <w:rsid w:val="00792BB7"/>
    <w:rsid w:val="00796C66"/>
    <w:rsid w:val="007A2A9B"/>
    <w:rsid w:val="007A5D1C"/>
    <w:rsid w:val="007B1012"/>
    <w:rsid w:val="007B3AE9"/>
    <w:rsid w:val="007C0420"/>
    <w:rsid w:val="007C4A85"/>
    <w:rsid w:val="007C75FD"/>
    <w:rsid w:val="007D3956"/>
    <w:rsid w:val="007D6DF0"/>
    <w:rsid w:val="007E0741"/>
    <w:rsid w:val="007F0F9F"/>
    <w:rsid w:val="00801105"/>
    <w:rsid w:val="008022CA"/>
    <w:rsid w:val="00807662"/>
    <w:rsid w:val="008221EA"/>
    <w:rsid w:val="00822389"/>
    <w:rsid w:val="00826C2A"/>
    <w:rsid w:val="008276D0"/>
    <w:rsid w:val="0083298C"/>
    <w:rsid w:val="00841370"/>
    <w:rsid w:val="0084390E"/>
    <w:rsid w:val="00844CEC"/>
    <w:rsid w:val="00852C7A"/>
    <w:rsid w:val="008552A8"/>
    <w:rsid w:val="00855984"/>
    <w:rsid w:val="00857B28"/>
    <w:rsid w:val="008700A1"/>
    <w:rsid w:val="00873DEE"/>
    <w:rsid w:val="00877CBF"/>
    <w:rsid w:val="00877FD3"/>
    <w:rsid w:val="0088357A"/>
    <w:rsid w:val="008878A8"/>
    <w:rsid w:val="00894876"/>
    <w:rsid w:val="00897E0E"/>
    <w:rsid w:val="008A1344"/>
    <w:rsid w:val="008A325A"/>
    <w:rsid w:val="008A6CC1"/>
    <w:rsid w:val="008B6D0C"/>
    <w:rsid w:val="008C0B96"/>
    <w:rsid w:val="008D435F"/>
    <w:rsid w:val="008E06C3"/>
    <w:rsid w:val="008E145E"/>
    <w:rsid w:val="008E309E"/>
    <w:rsid w:val="008E5273"/>
    <w:rsid w:val="008F4980"/>
    <w:rsid w:val="008F5DE2"/>
    <w:rsid w:val="008F6181"/>
    <w:rsid w:val="008F710D"/>
    <w:rsid w:val="0090530F"/>
    <w:rsid w:val="009064E0"/>
    <w:rsid w:val="009069A7"/>
    <w:rsid w:val="00912A3F"/>
    <w:rsid w:val="00912AC4"/>
    <w:rsid w:val="00913A81"/>
    <w:rsid w:val="00920C9E"/>
    <w:rsid w:val="009222C2"/>
    <w:rsid w:val="00930ACD"/>
    <w:rsid w:val="00931E47"/>
    <w:rsid w:val="00943245"/>
    <w:rsid w:val="00946EEA"/>
    <w:rsid w:val="00953791"/>
    <w:rsid w:val="009547E6"/>
    <w:rsid w:val="00954917"/>
    <w:rsid w:val="00956331"/>
    <w:rsid w:val="00964204"/>
    <w:rsid w:val="009642EE"/>
    <w:rsid w:val="00964A47"/>
    <w:rsid w:val="00976D4E"/>
    <w:rsid w:val="00976F61"/>
    <w:rsid w:val="009774F6"/>
    <w:rsid w:val="0098026C"/>
    <w:rsid w:val="009844E8"/>
    <w:rsid w:val="00985959"/>
    <w:rsid w:val="00990550"/>
    <w:rsid w:val="0099431C"/>
    <w:rsid w:val="009A7B85"/>
    <w:rsid w:val="009B46A8"/>
    <w:rsid w:val="009B6174"/>
    <w:rsid w:val="009C22C1"/>
    <w:rsid w:val="009C29F4"/>
    <w:rsid w:val="009E3398"/>
    <w:rsid w:val="009E5D1D"/>
    <w:rsid w:val="009E5DE3"/>
    <w:rsid w:val="009E7607"/>
    <w:rsid w:val="009F2144"/>
    <w:rsid w:val="009F3514"/>
    <w:rsid w:val="00A15B29"/>
    <w:rsid w:val="00A201E7"/>
    <w:rsid w:val="00A21573"/>
    <w:rsid w:val="00A21FD8"/>
    <w:rsid w:val="00A22EF5"/>
    <w:rsid w:val="00A31C44"/>
    <w:rsid w:val="00A42EAB"/>
    <w:rsid w:val="00A44970"/>
    <w:rsid w:val="00A50D1E"/>
    <w:rsid w:val="00A5566D"/>
    <w:rsid w:val="00A57A21"/>
    <w:rsid w:val="00A605FE"/>
    <w:rsid w:val="00A650ED"/>
    <w:rsid w:val="00A72EF1"/>
    <w:rsid w:val="00A764CD"/>
    <w:rsid w:val="00A77E3A"/>
    <w:rsid w:val="00A84F2B"/>
    <w:rsid w:val="00A86022"/>
    <w:rsid w:val="00A8759F"/>
    <w:rsid w:val="00A920E1"/>
    <w:rsid w:val="00A92918"/>
    <w:rsid w:val="00A9380F"/>
    <w:rsid w:val="00A9669F"/>
    <w:rsid w:val="00AA1B96"/>
    <w:rsid w:val="00AA5403"/>
    <w:rsid w:val="00AC0988"/>
    <w:rsid w:val="00AC575C"/>
    <w:rsid w:val="00AD24F5"/>
    <w:rsid w:val="00AD2581"/>
    <w:rsid w:val="00AD4FD1"/>
    <w:rsid w:val="00AD692E"/>
    <w:rsid w:val="00AE3487"/>
    <w:rsid w:val="00AE4E70"/>
    <w:rsid w:val="00AF4FD0"/>
    <w:rsid w:val="00AF77D0"/>
    <w:rsid w:val="00B01A2E"/>
    <w:rsid w:val="00B14295"/>
    <w:rsid w:val="00B22910"/>
    <w:rsid w:val="00B2540F"/>
    <w:rsid w:val="00B260B6"/>
    <w:rsid w:val="00B26DD6"/>
    <w:rsid w:val="00B402C2"/>
    <w:rsid w:val="00B44CC6"/>
    <w:rsid w:val="00B44E61"/>
    <w:rsid w:val="00B46B94"/>
    <w:rsid w:val="00B5081F"/>
    <w:rsid w:val="00B72D05"/>
    <w:rsid w:val="00B86FD9"/>
    <w:rsid w:val="00B91545"/>
    <w:rsid w:val="00B91749"/>
    <w:rsid w:val="00B96631"/>
    <w:rsid w:val="00B9798F"/>
    <w:rsid w:val="00BA7759"/>
    <w:rsid w:val="00BB21DE"/>
    <w:rsid w:val="00BB720C"/>
    <w:rsid w:val="00BD0294"/>
    <w:rsid w:val="00BD3459"/>
    <w:rsid w:val="00BD5B42"/>
    <w:rsid w:val="00BE5EEB"/>
    <w:rsid w:val="00BF13A1"/>
    <w:rsid w:val="00BF4E0B"/>
    <w:rsid w:val="00BF7CBB"/>
    <w:rsid w:val="00C01AC8"/>
    <w:rsid w:val="00C13C31"/>
    <w:rsid w:val="00C14A37"/>
    <w:rsid w:val="00C15FDF"/>
    <w:rsid w:val="00C2356C"/>
    <w:rsid w:val="00C25B90"/>
    <w:rsid w:val="00C3235C"/>
    <w:rsid w:val="00C33C88"/>
    <w:rsid w:val="00C37FA8"/>
    <w:rsid w:val="00C468E8"/>
    <w:rsid w:val="00C470B5"/>
    <w:rsid w:val="00C512DE"/>
    <w:rsid w:val="00C5553B"/>
    <w:rsid w:val="00C63B1A"/>
    <w:rsid w:val="00C70ECB"/>
    <w:rsid w:val="00C71D5B"/>
    <w:rsid w:val="00C72B6E"/>
    <w:rsid w:val="00C822C5"/>
    <w:rsid w:val="00C8696F"/>
    <w:rsid w:val="00CA35A0"/>
    <w:rsid w:val="00CA5C6A"/>
    <w:rsid w:val="00CB2D98"/>
    <w:rsid w:val="00CB4B47"/>
    <w:rsid w:val="00CC1708"/>
    <w:rsid w:val="00CD0BA2"/>
    <w:rsid w:val="00CD3581"/>
    <w:rsid w:val="00CD5FF2"/>
    <w:rsid w:val="00CE2285"/>
    <w:rsid w:val="00D046C6"/>
    <w:rsid w:val="00D1198B"/>
    <w:rsid w:val="00D12038"/>
    <w:rsid w:val="00D131C5"/>
    <w:rsid w:val="00D25EB0"/>
    <w:rsid w:val="00D26118"/>
    <w:rsid w:val="00D3251A"/>
    <w:rsid w:val="00D35212"/>
    <w:rsid w:val="00D35229"/>
    <w:rsid w:val="00D40299"/>
    <w:rsid w:val="00D46C7C"/>
    <w:rsid w:val="00D475F3"/>
    <w:rsid w:val="00D534A6"/>
    <w:rsid w:val="00D54358"/>
    <w:rsid w:val="00D5670F"/>
    <w:rsid w:val="00D604D2"/>
    <w:rsid w:val="00D63394"/>
    <w:rsid w:val="00D646EC"/>
    <w:rsid w:val="00D7544D"/>
    <w:rsid w:val="00D764D4"/>
    <w:rsid w:val="00D84180"/>
    <w:rsid w:val="00D86616"/>
    <w:rsid w:val="00D92824"/>
    <w:rsid w:val="00DA4BFB"/>
    <w:rsid w:val="00DB38C3"/>
    <w:rsid w:val="00DB70D1"/>
    <w:rsid w:val="00DC1EE9"/>
    <w:rsid w:val="00DD7FE5"/>
    <w:rsid w:val="00DE39F3"/>
    <w:rsid w:val="00DE4428"/>
    <w:rsid w:val="00DE6D55"/>
    <w:rsid w:val="00DF134E"/>
    <w:rsid w:val="00E14B9D"/>
    <w:rsid w:val="00E153C9"/>
    <w:rsid w:val="00E17ADF"/>
    <w:rsid w:val="00E33C12"/>
    <w:rsid w:val="00E4349E"/>
    <w:rsid w:val="00E47A55"/>
    <w:rsid w:val="00E50665"/>
    <w:rsid w:val="00E51DC5"/>
    <w:rsid w:val="00E56780"/>
    <w:rsid w:val="00E5750A"/>
    <w:rsid w:val="00E60198"/>
    <w:rsid w:val="00E603A2"/>
    <w:rsid w:val="00E60AA4"/>
    <w:rsid w:val="00E62293"/>
    <w:rsid w:val="00E8194E"/>
    <w:rsid w:val="00E83A8A"/>
    <w:rsid w:val="00E858DF"/>
    <w:rsid w:val="00E925E4"/>
    <w:rsid w:val="00EA096D"/>
    <w:rsid w:val="00EB4EB4"/>
    <w:rsid w:val="00EB52D3"/>
    <w:rsid w:val="00EB7101"/>
    <w:rsid w:val="00ED15F5"/>
    <w:rsid w:val="00ED37B3"/>
    <w:rsid w:val="00ED3EEF"/>
    <w:rsid w:val="00EE0066"/>
    <w:rsid w:val="00EE6DA8"/>
    <w:rsid w:val="00EE7CE5"/>
    <w:rsid w:val="00EF10C9"/>
    <w:rsid w:val="00EF7ECF"/>
    <w:rsid w:val="00F00C25"/>
    <w:rsid w:val="00F03195"/>
    <w:rsid w:val="00F07DD6"/>
    <w:rsid w:val="00F10159"/>
    <w:rsid w:val="00F108CE"/>
    <w:rsid w:val="00F232E5"/>
    <w:rsid w:val="00F3716B"/>
    <w:rsid w:val="00F40641"/>
    <w:rsid w:val="00F43259"/>
    <w:rsid w:val="00F44553"/>
    <w:rsid w:val="00F50308"/>
    <w:rsid w:val="00F5133A"/>
    <w:rsid w:val="00F51EDE"/>
    <w:rsid w:val="00F53303"/>
    <w:rsid w:val="00F61080"/>
    <w:rsid w:val="00F61E32"/>
    <w:rsid w:val="00F66AAF"/>
    <w:rsid w:val="00F6730F"/>
    <w:rsid w:val="00F674FE"/>
    <w:rsid w:val="00F77F8C"/>
    <w:rsid w:val="00F81F29"/>
    <w:rsid w:val="00F87FC6"/>
    <w:rsid w:val="00F95D83"/>
    <w:rsid w:val="00FA0C15"/>
    <w:rsid w:val="00FA5714"/>
    <w:rsid w:val="00FA5BFE"/>
    <w:rsid w:val="00FA670D"/>
    <w:rsid w:val="00FC0E21"/>
    <w:rsid w:val="00FD5656"/>
    <w:rsid w:val="00FE2D34"/>
    <w:rsid w:val="00FE3756"/>
    <w:rsid w:val="00FE3D3A"/>
    <w:rsid w:val="00FE4438"/>
    <w:rsid w:val="00FF09B8"/>
    <w:rsid w:val="00FF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0C25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F07DD6"/>
    <w:pPr>
      <w:widowControl w:val="0"/>
      <w:suppressAutoHyphens/>
    </w:pPr>
    <w:rPr>
      <w:rFonts w:eastAsia="SimSun"/>
      <w:kern w:val="1"/>
      <w:sz w:val="28"/>
      <w:szCs w:val="28"/>
      <w:lang w:eastAsia="hi-IN" w:bidi="hi-IN"/>
    </w:rPr>
  </w:style>
  <w:style w:type="paragraph" w:customStyle="1" w:styleId="ConsPlusNonformat">
    <w:name w:val="ConsPlusNonformat"/>
    <w:uiPriority w:val="99"/>
    <w:rsid w:val="00D046C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2">
    <w:name w:val="Основной текст (2)_"/>
    <w:basedOn w:val="DefaultParagraphFont"/>
    <w:uiPriority w:val="99"/>
    <w:rsid w:val="00E925E4"/>
    <w:rPr>
      <w:rFonts w:ascii="Times New Roman" w:hAnsi="Times New Roman" w:cs="Times New Roman"/>
      <w:spacing w:val="-10"/>
      <w:sz w:val="30"/>
      <w:szCs w:val="30"/>
    </w:rPr>
  </w:style>
  <w:style w:type="character" w:customStyle="1" w:styleId="20">
    <w:name w:val="Основной текст (2)"/>
    <w:basedOn w:val="2"/>
    <w:uiPriority w:val="99"/>
    <w:rsid w:val="00E925E4"/>
  </w:style>
  <w:style w:type="character" w:customStyle="1" w:styleId="3">
    <w:name w:val="Основной текст (3)_"/>
    <w:basedOn w:val="DefaultParagraphFont"/>
    <w:link w:val="30"/>
    <w:uiPriority w:val="99"/>
    <w:locked/>
    <w:rsid w:val="00E925E4"/>
    <w:rPr>
      <w:spacing w:val="-10"/>
      <w:sz w:val="32"/>
      <w:szCs w:val="32"/>
      <w:shd w:val="clear" w:color="auto" w:fill="FFFFFF"/>
    </w:rPr>
  </w:style>
  <w:style w:type="character" w:customStyle="1" w:styleId="4">
    <w:name w:val="Основной текст (4)_"/>
    <w:basedOn w:val="DefaultParagraphFont"/>
    <w:uiPriority w:val="99"/>
    <w:rsid w:val="00E925E4"/>
    <w:rPr>
      <w:rFonts w:ascii="Times New Roman" w:hAnsi="Times New Roman" w:cs="Times New Roman"/>
      <w:spacing w:val="-10"/>
      <w:sz w:val="30"/>
      <w:szCs w:val="30"/>
    </w:rPr>
  </w:style>
  <w:style w:type="character" w:customStyle="1" w:styleId="40">
    <w:name w:val="Основной текст (4)"/>
    <w:basedOn w:val="4"/>
    <w:uiPriority w:val="99"/>
    <w:rsid w:val="00E925E4"/>
  </w:style>
  <w:style w:type="character" w:customStyle="1" w:styleId="41">
    <w:name w:val="Основной текст (4) + Полужирный"/>
    <w:aliases w:val="Интервал -1 pt"/>
    <w:basedOn w:val="4"/>
    <w:uiPriority w:val="99"/>
    <w:rsid w:val="00E925E4"/>
    <w:rPr>
      <w:b/>
      <w:bCs/>
      <w:spacing w:val="-20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E925E4"/>
    <w:rPr>
      <w:spacing w:val="-20"/>
      <w:sz w:val="30"/>
      <w:szCs w:val="30"/>
      <w:shd w:val="clear" w:color="auto" w:fill="FFFFFF"/>
    </w:rPr>
  </w:style>
  <w:style w:type="character" w:customStyle="1" w:styleId="51">
    <w:name w:val="Основной текст (5) + Не полужирный"/>
    <w:aliases w:val="Интервал 0 pt"/>
    <w:basedOn w:val="5"/>
    <w:uiPriority w:val="99"/>
    <w:rsid w:val="00E925E4"/>
    <w:rPr>
      <w:b/>
      <w:bCs/>
      <w:spacing w:val="-10"/>
    </w:rPr>
  </w:style>
  <w:style w:type="character" w:customStyle="1" w:styleId="416">
    <w:name w:val="Основной текст (4) + 16"/>
    <w:aliases w:val="5 pt,Курсив,Интервал 0 pt1"/>
    <w:basedOn w:val="4"/>
    <w:uiPriority w:val="99"/>
    <w:rsid w:val="00E925E4"/>
    <w:rPr>
      <w:i/>
      <w:iCs/>
      <w:spacing w:val="0"/>
      <w:sz w:val="33"/>
      <w:szCs w:val="33"/>
    </w:rPr>
  </w:style>
  <w:style w:type="paragraph" w:customStyle="1" w:styleId="30">
    <w:name w:val="Основной текст (3)"/>
    <w:basedOn w:val="Normal"/>
    <w:link w:val="3"/>
    <w:uiPriority w:val="99"/>
    <w:rsid w:val="00E925E4"/>
    <w:pPr>
      <w:shd w:val="clear" w:color="auto" w:fill="FFFFFF"/>
      <w:spacing w:before="300" w:line="322" w:lineRule="exact"/>
    </w:pPr>
    <w:rPr>
      <w:spacing w:val="-10"/>
      <w:sz w:val="32"/>
      <w:szCs w:val="32"/>
    </w:rPr>
  </w:style>
  <w:style w:type="paragraph" w:customStyle="1" w:styleId="50">
    <w:name w:val="Основной текст (5)"/>
    <w:basedOn w:val="Normal"/>
    <w:link w:val="5"/>
    <w:uiPriority w:val="99"/>
    <w:rsid w:val="00E925E4"/>
    <w:pPr>
      <w:shd w:val="clear" w:color="auto" w:fill="FFFFFF"/>
      <w:spacing w:line="324" w:lineRule="exact"/>
      <w:jc w:val="both"/>
    </w:pPr>
    <w:rPr>
      <w:spacing w:val="-20"/>
      <w:sz w:val="30"/>
      <w:szCs w:val="30"/>
    </w:rPr>
  </w:style>
  <w:style w:type="character" w:customStyle="1" w:styleId="a3">
    <w:name w:val="Основной текст_"/>
    <w:basedOn w:val="DefaultParagraphFont"/>
    <w:link w:val="10"/>
    <w:uiPriority w:val="99"/>
    <w:locked/>
    <w:rsid w:val="00E925E4"/>
    <w:rPr>
      <w:sz w:val="40"/>
      <w:szCs w:val="40"/>
      <w:shd w:val="clear" w:color="auto" w:fill="FFFFFF"/>
    </w:rPr>
  </w:style>
  <w:style w:type="character" w:customStyle="1" w:styleId="40pt">
    <w:name w:val="Основной текст (4) + Интервал 0 pt"/>
    <w:basedOn w:val="4"/>
    <w:uiPriority w:val="99"/>
    <w:rsid w:val="00E925E4"/>
    <w:rPr>
      <w:spacing w:val="0"/>
    </w:rPr>
  </w:style>
  <w:style w:type="paragraph" w:customStyle="1" w:styleId="10">
    <w:name w:val="Основной текст1"/>
    <w:basedOn w:val="Normal"/>
    <w:link w:val="a3"/>
    <w:uiPriority w:val="99"/>
    <w:rsid w:val="00E925E4"/>
    <w:pPr>
      <w:shd w:val="clear" w:color="auto" w:fill="FFFFFF"/>
      <w:spacing w:line="240" w:lineRule="atLeast"/>
    </w:pPr>
    <w:rPr>
      <w:sz w:val="40"/>
      <w:szCs w:val="40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E925E4"/>
    <w:rPr>
      <w:sz w:val="40"/>
      <w:szCs w:val="40"/>
      <w:shd w:val="clear" w:color="auto" w:fill="FFFFFF"/>
    </w:rPr>
  </w:style>
  <w:style w:type="paragraph" w:customStyle="1" w:styleId="70">
    <w:name w:val="Основной текст (7)"/>
    <w:basedOn w:val="Normal"/>
    <w:link w:val="7"/>
    <w:uiPriority w:val="99"/>
    <w:rsid w:val="00E925E4"/>
    <w:pPr>
      <w:shd w:val="clear" w:color="auto" w:fill="FFFFFF"/>
      <w:spacing w:line="459" w:lineRule="exact"/>
    </w:pPr>
    <w:rPr>
      <w:sz w:val="40"/>
      <w:szCs w:val="40"/>
    </w:rPr>
  </w:style>
  <w:style w:type="paragraph" w:customStyle="1" w:styleId="ConsPlusTitle">
    <w:name w:val="ConsPlusTitle"/>
    <w:uiPriority w:val="99"/>
    <w:rsid w:val="00D646E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4">
    <w:name w:val="Гипертекстовая ссылка"/>
    <w:basedOn w:val="DefaultParagraphFont"/>
    <w:uiPriority w:val="99"/>
    <w:rsid w:val="00EF7ECF"/>
    <w:rPr>
      <w:color w:val="auto"/>
    </w:rPr>
  </w:style>
  <w:style w:type="paragraph" w:customStyle="1" w:styleId="Default">
    <w:name w:val="Default"/>
    <w:uiPriority w:val="99"/>
    <w:rsid w:val="001A7BB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Цветовое выделение"/>
    <w:uiPriority w:val="99"/>
    <w:rsid w:val="001A7BB4"/>
    <w:rPr>
      <w:b/>
      <w:bCs/>
      <w:color w:val="26282F"/>
    </w:rPr>
  </w:style>
  <w:style w:type="paragraph" w:customStyle="1" w:styleId="a6">
    <w:name w:val="Нормальный (таблица)"/>
    <w:basedOn w:val="Normal"/>
    <w:next w:val="Normal"/>
    <w:uiPriority w:val="99"/>
    <w:rsid w:val="001A7BB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Normal"/>
    <w:next w:val="Normal"/>
    <w:uiPriority w:val="99"/>
    <w:rsid w:val="001A7BB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8">
    <w:name w:val="Центрированный (таблица)"/>
    <w:basedOn w:val="a6"/>
    <w:next w:val="Normal"/>
    <w:uiPriority w:val="99"/>
    <w:rsid w:val="001A7BB4"/>
    <w:pPr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53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3A4FD57043E3D73422F319FBF57B27C83DAF1F57BCC659C16256CE94804F01gFk5K" TargetMode="External"/><Relationship Id="rId13" Type="http://schemas.openxmlformats.org/officeDocument/2006/relationships/hyperlink" Target="consultantplus://offline/ref=D33A4FD57043E3D73422F319FBF57B27C83DAF1F57BCC659C16256CE94804F01gFk5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3A4FD57043E3D73422ED14ED99262BCD31F61054BDC80A9F3D0D93C3894556B2CD4DD6784A91C9g2k1K" TargetMode="External"/><Relationship Id="rId12" Type="http://schemas.openxmlformats.org/officeDocument/2006/relationships/hyperlink" Target="consultantplus://offline/ref=D33A4FD57043E3D73422ED14ED99262BCD31F61054BDC80A9F3D0D93C3g8k9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70192486.100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33A4FD57043E3D73422F319FBF57B27C83DAF1F55B8C75FC66256CE94804F01gFk5K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33A4FD57043E3D73422F319FBF57B27C83DAF1F52BBC75CC36256CE94804F01F58214943C4792CE23FD2Fg3kBK" TargetMode="External"/><Relationship Id="rId10" Type="http://schemas.openxmlformats.org/officeDocument/2006/relationships/hyperlink" Target="consultantplus://offline/ref=D33A4FD57043E3D73422F319FBF57B27C83DAF1F57BCC659C16256CE94804F01gFk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3A4FD57043E3D73422ED14ED99262BCD31F61054BDC80A9F3D0D93C3g8k9K" TargetMode="External"/><Relationship Id="rId14" Type="http://schemas.openxmlformats.org/officeDocument/2006/relationships/hyperlink" Target="consultantplus://offline/ref=D33A4FD57043E3D73422ED14ED99262BCD31F61054BDC80A9F3D0D93C3894556B2CD4DD6784A91C9g2k1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156</TotalTime>
  <Pages>23</Pages>
  <Words>5245</Words>
  <Characters>29898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</dc:creator>
  <cp:keywords/>
  <dc:description/>
  <cp:lastModifiedBy>1</cp:lastModifiedBy>
  <cp:revision>7</cp:revision>
  <cp:lastPrinted>2022-08-30T13:25:00Z</cp:lastPrinted>
  <dcterms:created xsi:type="dcterms:W3CDTF">2022-10-04T11:38:00Z</dcterms:created>
  <dcterms:modified xsi:type="dcterms:W3CDTF">2022-11-01T22:02:00Z</dcterms:modified>
</cp:coreProperties>
</file>