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713" w:rsidRPr="000D7044" w:rsidRDefault="00505713" w:rsidP="00726D27">
      <w:pPr>
        <w:jc w:val="center"/>
        <w:rPr>
          <w:i/>
          <w:sz w:val="36"/>
          <w:szCs w:val="36"/>
          <w:u w:val="single"/>
        </w:rPr>
      </w:pPr>
      <w:r>
        <w:rPr>
          <w:b/>
          <w:sz w:val="28"/>
          <w:szCs w:val="28"/>
        </w:rPr>
        <w:t xml:space="preserve">                              СОВЕТ ДЕПУТАТОВ             </w:t>
      </w:r>
      <w:r w:rsidRPr="000D7044">
        <w:rPr>
          <w:i/>
          <w:sz w:val="36"/>
          <w:szCs w:val="36"/>
          <w:u w:val="single"/>
        </w:rPr>
        <w:t>ПРОЕКТ</w:t>
      </w:r>
    </w:p>
    <w:p w:rsidR="00505713" w:rsidRDefault="00505713" w:rsidP="00726D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505713" w:rsidRPr="000B5FC6" w:rsidRDefault="00505713" w:rsidP="00726D27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05713" w:rsidRDefault="00505713" w:rsidP="00726D27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05713" w:rsidRPr="00A605FE" w:rsidRDefault="00505713" w:rsidP="00726D27">
      <w:pPr>
        <w:jc w:val="center"/>
        <w:rPr>
          <w:b/>
          <w:sz w:val="28"/>
          <w:szCs w:val="28"/>
        </w:rPr>
      </w:pPr>
    </w:p>
    <w:p w:rsidR="00505713" w:rsidRPr="00990550" w:rsidRDefault="00505713" w:rsidP="00726D2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505713" w:rsidRPr="00FB3ED9" w:rsidRDefault="00505713" w:rsidP="00726D27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05713" w:rsidRPr="00FB3ED9" w:rsidRDefault="00505713" w:rsidP="00726D27"/>
    <w:p w:rsidR="00505713" w:rsidRDefault="00505713" w:rsidP="00726D27">
      <w:pPr>
        <w:rPr>
          <w:sz w:val="24"/>
          <w:szCs w:val="24"/>
        </w:rPr>
      </w:pPr>
      <w:r>
        <w:rPr>
          <w:sz w:val="24"/>
          <w:szCs w:val="24"/>
        </w:rPr>
        <w:t xml:space="preserve">от «_» ________ 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2022 г</w:t>
        </w:r>
      </w:smartTag>
      <w:r>
        <w:rPr>
          <w:sz w:val="24"/>
          <w:szCs w:val="24"/>
        </w:rPr>
        <w:t>.                                                                                           № _</w:t>
      </w:r>
    </w:p>
    <w:p w:rsidR="00505713" w:rsidRPr="006748CF" w:rsidRDefault="00505713" w:rsidP="00726D27">
      <w:pPr>
        <w:rPr>
          <w:sz w:val="24"/>
          <w:szCs w:val="24"/>
        </w:rPr>
      </w:pPr>
    </w:p>
    <w:p w:rsidR="00505713" w:rsidRPr="006748CF" w:rsidRDefault="00505713" w:rsidP="00726D27">
      <w:pPr>
        <w:jc w:val="center"/>
        <w:rPr>
          <w:sz w:val="24"/>
          <w:szCs w:val="24"/>
        </w:rPr>
      </w:pPr>
      <w:r w:rsidRPr="006748CF">
        <w:rPr>
          <w:sz w:val="24"/>
          <w:szCs w:val="24"/>
        </w:rPr>
        <w:t xml:space="preserve">п. </w:t>
      </w:r>
      <w:r>
        <w:rPr>
          <w:sz w:val="24"/>
          <w:szCs w:val="24"/>
        </w:rPr>
        <w:t xml:space="preserve"> Липки</w:t>
      </w:r>
    </w:p>
    <w:p w:rsidR="00505713" w:rsidRDefault="00505713" w:rsidP="00726D27">
      <w:pPr>
        <w:jc w:val="both"/>
        <w:rPr>
          <w:sz w:val="24"/>
          <w:szCs w:val="24"/>
        </w:rPr>
      </w:pPr>
    </w:p>
    <w:p w:rsidR="00505713" w:rsidRPr="00AA1290" w:rsidRDefault="00505713" w:rsidP="00726D27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right="2664"/>
        <w:rPr>
          <w:b/>
          <w:sz w:val="28"/>
          <w:szCs w:val="28"/>
        </w:rPr>
      </w:pPr>
      <w:r w:rsidRPr="00AA1290">
        <w:rPr>
          <w:b/>
          <w:sz w:val="28"/>
          <w:szCs w:val="28"/>
        </w:rPr>
        <w:t>О внесении изменений в решение Совета депутатов Липкинского сельского поселения    от 05.04.2013 г. №1</w:t>
      </w:r>
      <w:r>
        <w:rPr>
          <w:b/>
          <w:sz w:val="28"/>
          <w:szCs w:val="28"/>
        </w:rPr>
        <w:t xml:space="preserve"> </w:t>
      </w:r>
      <w:r w:rsidRPr="00AA1290">
        <w:rPr>
          <w:b/>
          <w:sz w:val="28"/>
          <w:szCs w:val="28"/>
        </w:rPr>
        <w:t>«О денежном содержании должностных лиц и муниципальных служащих Липкинского сельского поселения Ромодановского муниципального района Республики Мордовия»</w:t>
      </w:r>
    </w:p>
    <w:p w:rsidR="00505713" w:rsidRPr="00AA1290" w:rsidRDefault="00505713" w:rsidP="00726D27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505713" w:rsidRPr="00AA1290" w:rsidRDefault="00505713" w:rsidP="00894AD0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 w:rsidRPr="00AA1290">
        <w:rPr>
          <w:sz w:val="28"/>
          <w:szCs w:val="28"/>
        </w:rPr>
        <w:t xml:space="preserve">В соответствии с Указом Главы Республики Мордовия от 17 октября </w:t>
      </w:r>
      <w:smartTag w:uri="urn:schemas-microsoft-com:office:smarttags" w:element="metricconverter">
        <w:smartTagPr>
          <w:attr w:name="ProductID" w:val="2022 г"/>
        </w:smartTagPr>
        <w:r w:rsidRPr="00AA1290">
          <w:rPr>
            <w:sz w:val="28"/>
            <w:szCs w:val="28"/>
          </w:rPr>
          <w:t>2022 г</w:t>
        </w:r>
      </w:smartTag>
      <w:r w:rsidRPr="00AA1290">
        <w:rPr>
          <w:sz w:val="28"/>
          <w:szCs w:val="28"/>
        </w:rPr>
        <w:t xml:space="preserve">. № 287-УГ «О повышении должностных окладов в органах государственной власти Республики Мордовия» и частью 2 статьи 52 Устава Липкинского сельского поселения,    Совет депутатов Липкинского сельского поселения </w:t>
      </w:r>
    </w:p>
    <w:p w:rsidR="00505713" w:rsidRPr="00AA1290" w:rsidRDefault="00505713" w:rsidP="00894AD0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 w:rsidRPr="00AA1290">
        <w:rPr>
          <w:sz w:val="28"/>
          <w:szCs w:val="28"/>
        </w:rPr>
        <w:t xml:space="preserve"> </w:t>
      </w:r>
    </w:p>
    <w:p w:rsidR="00505713" w:rsidRPr="00AA1290" w:rsidRDefault="00505713" w:rsidP="000D704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A1290">
        <w:rPr>
          <w:rFonts w:ascii="Times New Roman" w:hAnsi="Times New Roman" w:cs="Times New Roman"/>
          <w:b/>
          <w:sz w:val="28"/>
          <w:szCs w:val="28"/>
        </w:rPr>
        <w:t>РЕШИЛ</w:t>
      </w:r>
      <w:r w:rsidRPr="00AA1290">
        <w:rPr>
          <w:rFonts w:ascii="Times New Roman" w:hAnsi="Times New Roman" w:cs="Times New Roman"/>
          <w:sz w:val="28"/>
          <w:szCs w:val="28"/>
        </w:rPr>
        <w:t>:</w:t>
      </w:r>
    </w:p>
    <w:p w:rsidR="00505713" w:rsidRPr="00AA1290" w:rsidRDefault="00505713" w:rsidP="00894A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A129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290">
        <w:rPr>
          <w:rFonts w:ascii="Times New Roman" w:hAnsi="Times New Roman" w:cs="Times New Roman"/>
          <w:sz w:val="28"/>
          <w:szCs w:val="28"/>
        </w:rPr>
        <w:t>Внести в приложение №1 к Положению о денежном содержании должностных лиц и муниципальных служащих Липкинского сельского поселения Ромодановского муниципального района Республики Мордовия, утвержденное решением Совета депутатов Липкинского сельского  поселения от 05.04.2013г. №1 «О денежном содержании должностных лиц и муниципальных служащих Липкинского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505713" w:rsidRPr="00AA1290" w:rsidRDefault="00505713" w:rsidP="00894A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A129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29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AA1290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и распространяет  свое действие на правоотношения, возникшие с   01 октября </w:t>
      </w:r>
      <w:smartTag w:uri="urn:schemas-microsoft-com:office:smarttags" w:element="metricconverter">
        <w:smartTagPr>
          <w:attr w:name="ProductID" w:val="2022 г"/>
        </w:smartTagPr>
        <w:r w:rsidRPr="00AA12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AA1290">
        <w:rPr>
          <w:rFonts w:ascii="Times New Roman" w:hAnsi="Times New Roman" w:cs="Times New Roman"/>
          <w:sz w:val="28"/>
          <w:szCs w:val="28"/>
        </w:rPr>
        <w:t>.</w:t>
      </w:r>
    </w:p>
    <w:p w:rsidR="00505713" w:rsidRPr="00AA1290" w:rsidRDefault="00505713" w:rsidP="00894A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5713" w:rsidRPr="00AA1290" w:rsidRDefault="00505713" w:rsidP="00726D27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505713" w:rsidRPr="00AA1290" w:rsidRDefault="00505713" w:rsidP="00726D27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505713" w:rsidRDefault="00505713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AA1290">
        <w:rPr>
          <w:rFonts w:ascii="Times New Roman" w:hAnsi="Times New Roman" w:cs="Times New Roman"/>
          <w:b/>
          <w:sz w:val="28"/>
          <w:szCs w:val="28"/>
        </w:rPr>
        <w:t>Глава Липкинского сельского поселения                             Л.П. Новикова</w:t>
      </w:r>
    </w:p>
    <w:p w:rsidR="00505713" w:rsidRDefault="00505713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05713" w:rsidRDefault="00505713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05713" w:rsidRDefault="00505713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05713" w:rsidRDefault="00505713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05713" w:rsidRDefault="00505713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62798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505713" w:rsidRDefault="00505713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денежном содержании</w:t>
      </w:r>
    </w:p>
    <w:p w:rsidR="00505713" w:rsidRDefault="00505713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должностных лиц и муниципальных служащих </w:t>
      </w:r>
    </w:p>
    <w:p w:rsidR="00505713" w:rsidRDefault="00505713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505713" w:rsidRDefault="00505713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</w:p>
    <w:p w:rsidR="00505713" w:rsidRDefault="00505713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505713" w:rsidRPr="0062798A" w:rsidRDefault="00505713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>Размеры</w:t>
      </w:r>
    </w:p>
    <w:p w:rsidR="00505713" w:rsidRPr="0062798A" w:rsidRDefault="00505713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 должностных лиц и муниципальных служащих </w:t>
      </w:r>
    </w:p>
    <w:p w:rsidR="00505713" w:rsidRPr="0062798A" w:rsidRDefault="00505713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 xml:space="preserve">Липкинского сельского поселения </w:t>
      </w:r>
    </w:p>
    <w:p w:rsidR="00505713" w:rsidRPr="0062798A" w:rsidRDefault="00505713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505713" w:rsidRPr="0062798A" w:rsidRDefault="00505713" w:rsidP="00726D27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5705"/>
        <w:gridCol w:w="3191"/>
      </w:tblGrid>
      <w:tr w:rsidR="00505713" w:rsidTr="00A81C1F">
        <w:tc>
          <w:tcPr>
            <w:tcW w:w="675" w:type="dxa"/>
          </w:tcPr>
          <w:p w:rsidR="00505713" w:rsidRPr="00A81C1F" w:rsidRDefault="00505713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№ п/п</w:t>
            </w:r>
          </w:p>
        </w:tc>
        <w:tc>
          <w:tcPr>
            <w:tcW w:w="5705" w:type="dxa"/>
          </w:tcPr>
          <w:p w:rsidR="00505713" w:rsidRPr="00A81C1F" w:rsidRDefault="00505713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191" w:type="dxa"/>
          </w:tcPr>
          <w:p w:rsidR="00505713" w:rsidRPr="00A81C1F" w:rsidRDefault="00505713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Должностной оклад</w:t>
            </w:r>
          </w:p>
          <w:p w:rsidR="00505713" w:rsidRPr="00A81C1F" w:rsidRDefault="00505713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(руб.)</w:t>
            </w:r>
          </w:p>
        </w:tc>
      </w:tr>
      <w:tr w:rsidR="00505713" w:rsidTr="00A81C1F">
        <w:tc>
          <w:tcPr>
            <w:tcW w:w="675" w:type="dxa"/>
          </w:tcPr>
          <w:p w:rsidR="00505713" w:rsidRPr="00A81C1F" w:rsidRDefault="00505713">
            <w:pPr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505713" w:rsidRPr="00A81C1F" w:rsidRDefault="00505713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а) Высшая должность:</w:t>
            </w:r>
          </w:p>
          <w:p w:rsidR="00505713" w:rsidRPr="00A81C1F" w:rsidRDefault="00505713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05713" w:rsidRPr="00A81C1F" w:rsidRDefault="00505713">
            <w:pPr>
              <w:rPr>
                <w:sz w:val="28"/>
                <w:szCs w:val="28"/>
              </w:rPr>
            </w:pPr>
          </w:p>
        </w:tc>
      </w:tr>
      <w:tr w:rsidR="00505713" w:rsidTr="00A81C1F">
        <w:tc>
          <w:tcPr>
            <w:tcW w:w="675" w:type="dxa"/>
          </w:tcPr>
          <w:p w:rsidR="00505713" w:rsidRPr="00A81C1F" w:rsidRDefault="00505713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505713" w:rsidRPr="00A81C1F" w:rsidRDefault="00505713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Глава Липкинского сельского поселения</w:t>
            </w:r>
          </w:p>
        </w:tc>
        <w:tc>
          <w:tcPr>
            <w:tcW w:w="3191" w:type="dxa"/>
          </w:tcPr>
          <w:p w:rsidR="00505713" w:rsidRPr="00A81C1F" w:rsidRDefault="00505713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4240-00</w:t>
            </w:r>
          </w:p>
        </w:tc>
      </w:tr>
      <w:tr w:rsidR="00505713" w:rsidTr="00A81C1F">
        <w:tc>
          <w:tcPr>
            <w:tcW w:w="675" w:type="dxa"/>
          </w:tcPr>
          <w:p w:rsidR="00505713" w:rsidRPr="00A81C1F" w:rsidRDefault="00505713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505713" w:rsidRPr="00A81C1F" w:rsidRDefault="00505713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Заместитель главы Липкинского сельского поселения</w:t>
            </w:r>
          </w:p>
        </w:tc>
        <w:tc>
          <w:tcPr>
            <w:tcW w:w="3191" w:type="dxa"/>
          </w:tcPr>
          <w:p w:rsidR="00505713" w:rsidRPr="00A81C1F" w:rsidRDefault="00505713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3690-00</w:t>
            </w:r>
          </w:p>
        </w:tc>
      </w:tr>
    </w:tbl>
    <w:p w:rsidR="00505713" w:rsidRPr="00AA1290" w:rsidRDefault="00505713">
      <w:pPr>
        <w:rPr>
          <w:sz w:val="28"/>
          <w:szCs w:val="28"/>
        </w:rPr>
      </w:pPr>
    </w:p>
    <w:sectPr w:rsidR="00505713" w:rsidRPr="00AA1290" w:rsidSect="00BE7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6D27"/>
    <w:rsid w:val="000B5FC6"/>
    <w:rsid w:val="000D7044"/>
    <w:rsid w:val="0014322C"/>
    <w:rsid w:val="00151723"/>
    <w:rsid w:val="00216CE5"/>
    <w:rsid w:val="00294233"/>
    <w:rsid w:val="00300259"/>
    <w:rsid w:val="00505713"/>
    <w:rsid w:val="0062798A"/>
    <w:rsid w:val="006748CF"/>
    <w:rsid w:val="006C5E8B"/>
    <w:rsid w:val="00726D27"/>
    <w:rsid w:val="007A6FF2"/>
    <w:rsid w:val="00894AD0"/>
    <w:rsid w:val="008F6064"/>
    <w:rsid w:val="00990550"/>
    <w:rsid w:val="00A605FE"/>
    <w:rsid w:val="00A81C1F"/>
    <w:rsid w:val="00AA1290"/>
    <w:rsid w:val="00BE708B"/>
    <w:rsid w:val="00CB3C51"/>
    <w:rsid w:val="00FB1AD1"/>
    <w:rsid w:val="00FB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D27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6D27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6D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26D2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62798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2</Pages>
  <Words>320</Words>
  <Characters>1828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Lipki</dc:creator>
  <cp:keywords/>
  <dc:description/>
  <cp:lastModifiedBy>USER</cp:lastModifiedBy>
  <cp:revision>4</cp:revision>
  <cp:lastPrinted>2022-11-02T05:33:00Z</cp:lastPrinted>
  <dcterms:created xsi:type="dcterms:W3CDTF">2022-10-28T08:22:00Z</dcterms:created>
  <dcterms:modified xsi:type="dcterms:W3CDTF">2022-11-02T07:41:00Z</dcterms:modified>
</cp:coreProperties>
</file>