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4A4" w:rsidRPr="00FF75C6" w:rsidRDefault="007844A4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7844A4" w:rsidRPr="00FF75C6" w:rsidRDefault="007844A4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</w:t>
      </w:r>
      <w:r>
        <w:rPr>
          <w:rFonts w:ascii="Times New Roman" w:hAnsi="Times New Roman"/>
          <w:b/>
          <w:sz w:val="28"/>
          <w:szCs w:val="28"/>
        </w:rPr>
        <w:t>еление, п. Липки, ул. Полевая, земельный участок 4</w:t>
      </w:r>
    </w:p>
    <w:p w:rsidR="007844A4" w:rsidRPr="00FF75C6" w:rsidRDefault="007844A4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7844A4" w:rsidRPr="00FF75C6" w:rsidRDefault="007844A4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435A5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375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земельный участок 4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1500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Заикина Анна Егоро</w:t>
      </w:r>
      <w:r w:rsidRPr="005435A5">
        <w:rPr>
          <w:rFonts w:ascii="Times New Roman" w:hAnsi="Times New Roman"/>
          <w:sz w:val="28"/>
          <w:szCs w:val="28"/>
        </w:rPr>
        <w:t>вна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7844A4" w:rsidRPr="00FF75C6" w:rsidRDefault="007844A4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Рекомендовать</w:t>
      </w:r>
      <w:r>
        <w:rPr>
          <w:rFonts w:ascii="Times New Roman" w:hAnsi="Times New Roman"/>
          <w:sz w:val="28"/>
          <w:szCs w:val="28"/>
        </w:rPr>
        <w:t xml:space="preserve"> Заикиной Анне Егоро</w:t>
      </w:r>
      <w:r w:rsidRPr="005435A5">
        <w:rPr>
          <w:rFonts w:ascii="Times New Roman" w:hAnsi="Times New Roman"/>
          <w:sz w:val="28"/>
          <w:szCs w:val="28"/>
        </w:rPr>
        <w:t>вн</w:t>
      </w:r>
      <w:r>
        <w:rPr>
          <w:rFonts w:ascii="Times New Roman" w:hAnsi="Times New Roman"/>
          <w:sz w:val="28"/>
          <w:szCs w:val="28"/>
        </w:rPr>
        <w:t>е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7844A4" w:rsidRDefault="007844A4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</w:t>
      </w:r>
      <w:r>
        <w:rPr>
          <w:rFonts w:ascii="Times New Roman" w:hAnsi="Times New Roman"/>
          <w:sz w:val="28"/>
          <w:szCs w:val="28"/>
        </w:rPr>
        <w:t>ения указанным лицом проекта распоряж</w:t>
      </w:r>
      <w:r w:rsidRPr="00FF75C6">
        <w:rPr>
          <w:rFonts w:ascii="Times New Roman" w:hAnsi="Times New Roman"/>
          <w:sz w:val="28"/>
          <w:szCs w:val="28"/>
        </w:rPr>
        <w:t>ения.</w:t>
      </w:r>
    </w:p>
    <w:p w:rsidR="007844A4" w:rsidRDefault="007844A4"/>
    <w:p w:rsidR="007844A4" w:rsidRDefault="007844A4"/>
    <w:p w:rsidR="007844A4" w:rsidRDefault="007844A4"/>
    <w:p w:rsidR="007844A4" w:rsidRDefault="007844A4"/>
    <w:p w:rsidR="007844A4" w:rsidRDefault="007844A4"/>
    <w:p w:rsidR="007844A4" w:rsidRDefault="007844A4"/>
    <w:sectPr w:rsidR="007844A4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308B5"/>
    <w:rsid w:val="000C443B"/>
    <w:rsid w:val="00155322"/>
    <w:rsid w:val="002C5F6B"/>
    <w:rsid w:val="003B10D7"/>
    <w:rsid w:val="004352C4"/>
    <w:rsid w:val="0048005B"/>
    <w:rsid w:val="004D7A43"/>
    <w:rsid w:val="005435A5"/>
    <w:rsid w:val="006058CF"/>
    <w:rsid w:val="006440FD"/>
    <w:rsid w:val="00645FCA"/>
    <w:rsid w:val="006570FA"/>
    <w:rsid w:val="007844A4"/>
    <w:rsid w:val="00816123"/>
    <w:rsid w:val="00874CC0"/>
    <w:rsid w:val="008A3803"/>
    <w:rsid w:val="008B529E"/>
    <w:rsid w:val="008C3182"/>
    <w:rsid w:val="008E1AC0"/>
    <w:rsid w:val="00917810"/>
    <w:rsid w:val="00971E53"/>
    <w:rsid w:val="009F1211"/>
    <w:rsid w:val="00A07284"/>
    <w:rsid w:val="00AD6D8C"/>
    <w:rsid w:val="00B24ED0"/>
    <w:rsid w:val="00BF1510"/>
    <w:rsid w:val="00C9131C"/>
    <w:rsid w:val="00D21694"/>
    <w:rsid w:val="00D326FE"/>
    <w:rsid w:val="00D90FF8"/>
    <w:rsid w:val="00DC281F"/>
    <w:rsid w:val="00DD3BD6"/>
    <w:rsid w:val="00E07F35"/>
    <w:rsid w:val="00E11AA6"/>
    <w:rsid w:val="00E27B11"/>
    <w:rsid w:val="00E35C75"/>
    <w:rsid w:val="00F46C62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</Pages>
  <Words>238</Words>
  <Characters>1357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9</cp:revision>
  <cp:lastPrinted>2022-11-08T06:18:00Z</cp:lastPrinted>
  <dcterms:created xsi:type="dcterms:W3CDTF">2022-05-30T06:14:00Z</dcterms:created>
  <dcterms:modified xsi:type="dcterms:W3CDTF">2022-11-08T08:49:00Z</dcterms:modified>
</cp:coreProperties>
</file>