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86D" w:rsidRPr="00FF75C6" w:rsidRDefault="0097386D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97386D" w:rsidRDefault="0097386D" w:rsidP="002614EF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земельный участок 40</w:t>
      </w:r>
    </w:p>
    <w:p w:rsidR="0097386D" w:rsidRPr="00FF75C6" w:rsidRDefault="0097386D" w:rsidP="002614EF">
      <w:pPr>
        <w:jc w:val="center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97386D" w:rsidRPr="00FF75C6" w:rsidRDefault="0097386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415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земельный участок 40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1500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Смирнов Сергей Михайл</w:t>
      </w:r>
      <w:r w:rsidRPr="00A161B4">
        <w:rPr>
          <w:rFonts w:ascii="Times New Roman" w:hAnsi="Times New Roman"/>
          <w:sz w:val="28"/>
          <w:szCs w:val="28"/>
        </w:rPr>
        <w:t>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97386D" w:rsidRPr="00FF75C6" w:rsidRDefault="0097386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Смирнову Сергею Михайл</w:t>
      </w:r>
      <w:r w:rsidRPr="00A161B4">
        <w:rPr>
          <w:rFonts w:ascii="Times New Roman" w:hAnsi="Times New Roman"/>
          <w:sz w:val="28"/>
          <w:szCs w:val="28"/>
        </w:rPr>
        <w:t>ович</w:t>
      </w:r>
      <w:r>
        <w:rPr>
          <w:rFonts w:ascii="Times New Roman" w:hAnsi="Times New Roman"/>
          <w:sz w:val="28"/>
          <w:szCs w:val="28"/>
        </w:rPr>
        <w:t>у</w:t>
      </w:r>
      <w:r w:rsidRPr="00A161B4">
        <w:rPr>
          <w:rFonts w:ascii="Times New Roman" w:hAnsi="Times New Roman"/>
          <w:sz w:val="28"/>
          <w:szCs w:val="28"/>
        </w:rPr>
        <w:t xml:space="preserve"> </w:t>
      </w:r>
      <w:r w:rsidRPr="00FF75C6">
        <w:rPr>
          <w:rFonts w:ascii="Times New Roman" w:hAnsi="Times New Roman"/>
          <w:sz w:val="28"/>
          <w:szCs w:val="28"/>
        </w:rPr>
        <w:t xml:space="preserve">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97386D" w:rsidRDefault="0097386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97386D" w:rsidRDefault="0097386D"/>
    <w:p w:rsidR="0097386D" w:rsidRDefault="0097386D"/>
    <w:p w:rsidR="0097386D" w:rsidRDefault="0097386D"/>
    <w:p w:rsidR="0097386D" w:rsidRDefault="0097386D"/>
    <w:p w:rsidR="0097386D" w:rsidRDefault="0097386D"/>
    <w:p w:rsidR="0097386D" w:rsidRDefault="0097386D"/>
    <w:sectPr w:rsidR="0097386D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424FA"/>
    <w:rsid w:val="00155322"/>
    <w:rsid w:val="001D4304"/>
    <w:rsid w:val="002614EF"/>
    <w:rsid w:val="002C5F6B"/>
    <w:rsid w:val="004352C4"/>
    <w:rsid w:val="0048005B"/>
    <w:rsid w:val="004D7A43"/>
    <w:rsid w:val="005435A5"/>
    <w:rsid w:val="006058CF"/>
    <w:rsid w:val="006570FA"/>
    <w:rsid w:val="00816123"/>
    <w:rsid w:val="008A3803"/>
    <w:rsid w:val="008B529E"/>
    <w:rsid w:val="008C3182"/>
    <w:rsid w:val="00917810"/>
    <w:rsid w:val="00962D27"/>
    <w:rsid w:val="00971E53"/>
    <w:rsid w:val="0097386D"/>
    <w:rsid w:val="0099498D"/>
    <w:rsid w:val="00A07284"/>
    <w:rsid w:val="00A161B4"/>
    <w:rsid w:val="00A701BD"/>
    <w:rsid w:val="00AD6D8C"/>
    <w:rsid w:val="00B24ED0"/>
    <w:rsid w:val="00BE55B2"/>
    <w:rsid w:val="00BF1510"/>
    <w:rsid w:val="00C9131C"/>
    <w:rsid w:val="00CA37C5"/>
    <w:rsid w:val="00CC7534"/>
    <w:rsid w:val="00D21694"/>
    <w:rsid w:val="00D559C0"/>
    <w:rsid w:val="00DD3BD6"/>
    <w:rsid w:val="00E07F35"/>
    <w:rsid w:val="00E11AA6"/>
    <w:rsid w:val="00E35C75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239</Words>
  <Characters>1367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9</cp:revision>
  <cp:lastPrinted>2022-11-08T06:04:00Z</cp:lastPrinted>
  <dcterms:created xsi:type="dcterms:W3CDTF">2022-05-30T06:14:00Z</dcterms:created>
  <dcterms:modified xsi:type="dcterms:W3CDTF">2022-11-08T08:48:00Z</dcterms:modified>
</cp:coreProperties>
</file>