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C18" w:rsidRPr="00FF75C6" w:rsidRDefault="009B4C18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9B4C18" w:rsidRPr="00FF75C6" w:rsidRDefault="009B4C18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земельный участок 52</w:t>
      </w:r>
    </w:p>
    <w:p w:rsidR="009B4C18" w:rsidRPr="00FF75C6" w:rsidRDefault="009B4C1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9B4C18" w:rsidRPr="00FF75C6" w:rsidRDefault="009B4C1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431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земельный участок 52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Суров Валентин Константин</w:t>
      </w:r>
      <w:r w:rsidRPr="00A161B4">
        <w:rPr>
          <w:rFonts w:ascii="Times New Roman" w:hAnsi="Times New Roman"/>
          <w:sz w:val="28"/>
          <w:szCs w:val="28"/>
        </w:rPr>
        <w:t>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9B4C18" w:rsidRPr="00FF75C6" w:rsidRDefault="009B4C1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Сурову Валентину Константин</w:t>
      </w:r>
      <w:r w:rsidRPr="00A161B4">
        <w:rPr>
          <w:rFonts w:ascii="Times New Roman" w:hAnsi="Times New Roman"/>
          <w:sz w:val="28"/>
          <w:szCs w:val="28"/>
        </w:rPr>
        <w:t>ович</w:t>
      </w:r>
      <w:r>
        <w:rPr>
          <w:rFonts w:ascii="Times New Roman" w:hAnsi="Times New Roman"/>
          <w:sz w:val="28"/>
          <w:szCs w:val="28"/>
        </w:rPr>
        <w:t>у</w:t>
      </w:r>
      <w:r w:rsidRPr="00A161B4">
        <w:rPr>
          <w:rFonts w:ascii="Times New Roman" w:hAnsi="Times New Roman"/>
          <w:sz w:val="28"/>
          <w:szCs w:val="28"/>
        </w:rPr>
        <w:t xml:space="preserve"> </w:t>
      </w:r>
      <w:r w:rsidRPr="00FF75C6">
        <w:rPr>
          <w:rFonts w:ascii="Times New Roman" w:hAnsi="Times New Roman"/>
          <w:sz w:val="28"/>
          <w:szCs w:val="28"/>
        </w:rPr>
        <w:t xml:space="preserve">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9B4C18" w:rsidRDefault="009B4C18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9B4C18" w:rsidRDefault="009B4C18"/>
    <w:p w:rsidR="009B4C18" w:rsidRDefault="009B4C18"/>
    <w:p w:rsidR="009B4C18" w:rsidRDefault="009B4C18"/>
    <w:p w:rsidR="009B4C18" w:rsidRDefault="009B4C18"/>
    <w:p w:rsidR="009B4C18" w:rsidRDefault="009B4C18"/>
    <w:p w:rsidR="009B4C18" w:rsidRDefault="009B4C18"/>
    <w:sectPr w:rsidR="009B4C18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424FA"/>
    <w:rsid w:val="00155322"/>
    <w:rsid w:val="002926A1"/>
    <w:rsid w:val="002C5F6B"/>
    <w:rsid w:val="002D2BE1"/>
    <w:rsid w:val="004352C4"/>
    <w:rsid w:val="0048005B"/>
    <w:rsid w:val="004D7A43"/>
    <w:rsid w:val="00505C91"/>
    <w:rsid w:val="005435A5"/>
    <w:rsid w:val="00582287"/>
    <w:rsid w:val="006058CF"/>
    <w:rsid w:val="006570FA"/>
    <w:rsid w:val="0070575E"/>
    <w:rsid w:val="00816123"/>
    <w:rsid w:val="008A3803"/>
    <w:rsid w:val="008B043F"/>
    <w:rsid w:val="008B529E"/>
    <w:rsid w:val="008C3182"/>
    <w:rsid w:val="00917810"/>
    <w:rsid w:val="00971E53"/>
    <w:rsid w:val="0099498D"/>
    <w:rsid w:val="009B4C18"/>
    <w:rsid w:val="00A07284"/>
    <w:rsid w:val="00A161B4"/>
    <w:rsid w:val="00AD6D8C"/>
    <w:rsid w:val="00B24ED0"/>
    <w:rsid w:val="00B32D49"/>
    <w:rsid w:val="00BF1510"/>
    <w:rsid w:val="00C9131C"/>
    <w:rsid w:val="00D21694"/>
    <w:rsid w:val="00D559C0"/>
    <w:rsid w:val="00DD3BD6"/>
    <w:rsid w:val="00E07F35"/>
    <w:rsid w:val="00E11AA6"/>
    <w:rsid w:val="00E35C7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241</Words>
  <Characters>1374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9</cp:revision>
  <cp:lastPrinted>2022-11-08T05:43:00Z</cp:lastPrinted>
  <dcterms:created xsi:type="dcterms:W3CDTF">2022-05-30T06:14:00Z</dcterms:created>
  <dcterms:modified xsi:type="dcterms:W3CDTF">2022-11-08T08:47:00Z</dcterms:modified>
</cp:coreProperties>
</file>