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F51" w:rsidRPr="00FF75C6" w:rsidRDefault="002F3F51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2F3F51" w:rsidRDefault="002F3F51" w:rsidP="002614EF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земельный участок 34</w:t>
      </w:r>
    </w:p>
    <w:p w:rsidR="002F3F51" w:rsidRPr="00FF75C6" w:rsidRDefault="002F3F51" w:rsidP="002614EF">
      <w:pPr>
        <w:jc w:val="center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2F3F51" w:rsidRPr="00FF75C6" w:rsidRDefault="002F3F5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409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земельный участок 34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Храмов Василий Сергее</w:t>
      </w:r>
      <w:r w:rsidRPr="00A161B4">
        <w:rPr>
          <w:rFonts w:ascii="Times New Roman" w:hAnsi="Times New Roman"/>
          <w:sz w:val="28"/>
          <w:szCs w:val="28"/>
        </w:rPr>
        <w:t>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2F3F51" w:rsidRPr="00FF75C6" w:rsidRDefault="002F3F5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Храмову Василию Сергее</w:t>
      </w:r>
      <w:r w:rsidRPr="00A161B4">
        <w:rPr>
          <w:rFonts w:ascii="Times New Roman" w:hAnsi="Times New Roman"/>
          <w:sz w:val="28"/>
          <w:szCs w:val="28"/>
        </w:rPr>
        <w:t>вич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FF75C6">
        <w:rPr>
          <w:rFonts w:ascii="Times New Roman" w:hAnsi="Times New Roman"/>
          <w:sz w:val="28"/>
          <w:szCs w:val="28"/>
        </w:rPr>
        <w:t xml:space="preserve">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2F3F51" w:rsidRDefault="002F3F51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2F3F51" w:rsidRDefault="002F3F51"/>
    <w:p w:rsidR="002F3F51" w:rsidRDefault="002F3F51"/>
    <w:p w:rsidR="002F3F51" w:rsidRDefault="002F3F51"/>
    <w:p w:rsidR="002F3F51" w:rsidRDefault="002F3F51"/>
    <w:p w:rsidR="002F3F51" w:rsidRDefault="002F3F51"/>
    <w:p w:rsidR="002F3F51" w:rsidRDefault="002F3F51"/>
    <w:sectPr w:rsidR="002F3F51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424FA"/>
    <w:rsid w:val="00155322"/>
    <w:rsid w:val="001D4304"/>
    <w:rsid w:val="002614EF"/>
    <w:rsid w:val="002C5F6B"/>
    <w:rsid w:val="002F3F51"/>
    <w:rsid w:val="004352C4"/>
    <w:rsid w:val="0045526D"/>
    <w:rsid w:val="0048005B"/>
    <w:rsid w:val="004D7A43"/>
    <w:rsid w:val="005435A5"/>
    <w:rsid w:val="006058CF"/>
    <w:rsid w:val="006570FA"/>
    <w:rsid w:val="007D54FC"/>
    <w:rsid w:val="00816123"/>
    <w:rsid w:val="008A3803"/>
    <w:rsid w:val="008B529E"/>
    <w:rsid w:val="008C3182"/>
    <w:rsid w:val="00917810"/>
    <w:rsid w:val="00962D27"/>
    <w:rsid w:val="00971E53"/>
    <w:rsid w:val="0097386D"/>
    <w:rsid w:val="0099498D"/>
    <w:rsid w:val="00A07284"/>
    <w:rsid w:val="00A161B4"/>
    <w:rsid w:val="00A701BD"/>
    <w:rsid w:val="00AD6D8C"/>
    <w:rsid w:val="00B24ED0"/>
    <w:rsid w:val="00BE55B2"/>
    <w:rsid w:val="00BF1510"/>
    <w:rsid w:val="00C9131C"/>
    <w:rsid w:val="00CA37C5"/>
    <w:rsid w:val="00CC7534"/>
    <w:rsid w:val="00D069F2"/>
    <w:rsid w:val="00D21694"/>
    <w:rsid w:val="00D559C0"/>
    <w:rsid w:val="00DD3BD6"/>
    <w:rsid w:val="00E07F35"/>
    <w:rsid w:val="00E11AA6"/>
    <w:rsid w:val="00E35C7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239</Words>
  <Characters>1365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10</cp:revision>
  <cp:lastPrinted>2022-11-08T06:04:00Z</cp:lastPrinted>
  <dcterms:created xsi:type="dcterms:W3CDTF">2022-05-30T06:14:00Z</dcterms:created>
  <dcterms:modified xsi:type="dcterms:W3CDTF">2022-11-10T12:15:00Z</dcterms:modified>
</cp:coreProperties>
</file>