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35C" w:rsidRPr="00FF75C6" w:rsidRDefault="00F3435C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F3435C" w:rsidRDefault="00F3435C" w:rsidP="002614EF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99</w:t>
      </w:r>
    </w:p>
    <w:p w:rsidR="00F3435C" w:rsidRPr="00FF75C6" w:rsidRDefault="00F3435C" w:rsidP="002614EF">
      <w:pPr>
        <w:jc w:val="center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F3435C" w:rsidRPr="00FF75C6" w:rsidRDefault="00F3435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497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99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Клипач Михаил Петрович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F3435C" w:rsidRPr="00FF75C6" w:rsidRDefault="00F3435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Клипач Михаилу Петровичу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F3435C" w:rsidRDefault="00F3435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F3435C" w:rsidRDefault="00F3435C"/>
    <w:p w:rsidR="00F3435C" w:rsidRDefault="00F3435C"/>
    <w:p w:rsidR="00F3435C" w:rsidRDefault="00F3435C"/>
    <w:p w:rsidR="00F3435C" w:rsidRDefault="00F3435C"/>
    <w:p w:rsidR="00F3435C" w:rsidRDefault="00F3435C"/>
    <w:p w:rsidR="00F3435C" w:rsidRDefault="00F3435C"/>
    <w:sectPr w:rsidR="00F3435C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1D4304"/>
    <w:rsid w:val="002614EF"/>
    <w:rsid w:val="002C5F6B"/>
    <w:rsid w:val="002F3F51"/>
    <w:rsid w:val="003C5276"/>
    <w:rsid w:val="004352C4"/>
    <w:rsid w:val="0045526D"/>
    <w:rsid w:val="0048005B"/>
    <w:rsid w:val="004D7A43"/>
    <w:rsid w:val="005435A5"/>
    <w:rsid w:val="006058CF"/>
    <w:rsid w:val="006570FA"/>
    <w:rsid w:val="006B1A7B"/>
    <w:rsid w:val="007D54FC"/>
    <w:rsid w:val="00816123"/>
    <w:rsid w:val="008A3803"/>
    <w:rsid w:val="008B529E"/>
    <w:rsid w:val="008C3182"/>
    <w:rsid w:val="00917810"/>
    <w:rsid w:val="00962D27"/>
    <w:rsid w:val="00971E53"/>
    <w:rsid w:val="0097386D"/>
    <w:rsid w:val="0099498D"/>
    <w:rsid w:val="00A07284"/>
    <w:rsid w:val="00A161B4"/>
    <w:rsid w:val="00A701BD"/>
    <w:rsid w:val="00AD6D8C"/>
    <w:rsid w:val="00B24ED0"/>
    <w:rsid w:val="00BE55B2"/>
    <w:rsid w:val="00BF1510"/>
    <w:rsid w:val="00C9131C"/>
    <w:rsid w:val="00CA37C5"/>
    <w:rsid w:val="00CC7534"/>
    <w:rsid w:val="00D069F2"/>
    <w:rsid w:val="00D21694"/>
    <w:rsid w:val="00D559C0"/>
    <w:rsid w:val="00DA44C7"/>
    <w:rsid w:val="00DD3BD6"/>
    <w:rsid w:val="00E07F35"/>
    <w:rsid w:val="00E11AA6"/>
    <w:rsid w:val="00E35C75"/>
    <w:rsid w:val="00F3435C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238</Words>
  <Characters>1362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11</cp:revision>
  <cp:lastPrinted>2022-11-08T06:04:00Z</cp:lastPrinted>
  <dcterms:created xsi:type="dcterms:W3CDTF">2022-05-30T06:14:00Z</dcterms:created>
  <dcterms:modified xsi:type="dcterms:W3CDTF">2022-11-16T11:32:00Z</dcterms:modified>
</cp:coreProperties>
</file>