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72D" w:rsidRDefault="002D772D" w:rsidP="00B91727">
      <w:pPr>
        <w:tabs>
          <w:tab w:val="left" w:pos="816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ПРОЕКТ</w:t>
      </w:r>
    </w:p>
    <w:p w:rsidR="002D772D" w:rsidRDefault="002D772D" w:rsidP="000A502D">
      <w:pPr>
        <w:jc w:val="center"/>
        <w:rPr>
          <w:b/>
          <w:bCs/>
          <w:sz w:val="28"/>
          <w:szCs w:val="28"/>
        </w:rPr>
      </w:pPr>
    </w:p>
    <w:p w:rsidR="002D772D" w:rsidRDefault="002D772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2D772D" w:rsidRDefault="002D772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 СЕЛЬСКОГО ПОСЕЛЕНИЯ</w:t>
      </w:r>
    </w:p>
    <w:p w:rsidR="002D772D" w:rsidRDefault="002D772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2D772D" w:rsidRDefault="002D772D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D772D" w:rsidRDefault="002D772D" w:rsidP="000A502D">
      <w:pPr>
        <w:jc w:val="center"/>
        <w:rPr>
          <w:b/>
          <w:bCs/>
          <w:sz w:val="28"/>
          <w:szCs w:val="28"/>
        </w:rPr>
      </w:pPr>
    </w:p>
    <w:p w:rsidR="002D772D" w:rsidRDefault="002D772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2D772D" w:rsidRDefault="002D772D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2D772D" w:rsidRDefault="002D772D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2D772D" w:rsidRPr="003A36B6" w:rsidRDefault="002D772D" w:rsidP="000A502D">
      <w:pPr>
        <w:rPr>
          <w:bCs/>
          <w:sz w:val="26"/>
          <w:szCs w:val="26"/>
        </w:rPr>
      </w:pPr>
      <w:r w:rsidRPr="003A36B6">
        <w:rPr>
          <w:bCs/>
          <w:sz w:val="26"/>
          <w:szCs w:val="26"/>
        </w:rPr>
        <w:t xml:space="preserve">     от «__»</w:t>
      </w:r>
      <w:r>
        <w:rPr>
          <w:bCs/>
          <w:sz w:val="26"/>
          <w:szCs w:val="26"/>
        </w:rPr>
        <w:t xml:space="preserve"> ________</w:t>
      </w:r>
      <w:r w:rsidRPr="003A36B6">
        <w:rPr>
          <w:bCs/>
          <w:sz w:val="26"/>
          <w:szCs w:val="26"/>
        </w:rPr>
        <w:t xml:space="preserve">                       </w:t>
      </w:r>
      <w:smartTag w:uri="urn:schemas-microsoft-com:office:smarttags" w:element="metricconverter">
        <w:smartTagPr>
          <w:attr w:name="ProductID" w:val="2022 г"/>
        </w:smartTagPr>
        <w:r w:rsidRPr="003A36B6">
          <w:rPr>
            <w:bCs/>
            <w:sz w:val="26"/>
            <w:szCs w:val="26"/>
          </w:rPr>
          <w:t>2022 г</w:t>
        </w:r>
      </w:smartTag>
      <w:r w:rsidRPr="003A36B6">
        <w:rPr>
          <w:bCs/>
          <w:sz w:val="26"/>
          <w:szCs w:val="26"/>
        </w:rPr>
        <w:t xml:space="preserve">.                                                                     </w:t>
      </w:r>
      <w:r>
        <w:rPr>
          <w:bCs/>
          <w:sz w:val="26"/>
          <w:szCs w:val="26"/>
        </w:rPr>
        <w:t xml:space="preserve"> </w:t>
      </w:r>
      <w:r w:rsidRPr="003A36B6">
        <w:rPr>
          <w:bCs/>
          <w:sz w:val="26"/>
          <w:szCs w:val="26"/>
        </w:rPr>
        <w:t xml:space="preserve"> № </w:t>
      </w:r>
    </w:p>
    <w:p w:rsidR="002D772D" w:rsidRDefault="002D772D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2D772D" w:rsidRDefault="002D772D" w:rsidP="000A502D">
      <w:pPr>
        <w:jc w:val="center"/>
        <w:rPr>
          <w:b/>
          <w:bCs/>
          <w:sz w:val="26"/>
          <w:szCs w:val="26"/>
        </w:rPr>
      </w:pPr>
    </w:p>
    <w:p w:rsidR="002D772D" w:rsidRDefault="002D772D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п. Липки</w:t>
      </w:r>
    </w:p>
    <w:p w:rsidR="002D772D" w:rsidRDefault="002D772D" w:rsidP="000A502D">
      <w:pPr>
        <w:jc w:val="center"/>
        <w:rPr>
          <w:sz w:val="26"/>
          <w:szCs w:val="26"/>
        </w:rPr>
      </w:pPr>
    </w:p>
    <w:p w:rsidR="002D772D" w:rsidRPr="000A502D" w:rsidRDefault="002D772D" w:rsidP="00635208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2D772D" w:rsidRDefault="002D772D" w:rsidP="000A502D">
      <w:pPr>
        <w:shd w:val="clear" w:color="auto" w:fill="FFFFFF"/>
        <w:rPr>
          <w:sz w:val="26"/>
          <w:szCs w:val="26"/>
        </w:rPr>
      </w:pPr>
    </w:p>
    <w:p w:rsidR="002D772D" w:rsidRDefault="002D772D" w:rsidP="000A502D">
      <w:pPr>
        <w:shd w:val="clear" w:color="auto" w:fill="FFFFFF"/>
        <w:rPr>
          <w:sz w:val="26"/>
          <w:szCs w:val="26"/>
        </w:rPr>
      </w:pPr>
    </w:p>
    <w:p w:rsidR="002D772D" w:rsidRDefault="002D772D" w:rsidP="00635208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>
        <w:rPr>
          <w:sz w:val="28"/>
          <w:szCs w:val="28"/>
        </w:rPr>
        <w:t>статьи 26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Липкинского</w:t>
      </w:r>
      <w:r w:rsidRPr="002F0167">
        <w:rPr>
          <w:sz w:val="28"/>
          <w:szCs w:val="28"/>
        </w:rPr>
        <w:t xml:space="preserve"> сельского поселения</w:t>
      </w:r>
      <w:r w:rsidRPr="00B24B12">
        <w:rPr>
          <w:sz w:val="28"/>
          <w:szCs w:val="28"/>
        </w:rPr>
        <w:t xml:space="preserve">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Липкинского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2D772D" w:rsidRPr="002F0167" w:rsidRDefault="002D772D" w:rsidP="002C1926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2D772D" w:rsidRDefault="002D772D" w:rsidP="00635208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Pr="008A4DBD">
        <w:rPr>
          <w:b/>
          <w:sz w:val="28"/>
          <w:szCs w:val="28"/>
        </w:rPr>
        <w:t>Липкинского</w:t>
      </w:r>
      <w:r w:rsidRPr="008A4DBD">
        <w:rPr>
          <w:b/>
          <w:bCs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Pr="00464742">
        <w:rPr>
          <w:b/>
          <w:sz w:val="28"/>
          <w:szCs w:val="28"/>
        </w:rPr>
        <w:t>Ромодановского муниципального района Республики Мордовия</w:t>
      </w:r>
      <w:r>
        <w:rPr>
          <w:b/>
          <w:sz w:val="28"/>
          <w:szCs w:val="28"/>
        </w:rPr>
        <w:t>.</w:t>
      </w:r>
    </w:p>
    <w:p w:rsidR="002D772D" w:rsidRPr="00A54E37" w:rsidRDefault="002D772D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2D772D" w:rsidRDefault="002D772D" w:rsidP="00635208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Липкинского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Pr="00725019">
        <w:rPr>
          <w:sz w:val="28"/>
          <w:szCs w:val="28"/>
        </w:rPr>
        <w:t>883,4</w:t>
      </w:r>
      <w:r w:rsidRPr="005F2C6D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Pr="00725019">
        <w:rPr>
          <w:sz w:val="28"/>
          <w:szCs w:val="28"/>
        </w:rPr>
        <w:t>883,4</w:t>
      </w:r>
      <w:r w:rsidRPr="005F2C6D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5,5 процента (декабрь 2023 года к декабрю 2022 года).</w:t>
      </w:r>
    </w:p>
    <w:p w:rsidR="002D772D" w:rsidRDefault="002D772D" w:rsidP="00635208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Липкинского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4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 w:rsidRPr="00725019">
        <w:rPr>
          <w:sz w:val="28"/>
          <w:szCs w:val="28"/>
        </w:rPr>
        <w:t>972,8</w:t>
      </w:r>
      <w:r w:rsidRPr="005F2C6D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Pr="00725019">
        <w:rPr>
          <w:sz w:val="28"/>
          <w:szCs w:val="28"/>
        </w:rPr>
        <w:t>972,8</w:t>
      </w:r>
      <w:r>
        <w:rPr>
          <w:sz w:val="28"/>
          <w:szCs w:val="28"/>
        </w:rPr>
        <w:t xml:space="preserve"> тыс. рублей, в том числе условно утвержденные расходы в сумме 21,9 тыс. рублей, исходя из уровня инфляции, не превышающего 4,0 процента (декабрь 2024 года к декабрю 2023 года).</w:t>
      </w:r>
    </w:p>
    <w:p w:rsidR="002D772D" w:rsidRPr="0021464E" w:rsidRDefault="002D772D" w:rsidP="00635208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Липкинского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5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Pr="00725019">
        <w:rPr>
          <w:sz w:val="28"/>
          <w:szCs w:val="28"/>
        </w:rPr>
        <w:t>978,2</w:t>
      </w:r>
      <w:r>
        <w:rPr>
          <w:sz w:val="28"/>
          <w:szCs w:val="28"/>
        </w:rPr>
        <w:t xml:space="preserve"> </w:t>
      </w:r>
      <w:r w:rsidRPr="00725019">
        <w:rPr>
          <w:sz w:val="28"/>
          <w:szCs w:val="28"/>
        </w:rPr>
        <w:t>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Pr="00725019">
        <w:rPr>
          <w:sz w:val="28"/>
          <w:szCs w:val="28"/>
        </w:rPr>
        <w:t>978,2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44,1 тыс. рублей, исходя из уровня инфляции, не превышающего 4,0 процента (декабрь 2025 года к декабрю 2024 года).</w:t>
      </w:r>
    </w:p>
    <w:p w:rsidR="002D772D" w:rsidRDefault="002D772D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2D772D" w:rsidRDefault="002D772D" w:rsidP="00635208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Pr="008A4DBD">
        <w:rPr>
          <w:b/>
          <w:sz w:val="28"/>
          <w:szCs w:val="28"/>
        </w:rPr>
        <w:t>Липкинского</w:t>
      </w:r>
      <w:r>
        <w:rPr>
          <w:b/>
          <w:sz w:val="28"/>
          <w:szCs w:val="28"/>
        </w:rPr>
        <w:t xml:space="preserve">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</w:t>
      </w:r>
    </w:p>
    <w:p w:rsidR="002D772D" w:rsidRDefault="002D772D" w:rsidP="0022091B">
      <w:pPr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 xml:space="preserve">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Ромодановским муниципальным </w:t>
      </w:r>
      <w:r w:rsidRPr="001F1D30">
        <w:rPr>
          <w:b/>
          <w:sz w:val="28"/>
          <w:szCs w:val="28"/>
        </w:rPr>
        <w:t>район</w:t>
      </w:r>
      <w:r>
        <w:rPr>
          <w:b/>
          <w:sz w:val="28"/>
          <w:szCs w:val="28"/>
        </w:rPr>
        <w:t>ом Республики Мордовия.</w:t>
      </w:r>
    </w:p>
    <w:p w:rsidR="002D772D" w:rsidRPr="001F1D30" w:rsidRDefault="002D772D" w:rsidP="00635208">
      <w:pPr>
        <w:ind w:firstLine="567"/>
        <w:jc w:val="both"/>
        <w:rPr>
          <w:b/>
          <w:sz w:val="28"/>
          <w:szCs w:val="28"/>
        </w:rPr>
      </w:pPr>
    </w:p>
    <w:p w:rsidR="002D772D" w:rsidRDefault="002D772D" w:rsidP="00635208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Липкинского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Ромодановского муниципального района Республики Мордовия и </w:t>
      </w:r>
      <w:r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>
        <w:rPr>
          <w:sz w:val="28"/>
          <w:szCs w:val="28"/>
        </w:rPr>
        <w:t xml:space="preserve"> Республики Мордовия,</w:t>
      </w:r>
      <w:r w:rsidRPr="00FE77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 xml:space="preserve">не установленные бюджетным законодательством Российской Федерации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2D772D" w:rsidRPr="00087C29" w:rsidRDefault="002D772D" w:rsidP="00635208">
      <w:pPr>
        <w:jc w:val="both"/>
        <w:rPr>
          <w:sz w:val="28"/>
          <w:szCs w:val="28"/>
        </w:rPr>
      </w:pPr>
    </w:p>
    <w:p w:rsidR="002D772D" w:rsidRDefault="002D772D" w:rsidP="00635208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Pr="008A4DBD">
        <w:rPr>
          <w:b/>
          <w:sz w:val="28"/>
          <w:szCs w:val="28"/>
        </w:rPr>
        <w:t>Липкинского</w:t>
      </w:r>
      <w:r w:rsidRPr="008A4DBD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Pr="00B24B12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>.</w:t>
      </w:r>
    </w:p>
    <w:p w:rsidR="002D772D" w:rsidRPr="00610076" w:rsidRDefault="002D772D" w:rsidP="00635208">
      <w:pPr>
        <w:ind w:firstLine="851"/>
        <w:jc w:val="both"/>
        <w:rPr>
          <w:b/>
          <w:bCs/>
          <w:sz w:val="28"/>
          <w:szCs w:val="28"/>
        </w:rPr>
      </w:pPr>
    </w:p>
    <w:p w:rsidR="002D772D" w:rsidRDefault="002D772D" w:rsidP="00635208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>Липкинского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B24B12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2023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на плановый период 2024 и 2025 годов </w:t>
      </w:r>
      <w:r w:rsidRPr="00CF37F5">
        <w:rPr>
          <w:sz w:val="28"/>
          <w:szCs w:val="28"/>
        </w:rPr>
        <w:t xml:space="preserve">согласно приложению </w:t>
      </w:r>
      <w:r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</w:p>
    <w:p w:rsidR="002D772D" w:rsidRPr="00CF37F5" w:rsidRDefault="002D772D" w:rsidP="00635208">
      <w:pPr>
        <w:ind w:firstLine="851"/>
        <w:jc w:val="both"/>
        <w:rPr>
          <w:sz w:val="28"/>
          <w:szCs w:val="28"/>
        </w:rPr>
      </w:pPr>
    </w:p>
    <w:p w:rsidR="002D772D" w:rsidRDefault="002D772D" w:rsidP="00635208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Pr="008A4DBD">
        <w:rPr>
          <w:b/>
          <w:sz w:val="28"/>
          <w:szCs w:val="28"/>
        </w:rPr>
        <w:t>Липкинского</w:t>
      </w:r>
      <w:r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Pr="00B24B12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>.</w:t>
      </w:r>
    </w:p>
    <w:p w:rsidR="002D772D" w:rsidRPr="00FA6B38" w:rsidRDefault="002D772D" w:rsidP="00635208">
      <w:pPr>
        <w:ind w:firstLine="851"/>
        <w:jc w:val="both"/>
        <w:rPr>
          <w:b/>
          <w:bCs/>
          <w:sz w:val="28"/>
          <w:szCs w:val="28"/>
        </w:rPr>
      </w:pPr>
    </w:p>
    <w:p w:rsidR="002D772D" w:rsidRDefault="002D772D" w:rsidP="002C1926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2D772D" w:rsidRDefault="002D772D" w:rsidP="002C1926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>
        <w:rPr>
          <w:sz w:val="28"/>
          <w:szCs w:val="28"/>
        </w:rPr>
        <w:t>Липкинского</w:t>
      </w:r>
      <w:r w:rsidRPr="00A06C13">
        <w:rPr>
          <w:sz w:val="28"/>
          <w:szCs w:val="28"/>
        </w:rPr>
        <w:t xml:space="preserve"> сельского по</w:t>
      </w:r>
      <w:r>
        <w:rPr>
          <w:sz w:val="28"/>
          <w:szCs w:val="28"/>
        </w:rPr>
        <w:t>селения</w:t>
      </w:r>
      <w:r w:rsidRPr="00B24B12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2023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2024 и 2025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>ожению 3 к настоящему Решению;</w:t>
      </w:r>
      <w:r w:rsidRPr="00CF37F5">
        <w:rPr>
          <w:sz w:val="28"/>
          <w:szCs w:val="28"/>
        </w:rPr>
        <w:t xml:space="preserve">               </w:t>
      </w:r>
    </w:p>
    <w:p w:rsidR="002D772D" w:rsidRPr="000F4724" w:rsidRDefault="002D772D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 </w:t>
      </w: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Pr="00956F23">
        <w:rPr>
          <w:sz w:val="28"/>
          <w:szCs w:val="28"/>
        </w:rPr>
        <w:t xml:space="preserve"> </w:t>
      </w:r>
      <w:r w:rsidRPr="00B24B12">
        <w:rPr>
          <w:rFonts w:ascii="Times New Roman" w:hAnsi="Times New Roman" w:cs="Times New Roman"/>
          <w:sz w:val="28"/>
          <w:szCs w:val="28"/>
        </w:rPr>
        <w:t xml:space="preserve">Липкинского </w:t>
      </w:r>
      <w:r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2D772D" w:rsidRDefault="002D772D" w:rsidP="00635208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из бюджета Липкинского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2023 год и на плановый период 2024 - 2025 годов, согласно приложению 5 к настоящему Решению.</w:t>
      </w:r>
    </w:p>
    <w:p w:rsidR="002D772D" w:rsidRDefault="002D772D" w:rsidP="00635208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        </w:t>
      </w:r>
    </w:p>
    <w:p w:rsidR="002D772D" w:rsidRDefault="002D772D" w:rsidP="00635208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</w:t>
      </w:r>
      <w:r>
        <w:rPr>
          <w:b/>
          <w:bCs/>
          <w:sz w:val="28"/>
          <w:szCs w:val="28"/>
        </w:rPr>
        <w:t>.</w:t>
      </w:r>
    </w:p>
    <w:p w:rsidR="002D772D" w:rsidRDefault="002D772D" w:rsidP="00635208">
      <w:pPr>
        <w:ind w:firstLine="851"/>
        <w:jc w:val="both"/>
        <w:rPr>
          <w:b/>
          <w:bCs/>
          <w:sz w:val="28"/>
          <w:szCs w:val="28"/>
        </w:rPr>
      </w:pPr>
    </w:p>
    <w:p w:rsidR="002D772D" w:rsidRDefault="002D772D" w:rsidP="00635208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Из бюджета </w:t>
      </w:r>
      <w:r>
        <w:rPr>
          <w:sz w:val="28"/>
          <w:szCs w:val="28"/>
        </w:rPr>
        <w:t>Липкинского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967BF2">
        <w:rPr>
          <w:b/>
          <w:sz w:val="28"/>
          <w:szCs w:val="28"/>
        </w:rPr>
        <w:t xml:space="preserve"> </w:t>
      </w:r>
      <w:r w:rsidRPr="00967BF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в соответствии с законодательством </w:t>
      </w:r>
      <w:r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>
        <w:rPr>
          <w:sz w:val="28"/>
          <w:szCs w:val="28"/>
        </w:rPr>
        <w:t>Липкинского</w:t>
      </w:r>
      <w:r w:rsidRPr="00E142E2">
        <w:rPr>
          <w:sz w:val="28"/>
          <w:szCs w:val="28"/>
        </w:rPr>
        <w:t xml:space="preserve"> сельского поселения</w:t>
      </w:r>
      <w:r w:rsidRPr="00FB28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Мордовия.</w:t>
      </w:r>
    </w:p>
    <w:p w:rsidR="002D772D" w:rsidRPr="00E142E2" w:rsidRDefault="002D772D" w:rsidP="00635208">
      <w:pPr>
        <w:ind w:firstLine="851"/>
        <w:jc w:val="both"/>
        <w:rPr>
          <w:sz w:val="28"/>
          <w:szCs w:val="28"/>
        </w:rPr>
      </w:pPr>
    </w:p>
    <w:p w:rsidR="002D772D" w:rsidRDefault="002D772D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Pr="008A4DBD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1871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2D772D" w:rsidRPr="001C4060" w:rsidRDefault="002D772D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D772D" w:rsidRPr="001C4060" w:rsidRDefault="002D772D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  <w:r w:rsidRPr="00656D3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E142E2">
        <w:rPr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5019">
        <w:rPr>
          <w:rFonts w:ascii="Times New Roman" w:hAnsi="Times New Roman" w:cs="Times New Roman"/>
          <w:sz w:val="28"/>
          <w:szCs w:val="28"/>
        </w:rPr>
        <w:t>138,1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Pr="0072501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25019">
        <w:rPr>
          <w:rFonts w:ascii="Times New Roman" w:hAnsi="Times New Roman" w:cs="Times New Roman"/>
          <w:sz w:val="28"/>
          <w:szCs w:val="28"/>
        </w:rPr>
        <w:t>8,1</w:t>
      </w:r>
      <w:r>
        <w:rPr>
          <w:rFonts w:ascii="Times New Roman" w:hAnsi="Times New Roman" w:cs="Times New Roman"/>
          <w:sz w:val="28"/>
          <w:szCs w:val="28"/>
        </w:rPr>
        <w:t xml:space="preserve"> тыс</w:t>
      </w:r>
      <w:r w:rsidRPr="00597B9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Pr="00725019">
        <w:rPr>
          <w:rFonts w:ascii="Times New Roman" w:hAnsi="Times New Roman" w:cs="Times New Roman"/>
          <w:sz w:val="28"/>
          <w:szCs w:val="28"/>
        </w:rPr>
        <w:t>158,1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772D" w:rsidRDefault="002D772D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Pr="00656D3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656D3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, установленном </w:t>
      </w:r>
      <w:r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Pr="00656D3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</w:p>
    <w:p w:rsidR="002D772D" w:rsidRDefault="002D772D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D772D" w:rsidRPr="00656D39" w:rsidRDefault="002D772D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56D39">
        <w:rPr>
          <w:rFonts w:ascii="Times New Roman" w:hAnsi="Times New Roman" w:cs="Times New Roman"/>
          <w:b/>
          <w:bCs/>
          <w:sz w:val="28"/>
          <w:szCs w:val="28"/>
        </w:rPr>
        <w:t xml:space="preserve">Статья 7. Резервный фонд Администрации </w:t>
      </w:r>
      <w:r w:rsidRPr="00656D39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656D3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2D772D" w:rsidRPr="00463855" w:rsidRDefault="002D772D" w:rsidP="00635208">
      <w:pPr>
        <w:ind w:firstLine="851"/>
        <w:jc w:val="both"/>
        <w:outlineLvl w:val="0"/>
        <w:rPr>
          <w:sz w:val="16"/>
          <w:szCs w:val="16"/>
        </w:rPr>
      </w:pPr>
    </w:p>
    <w:p w:rsidR="002D772D" w:rsidRDefault="002D772D" w:rsidP="0074244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7CB3">
        <w:rPr>
          <w:sz w:val="28"/>
          <w:szCs w:val="28"/>
        </w:rPr>
        <w:t xml:space="preserve"> </w:t>
      </w:r>
      <w:r w:rsidRPr="00F824C4">
        <w:rPr>
          <w:rFonts w:ascii="Times New Roman" w:hAnsi="Times New Roman" w:cs="Times New Roman"/>
          <w:sz w:val="28"/>
          <w:szCs w:val="28"/>
        </w:rPr>
        <w:t xml:space="preserve">Установить размер Резервного фонда </w:t>
      </w:r>
      <w:r>
        <w:rPr>
          <w:rFonts w:ascii="Times New Roman" w:hAnsi="Times New Roman" w:cs="Times New Roman"/>
          <w:sz w:val="28"/>
          <w:szCs w:val="28"/>
        </w:rPr>
        <w:t>Администрации Липкинского</w:t>
      </w:r>
      <w:r w:rsidRPr="00F824C4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Pr="00F824C4"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742449">
        <w:rPr>
          <w:rFonts w:ascii="Times New Roman" w:hAnsi="Times New Roman" w:cs="Times New Roman"/>
          <w:sz w:val="28"/>
          <w:szCs w:val="28"/>
        </w:rPr>
        <w:t xml:space="preserve"> год в сумме 5,0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 рублей, на</w:t>
      </w:r>
      <w:r w:rsidRPr="00742449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742449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5,0 тыс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42449">
        <w:rPr>
          <w:rFonts w:ascii="Times New Roman" w:hAnsi="Times New Roman" w:cs="Times New Roman"/>
          <w:sz w:val="28"/>
          <w:szCs w:val="28"/>
        </w:rPr>
        <w:t>руб</w:t>
      </w:r>
      <w:r>
        <w:rPr>
          <w:rFonts w:ascii="Times New Roman" w:hAnsi="Times New Roman" w:cs="Times New Roman"/>
          <w:sz w:val="28"/>
          <w:szCs w:val="28"/>
        </w:rPr>
        <w:t xml:space="preserve">лей, на </w:t>
      </w:r>
      <w:r w:rsidRPr="00742449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4244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5,0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D772D" w:rsidRPr="00742449" w:rsidRDefault="002D772D" w:rsidP="0074244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4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772D" w:rsidRDefault="002D772D" w:rsidP="00635208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8. </w:t>
      </w:r>
      <w:r w:rsidRPr="006F5B3B">
        <w:rPr>
          <w:b/>
          <w:sz w:val="28"/>
          <w:szCs w:val="28"/>
        </w:rPr>
        <w:t>Расходы на исполнение судебных актов по искам</w:t>
      </w:r>
      <w:r>
        <w:rPr>
          <w:b/>
          <w:sz w:val="28"/>
          <w:szCs w:val="28"/>
        </w:rPr>
        <w:t xml:space="preserve"> к</w:t>
      </w:r>
      <w:r w:rsidRPr="006F5B3B">
        <w:rPr>
          <w:b/>
          <w:sz w:val="28"/>
          <w:szCs w:val="28"/>
        </w:rPr>
        <w:t xml:space="preserve"> </w:t>
      </w:r>
      <w:r w:rsidRPr="00817139">
        <w:rPr>
          <w:b/>
          <w:sz w:val="28"/>
          <w:szCs w:val="28"/>
        </w:rPr>
        <w:t>Липкинско</w:t>
      </w:r>
      <w:r>
        <w:rPr>
          <w:b/>
          <w:sz w:val="28"/>
          <w:szCs w:val="28"/>
        </w:rPr>
        <w:t>му сельскому поселению Ромодановского</w:t>
      </w:r>
      <w:r w:rsidRPr="006F5B3B">
        <w:rPr>
          <w:b/>
          <w:sz w:val="28"/>
          <w:szCs w:val="28"/>
        </w:rPr>
        <w:t xml:space="preserve"> муниципально</w:t>
      </w:r>
      <w:r>
        <w:rPr>
          <w:b/>
          <w:sz w:val="28"/>
          <w:szCs w:val="28"/>
        </w:rPr>
        <w:t>го</w:t>
      </w:r>
      <w:r w:rsidRPr="006F5B3B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>а</w:t>
      </w:r>
      <w:r w:rsidRPr="006F5B3B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>.</w:t>
      </w:r>
    </w:p>
    <w:p w:rsidR="002D772D" w:rsidRPr="006F5B3B" w:rsidRDefault="002D772D" w:rsidP="00635208">
      <w:pPr>
        <w:ind w:firstLine="540"/>
        <w:jc w:val="both"/>
        <w:rPr>
          <w:b/>
          <w:sz w:val="28"/>
          <w:szCs w:val="28"/>
        </w:rPr>
      </w:pPr>
    </w:p>
    <w:p w:rsidR="002D772D" w:rsidRDefault="002D772D" w:rsidP="00635208">
      <w:pPr>
        <w:pStyle w:val="CommentText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656D39">
        <w:rPr>
          <w:sz w:val="28"/>
          <w:szCs w:val="28"/>
          <w:lang w:val="ru-RU"/>
        </w:rPr>
        <w:t>Липкинско</w:t>
      </w:r>
      <w:r>
        <w:rPr>
          <w:sz w:val="28"/>
          <w:szCs w:val="28"/>
          <w:lang w:val="ru-RU"/>
        </w:rPr>
        <w:t>му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2D772D" w:rsidRPr="00F269FD" w:rsidRDefault="002D772D" w:rsidP="00635208">
      <w:pPr>
        <w:pStyle w:val="CommentText"/>
        <w:ind w:firstLine="540"/>
        <w:jc w:val="both"/>
        <w:rPr>
          <w:sz w:val="28"/>
          <w:szCs w:val="28"/>
          <w:lang w:val="ru-RU"/>
        </w:rPr>
      </w:pPr>
    </w:p>
    <w:p w:rsidR="002D772D" w:rsidRDefault="002D772D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Pr="00817139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656D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, муниципальный долг</w:t>
      </w:r>
      <w:r w:rsidRPr="00BD43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139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BD4314">
        <w:rPr>
          <w:b/>
          <w:sz w:val="28"/>
          <w:szCs w:val="28"/>
        </w:rPr>
        <w:t xml:space="preserve"> </w:t>
      </w:r>
      <w:r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D772D" w:rsidRPr="001C4060" w:rsidRDefault="002D772D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D772D" w:rsidRPr="00742449" w:rsidRDefault="002D772D" w:rsidP="00742449">
      <w:pPr>
        <w:pStyle w:val="CommentText"/>
        <w:ind w:firstLine="540"/>
        <w:jc w:val="both"/>
        <w:rPr>
          <w:color w:val="000000"/>
          <w:sz w:val="28"/>
          <w:szCs w:val="28"/>
          <w:lang w:val="ru-RU"/>
        </w:rPr>
      </w:pPr>
      <w:r w:rsidRPr="004C2CD0">
        <w:rPr>
          <w:color w:val="000000"/>
          <w:sz w:val="28"/>
          <w:szCs w:val="28"/>
          <w:lang w:val="ru-RU"/>
        </w:rPr>
        <w:t xml:space="preserve">1. </w:t>
      </w:r>
      <w:r w:rsidRPr="00656D39">
        <w:rPr>
          <w:color w:val="000000"/>
          <w:sz w:val="28"/>
          <w:szCs w:val="28"/>
          <w:lang w:val="ru-RU"/>
        </w:rPr>
        <w:t xml:space="preserve">Право осуществления от имени </w:t>
      </w:r>
      <w:r w:rsidRPr="00656D39">
        <w:rPr>
          <w:sz w:val="28"/>
          <w:szCs w:val="28"/>
          <w:lang w:val="ru-RU"/>
        </w:rPr>
        <w:t>Липкинского</w:t>
      </w:r>
      <w:r w:rsidRPr="00656D39">
        <w:rPr>
          <w:color w:val="000000"/>
          <w:sz w:val="28"/>
          <w:szCs w:val="28"/>
          <w:lang w:val="ru-RU"/>
        </w:rPr>
        <w:t xml:space="preserve"> сельского поселения Ромодановского муниципального района</w:t>
      </w:r>
      <w:r w:rsidRPr="00656D39">
        <w:rPr>
          <w:sz w:val="28"/>
          <w:szCs w:val="28"/>
          <w:lang w:val="ru-RU"/>
        </w:rPr>
        <w:t xml:space="preserve"> </w:t>
      </w:r>
      <w:r w:rsidRPr="00F269FD">
        <w:rPr>
          <w:sz w:val="28"/>
          <w:szCs w:val="28"/>
          <w:lang w:val="ru-RU"/>
        </w:rPr>
        <w:t>Республики Мордовия</w:t>
      </w:r>
      <w:r>
        <w:rPr>
          <w:sz w:val="28"/>
          <w:szCs w:val="28"/>
          <w:lang w:val="ru-RU"/>
        </w:rPr>
        <w:t xml:space="preserve"> </w:t>
      </w:r>
      <w:r w:rsidRPr="00742449">
        <w:rPr>
          <w:color w:val="000000"/>
          <w:sz w:val="28"/>
          <w:szCs w:val="28"/>
          <w:lang w:val="ru-RU"/>
        </w:rPr>
        <w:t xml:space="preserve">муниципальных внутренних заимствований </w:t>
      </w:r>
      <w:r w:rsidRPr="00742449">
        <w:rPr>
          <w:sz w:val="28"/>
          <w:szCs w:val="28"/>
          <w:lang w:val="ru-RU"/>
        </w:rPr>
        <w:t>Липкинского</w:t>
      </w:r>
      <w:r w:rsidRPr="00742449">
        <w:rPr>
          <w:color w:val="000000"/>
          <w:sz w:val="28"/>
          <w:szCs w:val="28"/>
          <w:lang w:val="ru-RU"/>
        </w:rPr>
        <w:t xml:space="preserve"> сельского поселения Ромодановского муниципального района</w:t>
      </w:r>
      <w:r>
        <w:rPr>
          <w:color w:val="000000"/>
          <w:sz w:val="28"/>
          <w:szCs w:val="28"/>
          <w:lang w:val="ru-RU"/>
        </w:rPr>
        <w:t xml:space="preserve"> Республики Мордовия</w:t>
      </w:r>
      <w:r w:rsidRPr="00742449">
        <w:rPr>
          <w:color w:val="000000"/>
          <w:sz w:val="28"/>
          <w:szCs w:val="28"/>
          <w:lang w:val="ru-RU"/>
        </w:rPr>
        <w:t xml:space="preserve"> принадлежит </w:t>
      </w:r>
      <w:r>
        <w:rPr>
          <w:color w:val="000000"/>
          <w:sz w:val="28"/>
          <w:szCs w:val="28"/>
          <w:lang w:val="ru-RU"/>
        </w:rPr>
        <w:t>А</w:t>
      </w:r>
      <w:r w:rsidRPr="00742449">
        <w:rPr>
          <w:color w:val="000000"/>
          <w:sz w:val="28"/>
          <w:szCs w:val="28"/>
          <w:lang w:val="ru-RU"/>
        </w:rPr>
        <w:t xml:space="preserve">дминистрации </w:t>
      </w:r>
      <w:r w:rsidRPr="00742449">
        <w:rPr>
          <w:sz w:val="28"/>
          <w:szCs w:val="28"/>
          <w:lang w:val="ru-RU"/>
        </w:rPr>
        <w:t>Липкинского</w:t>
      </w:r>
      <w:r w:rsidRPr="00742449">
        <w:rPr>
          <w:color w:val="000000"/>
          <w:sz w:val="28"/>
          <w:szCs w:val="28"/>
          <w:lang w:val="ru-RU"/>
        </w:rPr>
        <w:t xml:space="preserve"> сельского поселения Ромодановского муниципального района</w:t>
      </w:r>
      <w:r>
        <w:rPr>
          <w:color w:val="000000"/>
          <w:sz w:val="28"/>
          <w:szCs w:val="28"/>
          <w:lang w:val="ru-RU"/>
        </w:rPr>
        <w:t xml:space="preserve"> Республики Мордовия</w:t>
      </w:r>
      <w:r w:rsidRPr="00742449">
        <w:rPr>
          <w:color w:val="000000"/>
          <w:sz w:val="28"/>
          <w:szCs w:val="28"/>
          <w:lang w:val="ru-RU"/>
        </w:rPr>
        <w:t>.</w:t>
      </w:r>
    </w:p>
    <w:p w:rsidR="002D772D" w:rsidRDefault="002D772D" w:rsidP="00635208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 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Липкинского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2023 год и на плановый период 2024 и 2025 годов согласно приложению  6 к 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2D772D" w:rsidRDefault="002D772D" w:rsidP="0063520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>
        <w:rPr>
          <w:sz w:val="28"/>
          <w:szCs w:val="28"/>
        </w:rPr>
        <w:t>Липкинского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 на  2023 год и на плановый период 2024 и 2025 годов</w:t>
      </w:r>
      <w:r w:rsidRPr="00B66C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 7 к</w:t>
      </w:r>
      <w:r w:rsidRPr="00224E16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</w:p>
    <w:p w:rsidR="002D772D" w:rsidRPr="00EF2902" w:rsidRDefault="002D772D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2902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на 2023 год в сумме </w:t>
      </w:r>
      <w:r>
        <w:rPr>
          <w:rFonts w:ascii="Times New Roman" w:hAnsi="Times New Roman" w:cs="Times New Roman"/>
          <w:sz w:val="28"/>
          <w:szCs w:val="28"/>
        </w:rPr>
        <w:t>0,0</w:t>
      </w:r>
      <w:r w:rsidRPr="00EF2902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2902">
        <w:rPr>
          <w:rFonts w:ascii="Times New Roman" w:hAnsi="Times New Roman" w:cs="Times New Roman"/>
          <w:sz w:val="28"/>
          <w:szCs w:val="28"/>
        </w:rPr>
        <w:t xml:space="preserve">рублей, на  2024 год – </w:t>
      </w:r>
      <w:r>
        <w:rPr>
          <w:rFonts w:ascii="Times New Roman" w:hAnsi="Times New Roman" w:cs="Times New Roman"/>
          <w:sz w:val="28"/>
          <w:szCs w:val="28"/>
        </w:rPr>
        <w:t>0,0</w:t>
      </w:r>
      <w:r w:rsidRPr="00EF2902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2902">
        <w:rPr>
          <w:rFonts w:ascii="Times New Roman" w:hAnsi="Times New Roman" w:cs="Times New Roman"/>
          <w:sz w:val="28"/>
          <w:szCs w:val="28"/>
        </w:rPr>
        <w:t xml:space="preserve">рублей, на 2025 год – </w:t>
      </w:r>
      <w:r>
        <w:rPr>
          <w:rFonts w:ascii="Times New Roman" w:hAnsi="Times New Roman" w:cs="Times New Roman"/>
          <w:sz w:val="28"/>
          <w:szCs w:val="28"/>
        </w:rPr>
        <w:t>0,0</w:t>
      </w:r>
      <w:r w:rsidRPr="00EF2902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2902">
        <w:rPr>
          <w:rFonts w:ascii="Times New Roman" w:hAnsi="Times New Roman" w:cs="Times New Roman"/>
          <w:sz w:val="28"/>
          <w:szCs w:val="28"/>
        </w:rPr>
        <w:t>рублей.</w:t>
      </w:r>
    </w:p>
    <w:p w:rsidR="002D772D" w:rsidRDefault="002D772D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Установить верхний предел муниципального долга</w:t>
      </w:r>
      <w:r w:rsidRPr="007820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7DEA">
        <w:rPr>
          <w:rFonts w:ascii="Times New Roman" w:hAnsi="Times New Roman" w:cs="Times New Roman"/>
          <w:color w:val="000000"/>
          <w:sz w:val="28"/>
          <w:szCs w:val="28"/>
        </w:rPr>
        <w:t>на 1</w:t>
      </w:r>
      <w:r w:rsidRPr="0022091B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Pr="00E65B8B">
        <w:rPr>
          <w:rFonts w:ascii="Times New Roman" w:hAnsi="Times New Roman" w:cs="Times New Roman"/>
          <w:color w:val="000000"/>
          <w:sz w:val="28"/>
          <w:szCs w:val="28"/>
        </w:rPr>
        <w:t>января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E65B8B">
        <w:rPr>
          <w:rFonts w:ascii="Times New Roman" w:hAnsi="Times New Roman" w:cs="Times New Roman"/>
          <w:color w:val="000000"/>
          <w:sz w:val="28"/>
          <w:szCs w:val="28"/>
        </w:rPr>
        <w:t xml:space="preserve"> года в </w:t>
      </w:r>
      <w:r w:rsidRPr="00E65B8B">
        <w:rPr>
          <w:rFonts w:ascii="Times New Roman" w:hAnsi="Times New Roman" w:cs="Times New Roman"/>
          <w:sz w:val="28"/>
          <w:szCs w:val="28"/>
        </w:rPr>
        <w:t xml:space="preserve">сумме </w:t>
      </w:r>
      <w:r w:rsidRPr="003D0EBC">
        <w:rPr>
          <w:rFonts w:ascii="Times New Roman" w:hAnsi="Times New Roman" w:cs="Times New Roman"/>
          <w:color w:val="000000"/>
          <w:sz w:val="28"/>
          <w:szCs w:val="28"/>
        </w:rPr>
        <w:t>3462,2</w:t>
      </w:r>
      <w:r w:rsidRPr="00E65B8B">
        <w:rPr>
          <w:rFonts w:ascii="Times New Roman" w:hAnsi="Times New Roman" w:cs="Times New Roman"/>
          <w:sz w:val="28"/>
          <w:szCs w:val="28"/>
        </w:rPr>
        <w:t xml:space="preserve">  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65B8B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Pr="003D0EBC">
        <w:rPr>
          <w:rFonts w:ascii="Times New Roman" w:hAnsi="Times New Roman" w:cs="Times New Roman"/>
          <w:color w:val="000000"/>
          <w:sz w:val="28"/>
          <w:szCs w:val="28"/>
        </w:rPr>
        <w:t>3314,9</w:t>
      </w:r>
      <w:r w:rsidRPr="00E65B8B">
        <w:rPr>
          <w:rFonts w:ascii="Times New Roman" w:hAnsi="Times New Roman" w:cs="Times New Roman"/>
          <w:sz w:val="28"/>
          <w:szCs w:val="28"/>
        </w:rPr>
        <w:t xml:space="preserve">  тыс. рублей,  на 1 января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65B8B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Pr="003D0EBC">
        <w:rPr>
          <w:rFonts w:ascii="Times New Roman" w:hAnsi="Times New Roman" w:cs="Times New Roman"/>
          <w:color w:val="000000"/>
          <w:sz w:val="28"/>
          <w:szCs w:val="28"/>
        </w:rPr>
        <w:t>3130,7</w:t>
      </w:r>
      <w:r w:rsidRPr="00E65B8B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5B8B">
        <w:rPr>
          <w:rFonts w:ascii="Times New Roman" w:hAnsi="Times New Roman" w:cs="Times New Roman"/>
          <w:sz w:val="28"/>
          <w:szCs w:val="28"/>
        </w:rPr>
        <w:t>рублей</w:t>
      </w:r>
      <w:r w:rsidRPr="007C65C0">
        <w:rPr>
          <w:rFonts w:ascii="Times New Roman" w:hAnsi="Times New Roman" w:cs="Times New Roman"/>
          <w:sz w:val="28"/>
          <w:szCs w:val="28"/>
        </w:rPr>
        <w:t xml:space="preserve">, в том числе по государственным гарантиям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 2023 год в сумме 0,0 тыс. рублей, на 2024 год – 0,0 тыс. рублей, на 2025 год – 0,0 тыс. рублей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D772D" w:rsidRDefault="002D772D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 Установить, что в 2023 году и в плановом периоде 2024 и 2025 годов муниципальные гарантии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не предоставляются.</w:t>
      </w:r>
    </w:p>
    <w:p w:rsidR="002D772D" w:rsidRDefault="002D772D" w:rsidP="00635208">
      <w:pPr>
        <w:ind w:firstLine="851"/>
        <w:jc w:val="both"/>
        <w:rPr>
          <w:b/>
          <w:bCs/>
          <w:sz w:val="16"/>
          <w:szCs w:val="16"/>
        </w:rPr>
      </w:pPr>
    </w:p>
    <w:p w:rsidR="002D772D" w:rsidRDefault="002D772D" w:rsidP="00635208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0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Pr="00817139">
        <w:rPr>
          <w:b/>
          <w:sz w:val="28"/>
          <w:szCs w:val="28"/>
        </w:rPr>
        <w:t>Липкинского</w:t>
      </w:r>
      <w:r w:rsidRPr="008F5DCC">
        <w:rPr>
          <w:b/>
          <w:bCs/>
          <w:sz w:val="28"/>
          <w:szCs w:val="28"/>
        </w:rPr>
        <w:t xml:space="preserve"> сельского поселения  Ромодановского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</w:t>
      </w:r>
      <w:r w:rsidRPr="008F5DCC">
        <w:rPr>
          <w:b/>
          <w:bCs/>
          <w:sz w:val="28"/>
          <w:szCs w:val="28"/>
        </w:rPr>
        <w:t xml:space="preserve"> в 202</w:t>
      </w:r>
      <w:r>
        <w:rPr>
          <w:b/>
          <w:bCs/>
          <w:sz w:val="28"/>
          <w:szCs w:val="28"/>
        </w:rPr>
        <w:t>3</w:t>
      </w:r>
      <w:r w:rsidRPr="008F5DCC">
        <w:rPr>
          <w:b/>
          <w:bCs/>
          <w:sz w:val="28"/>
          <w:szCs w:val="28"/>
        </w:rPr>
        <w:t xml:space="preserve"> году</w:t>
      </w:r>
      <w:r>
        <w:rPr>
          <w:b/>
          <w:bCs/>
          <w:sz w:val="28"/>
          <w:szCs w:val="28"/>
        </w:rPr>
        <w:t>.</w:t>
      </w:r>
    </w:p>
    <w:p w:rsidR="002D772D" w:rsidRDefault="002D772D" w:rsidP="00635208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2D772D" w:rsidRDefault="002D772D" w:rsidP="00635208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и Решением Совета депутатов  Липкинского сельского поселения  Ромодановского муниципального района Республики Мордовия  </w:t>
      </w:r>
      <w:r w:rsidRPr="00C069A8">
        <w:rPr>
          <w:sz w:val="28"/>
          <w:szCs w:val="28"/>
        </w:rPr>
        <w:t>от 17 мая 2016 года №</w:t>
      </w:r>
      <w:r>
        <w:rPr>
          <w:sz w:val="28"/>
          <w:szCs w:val="28"/>
        </w:rPr>
        <w:t xml:space="preserve">14 (в редакции Решения Совета депутатов от 18.11.2020 года №20) «О бюджетном процессе в Липкинском сельском поселении Ромодановского муниципального района Республики Мордовия» следующие  дополнительные основания  внесения  изменений в сводную бюджетную роспись Липкинского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2D772D" w:rsidRDefault="002D772D" w:rsidP="00635208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осуществление выплат, направленных на сокращение и погашение  долговых обязательств Липкинского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2D772D" w:rsidRDefault="002D772D" w:rsidP="00635208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2D772D" w:rsidRDefault="002D772D" w:rsidP="0022091B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</w:p>
    <w:p w:rsidR="002D772D" w:rsidRPr="005331A9" w:rsidRDefault="002D772D" w:rsidP="002209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2D772D" w:rsidRPr="005331A9" w:rsidRDefault="002D772D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2D772D" w:rsidRPr="005331A9" w:rsidRDefault="002D772D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2D772D" w:rsidRPr="005331A9" w:rsidRDefault="002D772D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>
        <w:rPr>
          <w:sz w:val="28"/>
          <w:szCs w:val="28"/>
        </w:rPr>
        <w:t>Липкинского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2D772D" w:rsidRDefault="002D772D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2D772D" w:rsidRPr="000F4724" w:rsidRDefault="002D772D" w:rsidP="0022091B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2D772D" w:rsidRPr="00D43AFA" w:rsidRDefault="002D772D" w:rsidP="0022091B">
      <w:pPr>
        <w:pStyle w:val="CommentText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>
        <w:rPr>
          <w:sz w:val="28"/>
          <w:szCs w:val="28"/>
          <w:lang w:val="ru-RU" w:eastAsia="en-US"/>
        </w:rPr>
        <w:t xml:space="preserve">Липкинского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2D772D" w:rsidRDefault="002D772D" w:rsidP="00632D04">
      <w:pPr>
        <w:pStyle w:val="CommentText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11) перераспределение бюджетных ассигнований Дорожного фонда Ромодановского муниципального района Республики Мордовия;</w:t>
      </w:r>
    </w:p>
    <w:p w:rsidR="002D772D" w:rsidRDefault="002D772D" w:rsidP="00632D04">
      <w:pPr>
        <w:pStyle w:val="CommentText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12) перераспределение бюджетных ассигнований в целях подготовки учреждений к отопительному сезону.</w:t>
      </w:r>
    </w:p>
    <w:p w:rsidR="002D772D" w:rsidRDefault="002D772D" w:rsidP="00632D04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2D772D" w:rsidRDefault="002D772D" w:rsidP="00632D0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авансовые платежи по муниципальным контрактам о поставке товаров, выполнении работ, об оказании услуг для обеспечения муниципальных нужд Липкинского сельского поселения Ромодановского муниципального района Республики Мордовия, авансовые платежи по  муниципальным контрактам, предметом которых являются капитальные вложения в объекты муниципальной собственности Липкинского сельского поселения Ромодановского муниципального района Республики Мордовия,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</w:p>
    <w:p w:rsidR="002D772D" w:rsidRDefault="002D772D" w:rsidP="00632D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 авансовые платежи по муниципальным контрактам о поставке товаров, выполнении работ, оказании услуг, заключаемым на сумму 50 000,0 тыс. рублей и более для обеспечения муниципальных нужд Липкинского сельского поселения  Ромодановского муниципального района Республики Мордовия, авансовые платежи по контрактам (договорам) о поставке товаров, выполнении работ, оказании услуг,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услуг.</w:t>
      </w:r>
    </w:p>
    <w:p w:rsidR="002D772D" w:rsidRDefault="002D772D" w:rsidP="00632D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Положения части первой настоящего пункта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2D772D" w:rsidRDefault="002D772D" w:rsidP="00635208">
      <w:pPr>
        <w:spacing w:line="230" w:lineRule="auto"/>
        <w:ind w:firstLine="540"/>
        <w:jc w:val="both"/>
        <w:rPr>
          <w:sz w:val="28"/>
          <w:szCs w:val="28"/>
        </w:rPr>
      </w:pPr>
    </w:p>
    <w:p w:rsidR="002D772D" w:rsidRDefault="002D772D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11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силу.</w:t>
      </w:r>
    </w:p>
    <w:p w:rsidR="002D772D" w:rsidRPr="004A382D" w:rsidRDefault="002D772D" w:rsidP="00635208">
      <w:pPr>
        <w:ind w:firstLine="851"/>
        <w:jc w:val="both"/>
        <w:outlineLvl w:val="0"/>
        <w:rPr>
          <w:sz w:val="28"/>
          <w:szCs w:val="28"/>
        </w:rPr>
      </w:pPr>
    </w:p>
    <w:p w:rsidR="002D772D" w:rsidRDefault="002D772D" w:rsidP="00635208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23</w:t>
      </w:r>
      <w:r w:rsidRPr="009E678F">
        <w:rPr>
          <w:sz w:val="28"/>
          <w:szCs w:val="28"/>
        </w:rPr>
        <w:t xml:space="preserve"> года.</w:t>
      </w:r>
    </w:p>
    <w:p w:rsidR="002D772D" w:rsidRDefault="002D772D" w:rsidP="00635208">
      <w:pPr>
        <w:ind w:firstLine="851"/>
        <w:jc w:val="both"/>
        <w:rPr>
          <w:sz w:val="28"/>
          <w:szCs w:val="28"/>
        </w:rPr>
      </w:pPr>
    </w:p>
    <w:p w:rsidR="002D772D" w:rsidRPr="001302A3" w:rsidRDefault="002D772D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302A3">
        <w:rPr>
          <w:rFonts w:ascii="Times New Roman" w:hAnsi="Times New Roman" w:cs="Times New Roman"/>
          <w:b/>
          <w:bCs/>
          <w:sz w:val="28"/>
          <w:szCs w:val="28"/>
        </w:rPr>
        <w:t>Статья 1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1302A3">
        <w:rPr>
          <w:rFonts w:ascii="Times New Roman" w:hAnsi="Times New Roman" w:cs="Times New Roman"/>
          <w:b/>
          <w:bCs/>
          <w:sz w:val="28"/>
          <w:szCs w:val="28"/>
        </w:rPr>
        <w:t xml:space="preserve">. Действие нормативных правовых актов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r w:rsidRPr="001302A3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1302A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муниципального района </w:t>
      </w:r>
      <w:r w:rsidRPr="001302A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D772D" w:rsidRPr="009E678F" w:rsidRDefault="002D772D" w:rsidP="00635208">
      <w:pPr>
        <w:ind w:firstLine="720"/>
        <w:jc w:val="both"/>
        <w:rPr>
          <w:sz w:val="16"/>
          <w:szCs w:val="16"/>
        </w:rPr>
      </w:pPr>
    </w:p>
    <w:p w:rsidR="002D772D" w:rsidRDefault="002D772D" w:rsidP="00635208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 xml:space="preserve">Установить, что нормативные правовые акты </w:t>
      </w:r>
      <w:r>
        <w:rPr>
          <w:sz w:val="28"/>
          <w:szCs w:val="28"/>
        </w:rPr>
        <w:t xml:space="preserve">Администрации Липкинского </w:t>
      </w:r>
      <w:r w:rsidRPr="009E678F">
        <w:rPr>
          <w:sz w:val="28"/>
          <w:szCs w:val="28"/>
        </w:rPr>
        <w:t>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>
        <w:rPr>
          <w:sz w:val="28"/>
          <w:szCs w:val="28"/>
        </w:rPr>
        <w:t>Липкинского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7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</w:t>
      </w:r>
      <w:r w:rsidRPr="009E678F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2020</w:t>
      </w:r>
      <w:r w:rsidRPr="009E678F">
        <w:rPr>
          <w:sz w:val="28"/>
          <w:szCs w:val="28"/>
        </w:rPr>
        <w:t xml:space="preserve"> год»,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0F4F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</w:t>
      </w:r>
      <w:r w:rsidRPr="009D5533">
        <w:rPr>
          <w:bCs/>
          <w:sz w:val="28"/>
          <w:szCs w:val="28"/>
        </w:rPr>
        <w:t xml:space="preserve">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2021</w:t>
      </w:r>
      <w:r w:rsidRPr="009E678F">
        <w:rPr>
          <w:sz w:val="28"/>
          <w:szCs w:val="28"/>
        </w:rPr>
        <w:t xml:space="preserve"> год</w:t>
      </w:r>
      <w:r w:rsidRPr="00E90967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2022 и 2023 годов</w:t>
      </w:r>
      <w:r w:rsidRPr="009E678F">
        <w:rPr>
          <w:sz w:val="28"/>
          <w:szCs w:val="28"/>
        </w:rPr>
        <w:t>», 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Липкинского </w:t>
      </w:r>
      <w:r w:rsidRPr="009E678F">
        <w:rPr>
          <w:sz w:val="28"/>
          <w:szCs w:val="28"/>
        </w:rPr>
        <w:t>сельского поселен</w:t>
      </w:r>
      <w:r>
        <w:rPr>
          <w:sz w:val="28"/>
          <w:szCs w:val="28"/>
        </w:rPr>
        <w:t>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2022</w:t>
      </w:r>
      <w:r w:rsidRPr="009E678F">
        <w:rPr>
          <w:sz w:val="28"/>
          <w:szCs w:val="28"/>
        </w:rPr>
        <w:t xml:space="preserve"> год</w:t>
      </w:r>
      <w:r w:rsidRPr="00DA44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 плановый период 2023 и 2024 годов»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2D772D" w:rsidRDefault="002D772D" w:rsidP="00635208">
      <w:pPr>
        <w:ind w:firstLine="851"/>
        <w:jc w:val="both"/>
        <w:rPr>
          <w:sz w:val="28"/>
          <w:szCs w:val="28"/>
        </w:rPr>
      </w:pPr>
    </w:p>
    <w:p w:rsidR="002D772D" w:rsidRPr="009E678F" w:rsidRDefault="002D772D" w:rsidP="00635208">
      <w:pPr>
        <w:ind w:firstLine="851"/>
        <w:jc w:val="both"/>
        <w:rPr>
          <w:sz w:val="16"/>
          <w:szCs w:val="16"/>
        </w:rPr>
      </w:pPr>
    </w:p>
    <w:p w:rsidR="002D772D" w:rsidRDefault="002D772D" w:rsidP="0022091B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Липкинского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2D772D" w:rsidRDefault="002D772D" w:rsidP="0022091B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2D772D" w:rsidRDefault="002D772D" w:rsidP="0022091B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         </w:t>
      </w:r>
      <w:r>
        <w:rPr>
          <w:b/>
          <w:bCs/>
          <w:sz w:val="28"/>
          <w:szCs w:val="28"/>
        </w:rPr>
        <w:t xml:space="preserve">         </w:t>
      </w:r>
      <w:r w:rsidRPr="0000325B">
        <w:rPr>
          <w:b/>
          <w:bCs/>
          <w:sz w:val="28"/>
          <w:szCs w:val="28"/>
        </w:rPr>
        <w:t xml:space="preserve"> </w:t>
      </w:r>
      <w:r>
        <w:rPr>
          <w:b/>
          <w:bCs/>
          <w:sz w:val="26"/>
          <w:szCs w:val="26"/>
        </w:rPr>
        <w:t>Л.П. Новикова</w:t>
      </w:r>
    </w:p>
    <w:sectPr w:rsidR="002D772D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772D" w:rsidRDefault="002D772D" w:rsidP="00DE1BA3">
      <w:r>
        <w:separator/>
      </w:r>
    </w:p>
  </w:endnote>
  <w:endnote w:type="continuationSeparator" w:id="1">
    <w:p w:rsidR="002D772D" w:rsidRDefault="002D772D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772D" w:rsidRDefault="002D772D" w:rsidP="00DE1BA3">
      <w:r>
        <w:separator/>
      </w:r>
    </w:p>
  </w:footnote>
  <w:footnote w:type="continuationSeparator" w:id="1">
    <w:p w:rsidR="002D772D" w:rsidRDefault="002D772D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4F8F"/>
    <w:rsid w:val="00015EF4"/>
    <w:rsid w:val="00017574"/>
    <w:rsid w:val="0004085F"/>
    <w:rsid w:val="00051AF6"/>
    <w:rsid w:val="0006297C"/>
    <w:rsid w:val="00077B59"/>
    <w:rsid w:val="00087C29"/>
    <w:rsid w:val="000A200B"/>
    <w:rsid w:val="000A2025"/>
    <w:rsid w:val="000A2F73"/>
    <w:rsid w:val="000A502D"/>
    <w:rsid w:val="000A56B2"/>
    <w:rsid w:val="000B02AA"/>
    <w:rsid w:val="000B3F8F"/>
    <w:rsid w:val="000E0DA3"/>
    <w:rsid w:val="000E4B86"/>
    <w:rsid w:val="000F4724"/>
    <w:rsid w:val="000F4873"/>
    <w:rsid w:val="000F4FD6"/>
    <w:rsid w:val="001113EE"/>
    <w:rsid w:val="00117BAC"/>
    <w:rsid w:val="00120948"/>
    <w:rsid w:val="00121261"/>
    <w:rsid w:val="001233B1"/>
    <w:rsid w:val="001302A3"/>
    <w:rsid w:val="0013729F"/>
    <w:rsid w:val="0013787D"/>
    <w:rsid w:val="00150FD0"/>
    <w:rsid w:val="00165100"/>
    <w:rsid w:val="001733DE"/>
    <w:rsid w:val="00175E86"/>
    <w:rsid w:val="0018006D"/>
    <w:rsid w:val="0018018A"/>
    <w:rsid w:val="001813A7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464E"/>
    <w:rsid w:val="002206DA"/>
    <w:rsid w:val="0022091B"/>
    <w:rsid w:val="002216BA"/>
    <w:rsid w:val="00224E16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B36F2"/>
    <w:rsid w:val="002C1926"/>
    <w:rsid w:val="002C3169"/>
    <w:rsid w:val="002D33C1"/>
    <w:rsid w:val="002D772D"/>
    <w:rsid w:val="002E7460"/>
    <w:rsid w:val="002F0167"/>
    <w:rsid w:val="00300A5A"/>
    <w:rsid w:val="00301918"/>
    <w:rsid w:val="00310BD6"/>
    <w:rsid w:val="00317E36"/>
    <w:rsid w:val="0033595A"/>
    <w:rsid w:val="00357F37"/>
    <w:rsid w:val="00370845"/>
    <w:rsid w:val="00375E01"/>
    <w:rsid w:val="00381E3D"/>
    <w:rsid w:val="00393104"/>
    <w:rsid w:val="003948B7"/>
    <w:rsid w:val="00395133"/>
    <w:rsid w:val="00397487"/>
    <w:rsid w:val="003A36B6"/>
    <w:rsid w:val="003A4014"/>
    <w:rsid w:val="003C3BB0"/>
    <w:rsid w:val="003C75BB"/>
    <w:rsid w:val="003D0333"/>
    <w:rsid w:val="003D0EBC"/>
    <w:rsid w:val="003D1FAD"/>
    <w:rsid w:val="003F37FB"/>
    <w:rsid w:val="00405474"/>
    <w:rsid w:val="00406BD4"/>
    <w:rsid w:val="00417DDF"/>
    <w:rsid w:val="0043466D"/>
    <w:rsid w:val="00451050"/>
    <w:rsid w:val="004514D8"/>
    <w:rsid w:val="00456BE4"/>
    <w:rsid w:val="00463855"/>
    <w:rsid w:val="00464742"/>
    <w:rsid w:val="004729DA"/>
    <w:rsid w:val="00474E2C"/>
    <w:rsid w:val="00492E70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57E7"/>
    <w:rsid w:val="005331A9"/>
    <w:rsid w:val="00551158"/>
    <w:rsid w:val="00552B9A"/>
    <w:rsid w:val="00553FE1"/>
    <w:rsid w:val="00560B0F"/>
    <w:rsid w:val="00562264"/>
    <w:rsid w:val="0057020F"/>
    <w:rsid w:val="00571780"/>
    <w:rsid w:val="00574E11"/>
    <w:rsid w:val="005867A8"/>
    <w:rsid w:val="00591E1C"/>
    <w:rsid w:val="00597B96"/>
    <w:rsid w:val="005A5D0F"/>
    <w:rsid w:val="005B21DE"/>
    <w:rsid w:val="005C663E"/>
    <w:rsid w:val="005D534E"/>
    <w:rsid w:val="005E34E5"/>
    <w:rsid w:val="005F2C6D"/>
    <w:rsid w:val="005F7E86"/>
    <w:rsid w:val="006045D6"/>
    <w:rsid w:val="006052CB"/>
    <w:rsid w:val="00610076"/>
    <w:rsid w:val="0061139E"/>
    <w:rsid w:val="006174DF"/>
    <w:rsid w:val="00632D04"/>
    <w:rsid w:val="00635208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5CE2"/>
    <w:rsid w:val="006F5B3B"/>
    <w:rsid w:val="00704FF0"/>
    <w:rsid w:val="00705B51"/>
    <w:rsid w:val="007126C3"/>
    <w:rsid w:val="00715E94"/>
    <w:rsid w:val="00725019"/>
    <w:rsid w:val="007262E7"/>
    <w:rsid w:val="0073312C"/>
    <w:rsid w:val="00742449"/>
    <w:rsid w:val="0075413F"/>
    <w:rsid w:val="00755BC0"/>
    <w:rsid w:val="007626D8"/>
    <w:rsid w:val="0077589A"/>
    <w:rsid w:val="00780080"/>
    <w:rsid w:val="00782063"/>
    <w:rsid w:val="00783113"/>
    <w:rsid w:val="00785A18"/>
    <w:rsid w:val="007A1186"/>
    <w:rsid w:val="007A1EF9"/>
    <w:rsid w:val="007A4212"/>
    <w:rsid w:val="007B3051"/>
    <w:rsid w:val="007B5B59"/>
    <w:rsid w:val="007C4075"/>
    <w:rsid w:val="007C65C0"/>
    <w:rsid w:val="007E38EA"/>
    <w:rsid w:val="007E6B26"/>
    <w:rsid w:val="007E71A3"/>
    <w:rsid w:val="00817139"/>
    <w:rsid w:val="00824DA1"/>
    <w:rsid w:val="0084022A"/>
    <w:rsid w:val="00840BA2"/>
    <w:rsid w:val="00852288"/>
    <w:rsid w:val="0086764B"/>
    <w:rsid w:val="00883E34"/>
    <w:rsid w:val="008861DB"/>
    <w:rsid w:val="008978B4"/>
    <w:rsid w:val="008A4DBD"/>
    <w:rsid w:val="008B5360"/>
    <w:rsid w:val="008C693C"/>
    <w:rsid w:val="008D3719"/>
    <w:rsid w:val="008D7DEA"/>
    <w:rsid w:val="008F5393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50896"/>
    <w:rsid w:val="009550C4"/>
    <w:rsid w:val="00956F23"/>
    <w:rsid w:val="00967BF2"/>
    <w:rsid w:val="00974FC2"/>
    <w:rsid w:val="00981F09"/>
    <w:rsid w:val="00997AF7"/>
    <w:rsid w:val="009A0357"/>
    <w:rsid w:val="009A5519"/>
    <w:rsid w:val="009B15C8"/>
    <w:rsid w:val="009C38F8"/>
    <w:rsid w:val="009C4988"/>
    <w:rsid w:val="009C74AE"/>
    <w:rsid w:val="009D0E3D"/>
    <w:rsid w:val="009D1A88"/>
    <w:rsid w:val="009D3932"/>
    <w:rsid w:val="009D4F48"/>
    <w:rsid w:val="009D5533"/>
    <w:rsid w:val="009D6B9B"/>
    <w:rsid w:val="009E10E5"/>
    <w:rsid w:val="009E678F"/>
    <w:rsid w:val="009E682C"/>
    <w:rsid w:val="009E7153"/>
    <w:rsid w:val="009E7CB3"/>
    <w:rsid w:val="009F2758"/>
    <w:rsid w:val="009F35E3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71B10"/>
    <w:rsid w:val="00A7634F"/>
    <w:rsid w:val="00A97377"/>
    <w:rsid w:val="00AA0264"/>
    <w:rsid w:val="00AA1248"/>
    <w:rsid w:val="00AA51F8"/>
    <w:rsid w:val="00AA6EE3"/>
    <w:rsid w:val="00AB054B"/>
    <w:rsid w:val="00AC31BC"/>
    <w:rsid w:val="00AD33D2"/>
    <w:rsid w:val="00AD7F1F"/>
    <w:rsid w:val="00AE1208"/>
    <w:rsid w:val="00AE374A"/>
    <w:rsid w:val="00AF7315"/>
    <w:rsid w:val="00B12BFA"/>
    <w:rsid w:val="00B22B0B"/>
    <w:rsid w:val="00B24B12"/>
    <w:rsid w:val="00B30796"/>
    <w:rsid w:val="00B35712"/>
    <w:rsid w:val="00B41C02"/>
    <w:rsid w:val="00B4709D"/>
    <w:rsid w:val="00B50E65"/>
    <w:rsid w:val="00B52573"/>
    <w:rsid w:val="00B57A3B"/>
    <w:rsid w:val="00B66C0A"/>
    <w:rsid w:val="00B71C40"/>
    <w:rsid w:val="00B73F57"/>
    <w:rsid w:val="00B77AB6"/>
    <w:rsid w:val="00B838E1"/>
    <w:rsid w:val="00B8425D"/>
    <w:rsid w:val="00B86D6D"/>
    <w:rsid w:val="00B91727"/>
    <w:rsid w:val="00B93E74"/>
    <w:rsid w:val="00BA160C"/>
    <w:rsid w:val="00BB21DA"/>
    <w:rsid w:val="00BC3320"/>
    <w:rsid w:val="00BC4E5A"/>
    <w:rsid w:val="00BC5680"/>
    <w:rsid w:val="00BC5E82"/>
    <w:rsid w:val="00BD4314"/>
    <w:rsid w:val="00BF41F5"/>
    <w:rsid w:val="00BF5993"/>
    <w:rsid w:val="00C069A8"/>
    <w:rsid w:val="00C24DF3"/>
    <w:rsid w:val="00C2741B"/>
    <w:rsid w:val="00C321B4"/>
    <w:rsid w:val="00C3264A"/>
    <w:rsid w:val="00C43416"/>
    <w:rsid w:val="00C531A8"/>
    <w:rsid w:val="00C60C05"/>
    <w:rsid w:val="00C6170D"/>
    <w:rsid w:val="00C7496D"/>
    <w:rsid w:val="00C80B4C"/>
    <w:rsid w:val="00C8378F"/>
    <w:rsid w:val="00C94E7A"/>
    <w:rsid w:val="00CA168E"/>
    <w:rsid w:val="00CB2618"/>
    <w:rsid w:val="00CB3961"/>
    <w:rsid w:val="00CC6D96"/>
    <w:rsid w:val="00CE4DE9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3AFA"/>
    <w:rsid w:val="00D44D84"/>
    <w:rsid w:val="00D52668"/>
    <w:rsid w:val="00D61B1D"/>
    <w:rsid w:val="00D82A70"/>
    <w:rsid w:val="00D871F3"/>
    <w:rsid w:val="00D87C86"/>
    <w:rsid w:val="00DA4477"/>
    <w:rsid w:val="00DB6D77"/>
    <w:rsid w:val="00DD7690"/>
    <w:rsid w:val="00DE15B2"/>
    <w:rsid w:val="00DE1BA3"/>
    <w:rsid w:val="00DE5DB6"/>
    <w:rsid w:val="00DF439D"/>
    <w:rsid w:val="00DF4AE8"/>
    <w:rsid w:val="00E10313"/>
    <w:rsid w:val="00E11010"/>
    <w:rsid w:val="00E124D7"/>
    <w:rsid w:val="00E142E2"/>
    <w:rsid w:val="00E21267"/>
    <w:rsid w:val="00E35BB3"/>
    <w:rsid w:val="00E41B3C"/>
    <w:rsid w:val="00E518FA"/>
    <w:rsid w:val="00E57E40"/>
    <w:rsid w:val="00E65B8B"/>
    <w:rsid w:val="00E7059D"/>
    <w:rsid w:val="00E711E8"/>
    <w:rsid w:val="00E7509D"/>
    <w:rsid w:val="00E8100A"/>
    <w:rsid w:val="00E84CA4"/>
    <w:rsid w:val="00E87132"/>
    <w:rsid w:val="00E90967"/>
    <w:rsid w:val="00EA4D8F"/>
    <w:rsid w:val="00EB72E3"/>
    <w:rsid w:val="00EC48D6"/>
    <w:rsid w:val="00EC4B75"/>
    <w:rsid w:val="00EC6D6A"/>
    <w:rsid w:val="00ED41C3"/>
    <w:rsid w:val="00EF13FF"/>
    <w:rsid w:val="00EF2902"/>
    <w:rsid w:val="00EF4528"/>
    <w:rsid w:val="00F02DE3"/>
    <w:rsid w:val="00F05368"/>
    <w:rsid w:val="00F066F1"/>
    <w:rsid w:val="00F10E60"/>
    <w:rsid w:val="00F14B6E"/>
    <w:rsid w:val="00F1578B"/>
    <w:rsid w:val="00F233AF"/>
    <w:rsid w:val="00F269FD"/>
    <w:rsid w:val="00F31902"/>
    <w:rsid w:val="00F515F7"/>
    <w:rsid w:val="00F824C4"/>
    <w:rsid w:val="00F906E4"/>
    <w:rsid w:val="00F9359F"/>
    <w:rsid w:val="00F938FF"/>
    <w:rsid w:val="00FA6B38"/>
    <w:rsid w:val="00FB284B"/>
    <w:rsid w:val="00FB5877"/>
    <w:rsid w:val="00FC6C87"/>
    <w:rsid w:val="00FC7901"/>
    <w:rsid w:val="00FE27FD"/>
    <w:rsid w:val="00FE7734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semiHidden="0" w:uiPriority="0" w:unhideWhenUsed="0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28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870</TotalTime>
  <Pages>6</Pages>
  <Words>2503</Words>
  <Characters>14272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89</cp:revision>
  <cp:lastPrinted>2022-11-28T11:25:00Z</cp:lastPrinted>
  <dcterms:created xsi:type="dcterms:W3CDTF">2020-12-05T15:20:00Z</dcterms:created>
  <dcterms:modified xsi:type="dcterms:W3CDTF">2022-11-28T11:26:00Z</dcterms:modified>
</cp:coreProperties>
</file>