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D4" w:rsidRDefault="00C577D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СОВЕТ ДЕПУТАТОВ                                 </w:t>
      </w:r>
      <w:r w:rsidRPr="00217365">
        <w:rPr>
          <w:b/>
          <w:bCs/>
          <w:i/>
          <w:sz w:val="40"/>
          <w:szCs w:val="40"/>
          <w:u w:val="single"/>
        </w:rPr>
        <w:t>ПРОЕКТ</w:t>
      </w:r>
    </w:p>
    <w:p w:rsidR="00C577D4" w:rsidRDefault="00C577D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C577D4" w:rsidRDefault="00C577D4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577D4" w:rsidRDefault="00C577D4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577D4" w:rsidRDefault="00C577D4" w:rsidP="000A502D">
      <w:pPr>
        <w:jc w:val="center"/>
        <w:rPr>
          <w:b/>
          <w:bCs/>
          <w:sz w:val="28"/>
          <w:szCs w:val="28"/>
        </w:rPr>
      </w:pPr>
    </w:p>
    <w:p w:rsidR="00C577D4" w:rsidRDefault="00C577D4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577D4" w:rsidRDefault="00C577D4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C577D4" w:rsidRDefault="00C577D4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577D4" w:rsidRPr="00217365" w:rsidRDefault="00C577D4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>
        <w:rPr>
          <w:bCs/>
          <w:sz w:val="24"/>
          <w:szCs w:val="24"/>
        </w:rPr>
        <w:t>от «_</w:t>
      </w:r>
      <w:r w:rsidRPr="00217365"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____________</w:t>
      </w:r>
      <w:r w:rsidRPr="00217365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217365">
          <w:rPr>
            <w:bCs/>
            <w:sz w:val="24"/>
            <w:szCs w:val="24"/>
          </w:rPr>
          <w:t>2022 г</w:t>
        </w:r>
      </w:smartTag>
      <w:r w:rsidRPr="00217365">
        <w:rPr>
          <w:bCs/>
          <w:sz w:val="24"/>
          <w:szCs w:val="24"/>
        </w:rPr>
        <w:t xml:space="preserve">.                                                                        </w:t>
      </w:r>
      <w:r>
        <w:rPr>
          <w:bCs/>
          <w:sz w:val="24"/>
          <w:szCs w:val="24"/>
        </w:rPr>
        <w:t xml:space="preserve">                №_</w:t>
      </w:r>
    </w:p>
    <w:p w:rsidR="00C577D4" w:rsidRDefault="00C577D4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C577D4" w:rsidRDefault="00C577D4" w:rsidP="000A502D">
      <w:pPr>
        <w:jc w:val="center"/>
        <w:rPr>
          <w:b/>
          <w:bCs/>
          <w:sz w:val="26"/>
          <w:szCs w:val="26"/>
        </w:rPr>
      </w:pPr>
    </w:p>
    <w:p w:rsidR="00C577D4" w:rsidRDefault="00C577D4" w:rsidP="000A502D">
      <w:pPr>
        <w:jc w:val="center"/>
        <w:rPr>
          <w:sz w:val="24"/>
          <w:szCs w:val="24"/>
        </w:rPr>
      </w:pPr>
      <w:r w:rsidRPr="00217365">
        <w:rPr>
          <w:sz w:val="24"/>
          <w:szCs w:val="24"/>
        </w:rPr>
        <w:t>п. Липки</w:t>
      </w:r>
    </w:p>
    <w:p w:rsidR="00C577D4" w:rsidRPr="00217365" w:rsidRDefault="00C577D4" w:rsidP="000A502D">
      <w:pPr>
        <w:jc w:val="center"/>
        <w:rPr>
          <w:sz w:val="24"/>
          <w:szCs w:val="24"/>
        </w:rPr>
      </w:pPr>
    </w:p>
    <w:p w:rsidR="00C577D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депутатов</w:t>
      </w:r>
    </w:p>
    <w:p w:rsidR="00C577D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Липкинского сельского поселения Ромодановского</w:t>
      </w:r>
    </w:p>
    <w:p w:rsidR="00C577D4" w:rsidRPr="00026BC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026BC4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района Республики Мордовия</w:t>
      </w:r>
    </w:p>
    <w:p w:rsidR="00C577D4" w:rsidRPr="00026BC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от 30 декабря </w:t>
      </w:r>
      <w:smartTag w:uri="urn:schemas-microsoft-com:office:smarttags" w:element="metricconverter">
        <w:smartTagPr>
          <w:attr w:name="ProductID" w:val="2021 г"/>
        </w:smartTagPr>
        <w:r w:rsidRPr="00026BC4"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</w:t>
      </w:r>
      <w:r w:rsidRPr="00026BC4">
        <w:rPr>
          <w:rFonts w:ascii="Times New Roman" w:hAnsi="Times New Roman" w:cs="Times New Roman"/>
        </w:rPr>
        <w:t xml:space="preserve"> № 14 «О бюджете Липкинского</w:t>
      </w:r>
    </w:p>
    <w:p w:rsidR="00C577D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сельского поселения Ромодановского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муниципального</w:t>
      </w:r>
    </w:p>
    <w:p w:rsidR="00C577D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района Республики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Мордовия на 2022 год и </w:t>
      </w:r>
    </w:p>
    <w:p w:rsidR="00C577D4" w:rsidRPr="00026BC4" w:rsidRDefault="00C577D4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плановый период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2023 и 2024 годов»</w:t>
      </w:r>
    </w:p>
    <w:p w:rsidR="00C577D4" w:rsidRDefault="00C577D4" w:rsidP="000A502D">
      <w:pPr>
        <w:jc w:val="center"/>
        <w:rPr>
          <w:sz w:val="26"/>
          <w:szCs w:val="26"/>
        </w:rPr>
      </w:pPr>
    </w:p>
    <w:p w:rsidR="00C577D4" w:rsidRDefault="00C577D4" w:rsidP="00635208">
      <w:pPr>
        <w:ind w:firstLine="851"/>
        <w:jc w:val="both"/>
        <w:rPr>
          <w:sz w:val="22"/>
          <w:szCs w:val="22"/>
        </w:rPr>
      </w:pPr>
    </w:p>
    <w:p w:rsidR="00C577D4" w:rsidRPr="00026BC4" w:rsidRDefault="00C577D4" w:rsidP="00635208">
      <w:pPr>
        <w:ind w:firstLine="851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C577D4" w:rsidRDefault="00C577D4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577D4" w:rsidRPr="00026BC4" w:rsidRDefault="00C577D4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1) Внести в решение Совета депутатов Липкинского сельского поселения Ромодановского муниципального района Респу</w:t>
      </w:r>
      <w:r>
        <w:rPr>
          <w:rFonts w:ascii="Times New Roman" w:hAnsi="Times New Roman" w:cs="Times New Roman"/>
        </w:rPr>
        <w:t>блики Мордовия от 30.12.2021г.</w:t>
      </w:r>
      <w:r w:rsidRPr="00026BC4">
        <w:rPr>
          <w:rFonts w:ascii="Times New Roman" w:hAnsi="Times New Roman" w:cs="Times New Roman"/>
        </w:rPr>
        <w:t xml:space="preserve"> №14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C577D4" w:rsidRPr="00026BC4" w:rsidRDefault="00C577D4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1) Статью 1 изложить в следующей редакции: </w:t>
      </w:r>
    </w:p>
    <w:p w:rsidR="00C577D4" w:rsidRPr="00026BC4" w:rsidRDefault="00C577D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1.</w:t>
      </w:r>
      <w:r w:rsidRPr="00026BC4">
        <w:rPr>
          <w:sz w:val="22"/>
          <w:szCs w:val="22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2022 год  по доходам в сумме </w:t>
      </w:r>
      <w:r>
        <w:rPr>
          <w:sz w:val="22"/>
          <w:szCs w:val="22"/>
        </w:rPr>
        <w:t>2366,4</w:t>
      </w:r>
      <w:r w:rsidRPr="00026BC4">
        <w:rPr>
          <w:sz w:val="22"/>
          <w:szCs w:val="22"/>
        </w:rPr>
        <w:t xml:space="preserve"> тыс. рублей и по расходам в сумме </w:t>
      </w:r>
      <w:r>
        <w:rPr>
          <w:sz w:val="22"/>
          <w:szCs w:val="22"/>
        </w:rPr>
        <w:t>2396,4</w:t>
      </w:r>
      <w:r w:rsidRPr="00026BC4">
        <w:rPr>
          <w:sz w:val="22"/>
          <w:szCs w:val="22"/>
        </w:rPr>
        <w:t>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C577D4" w:rsidRPr="00026BC4" w:rsidRDefault="00C577D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2023 года к декабрю 2022 года).</w:t>
      </w:r>
    </w:p>
    <w:p w:rsidR="00C577D4" w:rsidRPr="00026BC4" w:rsidRDefault="00C577D4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978,9тыс. рублей и по расходам в сумме 978,9 тыс. рублей, в том числе условно утвержденные расходы в сумме 43,1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2024 года к декабрю 2023 года)</w:t>
      </w:r>
    </w:p>
    <w:p w:rsidR="00C577D4" w:rsidRPr="00026BC4" w:rsidRDefault="00C577D4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2) Статью 6 Бюджетные ассигнования дорожного фонда</w:t>
      </w:r>
      <w:r w:rsidRPr="00026BC4">
        <w:rPr>
          <w:rFonts w:ascii="Times New Roman" w:hAnsi="Times New Roman" w:cs="Times New Roman"/>
          <w:bCs/>
        </w:rPr>
        <w:t xml:space="preserve">  Липкинского сельского поселения 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 xml:space="preserve">изложить в следующей редакции: </w:t>
      </w:r>
    </w:p>
    <w:p w:rsidR="00C577D4" w:rsidRPr="00026BC4" w:rsidRDefault="00C577D4" w:rsidP="00026BC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Установить размер дорожного фонда</w:t>
      </w:r>
      <w:r w:rsidRPr="00026BC4">
        <w:rPr>
          <w:rFonts w:ascii="Times New Roman" w:hAnsi="Times New Roman" w:cs="Times New Roman"/>
          <w:bCs/>
        </w:rPr>
        <w:t xml:space="preserve">  </w:t>
      </w:r>
      <w:r w:rsidRPr="00026BC4">
        <w:rPr>
          <w:rFonts w:ascii="Times New Roman" w:hAnsi="Times New Roman" w:cs="Times New Roman"/>
        </w:rPr>
        <w:t xml:space="preserve">Липкинского сельского поселения </w:t>
      </w:r>
      <w:r w:rsidRPr="00026BC4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>на 2022 год в сумме 192,5 тыс. рублей, на 2023год -138,1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рублей, на 2024 год – 158,1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рублей. </w:t>
      </w:r>
    </w:p>
    <w:p w:rsidR="00C577D4" w:rsidRPr="00026BC4" w:rsidRDefault="00C577D4" w:rsidP="009B1526">
      <w:pPr>
        <w:pStyle w:val="10"/>
        <w:jc w:val="both"/>
        <w:rPr>
          <w:bCs/>
          <w:color w:val="000000"/>
          <w:sz w:val="22"/>
          <w:szCs w:val="22"/>
        </w:rPr>
      </w:pPr>
      <w:r w:rsidRPr="00026B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</w:t>
      </w:r>
      <w:r w:rsidRPr="00026BC4">
        <w:rPr>
          <w:sz w:val="22"/>
          <w:szCs w:val="22"/>
        </w:rPr>
        <w:t>3). Приложени</w:t>
      </w:r>
      <w:r>
        <w:rPr>
          <w:sz w:val="22"/>
          <w:szCs w:val="22"/>
        </w:rPr>
        <w:t>я</w:t>
      </w:r>
      <w:r w:rsidRPr="00026BC4">
        <w:rPr>
          <w:sz w:val="22"/>
          <w:szCs w:val="22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026BC4">
        <w:rPr>
          <w:bCs/>
          <w:sz w:val="22"/>
          <w:szCs w:val="22"/>
        </w:rPr>
        <w:t>и</w:t>
      </w:r>
      <w:r w:rsidRPr="00026BC4">
        <w:rPr>
          <w:bCs/>
          <w:color w:val="000000"/>
          <w:sz w:val="22"/>
          <w:szCs w:val="22"/>
        </w:rPr>
        <w:t>зложить в следующей редакции согласно приложений №1,№2,№3,№4,№5 (приложени</w:t>
      </w:r>
      <w:r>
        <w:rPr>
          <w:bCs/>
          <w:color w:val="000000"/>
          <w:sz w:val="22"/>
          <w:szCs w:val="22"/>
        </w:rPr>
        <w:t>я</w:t>
      </w:r>
      <w:r w:rsidRPr="00026BC4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C577D4" w:rsidRPr="00026BC4" w:rsidRDefault="00C577D4" w:rsidP="00217365">
      <w:pPr>
        <w:ind w:firstLine="180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Pr="00026BC4">
        <w:rPr>
          <w:sz w:val="22"/>
          <w:szCs w:val="22"/>
        </w:rPr>
        <w:t>4.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C577D4" w:rsidRDefault="00C577D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C577D4" w:rsidRDefault="00C577D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C577D4" w:rsidRDefault="00C577D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C577D4" w:rsidRPr="00217365" w:rsidRDefault="00C577D4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  <w:r w:rsidRPr="00217365">
        <w:rPr>
          <w:bCs/>
          <w:sz w:val="22"/>
          <w:szCs w:val="22"/>
        </w:rPr>
        <w:t>Глава Липкинского</w:t>
      </w:r>
      <w:r w:rsidRPr="00217365">
        <w:rPr>
          <w:sz w:val="22"/>
          <w:szCs w:val="22"/>
        </w:rPr>
        <w:t xml:space="preserve"> </w:t>
      </w:r>
      <w:r w:rsidRPr="00217365">
        <w:rPr>
          <w:bCs/>
          <w:sz w:val="22"/>
          <w:szCs w:val="22"/>
        </w:rPr>
        <w:t>сельского поселения                                                            Л.П. Новикова</w:t>
      </w:r>
    </w:p>
    <w:sectPr w:rsidR="00C577D4" w:rsidRPr="00217365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7D4" w:rsidRDefault="00C577D4" w:rsidP="00DE1BA3">
      <w:r>
        <w:separator/>
      </w:r>
    </w:p>
  </w:endnote>
  <w:endnote w:type="continuationSeparator" w:id="1">
    <w:p w:rsidR="00C577D4" w:rsidRDefault="00C577D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7D4" w:rsidRDefault="00C577D4" w:rsidP="00DE1BA3">
      <w:r>
        <w:separator/>
      </w:r>
    </w:p>
  </w:footnote>
  <w:footnote w:type="continuationSeparator" w:id="1">
    <w:p w:rsidR="00C577D4" w:rsidRDefault="00C577D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335"/>
    <w:rsid w:val="00014F8F"/>
    <w:rsid w:val="00015EF4"/>
    <w:rsid w:val="00017574"/>
    <w:rsid w:val="0002234E"/>
    <w:rsid w:val="00026BC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1F9D"/>
    <w:rsid w:val="0021464E"/>
    <w:rsid w:val="00217365"/>
    <w:rsid w:val="00217AA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3E3D"/>
    <w:rsid w:val="003C41E2"/>
    <w:rsid w:val="003C75BB"/>
    <w:rsid w:val="003D0333"/>
    <w:rsid w:val="003D1FAD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332CD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E7CF3"/>
    <w:rsid w:val="005F2C6D"/>
    <w:rsid w:val="005F7E86"/>
    <w:rsid w:val="006045D6"/>
    <w:rsid w:val="006052CB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7377"/>
    <w:rsid w:val="00AA0264"/>
    <w:rsid w:val="00AA099C"/>
    <w:rsid w:val="00AA1248"/>
    <w:rsid w:val="00AA51F8"/>
    <w:rsid w:val="00AA6EE3"/>
    <w:rsid w:val="00AB054B"/>
    <w:rsid w:val="00AB339C"/>
    <w:rsid w:val="00AC31BC"/>
    <w:rsid w:val="00AD7F1F"/>
    <w:rsid w:val="00AE1208"/>
    <w:rsid w:val="00AE3049"/>
    <w:rsid w:val="00AE374A"/>
    <w:rsid w:val="00AF7315"/>
    <w:rsid w:val="00B12BFA"/>
    <w:rsid w:val="00B22B0B"/>
    <w:rsid w:val="00B24B12"/>
    <w:rsid w:val="00B27571"/>
    <w:rsid w:val="00B30796"/>
    <w:rsid w:val="00B35712"/>
    <w:rsid w:val="00B41C02"/>
    <w:rsid w:val="00B4709D"/>
    <w:rsid w:val="00B50E65"/>
    <w:rsid w:val="00B52573"/>
    <w:rsid w:val="00B57A3B"/>
    <w:rsid w:val="00B6364F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D2AA7"/>
    <w:rsid w:val="00BF41F5"/>
    <w:rsid w:val="00BF5993"/>
    <w:rsid w:val="00C24DF3"/>
    <w:rsid w:val="00C2741B"/>
    <w:rsid w:val="00C321B4"/>
    <w:rsid w:val="00C3264A"/>
    <w:rsid w:val="00C43416"/>
    <w:rsid w:val="00C531A8"/>
    <w:rsid w:val="00C577D4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A35C8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5F10"/>
    <w:rsid w:val="00D52668"/>
    <w:rsid w:val="00D61B1D"/>
    <w:rsid w:val="00D871F3"/>
    <w:rsid w:val="00D87C86"/>
    <w:rsid w:val="00DA4477"/>
    <w:rsid w:val="00DB0DBF"/>
    <w:rsid w:val="00DB6D77"/>
    <w:rsid w:val="00DD7690"/>
    <w:rsid w:val="00DE079C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74E9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61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871</TotalTime>
  <Pages>1</Pages>
  <Words>510</Words>
  <Characters>2913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92</cp:revision>
  <cp:lastPrinted>2020-12-22T12:02:00Z</cp:lastPrinted>
  <dcterms:created xsi:type="dcterms:W3CDTF">2020-12-05T15:20:00Z</dcterms:created>
  <dcterms:modified xsi:type="dcterms:W3CDTF">2022-12-22T11:43:00Z</dcterms:modified>
</cp:coreProperties>
</file>