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9D5" w:rsidRDefault="001209D5" w:rsidP="009647E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1209D5" w:rsidRDefault="001209D5" w:rsidP="009647E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ЛИПКИНСКОГО СЕЛЬСКОГО ПОСЕЛЕНИЯ</w:t>
      </w:r>
    </w:p>
    <w:p w:rsidR="001209D5" w:rsidRDefault="001209D5" w:rsidP="009647E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1209D5" w:rsidRDefault="001209D5" w:rsidP="009647E0"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209D5" w:rsidRDefault="001209D5" w:rsidP="000A502D">
      <w:pPr>
        <w:jc w:val="center"/>
        <w:rPr>
          <w:b/>
          <w:bCs/>
          <w:sz w:val="28"/>
          <w:szCs w:val="28"/>
        </w:rPr>
      </w:pPr>
    </w:p>
    <w:p w:rsidR="001209D5" w:rsidRDefault="001209D5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1209D5" w:rsidRDefault="001209D5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1209D5" w:rsidRDefault="001209D5" w:rsidP="000A502D">
      <w:pPr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1209D5" w:rsidRPr="00217365" w:rsidRDefault="001209D5" w:rsidP="000A502D">
      <w:pPr>
        <w:rPr>
          <w:bCs/>
          <w:sz w:val="24"/>
          <w:szCs w:val="24"/>
        </w:rPr>
      </w:pPr>
      <w:r>
        <w:rPr>
          <w:b/>
          <w:bCs/>
          <w:sz w:val="26"/>
          <w:szCs w:val="26"/>
        </w:rPr>
        <w:t xml:space="preserve">     </w:t>
      </w:r>
      <w:r>
        <w:rPr>
          <w:bCs/>
          <w:sz w:val="24"/>
          <w:szCs w:val="24"/>
        </w:rPr>
        <w:t>от «12</w:t>
      </w:r>
      <w:r w:rsidRPr="00217365">
        <w:rPr>
          <w:bCs/>
          <w:sz w:val="24"/>
          <w:szCs w:val="24"/>
        </w:rPr>
        <w:t xml:space="preserve">» </w:t>
      </w:r>
      <w:r>
        <w:rPr>
          <w:bCs/>
          <w:sz w:val="24"/>
          <w:szCs w:val="24"/>
        </w:rPr>
        <w:t>декабря</w:t>
      </w:r>
      <w:r w:rsidRPr="00217365">
        <w:rPr>
          <w:bCs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22 г"/>
        </w:smartTagPr>
        <w:r w:rsidRPr="00217365">
          <w:rPr>
            <w:bCs/>
            <w:sz w:val="24"/>
            <w:szCs w:val="24"/>
          </w:rPr>
          <w:t>2022 г</w:t>
        </w:r>
      </w:smartTag>
      <w:r w:rsidRPr="00217365">
        <w:rPr>
          <w:bCs/>
          <w:sz w:val="24"/>
          <w:szCs w:val="24"/>
        </w:rPr>
        <w:t xml:space="preserve">.                                                                        </w:t>
      </w:r>
      <w:r>
        <w:rPr>
          <w:bCs/>
          <w:sz w:val="24"/>
          <w:szCs w:val="24"/>
        </w:rPr>
        <w:t xml:space="preserve">                             № 26</w:t>
      </w:r>
    </w:p>
    <w:p w:rsidR="001209D5" w:rsidRDefault="001209D5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1209D5" w:rsidRDefault="001209D5" w:rsidP="000A502D">
      <w:pPr>
        <w:jc w:val="center"/>
        <w:rPr>
          <w:b/>
          <w:bCs/>
          <w:sz w:val="26"/>
          <w:szCs w:val="26"/>
        </w:rPr>
      </w:pPr>
    </w:p>
    <w:p w:rsidR="001209D5" w:rsidRDefault="001209D5" w:rsidP="000A502D">
      <w:pPr>
        <w:jc w:val="center"/>
        <w:rPr>
          <w:sz w:val="24"/>
          <w:szCs w:val="24"/>
        </w:rPr>
      </w:pPr>
      <w:r w:rsidRPr="00217365">
        <w:rPr>
          <w:sz w:val="24"/>
          <w:szCs w:val="24"/>
        </w:rPr>
        <w:t>п. Липки</w:t>
      </w:r>
    </w:p>
    <w:p w:rsidR="001209D5" w:rsidRPr="00217365" w:rsidRDefault="001209D5" w:rsidP="000A502D">
      <w:pPr>
        <w:jc w:val="center"/>
        <w:rPr>
          <w:sz w:val="24"/>
          <w:szCs w:val="24"/>
        </w:rPr>
      </w:pPr>
    </w:p>
    <w:p w:rsidR="001209D5" w:rsidRDefault="001209D5" w:rsidP="00217365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</w:rPr>
      </w:pPr>
      <w:r w:rsidRPr="00026BC4">
        <w:rPr>
          <w:rFonts w:ascii="Times New Roman" w:hAnsi="Times New Roman" w:cs="Times New Roman"/>
        </w:rPr>
        <w:t>О внесении изменений в решение Совета</w:t>
      </w:r>
      <w:r>
        <w:rPr>
          <w:rFonts w:ascii="Times New Roman" w:hAnsi="Times New Roman" w:cs="Times New Roman"/>
        </w:rPr>
        <w:t xml:space="preserve"> </w:t>
      </w:r>
      <w:r w:rsidRPr="00026BC4">
        <w:rPr>
          <w:rFonts w:ascii="Times New Roman" w:hAnsi="Times New Roman" w:cs="Times New Roman"/>
        </w:rPr>
        <w:t>депутатов</w:t>
      </w:r>
    </w:p>
    <w:p w:rsidR="001209D5" w:rsidRDefault="001209D5" w:rsidP="00217365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</w:rPr>
      </w:pPr>
      <w:r w:rsidRPr="00026BC4">
        <w:rPr>
          <w:rFonts w:ascii="Times New Roman" w:hAnsi="Times New Roman" w:cs="Times New Roman"/>
        </w:rPr>
        <w:t>Липкинского сельского поселения Ромодановского</w:t>
      </w:r>
    </w:p>
    <w:p w:rsidR="001209D5" w:rsidRPr="00026BC4" w:rsidRDefault="001209D5" w:rsidP="00217365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</w:t>
      </w:r>
      <w:r w:rsidRPr="00026BC4">
        <w:rPr>
          <w:rFonts w:ascii="Times New Roman" w:hAnsi="Times New Roman" w:cs="Times New Roman"/>
        </w:rPr>
        <w:t>униципального</w:t>
      </w:r>
      <w:r>
        <w:rPr>
          <w:rFonts w:ascii="Times New Roman" w:hAnsi="Times New Roman" w:cs="Times New Roman"/>
        </w:rPr>
        <w:t xml:space="preserve"> </w:t>
      </w:r>
      <w:r w:rsidRPr="00026BC4">
        <w:rPr>
          <w:rFonts w:ascii="Times New Roman" w:hAnsi="Times New Roman" w:cs="Times New Roman"/>
        </w:rPr>
        <w:t>района Республики Мордовия</w:t>
      </w:r>
    </w:p>
    <w:p w:rsidR="001209D5" w:rsidRPr="00026BC4" w:rsidRDefault="001209D5" w:rsidP="00217365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</w:rPr>
      </w:pPr>
      <w:r w:rsidRPr="00026BC4">
        <w:rPr>
          <w:rFonts w:ascii="Times New Roman" w:hAnsi="Times New Roman" w:cs="Times New Roman"/>
        </w:rPr>
        <w:t xml:space="preserve">от 30 декабря </w:t>
      </w:r>
      <w:smartTag w:uri="urn:schemas-microsoft-com:office:smarttags" w:element="metricconverter">
        <w:smartTagPr>
          <w:attr w:name="ProductID" w:val="2021 г"/>
        </w:smartTagPr>
        <w:r w:rsidRPr="00026BC4">
          <w:rPr>
            <w:rFonts w:ascii="Times New Roman" w:hAnsi="Times New Roman" w:cs="Times New Roman"/>
          </w:rPr>
          <w:t>2021 г</w:t>
        </w:r>
      </w:smartTag>
      <w:r>
        <w:rPr>
          <w:rFonts w:ascii="Times New Roman" w:hAnsi="Times New Roman" w:cs="Times New Roman"/>
        </w:rPr>
        <w:t>.</w:t>
      </w:r>
      <w:r w:rsidRPr="00026BC4">
        <w:rPr>
          <w:rFonts w:ascii="Times New Roman" w:hAnsi="Times New Roman" w:cs="Times New Roman"/>
        </w:rPr>
        <w:t xml:space="preserve"> № 14 «О бюджете Липкинского</w:t>
      </w:r>
    </w:p>
    <w:p w:rsidR="001209D5" w:rsidRDefault="001209D5" w:rsidP="00217365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</w:rPr>
      </w:pPr>
      <w:r w:rsidRPr="00026BC4">
        <w:rPr>
          <w:rFonts w:ascii="Times New Roman" w:hAnsi="Times New Roman" w:cs="Times New Roman"/>
        </w:rPr>
        <w:t>сельского поселения Ромодановского</w:t>
      </w:r>
      <w:r>
        <w:rPr>
          <w:rFonts w:ascii="Times New Roman" w:hAnsi="Times New Roman" w:cs="Times New Roman"/>
        </w:rPr>
        <w:t xml:space="preserve"> </w:t>
      </w:r>
      <w:r w:rsidRPr="00026BC4">
        <w:rPr>
          <w:rFonts w:ascii="Times New Roman" w:hAnsi="Times New Roman" w:cs="Times New Roman"/>
        </w:rPr>
        <w:t>муниципального</w:t>
      </w:r>
    </w:p>
    <w:p w:rsidR="001209D5" w:rsidRDefault="001209D5" w:rsidP="00217365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</w:rPr>
      </w:pPr>
      <w:r w:rsidRPr="00026BC4">
        <w:rPr>
          <w:rFonts w:ascii="Times New Roman" w:hAnsi="Times New Roman" w:cs="Times New Roman"/>
        </w:rPr>
        <w:t>района Республики</w:t>
      </w:r>
      <w:r>
        <w:rPr>
          <w:rFonts w:ascii="Times New Roman" w:hAnsi="Times New Roman" w:cs="Times New Roman"/>
        </w:rPr>
        <w:t xml:space="preserve"> </w:t>
      </w:r>
      <w:r w:rsidRPr="00026BC4">
        <w:rPr>
          <w:rFonts w:ascii="Times New Roman" w:hAnsi="Times New Roman" w:cs="Times New Roman"/>
        </w:rPr>
        <w:t xml:space="preserve">Мордовия на 2022 год и </w:t>
      </w:r>
    </w:p>
    <w:p w:rsidR="001209D5" w:rsidRPr="00026BC4" w:rsidRDefault="001209D5" w:rsidP="00217365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</w:rPr>
      </w:pPr>
      <w:r w:rsidRPr="00026BC4">
        <w:rPr>
          <w:rFonts w:ascii="Times New Roman" w:hAnsi="Times New Roman" w:cs="Times New Roman"/>
        </w:rPr>
        <w:t>на</w:t>
      </w:r>
      <w:r>
        <w:rPr>
          <w:rFonts w:ascii="Times New Roman" w:hAnsi="Times New Roman" w:cs="Times New Roman"/>
        </w:rPr>
        <w:t xml:space="preserve"> </w:t>
      </w:r>
      <w:r w:rsidRPr="00026BC4">
        <w:rPr>
          <w:rFonts w:ascii="Times New Roman" w:hAnsi="Times New Roman" w:cs="Times New Roman"/>
        </w:rPr>
        <w:t>плановый период</w:t>
      </w:r>
      <w:r>
        <w:rPr>
          <w:rFonts w:ascii="Times New Roman" w:hAnsi="Times New Roman" w:cs="Times New Roman"/>
        </w:rPr>
        <w:t xml:space="preserve"> </w:t>
      </w:r>
      <w:r w:rsidRPr="00026BC4">
        <w:rPr>
          <w:rFonts w:ascii="Times New Roman" w:hAnsi="Times New Roman" w:cs="Times New Roman"/>
        </w:rPr>
        <w:t>2023 и 2024 годов»</w:t>
      </w:r>
    </w:p>
    <w:p w:rsidR="001209D5" w:rsidRDefault="001209D5" w:rsidP="000A502D">
      <w:pPr>
        <w:jc w:val="center"/>
        <w:rPr>
          <w:sz w:val="26"/>
          <w:szCs w:val="26"/>
        </w:rPr>
      </w:pPr>
    </w:p>
    <w:p w:rsidR="001209D5" w:rsidRDefault="001209D5" w:rsidP="00635208">
      <w:pPr>
        <w:ind w:firstLine="851"/>
        <w:jc w:val="both"/>
        <w:rPr>
          <w:sz w:val="22"/>
          <w:szCs w:val="22"/>
        </w:rPr>
      </w:pPr>
    </w:p>
    <w:p w:rsidR="001209D5" w:rsidRPr="00026BC4" w:rsidRDefault="001209D5" w:rsidP="00635208">
      <w:pPr>
        <w:ind w:firstLine="851"/>
        <w:jc w:val="both"/>
        <w:rPr>
          <w:sz w:val="22"/>
          <w:szCs w:val="22"/>
        </w:rPr>
      </w:pPr>
      <w:r w:rsidRPr="00026BC4">
        <w:rPr>
          <w:sz w:val="22"/>
          <w:szCs w:val="22"/>
        </w:rPr>
        <w:t>В соответствии с Бюджетным кодексом Российской Федерации и на основании статьи 26 Устава Липкинского сельского поселения Ромодановского муниципального района Республики Мордовия, Совет депутатов Липкинского сельского поселения Ромодановского муниципального района Республики Мордовия</w:t>
      </w:r>
    </w:p>
    <w:p w:rsidR="001209D5" w:rsidRDefault="001209D5" w:rsidP="002C1926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1209D5" w:rsidRPr="00026BC4" w:rsidRDefault="001209D5" w:rsidP="003C41E2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</w:rPr>
      </w:pPr>
      <w:r w:rsidRPr="00026BC4">
        <w:rPr>
          <w:rFonts w:ascii="Times New Roman" w:hAnsi="Times New Roman" w:cs="Times New Roman"/>
        </w:rPr>
        <w:t>1) Внести в решение Совета депутатов Липкинского сельского поселения Ромодановского муниципального района Респу</w:t>
      </w:r>
      <w:r>
        <w:rPr>
          <w:rFonts w:ascii="Times New Roman" w:hAnsi="Times New Roman" w:cs="Times New Roman"/>
        </w:rPr>
        <w:t>блики Мордовия от 30.12.2021г.</w:t>
      </w:r>
      <w:r w:rsidRPr="00026BC4">
        <w:rPr>
          <w:rFonts w:ascii="Times New Roman" w:hAnsi="Times New Roman" w:cs="Times New Roman"/>
        </w:rPr>
        <w:t xml:space="preserve"> №14</w:t>
      </w:r>
      <w:r>
        <w:rPr>
          <w:rFonts w:ascii="Times New Roman" w:hAnsi="Times New Roman" w:cs="Times New Roman"/>
        </w:rPr>
        <w:t xml:space="preserve"> </w:t>
      </w:r>
      <w:r w:rsidRPr="00026BC4">
        <w:rPr>
          <w:rFonts w:ascii="Times New Roman" w:hAnsi="Times New Roman" w:cs="Times New Roman"/>
        </w:rPr>
        <w:t>«О бюджете Липкинского сельского поселения Ромодановского  муниципального района Республики Мордовия на 2022 год и на плановый период 2023  и  2024 годов» следующие изменения:</w:t>
      </w:r>
    </w:p>
    <w:p w:rsidR="001209D5" w:rsidRPr="00026BC4" w:rsidRDefault="001209D5" w:rsidP="003C41E2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</w:rPr>
      </w:pPr>
      <w:r w:rsidRPr="00026BC4">
        <w:rPr>
          <w:rFonts w:ascii="Times New Roman" w:hAnsi="Times New Roman" w:cs="Times New Roman"/>
        </w:rPr>
        <w:t xml:space="preserve"> 1) Статью 1 изложить в следующей редакции: </w:t>
      </w:r>
    </w:p>
    <w:p w:rsidR="001209D5" w:rsidRPr="00026BC4" w:rsidRDefault="001209D5" w:rsidP="00635208">
      <w:pPr>
        <w:pStyle w:val="NoSpacing"/>
        <w:jc w:val="both"/>
        <w:rPr>
          <w:sz w:val="22"/>
          <w:szCs w:val="22"/>
        </w:rPr>
      </w:pPr>
      <w:r w:rsidRPr="00026BC4">
        <w:rPr>
          <w:sz w:val="22"/>
          <w:szCs w:val="22"/>
        </w:rPr>
        <w:t xml:space="preserve">     1.</w:t>
      </w:r>
      <w:r w:rsidRPr="00026BC4">
        <w:rPr>
          <w:sz w:val="22"/>
          <w:szCs w:val="22"/>
        </w:rPr>
        <w:tab/>
        <w:t xml:space="preserve">Утвердить бюджет Липкинского сельского поселения Ромодановского муниципального района Республики Мордовия на 2022 год  по доходам в сумме </w:t>
      </w:r>
      <w:r>
        <w:rPr>
          <w:sz w:val="22"/>
          <w:szCs w:val="22"/>
        </w:rPr>
        <w:t>2366,4</w:t>
      </w:r>
      <w:r w:rsidRPr="00026BC4">
        <w:rPr>
          <w:sz w:val="22"/>
          <w:szCs w:val="22"/>
        </w:rPr>
        <w:t xml:space="preserve"> тыс. рублей и по расходам в сумме </w:t>
      </w:r>
      <w:r>
        <w:rPr>
          <w:sz w:val="22"/>
          <w:szCs w:val="22"/>
        </w:rPr>
        <w:t>2396,4</w:t>
      </w:r>
      <w:r w:rsidRPr="00026BC4">
        <w:rPr>
          <w:sz w:val="22"/>
          <w:szCs w:val="22"/>
        </w:rPr>
        <w:t>тыс. рублей с превышением расходов над доходами в сумме 30,0 тыс. рублей, исходя из уровня инфляции, не превышающего 4,1 процента (декабрь 2022 года к декабрю 2021 года).</w:t>
      </w:r>
    </w:p>
    <w:p w:rsidR="001209D5" w:rsidRPr="00026BC4" w:rsidRDefault="001209D5" w:rsidP="00635208">
      <w:pPr>
        <w:pStyle w:val="NoSpacing"/>
        <w:jc w:val="both"/>
        <w:rPr>
          <w:sz w:val="22"/>
          <w:szCs w:val="22"/>
        </w:rPr>
      </w:pPr>
      <w:r w:rsidRPr="00026BC4">
        <w:rPr>
          <w:sz w:val="22"/>
          <w:szCs w:val="22"/>
        </w:rPr>
        <w:t xml:space="preserve">     2. Утвердить бюджет Липкинского сельского поселения Ромодановского муниципального района Республики Мордовия на 2023 год  по доходам в сумме 857,0 тыс. рублей и по расходам в сумме 857,0 тыс. рублей, в том числе условно утвержденные расходы в сумме 19,1 тыс.</w:t>
      </w:r>
      <w:r>
        <w:rPr>
          <w:sz w:val="22"/>
          <w:szCs w:val="22"/>
        </w:rPr>
        <w:t xml:space="preserve"> </w:t>
      </w:r>
      <w:r w:rsidRPr="00026BC4">
        <w:rPr>
          <w:sz w:val="22"/>
          <w:szCs w:val="22"/>
        </w:rPr>
        <w:t>рублей, исходя из уровня инфляции, не превышающего 4,0 процента (декабрь 2023 года к декабрю 2022 года).</w:t>
      </w:r>
    </w:p>
    <w:p w:rsidR="001209D5" w:rsidRPr="00026BC4" w:rsidRDefault="001209D5" w:rsidP="00635208">
      <w:pPr>
        <w:pStyle w:val="NoSpacing"/>
        <w:jc w:val="both"/>
        <w:rPr>
          <w:sz w:val="22"/>
          <w:szCs w:val="22"/>
        </w:rPr>
      </w:pPr>
      <w:r w:rsidRPr="00026BC4">
        <w:rPr>
          <w:sz w:val="22"/>
          <w:szCs w:val="22"/>
        </w:rPr>
        <w:t xml:space="preserve">     3. Утвердить бюджет Липкинского сельского поселения Ромодановского муниципального района Республики Мордовия на 2024 год  по доходам в сумме 978,9тыс. рублей и по расходам в сумме 978,9 тыс. рублей, в том числе условно утвержденные расходы в сумме 43,1 тыс.</w:t>
      </w:r>
      <w:r>
        <w:rPr>
          <w:sz w:val="22"/>
          <w:szCs w:val="22"/>
        </w:rPr>
        <w:t xml:space="preserve"> </w:t>
      </w:r>
      <w:r w:rsidRPr="00026BC4">
        <w:rPr>
          <w:sz w:val="22"/>
          <w:szCs w:val="22"/>
        </w:rPr>
        <w:t>рублей, исходя из уровня инфляции, не превышающего 4,0 процента (декабрь 2024 года к декабрю 2023 года)</w:t>
      </w:r>
    </w:p>
    <w:p w:rsidR="001209D5" w:rsidRPr="00026BC4" w:rsidRDefault="001209D5" w:rsidP="003C41E2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</w:rPr>
      </w:pPr>
      <w:r w:rsidRPr="00026BC4">
        <w:rPr>
          <w:rFonts w:ascii="Times New Roman" w:hAnsi="Times New Roman" w:cs="Times New Roman"/>
        </w:rPr>
        <w:t xml:space="preserve">  2) Статью 6 Бюджетные ассигнования дорожного фонда</w:t>
      </w:r>
      <w:r w:rsidRPr="00026BC4">
        <w:rPr>
          <w:rFonts w:ascii="Times New Roman" w:hAnsi="Times New Roman" w:cs="Times New Roman"/>
          <w:bCs/>
        </w:rPr>
        <w:t xml:space="preserve">  Липкинского сельского поселения Ромодановского муниципального района Республики Мордовия </w:t>
      </w:r>
      <w:r w:rsidRPr="00026BC4">
        <w:rPr>
          <w:rFonts w:ascii="Times New Roman" w:hAnsi="Times New Roman" w:cs="Times New Roman"/>
        </w:rPr>
        <w:t xml:space="preserve">изложить в следующей редакции: </w:t>
      </w:r>
    </w:p>
    <w:p w:rsidR="001209D5" w:rsidRPr="00026BC4" w:rsidRDefault="001209D5" w:rsidP="00026BC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</w:rPr>
      </w:pPr>
      <w:r w:rsidRPr="00026BC4">
        <w:rPr>
          <w:rFonts w:ascii="Times New Roman" w:hAnsi="Times New Roman" w:cs="Times New Roman"/>
        </w:rPr>
        <w:t xml:space="preserve">  Установить размер дорожного фонда</w:t>
      </w:r>
      <w:r w:rsidRPr="00026BC4">
        <w:rPr>
          <w:rFonts w:ascii="Times New Roman" w:hAnsi="Times New Roman" w:cs="Times New Roman"/>
          <w:bCs/>
        </w:rPr>
        <w:t xml:space="preserve">  </w:t>
      </w:r>
      <w:r w:rsidRPr="00026BC4">
        <w:rPr>
          <w:rFonts w:ascii="Times New Roman" w:hAnsi="Times New Roman" w:cs="Times New Roman"/>
        </w:rPr>
        <w:t xml:space="preserve">Липкинского сельского поселения </w:t>
      </w:r>
      <w:r w:rsidRPr="00026BC4">
        <w:rPr>
          <w:rFonts w:ascii="Times New Roman" w:hAnsi="Times New Roman" w:cs="Times New Roman"/>
          <w:bCs/>
        </w:rPr>
        <w:t xml:space="preserve">Ромодановского муниципального района Республики Мордовия </w:t>
      </w:r>
      <w:r w:rsidRPr="00026BC4">
        <w:rPr>
          <w:rFonts w:ascii="Times New Roman" w:hAnsi="Times New Roman" w:cs="Times New Roman"/>
        </w:rPr>
        <w:t>на 2022 год в сумме 192,5 тыс. рублей, на 2023год -138,1 тыс.</w:t>
      </w:r>
      <w:r>
        <w:rPr>
          <w:rFonts w:ascii="Times New Roman" w:hAnsi="Times New Roman" w:cs="Times New Roman"/>
        </w:rPr>
        <w:t xml:space="preserve"> </w:t>
      </w:r>
      <w:r w:rsidRPr="00026BC4">
        <w:rPr>
          <w:rFonts w:ascii="Times New Roman" w:hAnsi="Times New Roman" w:cs="Times New Roman"/>
        </w:rPr>
        <w:t>рублей, на 2024 год – 158,1 тыс.</w:t>
      </w:r>
      <w:r>
        <w:rPr>
          <w:rFonts w:ascii="Times New Roman" w:hAnsi="Times New Roman" w:cs="Times New Roman"/>
        </w:rPr>
        <w:t xml:space="preserve"> </w:t>
      </w:r>
      <w:r w:rsidRPr="00026BC4">
        <w:rPr>
          <w:rFonts w:ascii="Times New Roman" w:hAnsi="Times New Roman" w:cs="Times New Roman"/>
        </w:rPr>
        <w:t xml:space="preserve">рублей. </w:t>
      </w:r>
    </w:p>
    <w:p w:rsidR="001209D5" w:rsidRPr="00026BC4" w:rsidRDefault="001209D5" w:rsidP="009B1526">
      <w:pPr>
        <w:pStyle w:val="10"/>
        <w:jc w:val="both"/>
        <w:rPr>
          <w:bCs/>
          <w:color w:val="000000"/>
          <w:sz w:val="22"/>
          <w:szCs w:val="22"/>
        </w:rPr>
      </w:pPr>
      <w:r w:rsidRPr="00026BC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 </w:t>
      </w:r>
      <w:r w:rsidRPr="00026BC4">
        <w:rPr>
          <w:sz w:val="22"/>
          <w:szCs w:val="22"/>
        </w:rPr>
        <w:t>3). Приложени</w:t>
      </w:r>
      <w:r>
        <w:rPr>
          <w:sz w:val="22"/>
          <w:szCs w:val="22"/>
        </w:rPr>
        <w:t>я</w:t>
      </w:r>
      <w:r w:rsidRPr="00026BC4">
        <w:rPr>
          <w:sz w:val="22"/>
          <w:szCs w:val="22"/>
        </w:rPr>
        <w:t xml:space="preserve"> №2, №3,№4,№5,№6 к решению сессии «О бюджете Липкинского сельского поселения Ромодановского  муниципального района Республики Мордовия на 2022 год и на плановый период 2023  и  2024 годов» </w:t>
      </w:r>
      <w:r w:rsidRPr="00026BC4">
        <w:rPr>
          <w:bCs/>
          <w:sz w:val="22"/>
          <w:szCs w:val="22"/>
        </w:rPr>
        <w:t>и</w:t>
      </w:r>
      <w:r w:rsidRPr="00026BC4">
        <w:rPr>
          <w:bCs/>
          <w:color w:val="000000"/>
          <w:sz w:val="22"/>
          <w:szCs w:val="22"/>
        </w:rPr>
        <w:t>зложить в следующей редакции согласно приложений №1,№2,№3,№4,№5 (приложени</w:t>
      </w:r>
      <w:r>
        <w:rPr>
          <w:bCs/>
          <w:color w:val="000000"/>
          <w:sz w:val="22"/>
          <w:szCs w:val="22"/>
        </w:rPr>
        <w:t>я</w:t>
      </w:r>
      <w:r w:rsidRPr="00026BC4">
        <w:rPr>
          <w:bCs/>
          <w:color w:val="000000"/>
          <w:sz w:val="22"/>
          <w:szCs w:val="22"/>
        </w:rPr>
        <w:t xml:space="preserve"> прилагаются)</w:t>
      </w:r>
      <w:r>
        <w:rPr>
          <w:bCs/>
          <w:color w:val="000000"/>
          <w:sz w:val="22"/>
          <w:szCs w:val="22"/>
        </w:rPr>
        <w:t>.</w:t>
      </w:r>
    </w:p>
    <w:p w:rsidR="001209D5" w:rsidRPr="00026BC4" w:rsidRDefault="001209D5" w:rsidP="00217365">
      <w:pPr>
        <w:ind w:firstLine="180"/>
        <w:rPr>
          <w:b/>
          <w:sz w:val="22"/>
          <w:szCs w:val="22"/>
        </w:rPr>
      </w:pPr>
      <w:r>
        <w:rPr>
          <w:sz w:val="22"/>
          <w:szCs w:val="22"/>
        </w:rPr>
        <w:t xml:space="preserve">  </w:t>
      </w:r>
      <w:r w:rsidRPr="00026BC4">
        <w:rPr>
          <w:sz w:val="22"/>
          <w:szCs w:val="22"/>
        </w:rPr>
        <w:t>4. Настоящее решение вступает в силу со дня его официального опубликования</w:t>
      </w:r>
      <w:r>
        <w:rPr>
          <w:sz w:val="22"/>
          <w:szCs w:val="22"/>
        </w:rPr>
        <w:t>.</w:t>
      </w:r>
    </w:p>
    <w:p w:rsidR="001209D5" w:rsidRDefault="001209D5" w:rsidP="00A90918">
      <w:pPr>
        <w:shd w:val="clear" w:color="auto" w:fill="FFFFFF"/>
        <w:tabs>
          <w:tab w:val="left" w:pos="6838"/>
        </w:tabs>
        <w:jc w:val="both"/>
        <w:rPr>
          <w:bCs/>
          <w:sz w:val="22"/>
          <w:szCs w:val="22"/>
        </w:rPr>
      </w:pPr>
    </w:p>
    <w:p w:rsidR="001209D5" w:rsidRDefault="001209D5" w:rsidP="00A90918">
      <w:pPr>
        <w:shd w:val="clear" w:color="auto" w:fill="FFFFFF"/>
        <w:tabs>
          <w:tab w:val="left" w:pos="6838"/>
        </w:tabs>
        <w:jc w:val="both"/>
        <w:rPr>
          <w:bCs/>
          <w:sz w:val="22"/>
          <w:szCs w:val="22"/>
        </w:rPr>
      </w:pPr>
    </w:p>
    <w:p w:rsidR="001209D5" w:rsidRDefault="001209D5" w:rsidP="00A90918">
      <w:pPr>
        <w:shd w:val="clear" w:color="auto" w:fill="FFFFFF"/>
        <w:tabs>
          <w:tab w:val="left" w:pos="6838"/>
        </w:tabs>
        <w:jc w:val="both"/>
        <w:rPr>
          <w:bCs/>
          <w:sz w:val="22"/>
          <w:szCs w:val="22"/>
        </w:rPr>
      </w:pPr>
    </w:p>
    <w:p w:rsidR="001209D5" w:rsidRPr="009647E0" w:rsidRDefault="001209D5" w:rsidP="00A90918">
      <w:pPr>
        <w:shd w:val="clear" w:color="auto" w:fill="FFFFFF"/>
        <w:tabs>
          <w:tab w:val="left" w:pos="6838"/>
        </w:tabs>
        <w:jc w:val="both"/>
        <w:rPr>
          <w:bCs/>
          <w:sz w:val="24"/>
          <w:szCs w:val="24"/>
        </w:rPr>
      </w:pPr>
      <w:r w:rsidRPr="009647E0">
        <w:rPr>
          <w:bCs/>
          <w:sz w:val="24"/>
          <w:szCs w:val="24"/>
        </w:rPr>
        <w:t>Глава Липкинского</w:t>
      </w:r>
      <w:r w:rsidRPr="009647E0">
        <w:rPr>
          <w:sz w:val="24"/>
          <w:szCs w:val="24"/>
        </w:rPr>
        <w:t xml:space="preserve"> </w:t>
      </w:r>
      <w:r w:rsidRPr="009647E0">
        <w:rPr>
          <w:bCs/>
          <w:sz w:val="24"/>
          <w:szCs w:val="24"/>
        </w:rPr>
        <w:t>сельского поселения                                                                      Л.П. Новикова</w:t>
      </w:r>
    </w:p>
    <w:sectPr w:rsidR="001209D5" w:rsidRPr="009647E0" w:rsidSect="0022091B">
      <w:pgSz w:w="11906" w:h="16838"/>
      <w:pgMar w:top="680" w:right="567" w:bottom="680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09D5" w:rsidRDefault="001209D5" w:rsidP="00DE1BA3">
      <w:r>
        <w:separator/>
      </w:r>
    </w:p>
  </w:endnote>
  <w:endnote w:type="continuationSeparator" w:id="1">
    <w:p w:rsidR="001209D5" w:rsidRDefault="001209D5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09D5" w:rsidRDefault="001209D5" w:rsidP="00DE1BA3">
      <w:r>
        <w:separator/>
      </w:r>
    </w:p>
  </w:footnote>
  <w:footnote w:type="continuationSeparator" w:id="1">
    <w:p w:rsidR="001209D5" w:rsidRDefault="001209D5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2335"/>
    <w:rsid w:val="00014F8F"/>
    <w:rsid w:val="00015EF4"/>
    <w:rsid w:val="00017574"/>
    <w:rsid w:val="0002234E"/>
    <w:rsid w:val="00026BC4"/>
    <w:rsid w:val="0004085F"/>
    <w:rsid w:val="00051AF6"/>
    <w:rsid w:val="0006297C"/>
    <w:rsid w:val="00077B59"/>
    <w:rsid w:val="00087C29"/>
    <w:rsid w:val="000A200B"/>
    <w:rsid w:val="000A2025"/>
    <w:rsid w:val="000A2F73"/>
    <w:rsid w:val="000A502D"/>
    <w:rsid w:val="000A56B2"/>
    <w:rsid w:val="000B02AA"/>
    <w:rsid w:val="000B3F8F"/>
    <w:rsid w:val="000E0DA3"/>
    <w:rsid w:val="000F4873"/>
    <w:rsid w:val="0010120B"/>
    <w:rsid w:val="001113EE"/>
    <w:rsid w:val="00117BAC"/>
    <w:rsid w:val="00120948"/>
    <w:rsid w:val="001209D5"/>
    <w:rsid w:val="00121261"/>
    <w:rsid w:val="001233B1"/>
    <w:rsid w:val="001302A3"/>
    <w:rsid w:val="0013729F"/>
    <w:rsid w:val="00150FD0"/>
    <w:rsid w:val="00165100"/>
    <w:rsid w:val="001733DE"/>
    <w:rsid w:val="00175E86"/>
    <w:rsid w:val="0018018A"/>
    <w:rsid w:val="001813A7"/>
    <w:rsid w:val="0018533F"/>
    <w:rsid w:val="001871E4"/>
    <w:rsid w:val="00195BE6"/>
    <w:rsid w:val="001A1050"/>
    <w:rsid w:val="001A2849"/>
    <w:rsid w:val="001A5C29"/>
    <w:rsid w:val="001B45CA"/>
    <w:rsid w:val="001B60CC"/>
    <w:rsid w:val="001C4060"/>
    <w:rsid w:val="001E373D"/>
    <w:rsid w:val="001F00E7"/>
    <w:rsid w:val="001F1D30"/>
    <w:rsid w:val="00210D1C"/>
    <w:rsid w:val="00211F9D"/>
    <w:rsid w:val="0021464E"/>
    <w:rsid w:val="00217365"/>
    <w:rsid w:val="00217AAE"/>
    <w:rsid w:val="002206DA"/>
    <w:rsid w:val="0022091B"/>
    <w:rsid w:val="002216BA"/>
    <w:rsid w:val="00241F28"/>
    <w:rsid w:val="00246B38"/>
    <w:rsid w:val="00254321"/>
    <w:rsid w:val="0025446E"/>
    <w:rsid w:val="00255660"/>
    <w:rsid w:val="002618E0"/>
    <w:rsid w:val="00274412"/>
    <w:rsid w:val="002867D4"/>
    <w:rsid w:val="00290362"/>
    <w:rsid w:val="00296ADC"/>
    <w:rsid w:val="00296CE3"/>
    <w:rsid w:val="002A00B9"/>
    <w:rsid w:val="002A3EE0"/>
    <w:rsid w:val="002A5063"/>
    <w:rsid w:val="002C1926"/>
    <w:rsid w:val="002C3169"/>
    <w:rsid w:val="002D33C1"/>
    <w:rsid w:val="002E7460"/>
    <w:rsid w:val="002F0167"/>
    <w:rsid w:val="00300A5A"/>
    <w:rsid w:val="00301918"/>
    <w:rsid w:val="00310BD6"/>
    <w:rsid w:val="00317E36"/>
    <w:rsid w:val="0033595A"/>
    <w:rsid w:val="00357F37"/>
    <w:rsid w:val="00370845"/>
    <w:rsid w:val="00375E01"/>
    <w:rsid w:val="00381E3D"/>
    <w:rsid w:val="00395133"/>
    <w:rsid w:val="00397487"/>
    <w:rsid w:val="003C3BB0"/>
    <w:rsid w:val="003C3E3D"/>
    <w:rsid w:val="003C41E2"/>
    <w:rsid w:val="003C75BB"/>
    <w:rsid w:val="003D0333"/>
    <w:rsid w:val="003D1FAD"/>
    <w:rsid w:val="003F37FB"/>
    <w:rsid w:val="00405474"/>
    <w:rsid w:val="00406BD4"/>
    <w:rsid w:val="00411D7F"/>
    <w:rsid w:val="00417DDF"/>
    <w:rsid w:val="0043466D"/>
    <w:rsid w:val="00451050"/>
    <w:rsid w:val="004514D8"/>
    <w:rsid w:val="00456BE4"/>
    <w:rsid w:val="00463855"/>
    <w:rsid w:val="00464742"/>
    <w:rsid w:val="004729DA"/>
    <w:rsid w:val="00474E2C"/>
    <w:rsid w:val="00492E70"/>
    <w:rsid w:val="004A382D"/>
    <w:rsid w:val="004B0CA6"/>
    <w:rsid w:val="004B512E"/>
    <w:rsid w:val="004C0E4E"/>
    <w:rsid w:val="004C21DB"/>
    <w:rsid w:val="004C2CD0"/>
    <w:rsid w:val="004C5C66"/>
    <w:rsid w:val="004D343E"/>
    <w:rsid w:val="0050333A"/>
    <w:rsid w:val="005157E7"/>
    <w:rsid w:val="00523B28"/>
    <w:rsid w:val="005332CD"/>
    <w:rsid w:val="0053371D"/>
    <w:rsid w:val="00551158"/>
    <w:rsid w:val="00552B9A"/>
    <w:rsid w:val="00553FE1"/>
    <w:rsid w:val="00560B0F"/>
    <w:rsid w:val="00562264"/>
    <w:rsid w:val="0057020F"/>
    <w:rsid w:val="00571780"/>
    <w:rsid w:val="00574E11"/>
    <w:rsid w:val="00591E1C"/>
    <w:rsid w:val="00597B96"/>
    <w:rsid w:val="005A5D0F"/>
    <w:rsid w:val="005B21DE"/>
    <w:rsid w:val="005B4FC9"/>
    <w:rsid w:val="005C663E"/>
    <w:rsid w:val="005D534E"/>
    <w:rsid w:val="005E34E5"/>
    <w:rsid w:val="005E7CF3"/>
    <w:rsid w:val="005F2C6D"/>
    <w:rsid w:val="005F7E86"/>
    <w:rsid w:val="006045D6"/>
    <w:rsid w:val="006052CB"/>
    <w:rsid w:val="00610076"/>
    <w:rsid w:val="0061139E"/>
    <w:rsid w:val="006174DF"/>
    <w:rsid w:val="00635208"/>
    <w:rsid w:val="00645A3B"/>
    <w:rsid w:val="00656A02"/>
    <w:rsid w:val="00656D39"/>
    <w:rsid w:val="0066035E"/>
    <w:rsid w:val="006645E1"/>
    <w:rsid w:val="006703E3"/>
    <w:rsid w:val="00671EB6"/>
    <w:rsid w:val="00674995"/>
    <w:rsid w:val="00674C6C"/>
    <w:rsid w:val="00682484"/>
    <w:rsid w:val="006A207F"/>
    <w:rsid w:val="006A75A9"/>
    <w:rsid w:val="006B03FD"/>
    <w:rsid w:val="006B3CA7"/>
    <w:rsid w:val="006C22D0"/>
    <w:rsid w:val="006C7CAD"/>
    <w:rsid w:val="006D26CD"/>
    <w:rsid w:val="006E5CE2"/>
    <w:rsid w:val="00704FF0"/>
    <w:rsid w:val="00705B51"/>
    <w:rsid w:val="007126C3"/>
    <w:rsid w:val="00715E94"/>
    <w:rsid w:val="007262E7"/>
    <w:rsid w:val="0073312C"/>
    <w:rsid w:val="00742449"/>
    <w:rsid w:val="0075413F"/>
    <w:rsid w:val="007626D8"/>
    <w:rsid w:val="0077589A"/>
    <w:rsid w:val="00780080"/>
    <w:rsid w:val="00783113"/>
    <w:rsid w:val="00785A18"/>
    <w:rsid w:val="007A1186"/>
    <w:rsid w:val="007A1EF9"/>
    <w:rsid w:val="007A4212"/>
    <w:rsid w:val="007B3051"/>
    <w:rsid w:val="007B5B59"/>
    <w:rsid w:val="007B6D43"/>
    <w:rsid w:val="007C4075"/>
    <w:rsid w:val="007E6B26"/>
    <w:rsid w:val="007E71A3"/>
    <w:rsid w:val="00817139"/>
    <w:rsid w:val="00824DA1"/>
    <w:rsid w:val="0084022A"/>
    <w:rsid w:val="00840BA2"/>
    <w:rsid w:val="00852288"/>
    <w:rsid w:val="0086764B"/>
    <w:rsid w:val="00883E34"/>
    <w:rsid w:val="008861DB"/>
    <w:rsid w:val="008978B4"/>
    <w:rsid w:val="008A4DBD"/>
    <w:rsid w:val="008B5360"/>
    <w:rsid w:val="008C1984"/>
    <w:rsid w:val="008C693C"/>
    <w:rsid w:val="008D3719"/>
    <w:rsid w:val="008D7DEA"/>
    <w:rsid w:val="008F5DCC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647E0"/>
    <w:rsid w:val="00974FC2"/>
    <w:rsid w:val="00981F09"/>
    <w:rsid w:val="00997AF7"/>
    <w:rsid w:val="009A0357"/>
    <w:rsid w:val="009A5519"/>
    <w:rsid w:val="009B1526"/>
    <w:rsid w:val="009B15C8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9F75D9"/>
    <w:rsid w:val="00A00393"/>
    <w:rsid w:val="00A013D4"/>
    <w:rsid w:val="00A06C13"/>
    <w:rsid w:val="00A16DDF"/>
    <w:rsid w:val="00A17E13"/>
    <w:rsid w:val="00A20F96"/>
    <w:rsid w:val="00A25611"/>
    <w:rsid w:val="00A33CF8"/>
    <w:rsid w:val="00A41724"/>
    <w:rsid w:val="00A4187C"/>
    <w:rsid w:val="00A50775"/>
    <w:rsid w:val="00A5263F"/>
    <w:rsid w:val="00A54E37"/>
    <w:rsid w:val="00A65A94"/>
    <w:rsid w:val="00A71B10"/>
    <w:rsid w:val="00A90918"/>
    <w:rsid w:val="00A97377"/>
    <w:rsid w:val="00AA0264"/>
    <w:rsid w:val="00AA099C"/>
    <w:rsid w:val="00AA1248"/>
    <w:rsid w:val="00AA51F8"/>
    <w:rsid w:val="00AA6EE3"/>
    <w:rsid w:val="00AB054B"/>
    <w:rsid w:val="00AB339C"/>
    <w:rsid w:val="00AC31BC"/>
    <w:rsid w:val="00AD7F1F"/>
    <w:rsid w:val="00AE1208"/>
    <w:rsid w:val="00AE3049"/>
    <w:rsid w:val="00AE374A"/>
    <w:rsid w:val="00AF7315"/>
    <w:rsid w:val="00B12BFA"/>
    <w:rsid w:val="00B22B0B"/>
    <w:rsid w:val="00B24B12"/>
    <w:rsid w:val="00B27571"/>
    <w:rsid w:val="00B30796"/>
    <w:rsid w:val="00B35712"/>
    <w:rsid w:val="00B41C02"/>
    <w:rsid w:val="00B4709D"/>
    <w:rsid w:val="00B50E65"/>
    <w:rsid w:val="00B52573"/>
    <w:rsid w:val="00B57A3B"/>
    <w:rsid w:val="00B6364F"/>
    <w:rsid w:val="00B71C40"/>
    <w:rsid w:val="00B73F57"/>
    <w:rsid w:val="00B77AB6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D2AA7"/>
    <w:rsid w:val="00BF41F5"/>
    <w:rsid w:val="00BF5993"/>
    <w:rsid w:val="00C24DF3"/>
    <w:rsid w:val="00C2741B"/>
    <w:rsid w:val="00C321B4"/>
    <w:rsid w:val="00C3264A"/>
    <w:rsid w:val="00C43416"/>
    <w:rsid w:val="00C531A8"/>
    <w:rsid w:val="00C577D4"/>
    <w:rsid w:val="00C60C05"/>
    <w:rsid w:val="00C6170D"/>
    <w:rsid w:val="00C7496D"/>
    <w:rsid w:val="00C80B4C"/>
    <w:rsid w:val="00C8378F"/>
    <w:rsid w:val="00C946AF"/>
    <w:rsid w:val="00C94E7A"/>
    <w:rsid w:val="00C95615"/>
    <w:rsid w:val="00CA168E"/>
    <w:rsid w:val="00CA35C8"/>
    <w:rsid w:val="00CB2618"/>
    <w:rsid w:val="00CB3961"/>
    <w:rsid w:val="00CC6D96"/>
    <w:rsid w:val="00CE4DE9"/>
    <w:rsid w:val="00CE6E97"/>
    <w:rsid w:val="00CF0D86"/>
    <w:rsid w:val="00CF37F5"/>
    <w:rsid w:val="00D06601"/>
    <w:rsid w:val="00D07987"/>
    <w:rsid w:val="00D15B80"/>
    <w:rsid w:val="00D204E8"/>
    <w:rsid w:val="00D30B63"/>
    <w:rsid w:val="00D32E97"/>
    <w:rsid w:val="00D378BC"/>
    <w:rsid w:val="00D44D84"/>
    <w:rsid w:val="00D45F10"/>
    <w:rsid w:val="00D52668"/>
    <w:rsid w:val="00D61B1D"/>
    <w:rsid w:val="00D871F3"/>
    <w:rsid w:val="00D87C86"/>
    <w:rsid w:val="00DA4477"/>
    <w:rsid w:val="00DB0DBF"/>
    <w:rsid w:val="00DB6D77"/>
    <w:rsid w:val="00DD7690"/>
    <w:rsid w:val="00DE079C"/>
    <w:rsid w:val="00DE15B2"/>
    <w:rsid w:val="00DE1BA3"/>
    <w:rsid w:val="00DE5DB6"/>
    <w:rsid w:val="00DF439D"/>
    <w:rsid w:val="00DF4AE8"/>
    <w:rsid w:val="00E10313"/>
    <w:rsid w:val="00E124D7"/>
    <w:rsid w:val="00E142E2"/>
    <w:rsid w:val="00E21267"/>
    <w:rsid w:val="00E35BB3"/>
    <w:rsid w:val="00E41B3C"/>
    <w:rsid w:val="00E518FA"/>
    <w:rsid w:val="00E57E40"/>
    <w:rsid w:val="00E65B8B"/>
    <w:rsid w:val="00E7059D"/>
    <w:rsid w:val="00E711E8"/>
    <w:rsid w:val="00E7509D"/>
    <w:rsid w:val="00E8100A"/>
    <w:rsid w:val="00E84CA4"/>
    <w:rsid w:val="00E87132"/>
    <w:rsid w:val="00EA4D8F"/>
    <w:rsid w:val="00EB72E3"/>
    <w:rsid w:val="00EC48D6"/>
    <w:rsid w:val="00EC4B75"/>
    <w:rsid w:val="00EC6D6A"/>
    <w:rsid w:val="00ED41C3"/>
    <w:rsid w:val="00EF13FF"/>
    <w:rsid w:val="00EF4528"/>
    <w:rsid w:val="00F02DE3"/>
    <w:rsid w:val="00F05368"/>
    <w:rsid w:val="00F066F1"/>
    <w:rsid w:val="00F10E60"/>
    <w:rsid w:val="00F14B6E"/>
    <w:rsid w:val="00F1578B"/>
    <w:rsid w:val="00F233AF"/>
    <w:rsid w:val="00F31902"/>
    <w:rsid w:val="00F74E97"/>
    <w:rsid w:val="00F906E4"/>
    <w:rsid w:val="00F9359F"/>
    <w:rsid w:val="00F938FF"/>
    <w:rsid w:val="00FA6B38"/>
    <w:rsid w:val="00FB5877"/>
    <w:rsid w:val="00FC6C87"/>
    <w:rsid w:val="00FC7901"/>
    <w:rsid w:val="00FE27FD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A502D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0A502D"/>
    <w:rPr>
      <w:rFonts w:cs="Times New Roman"/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  <w:rPr>
      <w:rFonts w:cs="Times New Roman"/>
    </w:rPr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Цветовое выделение"/>
    <w:uiPriority w:val="99"/>
    <w:rsid w:val="002D33C1"/>
    <w:rPr>
      <w:b/>
      <w:color w:val="000080"/>
      <w:sz w:val="20"/>
    </w:rPr>
  </w:style>
  <w:style w:type="character" w:customStyle="1" w:styleId="a0">
    <w:name w:val="Гипертекстовая ссылка"/>
    <w:uiPriority w:val="99"/>
    <w:rsid w:val="002D33C1"/>
    <w:rPr>
      <w:b/>
      <w:color w:val="008000"/>
      <w:sz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/>
      <w:sz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rFonts w:cs="Times New Roman"/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rFonts w:cs="Times New Roman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rsid w:val="00DE1BA3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rsid w:val="00DE1BA3"/>
    <w:rPr>
      <w:rFonts w:cs="Times New Roman"/>
      <w:vertAlign w:val="superscript"/>
    </w:rPr>
  </w:style>
  <w:style w:type="paragraph" w:customStyle="1" w:styleId="10">
    <w:name w:val="Без интервала1"/>
    <w:uiPriority w:val="99"/>
    <w:rsid w:val="009B1526"/>
    <w:pPr>
      <w:overflowPunct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8896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6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6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6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874</TotalTime>
  <Pages>1</Pages>
  <Words>501</Words>
  <Characters>2856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USER</cp:lastModifiedBy>
  <cp:revision>93</cp:revision>
  <cp:lastPrinted>2022-12-22T12:11:00Z</cp:lastPrinted>
  <dcterms:created xsi:type="dcterms:W3CDTF">2020-12-05T15:20:00Z</dcterms:created>
  <dcterms:modified xsi:type="dcterms:W3CDTF">2022-12-22T12:12:00Z</dcterms:modified>
</cp:coreProperties>
</file>