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5D07" w:rsidRPr="00717ADC" w:rsidRDefault="00175D07" w:rsidP="00CD5359">
      <w:pPr>
        <w:jc w:val="center"/>
        <w:rPr>
          <w:i/>
          <w:sz w:val="36"/>
          <w:szCs w:val="36"/>
          <w:u w:val="single"/>
        </w:rPr>
      </w:pPr>
      <w:r>
        <w:rPr>
          <w:b/>
          <w:sz w:val="32"/>
          <w:szCs w:val="32"/>
        </w:rPr>
        <w:t xml:space="preserve">                         </w:t>
      </w:r>
      <w:r w:rsidRPr="00684430">
        <w:rPr>
          <w:b/>
          <w:sz w:val="32"/>
          <w:szCs w:val="32"/>
        </w:rPr>
        <w:t>СОВЕТ ДЕПУТАТОВ</w:t>
      </w:r>
      <w:r>
        <w:rPr>
          <w:b/>
          <w:sz w:val="32"/>
          <w:szCs w:val="32"/>
        </w:rPr>
        <w:t xml:space="preserve">           </w:t>
      </w:r>
      <w:r w:rsidRPr="00717ADC">
        <w:rPr>
          <w:i/>
          <w:sz w:val="36"/>
          <w:szCs w:val="36"/>
          <w:u w:val="single"/>
        </w:rPr>
        <w:t>ПРОЕКТ</w:t>
      </w:r>
    </w:p>
    <w:p w:rsidR="00175D07" w:rsidRPr="00684430" w:rsidRDefault="00175D07" w:rsidP="00CD5359">
      <w:pPr>
        <w:jc w:val="center"/>
        <w:rPr>
          <w:b/>
          <w:sz w:val="32"/>
          <w:szCs w:val="32"/>
        </w:rPr>
      </w:pPr>
      <w:r w:rsidRPr="006A26C2">
        <w:rPr>
          <w:b/>
          <w:sz w:val="32"/>
          <w:szCs w:val="32"/>
        </w:rPr>
        <w:t>ЛИПКИНСКОГО</w:t>
      </w:r>
      <w:r>
        <w:rPr>
          <w:b/>
          <w:sz w:val="32"/>
          <w:szCs w:val="32"/>
        </w:rPr>
        <w:t xml:space="preserve"> СЕЛЬСКОГО ПОСЕЛЕНИЯ</w:t>
      </w:r>
    </w:p>
    <w:p w:rsidR="00175D07" w:rsidRPr="00684430" w:rsidRDefault="00175D07" w:rsidP="00673BF6">
      <w:pPr>
        <w:jc w:val="center"/>
        <w:rPr>
          <w:b/>
          <w:sz w:val="32"/>
          <w:szCs w:val="32"/>
        </w:rPr>
      </w:pPr>
      <w:r w:rsidRPr="00684430">
        <w:rPr>
          <w:b/>
          <w:sz w:val="32"/>
          <w:szCs w:val="32"/>
        </w:rPr>
        <w:t>РОМОДАНОВСКОГО МУНИЦИПАЛЬНОГО РАЙОНА</w:t>
      </w:r>
    </w:p>
    <w:p w:rsidR="00175D07" w:rsidRPr="005F4B0F" w:rsidRDefault="00175D07" w:rsidP="00673BF6">
      <w:pPr>
        <w:pStyle w:val="Heading1"/>
        <w:jc w:val="center"/>
        <w:rPr>
          <w:b/>
          <w:sz w:val="32"/>
          <w:szCs w:val="32"/>
        </w:rPr>
      </w:pPr>
      <w:r w:rsidRPr="005F4B0F">
        <w:rPr>
          <w:b/>
          <w:sz w:val="32"/>
          <w:szCs w:val="32"/>
        </w:rPr>
        <w:t>РЕСПУБЛИКИ МОРДОВИЯ</w:t>
      </w:r>
    </w:p>
    <w:p w:rsidR="00175D07" w:rsidRDefault="00175D07" w:rsidP="00673BF6">
      <w:pPr>
        <w:jc w:val="center"/>
        <w:rPr>
          <w:b/>
          <w:sz w:val="28"/>
          <w:szCs w:val="28"/>
        </w:rPr>
      </w:pPr>
    </w:p>
    <w:p w:rsidR="00175D07" w:rsidRPr="00684430" w:rsidRDefault="00175D07" w:rsidP="00673BF6">
      <w:pPr>
        <w:jc w:val="center"/>
        <w:rPr>
          <w:b/>
          <w:sz w:val="44"/>
          <w:szCs w:val="44"/>
        </w:rPr>
      </w:pPr>
      <w:r w:rsidRPr="00684430">
        <w:rPr>
          <w:b/>
          <w:sz w:val="44"/>
          <w:szCs w:val="44"/>
        </w:rPr>
        <w:t>РЕШЕНИЕ</w:t>
      </w:r>
    </w:p>
    <w:p w:rsidR="00175D07" w:rsidRDefault="00175D07" w:rsidP="00673BF6">
      <w:pPr>
        <w:rPr>
          <w:sz w:val="28"/>
          <w:szCs w:val="28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17.55pt;margin-top:8.4pt;width:471.6pt;height:.75pt;flip:y;z-index:251658240" o:connectortype="straight" strokeweight="1.5pt"/>
        </w:pict>
      </w:r>
      <w:r>
        <w:rPr>
          <w:sz w:val="28"/>
          <w:szCs w:val="28"/>
        </w:rPr>
        <w:t xml:space="preserve"> </w:t>
      </w:r>
    </w:p>
    <w:p w:rsidR="00175D07" w:rsidRDefault="00175D07" w:rsidP="00673BF6"/>
    <w:p w:rsidR="00175D07" w:rsidRPr="005F4B0F" w:rsidRDefault="00175D07" w:rsidP="00673BF6">
      <w:pPr>
        <w:rPr>
          <w:sz w:val="26"/>
          <w:szCs w:val="26"/>
        </w:rPr>
      </w:pPr>
      <w:r>
        <w:rPr>
          <w:sz w:val="26"/>
          <w:szCs w:val="26"/>
        </w:rPr>
        <w:t xml:space="preserve">        «_</w:t>
      </w:r>
      <w:r w:rsidRPr="005F4B0F">
        <w:rPr>
          <w:sz w:val="26"/>
          <w:szCs w:val="26"/>
        </w:rPr>
        <w:t>»</w:t>
      </w:r>
      <w:r>
        <w:rPr>
          <w:sz w:val="26"/>
          <w:szCs w:val="26"/>
        </w:rPr>
        <w:t xml:space="preserve"> </w:t>
      </w:r>
      <w:r w:rsidRPr="005F4B0F">
        <w:rPr>
          <w:sz w:val="26"/>
          <w:szCs w:val="26"/>
        </w:rPr>
        <w:t xml:space="preserve"> </w:t>
      </w:r>
      <w:r>
        <w:rPr>
          <w:sz w:val="26"/>
          <w:szCs w:val="26"/>
        </w:rPr>
        <w:t>_________</w:t>
      </w:r>
      <w:r w:rsidRPr="005F4B0F">
        <w:rPr>
          <w:sz w:val="26"/>
          <w:szCs w:val="26"/>
        </w:rPr>
        <w:t xml:space="preserve"> 20</w:t>
      </w:r>
      <w:r>
        <w:rPr>
          <w:sz w:val="26"/>
          <w:szCs w:val="26"/>
        </w:rPr>
        <w:t>___</w:t>
      </w:r>
      <w:r w:rsidRPr="005F4B0F">
        <w:rPr>
          <w:sz w:val="26"/>
          <w:szCs w:val="26"/>
        </w:rPr>
        <w:t xml:space="preserve"> г.                                                    </w:t>
      </w:r>
      <w:r>
        <w:rPr>
          <w:sz w:val="26"/>
          <w:szCs w:val="26"/>
        </w:rPr>
        <w:t xml:space="preserve">                          № _</w:t>
      </w:r>
    </w:p>
    <w:p w:rsidR="00175D07" w:rsidRDefault="00175D07" w:rsidP="00673BF6">
      <w:pPr>
        <w:rPr>
          <w:sz w:val="24"/>
          <w:szCs w:val="24"/>
        </w:rPr>
      </w:pPr>
    </w:p>
    <w:p w:rsidR="00175D07" w:rsidRPr="006A26C2" w:rsidRDefault="00175D07" w:rsidP="00673BF6">
      <w:pPr>
        <w:jc w:val="center"/>
        <w:rPr>
          <w:sz w:val="24"/>
          <w:szCs w:val="24"/>
        </w:rPr>
      </w:pPr>
      <w:r w:rsidRPr="006A26C2">
        <w:rPr>
          <w:sz w:val="24"/>
          <w:szCs w:val="24"/>
        </w:rPr>
        <w:t>п. Липки</w:t>
      </w:r>
    </w:p>
    <w:p w:rsidR="00175D07" w:rsidRPr="00A927F4" w:rsidRDefault="00175D07" w:rsidP="00673BF6">
      <w:pPr>
        <w:ind w:right="-5" w:firstLine="684"/>
        <w:jc w:val="right"/>
        <w:rPr>
          <w:b/>
          <w:sz w:val="24"/>
          <w:szCs w:val="24"/>
        </w:rPr>
      </w:pPr>
    </w:p>
    <w:p w:rsidR="00175D07" w:rsidRPr="00A927F4" w:rsidRDefault="00175D07" w:rsidP="00BC4C7B">
      <w:pPr>
        <w:pStyle w:val="NoSpacing"/>
        <w:tabs>
          <w:tab w:val="left" w:pos="6120"/>
        </w:tabs>
        <w:ind w:right="3955"/>
        <w:jc w:val="both"/>
        <w:rPr>
          <w:b/>
          <w:sz w:val="24"/>
        </w:rPr>
      </w:pPr>
      <w:r w:rsidRPr="00A927F4">
        <w:rPr>
          <w:b/>
          <w:sz w:val="24"/>
        </w:rPr>
        <w:t xml:space="preserve">О </w:t>
      </w:r>
      <w:r>
        <w:rPr>
          <w:b/>
          <w:sz w:val="24"/>
        </w:rPr>
        <w:t>продлении Соглашения</w:t>
      </w:r>
      <w:r w:rsidRPr="00A927F4">
        <w:rPr>
          <w:b/>
          <w:sz w:val="24"/>
        </w:rPr>
        <w:t xml:space="preserve"> </w:t>
      </w:r>
      <w:r w:rsidRPr="003154BF">
        <w:rPr>
          <w:b/>
          <w:sz w:val="24"/>
        </w:rPr>
        <w:t xml:space="preserve">о передаче осуществления части полномочий </w:t>
      </w:r>
      <w:r w:rsidRPr="006A26C2">
        <w:rPr>
          <w:b/>
          <w:sz w:val="24"/>
        </w:rPr>
        <w:t xml:space="preserve">Липкинского </w:t>
      </w:r>
      <w:r w:rsidRPr="003154BF">
        <w:rPr>
          <w:b/>
          <w:sz w:val="24"/>
        </w:rPr>
        <w:t xml:space="preserve">сельского поселения Ромодановскому муниципальному району по осуществлению закупок для обеспечения нужд муниципальных заказчиков и муниципальных бюджетных учреждений </w:t>
      </w:r>
      <w:r>
        <w:rPr>
          <w:b/>
          <w:sz w:val="24"/>
        </w:rPr>
        <w:t xml:space="preserve"> от </w:t>
      </w:r>
      <w:r w:rsidRPr="006A26C2">
        <w:rPr>
          <w:b/>
          <w:sz w:val="24"/>
        </w:rPr>
        <w:t>27.12.</w:t>
      </w:r>
      <w:r>
        <w:rPr>
          <w:b/>
          <w:sz w:val="24"/>
        </w:rPr>
        <w:t>2017 г.</w:t>
      </w:r>
    </w:p>
    <w:p w:rsidR="00175D07" w:rsidRPr="00A927F4" w:rsidRDefault="00175D07" w:rsidP="00BC4C7B">
      <w:pPr>
        <w:pStyle w:val="NoSpacing"/>
        <w:tabs>
          <w:tab w:val="left" w:pos="6120"/>
        </w:tabs>
        <w:ind w:right="3955"/>
        <w:jc w:val="both"/>
        <w:rPr>
          <w:b/>
          <w:sz w:val="24"/>
        </w:rPr>
      </w:pPr>
    </w:p>
    <w:p w:rsidR="00175D07" w:rsidRDefault="00175D07" w:rsidP="003154BF">
      <w:pPr>
        <w:pStyle w:val="NoSpacing"/>
        <w:ind w:firstLine="709"/>
        <w:jc w:val="both"/>
        <w:rPr>
          <w:sz w:val="24"/>
        </w:rPr>
      </w:pPr>
      <w:r w:rsidRPr="003154BF">
        <w:rPr>
          <w:sz w:val="24"/>
        </w:rPr>
        <w:t xml:space="preserve">В соответствии с частью 9 статьи 26 Федерального закона от 5 апреля </w:t>
      </w:r>
      <w:smartTag w:uri="urn:schemas-microsoft-com:office:smarttags" w:element="metricconverter">
        <w:smartTagPr>
          <w:attr w:name="ProductID" w:val="2013 г"/>
        </w:smartTagPr>
        <w:r w:rsidRPr="003154BF">
          <w:rPr>
            <w:sz w:val="24"/>
          </w:rPr>
          <w:t>2013 г</w:t>
        </w:r>
      </w:smartTag>
      <w:r w:rsidRPr="003154BF">
        <w:rPr>
          <w:sz w:val="24"/>
        </w:rPr>
        <w:t xml:space="preserve">. № 44-ФЗ «О контрактной системе в сфере закупок товаров, работ, услуг для обеспечения государственных и муниципальных нужд», частью 4 статьи 15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 w:rsidRPr="003154BF">
          <w:rPr>
            <w:sz w:val="24"/>
          </w:rPr>
          <w:t>2003 г</w:t>
        </w:r>
      </w:smartTag>
      <w:r w:rsidRPr="003154BF">
        <w:rPr>
          <w:sz w:val="24"/>
        </w:rPr>
        <w:t xml:space="preserve">. № 131-ФЗ «Об общих принципах организации местного самоуправления в Российской Федерации», Уставом </w:t>
      </w:r>
      <w:r>
        <w:rPr>
          <w:sz w:val="24"/>
        </w:rPr>
        <w:t xml:space="preserve">Липкинского сельского поселения </w:t>
      </w:r>
      <w:r w:rsidRPr="003154BF">
        <w:rPr>
          <w:sz w:val="24"/>
        </w:rPr>
        <w:t xml:space="preserve">Ромодановского муниципального района Республики Мордовия, Совет депутатов </w:t>
      </w:r>
      <w:r w:rsidRPr="006A26C2">
        <w:rPr>
          <w:sz w:val="24"/>
        </w:rPr>
        <w:t>Липкинского</w:t>
      </w:r>
      <w:r>
        <w:rPr>
          <w:sz w:val="24"/>
        </w:rPr>
        <w:t xml:space="preserve"> сельского поселения </w:t>
      </w:r>
      <w:r w:rsidRPr="003154BF">
        <w:rPr>
          <w:sz w:val="24"/>
        </w:rPr>
        <w:t>Ромодановского муниципального района Республики Мордовия</w:t>
      </w:r>
    </w:p>
    <w:p w:rsidR="00175D07" w:rsidRDefault="00175D07" w:rsidP="003154BF">
      <w:pPr>
        <w:pStyle w:val="NoSpacing"/>
        <w:ind w:firstLine="709"/>
        <w:jc w:val="center"/>
        <w:rPr>
          <w:b/>
          <w:sz w:val="24"/>
        </w:rPr>
      </w:pPr>
    </w:p>
    <w:p w:rsidR="00175D07" w:rsidRPr="00A927F4" w:rsidRDefault="00175D07" w:rsidP="003154BF">
      <w:pPr>
        <w:pStyle w:val="NoSpacing"/>
        <w:ind w:firstLine="709"/>
        <w:jc w:val="center"/>
        <w:rPr>
          <w:b/>
          <w:sz w:val="24"/>
        </w:rPr>
      </w:pPr>
      <w:r w:rsidRPr="00A927F4">
        <w:rPr>
          <w:b/>
          <w:sz w:val="24"/>
        </w:rPr>
        <w:t>решил:</w:t>
      </w:r>
    </w:p>
    <w:p w:rsidR="00175D07" w:rsidRPr="00A927F4" w:rsidRDefault="00175D07" w:rsidP="00673BF6">
      <w:pPr>
        <w:pStyle w:val="NoSpacing"/>
        <w:ind w:firstLine="709"/>
        <w:jc w:val="center"/>
        <w:rPr>
          <w:b/>
          <w:sz w:val="24"/>
        </w:rPr>
      </w:pPr>
    </w:p>
    <w:p w:rsidR="00175D07" w:rsidRPr="00A927F4" w:rsidRDefault="00175D07" w:rsidP="00B24143">
      <w:pPr>
        <w:pStyle w:val="NoSpacing"/>
        <w:ind w:firstLine="709"/>
        <w:jc w:val="both"/>
        <w:rPr>
          <w:sz w:val="24"/>
        </w:rPr>
      </w:pPr>
      <w:r w:rsidRPr="00A927F4">
        <w:rPr>
          <w:sz w:val="24"/>
        </w:rPr>
        <w:t xml:space="preserve">1. Обратиться к Совету депутатов Ромодановского муниципального района с предложением </w:t>
      </w:r>
      <w:r w:rsidRPr="003154BF">
        <w:rPr>
          <w:sz w:val="24"/>
        </w:rPr>
        <w:t>о</w:t>
      </w:r>
      <w:r w:rsidRPr="00A927F4">
        <w:rPr>
          <w:color w:val="FF0000"/>
          <w:sz w:val="24"/>
        </w:rPr>
        <w:t xml:space="preserve"> </w:t>
      </w:r>
      <w:r>
        <w:rPr>
          <w:sz w:val="24"/>
        </w:rPr>
        <w:t>продлении</w:t>
      </w:r>
      <w:r w:rsidRPr="00A927F4">
        <w:rPr>
          <w:sz w:val="24"/>
        </w:rPr>
        <w:t xml:space="preserve"> </w:t>
      </w:r>
      <w:r>
        <w:rPr>
          <w:sz w:val="24"/>
        </w:rPr>
        <w:t>Соглашения</w:t>
      </w:r>
      <w:r w:rsidRPr="00A927F4">
        <w:rPr>
          <w:sz w:val="24"/>
        </w:rPr>
        <w:t xml:space="preserve"> </w:t>
      </w:r>
      <w:r w:rsidRPr="003154BF">
        <w:rPr>
          <w:sz w:val="24"/>
        </w:rPr>
        <w:t>о передаче осущ</w:t>
      </w:r>
      <w:r>
        <w:rPr>
          <w:sz w:val="24"/>
        </w:rPr>
        <w:t>ествления части полномочий Липкин</w:t>
      </w:r>
      <w:r w:rsidRPr="003154BF">
        <w:rPr>
          <w:sz w:val="24"/>
        </w:rPr>
        <w:t>ского сельского поселения Ромодановскому муниципальному району по осуществлению закупок для обеспечения нужд муниципальных заказчиков и муниципальных</w:t>
      </w:r>
      <w:r>
        <w:rPr>
          <w:sz w:val="24"/>
        </w:rPr>
        <w:t xml:space="preserve"> бюджетных учреждений  от 27.12.</w:t>
      </w:r>
      <w:r w:rsidRPr="003154BF">
        <w:rPr>
          <w:sz w:val="24"/>
        </w:rPr>
        <w:t>201</w:t>
      </w:r>
      <w:r>
        <w:rPr>
          <w:sz w:val="24"/>
        </w:rPr>
        <w:t>7</w:t>
      </w:r>
      <w:r w:rsidRPr="003154BF">
        <w:rPr>
          <w:sz w:val="24"/>
        </w:rPr>
        <w:t xml:space="preserve"> г.</w:t>
      </w:r>
      <w:r>
        <w:rPr>
          <w:sz w:val="24"/>
        </w:rPr>
        <w:t xml:space="preserve"> </w:t>
      </w:r>
      <w:r w:rsidRPr="00A927F4">
        <w:rPr>
          <w:sz w:val="24"/>
        </w:rPr>
        <w:t>до 31.12.2027 г.</w:t>
      </w:r>
    </w:p>
    <w:p w:rsidR="00175D07" w:rsidRPr="00A927F4" w:rsidRDefault="00175D07" w:rsidP="00B24143">
      <w:pPr>
        <w:pStyle w:val="NoSpacing"/>
        <w:ind w:firstLine="709"/>
        <w:jc w:val="both"/>
        <w:rPr>
          <w:sz w:val="24"/>
        </w:rPr>
      </w:pPr>
      <w:r w:rsidRPr="00A927F4">
        <w:rPr>
          <w:sz w:val="24"/>
        </w:rPr>
        <w:t xml:space="preserve">2. Утвердить прилагаемый проект дополнительного соглашения к Соглашению </w:t>
      </w:r>
      <w:r w:rsidRPr="003154BF">
        <w:rPr>
          <w:sz w:val="24"/>
        </w:rPr>
        <w:t>о передаче осущ</w:t>
      </w:r>
      <w:r>
        <w:rPr>
          <w:sz w:val="24"/>
        </w:rPr>
        <w:t>ествления части полномочий Липкин</w:t>
      </w:r>
      <w:r w:rsidRPr="003154BF">
        <w:rPr>
          <w:sz w:val="24"/>
        </w:rPr>
        <w:t>ского сельского поселения Ромодановскому муниципальному району по осуществлению закупок для обеспечения нужд муниципальных заказчиков и муниципальных</w:t>
      </w:r>
      <w:r>
        <w:rPr>
          <w:sz w:val="24"/>
        </w:rPr>
        <w:t xml:space="preserve"> бюджетных учреждений  от 27.12.</w:t>
      </w:r>
      <w:r w:rsidRPr="003154BF">
        <w:rPr>
          <w:sz w:val="24"/>
        </w:rPr>
        <w:t>201</w:t>
      </w:r>
      <w:r>
        <w:rPr>
          <w:sz w:val="24"/>
        </w:rPr>
        <w:t>7</w:t>
      </w:r>
      <w:r w:rsidRPr="003154BF">
        <w:rPr>
          <w:sz w:val="24"/>
        </w:rPr>
        <w:t xml:space="preserve"> г</w:t>
      </w:r>
      <w:r>
        <w:rPr>
          <w:sz w:val="24"/>
        </w:rPr>
        <w:t>.</w:t>
      </w:r>
      <w:r w:rsidRPr="00BD6AA7">
        <w:rPr>
          <w:sz w:val="24"/>
        </w:rPr>
        <w:t xml:space="preserve"> </w:t>
      </w:r>
      <w:r>
        <w:rPr>
          <w:sz w:val="24"/>
        </w:rPr>
        <w:t xml:space="preserve">и направить его </w:t>
      </w:r>
      <w:r w:rsidRPr="00A927F4">
        <w:rPr>
          <w:sz w:val="24"/>
        </w:rPr>
        <w:t>в Совет депутатов Ромодановского муниципального района для заключения</w:t>
      </w:r>
      <w:r>
        <w:rPr>
          <w:sz w:val="24"/>
        </w:rPr>
        <w:t>.</w:t>
      </w:r>
      <w:r w:rsidRPr="00A927F4">
        <w:rPr>
          <w:sz w:val="24"/>
        </w:rPr>
        <w:t xml:space="preserve"> </w:t>
      </w:r>
    </w:p>
    <w:p w:rsidR="00175D07" w:rsidRPr="00A927F4" w:rsidRDefault="00175D07" w:rsidP="00CD5359">
      <w:pPr>
        <w:pStyle w:val="NoSpacing"/>
        <w:ind w:firstLine="709"/>
        <w:jc w:val="both"/>
        <w:rPr>
          <w:sz w:val="24"/>
        </w:rPr>
      </w:pPr>
      <w:r>
        <w:rPr>
          <w:sz w:val="24"/>
        </w:rPr>
        <w:t>3</w:t>
      </w:r>
      <w:r w:rsidRPr="00A927F4">
        <w:rPr>
          <w:sz w:val="24"/>
        </w:rPr>
        <w:t>. Настоящее решение вступает в силу после дня его официального опубликования.</w:t>
      </w:r>
    </w:p>
    <w:p w:rsidR="00175D07" w:rsidRDefault="00175D07" w:rsidP="00CD5359">
      <w:pPr>
        <w:pStyle w:val="NoSpacing"/>
        <w:ind w:firstLine="709"/>
        <w:jc w:val="both"/>
        <w:rPr>
          <w:sz w:val="26"/>
          <w:szCs w:val="26"/>
        </w:rPr>
      </w:pPr>
    </w:p>
    <w:p w:rsidR="00175D07" w:rsidRDefault="00175D07" w:rsidP="00CD5359">
      <w:pPr>
        <w:pStyle w:val="NoSpacing"/>
        <w:ind w:firstLine="709"/>
        <w:jc w:val="both"/>
        <w:rPr>
          <w:sz w:val="26"/>
          <w:szCs w:val="26"/>
        </w:rPr>
      </w:pPr>
    </w:p>
    <w:tbl>
      <w:tblPr>
        <w:tblW w:w="0" w:type="auto"/>
        <w:tblLook w:val="00A0"/>
      </w:tblPr>
      <w:tblGrid>
        <w:gridCol w:w="4784"/>
        <w:gridCol w:w="4787"/>
      </w:tblGrid>
      <w:tr w:rsidR="00175D07" w:rsidRPr="00BD6AA7" w:rsidTr="00A478E6">
        <w:trPr>
          <w:trHeight w:val="530"/>
        </w:trPr>
        <w:tc>
          <w:tcPr>
            <w:tcW w:w="4784" w:type="dxa"/>
          </w:tcPr>
          <w:p w:rsidR="00175D07" w:rsidRPr="00A478E6" w:rsidRDefault="00175D07" w:rsidP="006A26C2">
            <w:pPr>
              <w:jc w:val="both"/>
              <w:rPr>
                <w:b/>
                <w:sz w:val="24"/>
                <w:szCs w:val="24"/>
              </w:rPr>
            </w:pPr>
            <w:r w:rsidRPr="00A478E6">
              <w:rPr>
                <w:b/>
                <w:sz w:val="24"/>
                <w:szCs w:val="24"/>
              </w:rPr>
              <w:t>Глава Липкинского</w:t>
            </w:r>
          </w:p>
          <w:p w:rsidR="00175D07" w:rsidRPr="00A478E6" w:rsidRDefault="00175D07" w:rsidP="006A26C2">
            <w:pPr>
              <w:jc w:val="both"/>
              <w:rPr>
                <w:b/>
                <w:sz w:val="24"/>
                <w:szCs w:val="24"/>
              </w:rPr>
            </w:pPr>
            <w:r w:rsidRPr="00A478E6">
              <w:rPr>
                <w:b/>
                <w:sz w:val="24"/>
                <w:szCs w:val="24"/>
              </w:rPr>
              <w:t>сельского поселения</w:t>
            </w:r>
          </w:p>
          <w:p w:rsidR="00175D07" w:rsidRPr="00A478E6" w:rsidRDefault="00175D07" w:rsidP="00E65E23">
            <w:pPr>
              <w:ind w:right="-194"/>
              <w:rPr>
                <w:b/>
                <w:sz w:val="25"/>
                <w:szCs w:val="25"/>
              </w:rPr>
            </w:pPr>
          </w:p>
        </w:tc>
        <w:tc>
          <w:tcPr>
            <w:tcW w:w="4787" w:type="dxa"/>
          </w:tcPr>
          <w:p w:rsidR="00175D07" w:rsidRPr="00A478E6" w:rsidRDefault="00175D07" w:rsidP="00E65E23">
            <w:pPr>
              <w:jc w:val="both"/>
              <w:rPr>
                <w:b/>
                <w:sz w:val="24"/>
                <w:szCs w:val="24"/>
              </w:rPr>
            </w:pPr>
            <w:r w:rsidRPr="00A478E6">
              <w:rPr>
                <w:b/>
                <w:sz w:val="24"/>
                <w:szCs w:val="24"/>
              </w:rPr>
              <w:t xml:space="preserve">   </w:t>
            </w:r>
          </w:p>
          <w:p w:rsidR="00175D07" w:rsidRPr="00A478E6" w:rsidRDefault="00175D07" w:rsidP="00E65E23">
            <w:pPr>
              <w:jc w:val="both"/>
              <w:rPr>
                <w:b/>
                <w:sz w:val="24"/>
                <w:szCs w:val="24"/>
              </w:rPr>
            </w:pPr>
            <w:r w:rsidRPr="00A478E6">
              <w:rPr>
                <w:b/>
                <w:sz w:val="24"/>
                <w:szCs w:val="24"/>
              </w:rPr>
              <w:t xml:space="preserve">  ________________ Л.П. Новикова         </w:t>
            </w:r>
          </w:p>
        </w:tc>
      </w:tr>
    </w:tbl>
    <w:p w:rsidR="00175D07" w:rsidRPr="00D1228D" w:rsidRDefault="00175D07" w:rsidP="00DB76D5">
      <w:pPr>
        <w:pStyle w:val="NoSpacing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>
        <w:rPr>
          <w:b/>
          <w:szCs w:val="28"/>
        </w:rPr>
        <w:br w:type="page"/>
      </w:r>
      <w:r w:rsidRPr="00D1228D">
        <w:rPr>
          <w:sz w:val="26"/>
          <w:szCs w:val="26"/>
        </w:rPr>
        <w:t>УТВЕРЖДЕНО</w:t>
      </w:r>
    </w:p>
    <w:p w:rsidR="00175D07" w:rsidRPr="00D1228D" w:rsidRDefault="00175D07" w:rsidP="00DB76D5">
      <w:pPr>
        <w:pStyle w:val="NoSpacing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D1228D">
        <w:rPr>
          <w:sz w:val="26"/>
          <w:szCs w:val="26"/>
        </w:rPr>
        <w:t>решением Совета депутатов</w:t>
      </w:r>
    </w:p>
    <w:p w:rsidR="00175D07" w:rsidRPr="00D1228D" w:rsidRDefault="00175D07" w:rsidP="00DB76D5">
      <w:pPr>
        <w:pStyle w:val="NoSpacing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D1228D">
        <w:rPr>
          <w:sz w:val="26"/>
          <w:szCs w:val="26"/>
        </w:rPr>
        <w:t>Ромодановского муниципального района</w:t>
      </w:r>
    </w:p>
    <w:p w:rsidR="00175D07" w:rsidRPr="00D1228D" w:rsidRDefault="00175D07" w:rsidP="00DB76D5">
      <w:pPr>
        <w:pStyle w:val="NoSpacing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D1228D">
        <w:rPr>
          <w:sz w:val="26"/>
          <w:szCs w:val="26"/>
        </w:rPr>
        <w:t>Республики Мордовия</w:t>
      </w:r>
    </w:p>
    <w:p w:rsidR="00175D07" w:rsidRPr="00D1228D" w:rsidRDefault="00175D07" w:rsidP="00DB76D5">
      <w:pPr>
        <w:pStyle w:val="NoSpacing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>
        <w:rPr>
          <w:sz w:val="26"/>
          <w:szCs w:val="26"/>
        </w:rPr>
        <w:t>от «_» ______</w:t>
      </w:r>
      <w:r w:rsidRPr="00D1228D">
        <w:rPr>
          <w:sz w:val="26"/>
          <w:szCs w:val="26"/>
        </w:rPr>
        <w:t xml:space="preserve"> 20</w:t>
      </w:r>
      <w:r>
        <w:rPr>
          <w:sz w:val="26"/>
          <w:szCs w:val="26"/>
        </w:rPr>
        <w:t>__</w:t>
      </w:r>
      <w:r w:rsidRPr="00D1228D">
        <w:rPr>
          <w:sz w:val="26"/>
          <w:szCs w:val="26"/>
        </w:rPr>
        <w:t xml:space="preserve"> г.  №__</w:t>
      </w:r>
    </w:p>
    <w:p w:rsidR="00175D07" w:rsidRPr="00D1228D" w:rsidRDefault="00175D07" w:rsidP="00DB76D5">
      <w:pPr>
        <w:pStyle w:val="NoSpacing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D1228D">
        <w:rPr>
          <w:sz w:val="26"/>
          <w:szCs w:val="26"/>
        </w:rPr>
        <w:t> </w:t>
      </w:r>
    </w:p>
    <w:p w:rsidR="00175D07" w:rsidRPr="00D1228D" w:rsidRDefault="00175D07" w:rsidP="00DB76D5">
      <w:pPr>
        <w:pStyle w:val="NoSpacing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D1228D">
        <w:rPr>
          <w:sz w:val="26"/>
          <w:szCs w:val="26"/>
        </w:rPr>
        <w:t>УТВЕРЖДЕНО</w:t>
      </w:r>
    </w:p>
    <w:p w:rsidR="00175D07" w:rsidRPr="00D1228D" w:rsidRDefault="00175D07" w:rsidP="00DB76D5">
      <w:pPr>
        <w:pStyle w:val="NoSpacing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D1228D">
        <w:rPr>
          <w:sz w:val="26"/>
          <w:szCs w:val="26"/>
        </w:rPr>
        <w:t>решением Совета депутатов</w:t>
      </w:r>
    </w:p>
    <w:p w:rsidR="00175D07" w:rsidRPr="00D1228D" w:rsidRDefault="00175D07" w:rsidP="00DB76D5">
      <w:pPr>
        <w:pStyle w:val="NoSpacing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A478E6">
        <w:rPr>
          <w:sz w:val="26"/>
          <w:szCs w:val="26"/>
        </w:rPr>
        <w:t>Липкинского</w:t>
      </w:r>
      <w:r w:rsidRPr="00D1228D">
        <w:rPr>
          <w:sz w:val="26"/>
          <w:szCs w:val="26"/>
        </w:rPr>
        <w:t xml:space="preserve"> сельского поселения</w:t>
      </w:r>
    </w:p>
    <w:p w:rsidR="00175D07" w:rsidRPr="00D1228D" w:rsidRDefault="00175D07" w:rsidP="00DB76D5">
      <w:pPr>
        <w:pStyle w:val="NoSpacing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D1228D">
        <w:rPr>
          <w:sz w:val="26"/>
          <w:szCs w:val="26"/>
        </w:rPr>
        <w:t>Ромодановского муниципального района</w:t>
      </w:r>
    </w:p>
    <w:p w:rsidR="00175D07" w:rsidRPr="00D1228D" w:rsidRDefault="00175D07" w:rsidP="00DB76D5">
      <w:pPr>
        <w:pStyle w:val="NoSpacing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D1228D">
        <w:rPr>
          <w:sz w:val="26"/>
          <w:szCs w:val="26"/>
        </w:rPr>
        <w:t>Республики Мордовия</w:t>
      </w:r>
    </w:p>
    <w:p w:rsidR="00175D07" w:rsidRPr="00D1228D" w:rsidRDefault="00175D07" w:rsidP="00317364">
      <w:pPr>
        <w:pStyle w:val="NoSpacing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>
        <w:rPr>
          <w:sz w:val="26"/>
          <w:szCs w:val="26"/>
        </w:rPr>
        <w:t>от «_» ______</w:t>
      </w:r>
      <w:r w:rsidRPr="00D1228D">
        <w:rPr>
          <w:sz w:val="26"/>
          <w:szCs w:val="26"/>
        </w:rPr>
        <w:t xml:space="preserve"> 20</w:t>
      </w:r>
      <w:r>
        <w:rPr>
          <w:sz w:val="26"/>
          <w:szCs w:val="26"/>
        </w:rPr>
        <w:t>__</w:t>
      </w:r>
      <w:r w:rsidRPr="00D1228D">
        <w:rPr>
          <w:sz w:val="26"/>
          <w:szCs w:val="26"/>
        </w:rPr>
        <w:t xml:space="preserve"> г</w:t>
      </w:r>
      <w:r>
        <w:rPr>
          <w:sz w:val="26"/>
          <w:szCs w:val="26"/>
        </w:rPr>
        <w:t>.  №__</w:t>
      </w:r>
      <w:r w:rsidRPr="00D1228D">
        <w:rPr>
          <w:sz w:val="26"/>
          <w:szCs w:val="26"/>
        </w:rPr>
        <w:t> </w:t>
      </w:r>
    </w:p>
    <w:p w:rsidR="00175D07" w:rsidRDefault="00175D07" w:rsidP="00DB76D5">
      <w:pPr>
        <w:pStyle w:val="Heading1"/>
        <w:contextualSpacing/>
        <w:jc w:val="center"/>
        <w:rPr>
          <w:sz w:val="26"/>
          <w:szCs w:val="26"/>
        </w:rPr>
      </w:pPr>
      <w:bookmarkStart w:id="0" w:name="sub_10000"/>
    </w:p>
    <w:p w:rsidR="00175D07" w:rsidRDefault="00175D07" w:rsidP="00DB76D5">
      <w:pPr>
        <w:pStyle w:val="Heading1"/>
        <w:contextualSpacing/>
        <w:jc w:val="center"/>
        <w:rPr>
          <w:sz w:val="26"/>
          <w:szCs w:val="26"/>
        </w:rPr>
      </w:pPr>
      <w:r w:rsidRPr="00D1228D">
        <w:rPr>
          <w:sz w:val="26"/>
          <w:szCs w:val="26"/>
        </w:rPr>
        <w:t xml:space="preserve">Дополнительное соглашение № 1 </w:t>
      </w:r>
    </w:p>
    <w:p w:rsidR="00175D07" w:rsidRDefault="00175D07" w:rsidP="00DB76D5">
      <w:pPr>
        <w:pStyle w:val="Heading1"/>
        <w:contextualSpacing/>
        <w:jc w:val="center"/>
        <w:rPr>
          <w:sz w:val="26"/>
          <w:szCs w:val="26"/>
        </w:rPr>
      </w:pPr>
      <w:r w:rsidRPr="00D1228D">
        <w:rPr>
          <w:sz w:val="26"/>
          <w:szCs w:val="26"/>
        </w:rPr>
        <w:t>к Соглашению</w:t>
      </w:r>
      <w:r>
        <w:rPr>
          <w:sz w:val="26"/>
          <w:szCs w:val="26"/>
        </w:rPr>
        <w:t xml:space="preserve"> </w:t>
      </w:r>
      <w:r w:rsidRPr="003154BF">
        <w:rPr>
          <w:sz w:val="26"/>
          <w:szCs w:val="26"/>
        </w:rPr>
        <w:t xml:space="preserve">о передаче осуществления части полномочий </w:t>
      </w:r>
      <w:r w:rsidRPr="00A478E6">
        <w:rPr>
          <w:sz w:val="26"/>
          <w:szCs w:val="26"/>
        </w:rPr>
        <w:t xml:space="preserve">Липкинского </w:t>
      </w:r>
      <w:r w:rsidRPr="003154BF">
        <w:rPr>
          <w:sz w:val="26"/>
          <w:szCs w:val="26"/>
        </w:rPr>
        <w:t>сельского поселения Ромодановскому муниципальному району по осуществлению закупок для обеспечения нужд муниципальных заказчиков и муни</w:t>
      </w:r>
      <w:r>
        <w:rPr>
          <w:sz w:val="26"/>
          <w:szCs w:val="26"/>
        </w:rPr>
        <w:t xml:space="preserve">ципальных бюджетных учреждений </w:t>
      </w:r>
    </w:p>
    <w:p w:rsidR="00175D07" w:rsidRPr="00DB76D5" w:rsidRDefault="00175D07" w:rsidP="00DB76D5">
      <w:pPr>
        <w:jc w:val="both"/>
      </w:pPr>
    </w:p>
    <w:bookmarkEnd w:id="0"/>
    <w:p w:rsidR="00175D07" w:rsidRDefault="00175D07" w:rsidP="00DB76D5">
      <w:pPr>
        <w:ind w:firstLine="708"/>
        <w:contextualSpacing/>
        <w:jc w:val="both"/>
        <w:rPr>
          <w:sz w:val="26"/>
          <w:szCs w:val="26"/>
        </w:rPr>
      </w:pPr>
      <w:r w:rsidRPr="00D1228D">
        <w:rPr>
          <w:sz w:val="26"/>
          <w:szCs w:val="26"/>
        </w:rPr>
        <w:t>Ромодановский муниципальный район Республики Мордовия, именуемый в дальнейшем «Муниципальный район», в лице Главы Ромодановского муниципального района Ведяшкина Сергея Валентиновича,</w:t>
      </w:r>
      <w:r>
        <w:rPr>
          <w:sz w:val="26"/>
          <w:szCs w:val="26"/>
        </w:rPr>
        <w:t xml:space="preserve"> действующего на основании Устава,</w:t>
      </w:r>
      <w:r w:rsidRPr="00D1228D">
        <w:rPr>
          <w:sz w:val="26"/>
          <w:szCs w:val="26"/>
        </w:rPr>
        <w:t xml:space="preserve"> с одной стороны, и </w:t>
      </w:r>
      <w:r w:rsidRPr="00A478E6">
        <w:rPr>
          <w:sz w:val="26"/>
          <w:szCs w:val="26"/>
        </w:rPr>
        <w:t>Липкинское</w:t>
      </w:r>
      <w:r w:rsidRPr="00D1228D">
        <w:rPr>
          <w:sz w:val="26"/>
          <w:szCs w:val="26"/>
        </w:rPr>
        <w:t xml:space="preserve"> сельское поселение Ромодановского муниципального района Республики Мордовия, именуемое в дальнейшем "Поселение", в лице Главы </w:t>
      </w:r>
      <w:r w:rsidRPr="00A478E6">
        <w:rPr>
          <w:sz w:val="26"/>
          <w:szCs w:val="26"/>
        </w:rPr>
        <w:t>Липкинского сельского поселения Новиковой Людмилы Петровны</w:t>
      </w:r>
      <w:r w:rsidRPr="00D1228D">
        <w:rPr>
          <w:sz w:val="26"/>
          <w:szCs w:val="26"/>
        </w:rPr>
        <w:t>,</w:t>
      </w:r>
      <w:r>
        <w:rPr>
          <w:sz w:val="26"/>
          <w:szCs w:val="26"/>
        </w:rPr>
        <w:t xml:space="preserve"> действующего на основании Устава,</w:t>
      </w:r>
      <w:r w:rsidRPr="00D1228D">
        <w:rPr>
          <w:sz w:val="26"/>
          <w:szCs w:val="26"/>
        </w:rPr>
        <w:t xml:space="preserve"> с другой стороны, руководствуясь </w:t>
      </w:r>
      <w:hyperlink r:id="rId5" w:history="1">
        <w:r w:rsidRPr="00D77FF5">
          <w:rPr>
            <w:rStyle w:val="a"/>
            <w:color w:val="auto"/>
            <w:sz w:val="26"/>
            <w:szCs w:val="26"/>
          </w:rPr>
          <w:t>частью 4 статьи 15</w:t>
        </w:r>
      </w:hyperlink>
      <w:r w:rsidRPr="00D1228D">
        <w:rPr>
          <w:sz w:val="26"/>
          <w:szCs w:val="26"/>
        </w:rPr>
        <w:t xml:space="preserve"> Федерального Закона от 6 октября 2003 года N 131-ФЗ "Об общих принципах организации местного самоуправления в Российской Федерации", заключили настоящее дополнительное соглашение к Соглашению </w:t>
      </w:r>
      <w:r w:rsidRPr="003154BF">
        <w:rPr>
          <w:sz w:val="26"/>
          <w:szCs w:val="26"/>
        </w:rPr>
        <w:t xml:space="preserve">о передаче осуществления части полномочий </w:t>
      </w:r>
      <w:r w:rsidRPr="00A478E6">
        <w:rPr>
          <w:sz w:val="26"/>
          <w:szCs w:val="26"/>
        </w:rPr>
        <w:t>Липкинского</w:t>
      </w:r>
      <w:r w:rsidRPr="003154BF">
        <w:rPr>
          <w:sz w:val="26"/>
          <w:szCs w:val="26"/>
        </w:rPr>
        <w:t xml:space="preserve"> сельского поселения Ромодановскому муниципальному району по осуществлению закупок для обеспечения нужд муниципальных заказчиков и муниципальных</w:t>
      </w:r>
      <w:r>
        <w:rPr>
          <w:sz w:val="26"/>
          <w:szCs w:val="26"/>
        </w:rPr>
        <w:t xml:space="preserve"> бюджетных учреждений  от 27.12.2017</w:t>
      </w:r>
      <w:r w:rsidRPr="003154BF">
        <w:rPr>
          <w:sz w:val="26"/>
          <w:szCs w:val="26"/>
        </w:rPr>
        <w:t xml:space="preserve"> г.</w:t>
      </w:r>
      <w:r w:rsidRPr="00D1228D">
        <w:rPr>
          <w:sz w:val="26"/>
          <w:szCs w:val="26"/>
        </w:rPr>
        <w:t xml:space="preserve">  (далее – «Соглашение») о нижеследующем:</w:t>
      </w:r>
    </w:p>
    <w:p w:rsidR="00175D07" w:rsidRPr="00D1228D" w:rsidRDefault="00175D07" w:rsidP="00DB76D5">
      <w:pPr>
        <w:ind w:firstLine="708"/>
        <w:contextualSpacing/>
        <w:jc w:val="both"/>
        <w:rPr>
          <w:sz w:val="26"/>
          <w:szCs w:val="26"/>
        </w:rPr>
      </w:pPr>
    </w:p>
    <w:p w:rsidR="00175D07" w:rsidRPr="00D1228D" w:rsidRDefault="00175D07" w:rsidP="00DB76D5">
      <w:pPr>
        <w:ind w:firstLine="708"/>
        <w:contextualSpacing/>
        <w:jc w:val="both"/>
        <w:rPr>
          <w:sz w:val="26"/>
          <w:szCs w:val="26"/>
        </w:rPr>
      </w:pPr>
      <w:r w:rsidRPr="00D1228D">
        <w:rPr>
          <w:sz w:val="26"/>
          <w:szCs w:val="26"/>
        </w:rPr>
        <w:t xml:space="preserve">1. Внести в текст Соглашения изменение, изложив п. </w:t>
      </w:r>
      <w:r>
        <w:rPr>
          <w:sz w:val="26"/>
          <w:szCs w:val="26"/>
        </w:rPr>
        <w:t>17</w:t>
      </w:r>
      <w:r w:rsidRPr="00D1228D">
        <w:rPr>
          <w:sz w:val="26"/>
          <w:szCs w:val="26"/>
        </w:rPr>
        <w:t xml:space="preserve"> в следующей редакции:</w:t>
      </w:r>
    </w:p>
    <w:p w:rsidR="00175D07" w:rsidRPr="00D1228D" w:rsidRDefault="00175D07" w:rsidP="00DB76D5">
      <w:pPr>
        <w:ind w:firstLine="708"/>
        <w:contextualSpacing/>
        <w:jc w:val="both"/>
        <w:rPr>
          <w:sz w:val="26"/>
          <w:szCs w:val="26"/>
        </w:rPr>
      </w:pPr>
      <w:r w:rsidRPr="00D1228D">
        <w:rPr>
          <w:sz w:val="26"/>
          <w:szCs w:val="26"/>
        </w:rPr>
        <w:t>«</w:t>
      </w:r>
      <w:r>
        <w:rPr>
          <w:sz w:val="26"/>
          <w:szCs w:val="26"/>
        </w:rPr>
        <w:t>17.</w:t>
      </w:r>
      <w:r w:rsidRPr="00D1228D">
        <w:rPr>
          <w:sz w:val="26"/>
          <w:szCs w:val="26"/>
        </w:rPr>
        <w:t xml:space="preserve"> Настоящее Соглашение заключается по 31 декабря </w:t>
      </w:r>
      <w:smartTag w:uri="urn:schemas-microsoft-com:office:smarttags" w:element="metricconverter">
        <w:smartTagPr>
          <w:attr w:name="ProductID" w:val="2027 г"/>
        </w:smartTagPr>
        <w:r w:rsidRPr="00D1228D">
          <w:rPr>
            <w:sz w:val="26"/>
            <w:szCs w:val="26"/>
          </w:rPr>
          <w:t>2027 г</w:t>
        </w:r>
      </w:smartTag>
      <w:r w:rsidRPr="00D1228D">
        <w:rPr>
          <w:sz w:val="26"/>
          <w:szCs w:val="26"/>
        </w:rPr>
        <w:t>.».</w:t>
      </w:r>
    </w:p>
    <w:p w:rsidR="00175D07" w:rsidRPr="00D1228D" w:rsidRDefault="00175D07" w:rsidP="00DB76D5">
      <w:pPr>
        <w:ind w:firstLine="708"/>
        <w:contextualSpacing/>
        <w:jc w:val="both"/>
        <w:rPr>
          <w:sz w:val="26"/>
          <w:szCs w:val="26"/>
        </w:rPr>
      </w:pPr>
      <w:r w:rsidRPr="00D1228D">
        <w:rPr>
          <w:sz w:val="26"/>
          <w:szCs w:val="26"/>
        </w:rPr>
        <w:t>2. Условия Соглашения, не затронутые настоящим дополнительным соглашением, остаются прежними.</w:t>
      </w:r>
    </w:p>
    <w:p w:rsidR="00175D07" w:rsidRPr="00D1228D" w:rsidRDefault="00175D07" w:rsidP="00DB76D5">
      <w:pPr>
        <w:ind w:firstLine="708"/>
        <w:contextualSpacing/>
        <w:jc w:val="both"/>
        <w:rPr>
          <w:sz w:val="26"/>
          <w:szCs w:val="26"/>
        </w:rPr>
      </w:pPr>
      <w:r w:rsidRPr="00D1228D">
        <w:rPr>
          <w:sz w:val="26"/>
          <w:szCs w:val="26"/>
        </w:rPr>
        <w:t>3. Настоящее дополнительное соглашение составлено в двух экземплярах (по одному для каждой из сторон).</w:t>
      </w:r>
    </w:p>
    <w:p w:rsidR="00175D07" w:rsidRPr="00D1228D" w:rsidRDefault="00175D07" w:rsidP="00DB76D5">
      <w:pPr>
        <w:ind w:firstLine="708"/>
        <w:contextualSpacing/>
        <w:jc w:val="both"/>
        <w:rPr>
          <w:sz w:val="26"/>
          <w:szCs w:val="26"/>
        </w:rPr>
      </w:pPr>
      <w:r w:rsidRPr="00D1228D">
        <w:rPr>
          <w:sz w:val="26"/>
          <w:szCs w:val="26"/>
        </w:rPr>
        <w:t>4. Настоящее дополнительное соглашение вступает в силу со дня его подписания и является неотъемлемой частью Соглашения.</w:t>
      </w:r>
    </w:p>
    <w:p w:rsidR="00175D07" w:rsidRPr="00D1228D" w:rsidRDefault="00175D07" w:rsidP="00DB76D5">
      <w:pPr>
        <w:pStyle w:val="Heading1"/>
        <w:ind w:firstLine="708"/>
        <w:contextualSpacing/>
        <w:rPr>
          <w:sz w:val="26"/>
          <w:szCs w:val="26"/>
        </w:rPr>
      </w:pPr>
      <w:bookmarkStart w:id="1" w:name="sub_1033"/>
      <w:r w:rsidRPr="00D1228D">
        <w:rPr>
          <w:sz w:val="26"/>
          <w:szCs w:val="26"/>
        </w:rPr>
        <w:t>Подписи сторон:</w:t>
      </w:r>
    </w:p>
    <w:p w:rsidR="00175D07" w:rsidRPr="00D1228D" w:rsidRDefault="00175D07" w:rsidP="00DB76D5">
      <w:pPr>
        <w:jc w:val="both"/>
        <w:rPr>
          <w:sz w:val="26"/>
          <w:szCs w:val="26"/>
        </w:rPr>
      </w:pPr>
    </w:p>
    <w:tbl>
      <w:tblPr>
        <w:tblW w:w="0" w:type="auto"/>
        <w:tblLook w:val="00A0"/>
      </w:tblPr>
      <w:tblGrid>
        <w:gridCol w:w="4644"/>
        <w:gridCol w:w="4927"/>
      </w:tblGrid>
      <w:tr w:rsidR="00175D07" w:rsidRPr="00D1228D" w:rsidTr="003D68CF">
        <w:tc>
          <w:tcPr>
            <w:tcW w:w="4644" w:type="dxa"/>
          </w:tcPr>
          <w:p w:rsidR="00175D07" w:rsidRPr="003D68CF" w:rsidRDefault="00175D07" w:rsidP="00DB76D5">
            <w:pPr>
              <w:pStyle w:val="a1"/>
              <w:contextualSpacing/>
              <w:rPr>
                <w:sz w:val="26"/>
                <w:szCs w:val="26"/>
              </w:rPr>
            </w:pPr>
            <w:r w:rsidRPr="003D68CF">
              <w:rPr>
                <w:rFonts w:ascii="Times New Roman" w:hAnsi="Times New Roman"/>
                <w:sz w:val="26"/>
                <w:szCs w:val="26"/>
              </w:rPr>
              <w:t>Глава Ромодановского муниципального района Республики Мордовия</w:t>
            </w:r>
          </w:p>
        </w:tc>
        <w:tc>
          <w:tcPr>
            <w:tcW w:w="4927" w:type="dxa"/>
          </w:tcPr>
          <w:p w:rsidR="00175D07" w:rsidRPr="00A478E6" w:rsidRDefault="00175D07" w:rsidP="00DB76D5">
            <w:pPr>
              <w:rPr>
                <w:sz w:val="26"/>
                <w:szCs w:val="26"/>
              </w:rPr>
            </w:pPr>
            <w:r w:rsidRPr="00A478E6">
              <w:rPr>
                <w:sz w:val="26"/>
                <w:szCs w:val="26"/>
              </w:rPr>
              <w:t>Глава Липкинского сельского поселения Ромодановского муниципального района</w:t>
            </w:r>
          </w:p>
        </w:tc>
      </w:tr>
      <w:tr w:rsidR="00175D07" w:rsidRPr="00D1228D" w:rsidTr="003D68CF">
        <w:tc>
          <w:tcPr>
            <w:tcW w:w="4644" w:type="dxa"/>
          </w:tcPr>
          <w:p w:rsidR="00175D07" w:rsidRPr="003D68CF" w:rsidRDefault="00175D07" w:rsidP="003D68CF">
            <w:pPr>
              <w:jc w:val="both"/>
              <w:rPr>
                <w:sz w:val="26"/>
                <w:szCs w:val="26"/>
              </w:rPr>
            </w:pPr>
          </w:p>
          <w:p w:rsidR="00175D07" w:rsidRPr="003D68CF" w:rsidRDefault="00175D07" w:rsidP="003D68CF">
            <w:pPr>
              <w:jc w:val="both"/>
              <w:rPr>
                <w:sz w:val="26"/>
                <w:szCs w:val="26"/>
              </w:rPr>
            </w:pPr>
            <w:r w:rsidRPr="003D68CF">
              <w:rPr>
                <w:sz w:val="26"/>
                <w:szCs w:val="26"/>
              </w:rPr>
              <w:t>_______________ С.В.Ведяшкин</w:t>
            </w:r>
          </w:p>
        </w:tc>
        <w:tc>
          <w:tcPr>
            <w:tcW w:w="4927" w:type="dxa"/>
          </w:tcPr>
          <w:p w:rsidR="00175D07" w:rsidRPr="00A478E6" w:rsidRDefault="00175D07" w:rsidP="003D68CF">
            <w:pPr>
              <w:jc w:val="both"/>
              <w:rPr>
                <w:sz w:val="26"/>
                <w:szCs w:val="26"/>
              </w:rPr>
            </w:pPr>
          </w:p>
          <w:p w:rsidR="00175D07" w:rsidRPr="00A478E6" w:rsidRDefault="00175D07" w:rsidP="003D68CF">
            <w:pPr>
              <w:jc w:val="both"/>
              <w:rPr>
                <w:sz w:val="26"/>
                <w:szCs w:val="26"/>
              </w:rPr>
            </w:pPr>
            <w:r w:rsidRPr="00A478E6">
              <w:rPr>
                <w:sz w:val="26"/>
                <w:szCs w:val="26"/>
              </w:rPr>
              <w:t>__________________ Л.П. Новикова</w:t>
            </w:r>
          </w:p>
        </w:tc>
      </w:tr>
      <w:bookmarkEnd w:id="1"/>
    </w:tbl>
    <w:p w:rsidR="00175D07" w:rsidRPr="00DB76D5" w:rsidRDefault="00175D07" w:rsidP="00DB76D5">
      <w:pPr>
        <w:contextualSpacing/>
        <w:rPr>
          <w:sz w:val="2"/>
          <w:szCs w:val="2"/>
        </w:rPr>
      </w:pPr>
    </w:p>
    <w:sectPr w:rsidR="00175D07" w:rsidRPr="00DB76D5" w:rsidSect="00D56A54">
      <w:pgSz w:w="11906" w:h="16838"/>
      <w:pgMar w:top="568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imSun">
    <w:altName w:val="§­§°§®§Ц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20603050405020304"/>
    <w:charset w:val="00"/>
    <w:family w:val="auto"/>
    <w:pitch w:val="variable"/>
    <w:sig w:usb0="00008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21676F"/>
    <w:multiLevelType w:val="hybridMultilevel"/>
    <w:tmpl w:val="CA4C4252"/>
    <w:lvl w:ilvl="0" w:tplc="A51CA980">
      <w:start w:val="1"/>
      <w:numFmt w:val="russianLower"/>
      <w:lvlText w:val="%1)"/>
      <w:lvlJc w:val="left"/>
      <w:pPr>
        <w:ind w:left="142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">
    <w:nsid w:val="684E5354"/>
    <w:multiLevelType w:val="multilevel"/>
    <w:tmpl w:val="9F3C33BC"/>
    <w:lvl w:ilvl="0">
      <w:start w:val="1"/>
      <w:numFmt w:val="decimal"/>
      <w:lvlText w:val="%1."/>
      <w:lvlJc w:val="left"/>
      <w:pPr>
        <w:ind w:left="1290" w:hanging="12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2010" w:hanging="129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730" w:hanging="129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450" w:hanging="129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170" w:hanging="129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C2924"/>
    <w:rsid w:val="00003D6D"/>
    <w:rsid w:val="000132AE"/>
    <w:rsid w:val="00032465"/>
    <w:rsid w:val="00034C25"/>
    <w:rsid w:val="00050654"/>
    <w:rsid w:val="00050E43"/>
    <w:rsid w:val="00060032"/>
    <w:rsid w:val="000A5672"/>
    <w:rsid w:val="000C7767"/>
    <w:rsid w:val="000E3449"/>
    <w:rsid w:val="000F24BB"/>
    <w:rsid w:val="00125EB9"/>
    <w:rsid w:val="00127F60"/>
    <w:rsid w:val="00140B00"/>
    <w:rsid w:val="001436D1"/>
    <w:rsid w:val="00145E2C"/>
    <w:rsid w:val="00156656"/>
    <w:rsid w:val="00175D07"/>
    <w:rsid w:val="00184FF1"/>
    <w:rsid w:val="00187114"/>
    <w:rsid w:val="001A0CD1"/>
    <w:rsid w:val="001A1DF1"/>
    <w:rsid w:val="001B2B9C"/>
    <w:rsid w:val="001C39B9"/>
    <w:rsid w:val="001D48A8"/>
    <w:rsid w:val="001E3C6C"/>
    <w:rsid w:val="00200193"/>
    <w:rsid w:val="002018C8"/>
    <w:rsid w:val="00210B92"/>
    <w:rsid w:val="00230284"/>
    <w:rsid w:val="00243A4D"/>
    <w:rsid w:val="00257B51"/>
    <w:rsid w:val="0026055C"/>
    <w:rsid w:val="00262EF9"/>
    <w:rsid w:val="00267B29"/>
    <w:rsid w:val="002761B6"/>
    <w:rsid w:val="00281D18"/>
    <w:rsid w:val="00282DA6"/>
    <w:rsid w:val="002B2093"/>
    <w:rsid w:val="002E1976"/>
    <w:rsid w:val="002E56D9"/>
    <w:rsid w:val="002F794F"/>
    <w:rsid w:val="00301EF1"/>
    <w:rsid w:val="0030246B"/>
    <w:rsid w:val="00310CF2"/>
    <w:rsid w:val="003154BF"/>
    <w:rsid w:val="003169BF"/>
    <w:rsid w:val="00317364"/>
    <w:rsid w:val="00322132"/>
    <w:rsid w:val="00325AAF"/>
    <w:rsid w:val="00333C4F"/>
    <w:rsid w:val="00335208"/>
    <w:rsid w:val="00340D1D"/>
    <w:rsid w:val="00343285"/>
    <w:rsid w:val="00343B66"/>
    <w:rsid w:val="00353103"/>
    <w:rsid w:val="003649EE"/>
    <w:rsid w:val="00383978"/>
    <w:rsid w:val="003931CE"/>
    <w:rsid w:val="00396D85"/>
    <w:rsid w:val="003D2B70"/>
    <w:rsid w:val="003D68CF"/>
    <w:rsid w:val="003E18BB"/>
    <w:rsid w:val="003E3879"/>
    <w:rsid w:val="003E6D67"/>
    <w:rsid w:val="004036A2"/>
    <w:rsid w:val="004078DA"/>
    <w:rsid w:val="00407E11"/>
    <w:rsid w:val="004221D7"/>
    <w:rsid w:val="004257BB"/>
    <w:rsid w:val="00433EB9"/>
    <w:rsid w:val="004412A0"/>
    <w:rsid w:val="004569E2"/>
    <w:rsid w:val="004903C8"/>
    <w:rsid w:val="004B3419"/>
    <w:rsid w:val="004B448F"/>
    <w:rsid w:val="004B5F2B"/>
    <w:rsid w:val="004B7A87"/>
    <w:rsid w:val="00512F50"/>
    <w:rsid w:val="00520B7F"/>
    <w:rsid w:val="005374EA"/>
    <w:rsid w:val="00555DE1"/>
    <w:rsid w:val="0055765B"/>
    <w:rsid w:val="00562B23"/>
    <w:rsid w:val="005A0DB3"/>
    <w:rsid w:val="005A3D47"/>
    <w:rsid w:val="005A5F87"/>
    <w:rsid w:val="005B5983"/>
    <w:rsid w:val="005C226B"/>
    <w:rsid w:val="005C2460"/>
    <w:rsid w:val="005C7CDD"/>
    <w:rsid w:val="005F3C58"/>
    <w:rsid w:val="005F4B0F"/>
    <w:rsid w:val="005F5741"/>
    <w:rsid w:val="006229CE"/>
    <w:rsid w:val="00624D29"/>
    <w:rsid w:val="00626794"/>
    <w:rsid w:val="006344A4"/>
    <w:rsid w:val="0063679B"/>
    <w:rsid w:val="00637FB1"/>
    <w:rsid w:val="00640259"/>
    <w:rsid w:val="00641957"/>
    <w:rsid w:val="00642EE1"/>
    <w:rsid w:val="00653DB8"/>
    <w:rsid w:val="00673BF6"/>
    <w:rsid w:val="00684430"/>
    <w:rsid w:val="00690CDC"/>
    <w:rsid w:val="006A26C2"/>
    <w:rsid w:val="006A34B6"/>
    <w:rsid w:val="006C1222"/>
    <w:rsid w:val="006C2924"/>
    <w:rsid w:val="006E38B9"/>
    <w:rsid w:val="006F5D54"/>
    <w:rsid w:val="006F5DFC"/>
    <w:rsid w:val="00714CB0"/>
    <w:rsid w:val="00717ADC"/>
    <w:rsid w:val="00734198"/>
    <w:rsid w:val="00737E33"/>
    <w:rsid w:val="00752BBF"/>
    <w:rsid w:val="007908A3"/>
    <w:rsid w:val="00797E9A"/>
    <w:rsid w:val="007D0B8D"/>
    <w:rsid w:val="007D43A5"/>
    <w:rsid w:val="007F0101"/>
    <w:rsid w:val="00806071"/>
    <w:rsid w:val="008167DE"/>
    <w:rsid w:val="0082408A"/>
    <w:rsid w:val="0084591D"/>
    <w:rsid w:val="008562CD"/>
    <w:rsid w:val="00872638"/>
    <w:rsid w:val="00880FA6"/>
    <w:rsid w:val="008900D3"/>
    <w:rsid w:val="008A3EAE"/>
    <w:rsid w:val="008E5FC0"/>
    <w:rsid w:val="008F1B57"/>
    <w:rsid w:val="008F3C71"/>
    <w:rsid w:val="008F79FE"/>
    <w:rsid w:val="00914EB8"/>
    <w:rsid w:val="00930ABB"/>
    <w:rsid w:val="009339A7"/>
    <w:rsid w:val="00953536"/>
    <w:rsid w:val="009630F0"/>
    <w:rsid w:val="0096752C"/>
    <w:rsid w:val="00986010"/>
    <w:rsid w:val="0099054A"/>
    <w:rsid w:val="0099761C"/>
    <w:rsid w:val="009B74B5"/>
    <w:rsid w:val="009C04B6"/>
    <w:rsid w:val="009C055B"/>
    <w:rsid w:val="009C3167"/>
    <w:rsid w:val="009C4C98"/>
    <w:rsid w:val="009C56AC"/>
    <w:rsid w:val="009D4B10"/>
    <w:rsid w:val="009D6057"/>
    <w:rsid w:val="009E17D6"/>
    <w:rsid w:val="009F14F1"/>
    <w:rsid w:val="009F4159"/>
    <w:rsid w:val="00A046CF"/>
    <w:rsid w:val="00A30E42"/>
    <w:rsid w:val="00A457CC"/>
    <w:rsid w:val="00A478E6"/>
    <w:rsid w:val="00A71633"/>
    <w:rsid w:val="00A8522A"/>
    <w:rsid w:val="00A90864"/>
    <w:rsid w:val="00A927F4"/>
    <w:rsid w:val="00A972CC"/>
    <w:rsid w:val="00AA0945"/>
    <w:rsid w:val="00AA5AAE"/>
    <w:rsid w:val="00AA5B90"/>
    <w:rsid w:val="00AA67AF"/>
    <w:rsid w:val="00AB7DE0"/>
    <w:rsid w:val="00AC2024"/>
    <w:rsid w:val="00AE059F"/>
    <w:rsid w:val="00AE4B26"/>
    <w:rsid w:val="00AF5868"/>
    <w:rsid w:val="00B07D2A"/>
    <w:rsid w:val="00B22216"/>
    <w:rsid w:val="00B24143"/>
    <w:rsid w:val="00B33A92"/>
    <w:rsid w:val="00B56A54"/>
    <w:rsid w:val="00B62865"/>
    <w:rsid w:val="00B7249A"/>
    <w:rsid w:val="00B74206"/>
    <w:rsid w:val="00B755C7"/>
    <w:rsid w:val="00B8184A"/>
    <w:rsid w:val="00B8476F"/>
    <w:rsid w:val="00B902DE"/>
    <w:rsid w:val="00B955B6"/>
    <w:rsid w:val="00B9565F"/>
    <w:rsid w:val="00BA7CEE"/>
    <w:rsid w:val="00BB4576"/>
    <w:rsid w:val="00BB7B1E"/>
    <w:rsid w:val="00BC4C7B"/>
    <w:rsid w:val="00BD3CD1"/>
    <w:rsid w:val="00BD4DA8"/>
    <w:rsid w:val="00BD6AA7"/>
    <w:rsid w:val="00BD7DAB"/>
    <w:rsid w:val="00C028BE"/>
    <w:rsid w:val="00C0385C"/>
    <w:rsid w:val="00C34F1F"/>
    <w:rsid w:val="00C37E3B"/>
    <w:rsid w:val="00C438CE"/>
    <w:rsid w:val="00C52AE6"/>
    <w:rsid w:val="00C61CAB"/>
    <w:rsid w:val="00C63802"/>
    <w:rsid w:val="00C65B96"/>
    <w:rsid w:val="00C84525"/>
    <w:rsid w:val="00C96B7F"/>
    <w:rsid w:val="00CB2256"/>
    <w:rsid w:val="00CC1561"/>
    <w:rsid w:val="00CC30D7"/>
    <w:rsid w:val="00CD5359"/>
    <w:rsid w:val="00CD5586"/>
    <w:rsid w:val="00CF4FF2"/>
    <w:rsid w:val="00D1228D"/>
    <w:rsid w:val="00D1553F"/>
    <w:rsid w:val="00D21C9F"/>
    <w:rsid w:val="00D345ED"/>
    <w:rsid w:val="00D4196A"/>
    <w:rsid w:val="00D45456"/>
    <w:rsid w:val="00D46570"/>
    <w:rsid w:val="00D5530F"/>
    <w:rsid w:val="00D56A54"/>
    <w:rsid w:val="00D57491"/>
    <w:rsid w:val="00D64CB7"/>
    <w:rsid w:val="00D71A00"/>
    <w:rsid w:val="00D77FF5"/>
    <w:rsid w:val="00D80DDA"/>
    <w:rsid w:val="00D84003"/>
    <w:rsid w:val="00DA2CEF"/>
    <w:rsid w:val="00DA35EF"/>
    <w:rsid w:val="00DB072D"/>
    <w:rsid w:val="00DB2A0D"/>
    <w:rsid w:val="00DB76D5"/>
    <w:rsid w:val="00E21E08"/>
    <w:rsid w:val="00E42DC7"/>
    <w:rsid w:val="00E606A3"/>
    <w:rsid w:val="00E63F3D"/>
    <w:rsid w:val="00E65E23"/>
    <w:rsid w:val="00E719D7"/>
    <w:rsid w:val="00EA09A4"/>
    <w:rsid w:val="00EA46CF"/>
    <w:rsid w:val="00EB2B44"/>
    <w:rsid w:val="00ED1AB4"/>
    <w:rsid w:val="00EE0215"/>
    <w:rsid w:val="00EE25D8"/>
    <w:rsid w:val="00EF1EB3"/>
    <w:rsid w:val="00F03298"/>
    <w:rsid w:val="00F527FA"/>
    <w:rsid w:val="00F569B7"/>
    <w:rsid w:val="00F64E74"/>
    <w:rsid w:val="00F80D47"/>
    <w:rsid w:val="00F8474C"/>
    <w:rsid w:val="00FA00A8"/>
    <w:rsid w:val="00FB0302"/>
    <w:rsid w:val="00FD0A99"/>
    <w:rsid w:val="00FF43A5"/>
    <w:rsid w:val="00FF70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2924"/>
    <w:rPr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6C2924"/>
    <w:pPr>
      <w:keepNext/>
      <w:jc w:val="both"/>
      <w:outlineLvl w:val="0"/>
    </w:pPr>
    <w:rPr>
      <w:sz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6C2924"/>
    <w:rPr>
      <w:rFonts w:cs="Times New Roman"/>
      <w:sz w:val="28"/>
      <w:lang w:val="ru-RU" w:eastAsia="ru-RU" w:bidi="ar-SA"/>
    </w:rPr>
  </w:style>
  <w:style w:type="paragraph" w:customStyle="1" w:styleId="ConsPlusNormal">
    <w:name w:val="ConsPlusNormal"/>
    <w:uiPriority w:val="99"/>
    <w:rsid w:val="006C2924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customStyle="1" w:styleId="a">
    <w:name w:val="Гипертекстовая ссылка"/>
    <w:basedOn w:val="DefaultParagraphFont"/>
    <w:uiPriority w:val="99"/>
    <w:rsid w:val="009C055B"/>
    <w:rPr>
      <w:rFonts w:cs="Times New Roman"/>
      <w:color w:val="106BBE"/>
    </w:rPr>
  </w:style>
  <w:style w:type="paragraph" w:styleId="NoSpacing">
    <w:name w:val="No Spacing"/>
    <w:uiPriority w:val="99"/>
    <w:qFormat/>
    <w:rsid w:val="009C055B"/>
    <w:pPr>
      <w:widowControl w:val="0"/>
      <w:suppressAutoHyphens/>
    </w:pPr>
    <w:rPr>
      <w:rFonts w:eastAsia="SimSun" w:cs="Mangal"/>
      <w:kern w:val="1"/>
      <w:sz w:val="28"/>
      <w:szCs w:val="24"/>
      <w:lang w:eastAsia="hi-IN" w:bidi="hi-IN"/>
    </w:rPr>
  </w:style>
  <w:style w:type="character" w:styleId="Hyperlink">
    <w:name w:val="Hyperlink"/>
    <w:basedOn w:val="DefaultParagraphFont"/>
    <w:uiPriority w:val="99"/>
    <w:rsid w:val="000F24BB"/>
    <w:rPr>
      <w:rFonts w:cs="Times New Roman"/>
      <w:color w:val="0000FF"/>
      <w:u w:val="single"/>
    </w:rPr>
  </w:style>
  <w:style w:type="character" w:customStyle="1" w:styleId="a0">
    <w:name w:val="Цветовое выделение"/>
    <w:uiPriority w:val="99"/>
    <w:rsid w:val="000F24BB"/>
    <w:rPr>
      <w:b/>
      <w:color w:val="26282F"/>
    </w:rPr>
  </w:style>
  <w:style w:type="character" w:styleId="Strong">
    <w:name w:val="Strong"/>
    <w:basedOn w:val="DefaultParagraphFont"/>
    <w:uiPriority w:val="99"/>
    <w:qFormat/>
    <w:rsid w:val="00EA46CF"/>
    <w:rPr>
      <w:rFonts w:cs="Times New Roman"/>
      <w:b/>
      <w:bCs/>
    </w:rPr>
  </w:style>
  <w:style w:type="character" w:customStyle="1" w:styleId="apple-converted-space">
    <w:name w:val="apple-converted-space"/>
    <w:basedOn w:val="DefaultParagraphFont"/>
    <w:uiPriority w:val="99"/>
    <w:rsid w:val="006E38B9"/>
    <w:rPr>
      <w:rFonts w:cs="Times New Roman"/>
    </w:rPr>
  </w:style>
  <w:style w:type="paragraph" w:customStyle="1" w:styleId="a1">
    <w:name w:val="Прижатый влево"/>
    <w:basedOn w:val="Normal"/>
    <w:next w:val="Normal"/>
    <w:uiPriority w:val="99"/>
    <w:rsid w:val="00DB2A0D"/>
    <w:pPr>
      <w:widowControl w:val="0"/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styleId="ListParagraph">
    <w:name w:val="List Paragraph"/>
    <w:basedOn w:val="Normal"/>
    <w:uiPriority w:val="99"/>
    <w:qFormat/>
    <w:rsid w:val="002B2093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table" w:styleId="TableGrid">
    <w:name w:val="Table Grid"/>
    <w:basedOn w:val="TableNormal"/>
    <w:uiPriority w:val="99"/>
    <w:rsid w:val="00184FF1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84702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garantF1://86367.1504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35</TotalTime>
  <Pages>2</Pages>
  <Words>638</Words>
  <Characters>3643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Opганизация</dc:creator>
  <cp:keywords/>
  <dc:description/>
  <cp:lastModifiedBy>USER</cp:lastModifiedBy>
  <cp:revision>6</cp:revision>
  <cp:lastPrinted>2022-12-06T13:04:00Z</cp:lastPrinted>
  <dcterms:created xsi:type="dcterms:W3CDTF">2022-12-26T05:55:00Z</dcterms:created>
  <dcterms:modified xsi:type="dcterms:W3CDTF">2022-12-27T07:10:00Z</dcterms:modified>
</cp:coreProperties>
</file>