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23" w:rsidRPr="000028DB" w:rsidRDefault="009A1723" w:rsidP="00CD5359">
      <w:pPr>
        <w:jc w:val="center"/>
        <w:rPr>
          <w:b/>
          <w:sz w:val="32"/>
          <w:szCs w:val="32"/>
        </w:rPr>
      </w:pPr>
      <w:r w:rsidRPr="000028DB">
        <w:rPr>
          <w:b/>
          <w:sz w:val="32"/>
          <w:szCs w:val="32"/>
        </w:rPr>
        <w:t>СОВЕТ ДЕПУТАТОВ</w:t>
      </w:r>
    </w:p>
    <w:p w:rsidR="009A1723" w:rsidRPr="000028DB" w:rsidRDefault="009A1723" w:rsidP="00CD5359">
      <w:pPr>
        <w:jc w:val="center"/>
        <w:rPr>
          <w:b/>
          <w:sz w:val="32"/>
          <w:szCs w:val="32"/>
        </w:rPr>
      </w:pPr>
      <w:r w:rsidRPr="000028DB">
        <w:rPr>
          <w:b/>
          <w:sz w:val="32"/>
          <w:szCs w:val="32"/>
        </w:rPr>
        <w:t>САЛМИНСКОГО СЕЛЬСКОГО ПОСЕЛЕНИЯ</w:t>
      </w:r>
    </w:p>
    <w:p w:rsidR="009A1723" w:rsidRPr="000028DB" w:rsidRDefault="009A1723" w:rsidP="00673BF6">
      <w:pPr>
        <w:jc w:val="center"/>
        <w:rPr>
          <w:b/>
          <w:sz w:val="32"/>
          <w:szCs w:val="32"/>
        </w:rPr>
      </w:pPr>
      <w:r w:rsidRPr="000028DB">
        <w:rPr>
          <w:b/>
          <w:sz w:val="32"/>
          <w:szCs w:val="32"/>
        </w:rPr>
        <w:t>РОМОДАНОВСКОГО МУНИЦИПАЛЬНОГО РАЙОНА</w:t>
      </w:r>
    </w:p>
    <w:p w:rsidR="009A1723" w:rsidRPr="000028DB" w:rsidRDefault="009A1723" w:rsidP="00673BF6">
      <w:pPr>
        <w:pStyle w:val="Heading1"/>
        <w:jc w:val="center"/>
        <w:rPr>
          <w:b/>
          <w:sz w:val="32"/>
          <w:szCs w:val="32"/>
        </w:rPr>
      </w:pPr>
      <w:r w:rsidRPr="000028DB">
        <w:rPr>
          <w:b/>
          <w:sz w:val="32"/>
          <w:szCs w:val="32"/>
        </w:rPr>
        <w:t>РЕСПУБЛИКИ МОРДОВИЯ</w:t>
      </w:r>
    </w:p>
    <w:p w:rsidR="009A1723" w:rsidRPr="000028DB" w:rsidRDefault="009A1723" w:rsidP="00673BF6">
      <w:pPr>
        <w:jc w:val="center"/>
        <w:rPr>
          <w:b/>
          <w:sz w:val="28"/>
          <w:szCs w:val="28"/>
        </w:rPr>
      </w:pPr>
    </w:p>
    <w:p w:rsidR="009A1723" w:rsidRPr="000028DB" w:rsidRDefault="009A1723" w:rsidP="00673BF6">
      <w:pPr>
        <w:jc w:val="center"/>
        <w:rPr>
          <w:b/>
          <w:sz w:val="44"/>
          <w:szCs w:val="44"/>
        </w:rPr>
      </w:pPr>
      <w:r w:rsidRPr="000028DB">
        <w:rPr>
          <w:b/>
          <w:sz w:val="44"/>
          <w:szCs w:val="44"/>
        </w:rPr>
        <w:t>РЕШЕНИЕ</w:t>
      </w:r>
    </w:p>
    <w:p w:rsidR="009A1723" w:rsidRPr="000028DB" w:rsidRDefault="009A1723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0028DB">
        <w:rPr>
          <w:sz w:val="28"/>
          <w:szCs w:val="28"/>
        </w:rPr>
        <w:t xml:space="preserve"> </w:t>
      </w:r>
    </w:p>
    <w:p w:rsidR="009A1723" w:rsidRPr="000028DB" w:rsidRDefault="009A1723" w:rsidP="00673BF6"/>
    <w:p w:rsidR="009A1723" w:rsidRPr="000028DB" w:rsidRDefault="009A1723" w:rsidP="00673BF6">
      <w:pPr>
        <w:rPr>
          <w:sz w:val="26"/>
          <w:szCs w:val="26"/>
        </w:rPr>
      </w:pPr>
      <w:r w:rsidRPr="000028DB">
        <w:rPr>
          <w:sz w:val="26"/>
          <w:szCs w:val="26"/>
        </w:rPr>
        <w:t xml:space="preserve">        «26»  декабря </w:t>
      </w:r>
      <w:smartTag w:uri="urn:schemas-microsoft-com:office:smarttags" w:element="metricconverter">
        <w:smartTagPr>
          <w:attr w:name="ProductID" w:val="2022 г"/>
        </w:smartTagPr>
        <w:r w:rsidRPr="000028DB">
          <w:rPr>
            <w:sz w:val="26"/>
            <w:szCs w:val="26"/>
          </w:rPr>
          <w:t>2022 г</w:t>
        </w:r>
      </w:smartTag>
      <w:r w:rsidRPr="000028DB">
        <w:rPr>
          <w:sz w:val="26"/>
          <w:szCs w:val="26"/>
        </w:rPr>
        <w:t>.                                                                              №30</w:t>
      </w:r>
    </w:p>
    <w:p w:rsidR="009A1723" w:rsidRPr="000028DB" w:rsidRDefault="009A1723" w:rsidP="00673BF6">
      <w:pPr>
        <w:rPr>
          <w:sz w:val="24"/>
          <w:szCs w:val="24"/>
        </w:rPr>
      </w:pPr>
    </w:p>
    <w:p w:rsidR="009A1723" w:rsidRPr="000028DB" w:rsidRDefault="009A1723" w:rsidP="00673BF6">
      <w:pPr>
        <w:jc w:val="center"/>
        <w:rPr>
          <w:sz w:val="24"/>
          <w:szCs w:val="24"/>
        </w:rPr>
      </w:pPr>
      <w:r w:rsidRPr="000028DB">
        <w:rPr>
          <w:sz w:val="24"/>
          <w:szCs w:val="24"/>
        </w:rPr>
        <w:t>с.Салма</w:t>
      </w:r>
    </w:p>
    <w:p w:rsidR="009A1723" w:rsidRPr="000028DB" w:rsidRDefault="009A1723" w:rsidP="00673BF6">
      <w:pPr>
        <w:ind w:right="-5" w:firstLine="684"/>
        <w:jc w:val="right"/>
        <w:rPr>
          <w:b/>
          <w:sz w:val="24"/>
          <w:szCs w:val="24"/>
        </w:rPr>
      </w:pPr>
    </w:p>
    <w:p w:rsidR="009A1723" w:rsidRPr="000028DB" w:rsidRDefault="009A1723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0028DB">
        <w:rPr>
          <w:b/>
          <w:sz w:val="24"/>
        </w:rPr>
        <w:t xml:space="preserve">О продлении Соглашения о передаче осуществления части полномочий Салминского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22.12.2017 г. № 45 </w:t>
      </w:r>
    </w:p>
    <w:p w:rsidR="009A1723" w:rsidRPr="000028DB" w:rsidRDefault="009A1723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9A1723" w:rsidRPr="000028DB" w:rsidRDefault="009A1723" w:rsidP="003154BF">
      <w:pPr>
        <w:pStyle w:val="NoSpacing"/>
        <w:ind w:firstLine="709"/>
        <w:jc w:val="both"/>
        <w:rPr>
          <w:sz w:val="24"/>
        </w:rPr>
      </w:pPr>
      <w:r w:rsidRPr="000028DB">
        <w:rPr>
          <w:sz w:val="24"/>
        </w:rPr>
        <w:t xml:space="preserve">В соответствии с частью 9 статьи 26 Федерального закона от 5 апреля </w:t>
      </w:r>
      <w:smartTag w:uri="urn:schemas-microsoft-com:office:smarttags" w:element="metricconverter">
        <w:smartTagPr>
          <w:attr w:name="ProductID" w:val="2027 г"/>
        </w:smartTagPr>
        <w:r w:rsidRPr="000028DB">
          <w:rPr>
            <w:sz w:val="24"/>
          </w:rPr>
          <w:t>2013 г</w:t>
        </w:r>
      </w:smartTag>
      <w:r w:rsidRPr="000028DB">
        <w:rPr>
          <w:sz w:val="24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</w:t>
      </w:r>
      <w:smartTag w:uri="urn:schemas-microsoft-com:office:smarttags" w:element="metricconverter">
        <w:smartTagPr>
          <w:attr w:name="ProductID" w:val="2027 г"/>
        </w:smartTagPr>
        <w:r w:rsidRPr="000028DB">
          <w:rPr>
            <w:sz w:val="24"/>
          </w:rPr>
          <w:t>2003 г</w:t>
        </w:r>
      </w:smartTag>
      <w:r w:rsidRPr="000028DB">
        <w:rPr>
          <w:sz w:val="24"/>
        </w:rPr>
        <w:t>. № 131-ФЗ «Об общих принципах организации местного самоуправления в Российской Федерации», Уставом Салминского сельского поселения Ромодановского муниципального района Республики Мордовия, Совет депутатов Салминского сельского поселения Ромодановского муниципального района Республики Мордовия</w:t>
      </w:r>
    </w:p>
    <w:p w:rsidR="009A1723" w:rsidRPr="000028DB" w:rsidRDefault="009A1723" w:rsidP="003154BF">
      <w:pPr>
        <w:pStyle w:val="NoSpacing"/>
        <w:ind w:firstLine="709"/>
        <w:jc w:val="center"/>
        <w:rPr>
          <w:b/>
          <w:sz w:val="24"/>
        </w:rPr>
      </w:pPr>
      <w:r w:rsidRPr="000028DB">
        <w:rPr>
          <w:b/>
          <w:sz w:val="24"/>
        </w:rPr>
        <w:t>решил:</w:t>
      </w:r>
    </w:p>
    <w:p w:rsidR="009A1723" w:rsidRPr="000028DB" w:rsidRDefault="009A1723" w:rsidP="00673BF6">
      <w:pPr>
        <w:pStyle w:val="NoSpacing"/>
        <w:ind w:firstLine="709"/>
        <w:jc w:val="center"/>
        <w:rPr>
          <w:b/>
          <w:sz w:val="24"/>
        </w:rPr>
      </w:pPr>
    </w:p>
    <w:p w:rsidR="009A1723" w:rsidRPr="000028DB" w:rsidRDefault="009A1723" w:rsidP="00B24143">
      <w:pPr>
        <w:pStyle w:val="NoSpacing"/>
        <w:ind w:firstLine="709"/>
        <w:jc w:val="both"/>
        <w:rPr>
          <w:sz w:val="24"/>
        </w:rPr>
      </w:pPr>
      <w:r w:rsidRPr="000028DB">
        <w:rPr>
          <w:sz w:val="24"/>
        </w:rPr>
        <w:t>1. Обратиться к Совету депутатов Ромодановского муниципального района с предложением о продлении Соглашения о передаче осуществления части полномочий Салминского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22.12.2017 г. до 31.12.2027 г.</w:t>
      </w:r>
    </w:p>
    <w:p w:rsidR="009A1723" w:rsidRPr="000028DB" w:rsidRDefault="009A1723" w:rsidP="00B24143">
      <w:pPr>
        <w:pStyle w:val="NoSpacing"/>
        <w:ind w:firstLine="709"/>
        <w:jc w:val="both"/>
        <w:rPr>
          <w:sz w:val="24"/>
        </w:rPr>
      </w:pPr>
      <w:r w:rsidRPr="000028DB">
        <w:rPr>
          <w:sz w:val="24"/>
        </w:rPr>
        <w:t xml:space="preserve">2. Утвердить прилагаемый проект дополнительного соглашения к Соглашению о передаче осуществления части полномочий Салминского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22.12.2017. и направить его в Совет депутатов Ромодановского муниципального района для заключения. </w:t>
      </w:r>
    </w:p>
    <w:p w:rsidR="009A1723" w:rsidRPr="000028DB" w:rsidRDefault="009A1723" w:rsidP="00CD5359">
      <w:pPr>
        <w:pStyle w:val="NoSpacing"/>
        <w:ind w:firstLine="709"/>
        <w:jc w:val="both"/>
        <w:rPr>
          <w:sz w:val="24"/>
        </w:rPr>
      </w:pPr>
      <w:r w:rsidRPr="000028DB">
        <w:rPr>
          <w:sz w:val="24"/>
        </w:rPr>
        <w:t>3. Настоящее решение вступает в силу после дня его официального опубликования.</w:t>
      </w:r>
    </w:p>
    <w:p w:rsidR="009A1723" w:rsidRPr="000028DB" w:rsidRDefault="009A1723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968"/>
        <w:gridCol w:w="4603"/>
      </w:tblGrid>
      <w:tr w:rsidR="009A1723" w:rsidRPr="000028DB" w:rsidTr="00632ECF">
        <w:tc>
          <w:tcPr>
            <w:tcW w:w="4968" w:type="dxa"/>
          </w:tcPr>
          <w:p w:rsidR="009A1723" w:rsidRPr="000028DB" w:rsidRDefault="009A1723" w:rsidP="00E65E23">
            <w:pPr>
              <w:ind w:right="-194"/>
              <w:rPr>
                <w:b/>
                <w:sz w:val="25"/>
                <w:szCs w:val="25"/>
              </w:rPr>
            </w:pPr>
            <w:r w:rsidRPr="000028DB">
              <w:rPr>
                <w:b/>
                <w:sz w:val="25"/>
                <w:szCs w:val="25"/>
              </w:rPr>
              <w:t>Глава Салминского сельского поселения</w:t>
            </w:r>
          </w:p>
          <w:p w:rsidR="009A1723" w:rsidRPr="000028DB" w:rsidRDefault="009A1723" w:rsidP="00E65E23">
            <w:pPr>
              <w:ind w:right="-194"/>
              <w:rPr>
                <w:b/>
                <w:sz w:val="25"/>
                <w:szCs w:val="25"/>
              </w:rPr>
            </w:pPr>
            <w:r w:rsidRPr="000028DB">
              <w:rPr>
                <w:b/>
                <w:sz w:val="25"/>
                <w:szCs w:val="25"/>
              </w:rPr>
              <w:t>Ромодановского муниципального района</w:t>
            </w:r>
          </w:p>
        </w:tc>
        <w:tc>
          <w:tcPr>
            <w:tcW w:w="4603" w:type="dxa"/>
          </w:tcPr>
          <w:p w:rsidR="009A1723" w:rsidRPr="000028DB" w:rsidRDefault="009A1723" w:rsidP="00E65E23">
            <w:pPr>
              <w:jc w:val="both"/>
              <w:rPr>
                <w:b/>
                <w:sz w:val="24"/>
                <w:szCs w:val="24"/>
              </w:rPr>
            </w:pPr>
            <w:r w:rsidRPr="000028DB">
              <w:rPr>
                <w:b/>
                <w:sz w:val="24"/>
                <w:szCs w:val="24"/>
              </w:rPr>
              <w:t xml:space="preserve">   </w:t>
            </w:r>
          </w:p>
          <w:p w:rsidR="009A1723" w:rsidRPr="000028DB" w:rsidRDefault="009A1723" w:rsidP="00E65E23">
            <w:pPr>
              <w:jc w:val="both"/>
              <w:rPr>
                <w:b/>
                <w:sz w:val="24"/>
                <w:szCs w:val="24"/>
              </w:rPr>
            </w:pPr>
            <w:r w:rsidRPr="000028DB">
              <w:rPr>
                <w:b/>
                <w:sz w:val="24"/>
                <w:szCs w:val="24"/>
              </w:rPr>
              <w:t xml:space="preserve">                                             Т.В.Горячева</w:t>
            </w:r>
          </w:p>
        </w:tc>
      </w:tr>
    </w:tbl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b/>
          <w:szCs w:val="28"/>
        </w:rPr>
        <w:br w:type="page"/>
      </w:r>
      <w:r w:rsidRPr="000028DB">
        <w:rPr>
          <w:sz w:val="26"/>
          <w:szCs w:val="26"/>
        </w:rPr>
        <w:t>УТВЕРЖДЕНО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решением Совета депутатов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Ромодановского муниципального района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Республики Мордовия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</w:t>
      </w:r>
      <w:r w:rsidRPr="000028DB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0028DB">
          <w:rPr>
            <w:sz w:val="26"/>
            <w:szCs w:val="26"/>
          </w:rPr>
          <w:t>2022 г</w:t>
        </w:r>
      </w:smartTag>
      <w:r w:rsidRPr="000028DB">
        <w:rPr>
          <w:sz w:val="26"/>
          <w:szCs w:val="26"/>
        </w:rPr>
        <w:t>.  №__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 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УТВЕРЖДЕНО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решением Совета депутатов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Салминского сельского поселения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Ромодановского муниципального района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0028DB">
        <w:rPr>
          <w:sz w:val="26"/>
          <w:szCs w:val="26"/>
        </w:rPr>
        <w:t>Республики Мордовия</w:t>
      </w:r>
    </w:p>
    <w:p w:rsidR="009A1723" w:rsidRPr="000028DB" w:rsidRDefault="009A1723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декабря</w:t>
      </w:r>
      <w:r w:rsidRPr="000028DB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0028DB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  №30</w:t>
      </w:r>
    </w:p>
    <w:p w:rsidR="009A1723" w:rsidRPr="000028DB" w:rsidRDefault="009A1723" w:rsidP="00DB76D5">
      <w:pPr>
        <w:pStyle w:val="NoSpacing"/>
        <w:ind w:left="6096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> </w:t>
      </w:r>
    </w:p>
    <w:p w:rsidR="009A1723" w:rsidRPr="000028DB" w:rsidRDefault="009A1723" w:rsidP="00DB76D5">
      <w:pPr>
        <w:pStyle w:val="Heading1"/>
        <w:contextualSpacing/>
        <w:jc w:val="center"/>
        <w:rPr>
          <w:sz w:val="26"/>
          <w:szCs w:val="26"/>
        </w:rPr>
      </w:pPr>
      <w:bookmarkStart w:id="0" w:name="sub_10000"/>
      <w:r w:rsidRPr="000028DB">
        <w:rPr>
          <w:sz w:val="26"/>
          <w:szCs w:val="26"/>
        </w:rPr>
        <w:t xml:space="preserve">Дополнительное соглашение № 1 </w:t>
      </w:r>
    </w:p>
    <w:p w:rsidR="009A1723" w:rsidRPr="000028DB" w:rsidRDefault="009A1723" w:rsidP="00DB76D5">
      <w:pPr>
        <w:pStyle w:val="Heading1"/>
        <w:contextualSpacing/>
        <w:jc w:val="center"/>
        <w:rPr>
          <w:sz w:val="26"/>
          <w:szCs w:val="26"/>
        </w:rPr>
      </w:pPr>
      <w:r w:rsidRPr="000028DB">
        <w:rPr>
          <w:sz w:val="26"/>
          <w:szCs w:val="26"/>
        </w:rPr>
        <w:t xml:space="preserve">к Соглашению о передаче осуществления части полномочий Салминского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</w:p>
    <w:p w:rsidR="009A1723" w:rsidRPr="000028DB" w:rsidRDefault="009A1723" w:rsidP="00DB76D5">
      <w:pPr>
        <w:jc w:val="both"/>
      </w:pPr>
    </w:p>
    <w:bookmarkEnd w:id="0"/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Салминское сельское поселение Ромодановского муниципального района Республики Мордовия, именуемое в дальнейшем "Поселение", в лице Главы Салминского сельского поселения Горячевой Татьяны Викторовны, действующего на основании Устава, с другой стороны, руководствуясь </w:t>
      </w:r>
      <w:hyperlink r:id="rId5" w:history="1">
        <w:r w:rsidRPr="000028DB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0028DB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Салминского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22 декабря 2017  г.  (далее – «Соглашение») о нижеследующем:</w:t>
      </w: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>1. Внести в текст Соглашения изменение, изложив п. 17 в следующей редакции:</w:t>
      </w: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 xml:space="preserve">«17.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0028DB">
          <w:rPr>
            <w:sz w:val="26"/>
            <w:szCs w:val="26"/>
          </w:rPr>
          <w:t>2027 г</w:t>
        </w:r>
      </w:smartTag>
      <w:r w:rsidRPr="000028DB">
        <w:rPr>
          <w:sz w:val="26"/>
          <w:szCs w:val="26"/>
        </w:rPr>
        <w:t>.».</w:t>
      </w: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9A1723" w:rsidRPr="000028DB" w:rsidRDefault="009A1723" w:rsidP="00DB76D5">
      <w:pPr>
        <w:ind w:firstLine="708"/>
        <w:contextualSpacing/>
        <w:jc w:val="both"/>
        <w:rPr>
          <w:sz w:val="26"/>
          <w:szCs w:val="26"/>
        </w:rPr>
      </w:pPr>
      <w:r w:rsidRPr="000028DB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9A1723" w:rsidRPr="000028DB" w:rsidRDefault="009A1723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0028DB">
        <w:rPr>
          <w:sz w:val="26"/>
          <w:szCs w:val="26"/>
        </w:rPr>
        <w:t>Подписи сторон:</w:t>
      </w:r>
    </w:p>
    <w:p w:rsidR="009A1723" w:rsidRPr="000028DB" w:rsidRDefault="009A1723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9A1723" w:rsidRPr="000028DB" w:rsidTr="00E46335">
        <w:tc>
          <w:tcPr>
            <w:tcW w:w="4644" w:type="dxa"/>
          </w:tcPr>
          <w:p w:rsidR="009A1723" w:rsidRPr="000028DB" w:rsidRDefault="009A1723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0028DB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9A1723" w:rsidRPr="000028DB" w:rsidRDefault="009A1723" w:rsidP="00DB76D5">
            <w:pPr>
              <w:rPr>
                <w:sz w:val="26"/>
                <w:szCs w:val="26"/>
              </w:rPr>
            </w:pPr>
            <w:r w:rsidRPr="000028DB">
              <w:rPr>
                <w:sz w:val="26"/>
                <w:szCs w:val="26"/>
              </w:rPr>
              <w:t>Глава Салминского сельского поселения Ромодановского муниципального района</w:t>
            </w:r>
          </w:p>
        </w:tc>
      </w:tr>
      <w:tr w:rsidR="009A1723" w:rsidRPr="000028DB" w:rsidTr="00E46335">
        <w:tc>
          <w:tcPr>
            <w:tcW w:w="4644" w:type="dxa"/>
          </w:tcPr>
          <w:p w:rsidR="009A1723" w:rsidRPr="000028DB" w:rsidRDefault="009A1723" w:rsidP="00E46335">
            <w:pPr>
              <w:jc w:val="both"/>
              <w:rPr>
                <w:sz w:val="26"/>
                <w:szCs w:val="26"/>
              </w:rPr>
            </w:pPr>
          </w:p>
          <w:p w:rsidR="009A1723" w:rsidRPr="000028DB" w:rsidRDefault="009A1723" w:rsidP="00E46335">
            <w:pPr>
              <w:jc w:val="both"/>
              <w:rPr>
                <w:sz w:val="26"/>
                <w:szCs w:val="26"/>
              </w:rPr>
            </w:pPr>
            <w:r w:rsidRPr="000028DB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9A1723" w:rsidRPr="000028DB" w:rsidRDefault="009A1723" w:rsidP="00E46335">
            <w:pPr>
              <w:jc w:val="both"/>
              <w:rPr>
                <w:sz w:val="26"/>
                <w:szCs w:val="26"/>
              </w:rPr>
            </w:pPr>
          </w:p>
          <w:p w:rsidR="009A1723" w:rsidRPr="000028DB" w:rsidRDefault="009A1723" w:rsidP="00E46335">
            <w:pPr>
              <w:jc w:val="both"/>
              <w:rPr>
                <w:sz w:val="26"/>
                <w:szCs w:val="26"/>
              </w:rPr>
            </w:pPr>
            <w:r w:rsidRPr="000028DB">
              <w:rPr>
                <w:sz w:val="26"/>
                <w:szCs w:val="26"/>
              </w:rPr>
              <w:t>__________________ Т.В.Горячева</w:t>
            </w:r>
          </w:p>
        </w:tc>
      </w:tr>
      <w:bookmarkEnd w:id="1"/>
    </w:tbl>
    <w:p w:rsidR="009A1723" w:rsidRPr="000028DB" w:rsidRDefault="009A1723" w:rsidP="00DB76D5">
      <w:pPr>
        <w:contextualSpacing/>
        <w:rPr>
          <w:sz w:val="2"/>
          <w:szCs w:val="2"/>
        </w:rPr>
      </w:pPr>
    </w:p>
    <w:sectPr w:rsidR="009A1723" w:rsidRPr="000028DB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28DB"/>
    <w:rsid w:val="00003D6D"/>
    <w:rsid w:val="000132AE"/>
    <w:rsid w:val="00032465"/>
    <w:rsid w:val="00034C25"/>
    <w:rsid w:val="00050654"/>
    <w:rsid w:val="00050E43"/>
    <w:rsid w:val="0005174E"/>
    <w:rsid w:val="00060032"/>
    <w:rsid w:val="00060606"/>
    <w:rsid w:val="000A5672"/>
    <w:rsid w:val="000C7767"/>
    <w:rsid w:val="000E3449"/>
    <w:rsid w:val="000F24BB"/>
    <w:rsid w:val="00125EB9"/>
    <w:rsid w:val="00127F60"/>
    <w:rsid w:val="00134065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D26AF"/>
    <w:rsid w:val="002E1976"/>
    <w:rsid w:val="002E56D9"/>
    <w:rsid w:val="002F794F"/>
    <w:rsid w:val="00301EF1"/>
    <w:rsid w:val="0030246B"/>
    <w:rsid w:val="003049F5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0F36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973E9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96B6D"/>
    <w:rsid w:val="005A0DB3"/>
    <w:rsid w:val="005A3D47"/>
    <w:rsid w:val="005A5F87"/>
    <w:rsid w:val="005C2460"/>
    <w:rsid w:val="005C7CDD"/>
    <w:rsid w:val="005F4B0F"/>
    <w:rsid w:val="005F5741"/>
    <w:rsid w:val="00616A07"/>
    <w:rsid w:val="006229CE"/>
    <w:rsid w:val="00624D29"/>
    <w:rsid w:val="00626794"/>
    <w:rsid w:val="00632ECF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93642"/>
    <w:rsid w:val="006A34B6"/>
    <w:rsid w:val="006C1222"/>
    <w:rsid w:val="006C2924"/>
    <w:rsid w:val="006E27FF"/>
    <w:rsid w:val="006E38B9"/>
    <w:rsid w:val="006F5D54"/>
    <w:rsid w:val="00714CB0"/>
    <w:rsid w:val="00726BF7"/>
    <w:rsid w:val="00734198"/>
    <w:rsid w:val="00737E33"/>
    <w:rsid w:val="00752BBF"/>
    <w:rsid w:val="00765E66"/>
    <w:rsid w:val="007908A3"/>
    <w:rsid w:val="00797E9A"/>
    <w:rsid w:val="007D0B8D"/>
    <w:rsid w:val="007D43A5"/>
    <w:rsid w:val="00806071"/>
    <w:rsid w:val="008167DE"/>
    <w:rsid w:val="0084557B"/>
    <w:rsid w:val="0084591D"/>
    <w:rsid w:val="008562CD"/>
    <w:rsid w:val="00872638"/>
    <w:rsid w:val="00880FA6"/>
    <w:rsid w:val="008A3EAE"/>
    <w:rsid w:val="008E5FC0"/>
    <w:rsid w:val="008F1B57"/>
    <w:rsid w:val="008F328B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A1723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47975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25F67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B7863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35B15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46335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9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641</Words>
  <Characters>3660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Opганизация</dc:creator>
  <cp:keywords/>
  <dc:description/>
  <cp:lastModifiedBy>ОДМ</cp:lastModifiedBy>
  <cp:revision>6</cp:revision>
  <cp:lastPrinted>2022-12-27T06:36:00Z</cp:lastPrinted>
  <dcterms:created xsi:type="dcterms:W3CDTF">2022-12-27T06:17:00Z</dcterms:created>
  <dcterms:modified xsi:type="dcterms:W3CDTF">2022-12-30T07:43:00Z</dcterms:modified>
</cp:coreProperties>
</file>