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6B4" w:rsidRPr="00010AB8" w:rsidRDefault="007216B4" w:rsidP="00A870B4">
      <w:pPr>
        <w:pStyle w:val="Heading1"/>
      </w:pPr>
      <w:r w:rsidRPr="00010AB8"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 w:rsidRPr="00010AB8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результатах деятельности </w:t>
      </w:r>
      <w:r w:rsidRPr="00010AB8">
        <w:rPr>
          <w:rFonts w:ascii="Times New Roman" w:hAnsi="Times New Roman" w:cs="Times New Roman"/>
          <w:sz w:val="28"/>
          <w:szCs w:val="28"/>
        </w:rPr>
        <w:t xml:space="preserve">Главы Салминского сельского поселения Ромодановского муниципального района Горячевой Т.В. и администрации Салминского сельского поселения за </w:t>
      </w:r>
      <w:smartTag w:uri="urn:schemas-microsoft-com:office:smarttags" w:element="metricconverter">
        <w:smartTagPr>
          <w:attr w:name="ProductID" w:val="2022 г"/>
        </w:smartTagPr>
        <w:r w:rsidRPr="00010AB8">
          <w:rPr>
            <w:rFonts w:ascii="Times New Roman" w:hAnsi="Times New Roman" w:cs="Times New Roman"/>
            <w:sz w:val="28"/>
            <w:szCs w:val="28"/>
          </w:rPr>
          <w:t>2022 г</w:t>
        </w:r>
      </w:smartTag>
    </w:p>
    <w:p w:rsidR="007216B4" w:rsidRPr="00010AB8" w:rsidRDefault="007216B4" w:rsidP="00A870B4">
      <w:pPr>
        <w:pStyle w:val="Heading1"/>
        <w:rPr>
          <w:rFonts w:ascii="Times New Roman" w:hAnsi="Times New Roman" w:cs="Times New Roman"/>
          <w:sz w:val="32"/>
          <w:szCs w:val="32"/>
          <w:u w:val="single"/>
        </w:rPr>
      </w:pPr>
    </w:p>
    <w:p w:rsidR="007216B4" w:rsidRPr="00010AB8" w:rsidRDefault="007216B4" w:rsidP="00A870B4">
      <w:pPr>
        <w:pStyle w:val="Heading1"/>
        <w:rPr>
          <w:color w:val="000000"/>
          <w:sz w:val="32"/>
          <w:szCs w:val="32"/>
        </w:rPr>
      </w:pPr>
      <w:r w:rsidRPr="00010AB8">
        <w:rPr>
          <w:rFonts w:ascii="Times New Roman" w:hAnsi="Times New Roman" w:cs="Times New Roman"/>
          <w:color w:val="000000"/>
          <w:sz w:val="32"/>
          <w:szCs w:val="32"/>
          <w:u w:val="single"/>
        </w:rPr>
        <w:t>Уважаемые депутаты!</w:t>
      </w:r>
      <w:r w:rsidRPr="00010AB8">
        <w:rPr>
          <w:rFonts w:ascii="Times New Roman" w:hAnsi="Times New Roman" w:cs="Times New Roman"/>
          <w:color w:val="000000"/>
          <w:sz w:val="32"/>
          <w:szCs w:val="32"/>
          <w:u w:val="single"/>
        </w:rPr>
        <w:br/>
        <w:t>Уважаемые приглашенные, участники сессии!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16 ноября текущего года на очередной сессии  Государственного Собрания Глава Республики Мордовия                 Артём Алексеевич Здунов выступил с традиционным обращением к депутатам и всем жителям Мордовии.  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Послание Главы республики всегда большое событие. Оно воспринимается как веха, как своего рода рубеж проделанного за год в общественно-политической жизни нашего региона.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Отличительной чертой главного политического события республики этого года стали обстоятельства, в которых оно оглашалось.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 дни, когда решается судьба русского мира, частью которого является Мордовия, особое значение имели слова руководителя региона, произнесенные на родном эрзянском языке. Это является свидетельством единства народов нашей республики и страны, величие которой в добром соседстве культур, обычаев и вероисповеданий.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Артём Алексеевич призвал жителей республики еще сильнее сплотиться, чтобы суметь адекватно и мощно ответить существующим вызовам. 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Мордовия единодушно поддержала решение Президента страны В.В. Путина о защите России и наших соотечественников на внешних рубежах.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 настоящее время все неравнодушные жители Мордовии, предприятия разных форм собственности, оказывают помощь нашим солдатам, их семьям. Наше сельское поселение также не осталось в стороне от общего дела.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Развернуты пункты приема гуманитарной помощи, открыты счета для денежных сборов.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Возрождаются мероприятия по гражданской обороне.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Для нужд оборонного заказа планируется переориентировать мощности стратегически важных предприятий.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 Послании емко и объективно отражено развитие всех сфер деятельности республики: экономика, агропромышленный комплекс, социальная сфера, работа с молодежью, кадровый потенциал, деятельность органов власти всех уровней.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Во многом полноценному развитию республики в ближайшие годы послужит реализация Программы социально-экономического развития, которая принята по инициативе Президента Российской Федерации Владимира Владимировича Путина.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Уже в 2023 году в условиях её реализации будет создаваться первый в республике индустриальный парк на территории завода «Лисма». Получат финансовую поддержку проекты, реализуемые бизнесом. Она позволит создать около 3-х  тысяч новых рабочих мест, увеличить собственные расходы бюджета почти на 2 млрд. рублей. Объем финансирования Программы - 7 млрд.руб.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 Послании отмечено, что в текущем  году проделана большая, конкретная работа по снижению накопленного уровня государственного долга. Еще в начале года долг региона был почти 50 млрд.руб., сегодня он снизился более чем на треть.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Впервые за долгие годы просубсидированы затраты на приобретение нового оборудования, представлены гранты для пополнения оборотных средств  промышленных предприятий.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Реализовано 170 проектов по благоустройству сельских территорий.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По-прежнему в приоритете увеличение доходов населения. По итогам 9 месяцев рост заработной платы в промышленности и сельхозпереработке превысил 20%.</w:t>
      </w: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7216B4" w:rsidRPr="00010AB8" w:rsidRDefault="007216B4" w:rsidP="00A870B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  В то же время Глава Республики отметил, что недостаточными темпами растет заработная плата бюджетной сферы. «Это основное, на что должно быть обращено наше внимание», - подчеркнул Артём Алексеевич. 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  Эту ситуацию можно поправить дополнительным  обеспечением собственных доходов бюджета.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В 2022 году  немало важнейших задач удалось реализовать и в нашем районе.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Ромодановцы добились неплохих результатов в производстве промышленной продукции, в отрасли сельского хозяйства.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По итогам сельскохозяйственного года Ромодановский сахарный завод признан победителем среди предприятий пищевой и перерабатывающей промышленности;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директор   завода  А.И. Атласов   награжден   медалью   ордена   «За заслуги перед Отечеством» </w:t>
      </w:r>
      <w:r w:rsidRPr="00010AB8">
        <w:rPr>
          <w:rFonts w:ascii="Times New Roman" w:hAnsi="Times New Roman"/>
          <w:b/>
          <w:sz w:val="32"/>
          <w:szCs w:val="32"/>
          <w:lang w:val="en-US"/>
        </w:rPr>
        <w:t>II</w:t>
      </w:r>
      <w:r w:rsidRPr="00010AB8">
        <w:rPr>
          <w:rFonts w:ascii="Times New Roman" w:hAnsi="Times New Roman"/>
          <w:b/>
          <w:sz w:val="32"/>
          <w:szCs w:val="32"/>
        </w:rPr>
        <w:t xml:space="preserve"> степени. Товарищество на вере ООО «МАПО и К» удостоено диплома победителя                          «За производственные достижения среди свеклосеющих организаций Республики Мордовия» (руководитель            Ютяев Н.В.)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Кроме того, ООО «МАПО и К» стало победителем всероссийского конкурса «Лучшее свеклосеющее хозяйство» и отмечено дипломом </w:t>
      </w:r>
      <w:r w:rsidRPr="00010AB8">
        <w:rPr>
          <w:rFonts w:ascii="Times New Roman" w:hAnsi="Times New Roman"/>
          <w:b/>
          <w:sz w:val="32"/>
          <w:szCs w:val="32"/>
          <w:lang w:val="en-US"/>
        </w:rPr>
        <w:t>III</w:t>
      </w:r>
      <w:r w:rsidRPr="00010AB8">
        <w:rPr>
          <w:rFonts w:ascii="Times New Roman" w:hAnsi="Times New Roman"/>
          <w:b/>
          <w:sz w:val="32"/>
          <w:szCs w:val="32"/>
        </w:rPr>
        <w:t xml:space="preserve"> степени, дипломов </w:t>
      </w:r>
      <w:r w:rsidRPr="00010AB8">
        <w:rPr>
          <w:rFonts w:ascii="Times New Roman" w:hAnsi="Times New Roman"/>
          <w:b/>
          <w:sz w:val="32"/>
          <w:szCs w:val="32"/>
          <w:lang w:val="en-US"/>
        </w:rPr>
        <w:t>I</w:t>
      </w:r>
      <w:r w:rsidRPr="00010AB8">
        <w:rPr>
          <w:rFonts w:ascii="Times New Roman" w:hAnsi="Times New Roman"/>
          <w:b/>
          <w:sz w:val="32"/>
          <w:szCs w:val="32"/>
        </w:rPr>
        <w:t xml:space="preserve"> и </w:t>
      </w:r>
      <w:r w:rsidRPr="00010AB8">
        <w:rPr>
          <w:rFonts w:ascii="Times New Roman" w:hAnsi="Times New Roman"/>
          <w:b/>
          <w:sz w:val="32"/>
          <w:szCs w:val="32"/>
          <w:lang w:val="en-US"/>
        </w:rPr>
        <w:t>II</w:t>
      </w:r>
      <w:r w:rsidRPr="00010AB8">
        <w:rPr>
          <w:rFonts w:ascii="Times New Roman" w:hAnsi="Times New Roman"/>
          <w:b/>
          <w:sz w:val="32"/>
          <w:szCs w:val="32"/>
        </w:rPr>
        <w:t xml:space="preserve"> степени  всероссийского конкурса удостоены: ООО «Комсомолец» и ТНВ ООО «Комсомолец и К»(руководитель Желтов Ф.П.)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Произошли позитивные изменения в области строительства: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построено 7808 кв.м. жилья. И это от 181,5% от годового плана;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закончено строительство 26 квартирного жилого дома для переселенцев из  ветхого  и  аварийного жилья на общую сумму 72,8 млн.рублей.  В    результате,   жилищные   условия   улучшили  77 человек.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Благодаря участию в программе «Формирование современной городской среды» благоустроена зона отдыха, спортивная площадка (скейтборд), установлено оборудование на детской площадке в парке культуры и отдыха им.Филатова на сумму 7,2 млн.руб.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Большая работа проделана в рамках строительства, реконструкции и капитального ремонта улично-дорожной сети.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В рамках проекта «Безопасные и качественные автомобильные дороги» в районе капитально отремонтированы: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дороги до сёл: Трофимовщина (</w:t>
      </w:r>
      <w:smartTag w:uri="urn:schemas-microsoft-com:office:smarttags" w:element="metricconverter">
        <w:smartTagPr>
          <w:attr w:name="ProductID" w:val="2,1 км"/>
        </w:smartTagPr>
        <w:r w:rsidRPr="00010AB8">
          <w:rPr>
            <w:rFonts w:ascii="Times New Roman" w:hAnsi="Times New Roman"/>
            <w:b/>
            <w:sz w:val="32"/>
            <w:szCs w:val="32"/>
          </w:rPr>
          <w:t>2,1 км</w:t>
        </w:r>
      </w:smartTag>
      <w:r w:rsidRPr="00010AB8">
        <w:rPr>
          <w:rFonts w:ascii="Times New Roman" w:hAnsi="Times New Roman"/>
          <w:b/>
          <w:sz w:val="32"/>
          <w:szCs w:val="32"/>
        </w:rPr>
        <w:t>) и Пятина (</w:t>
      </w:r>
      <w:smartTag w:uri="urn:schemas-microsoft-com:office:smarttags" w:element="metricconverter">
        <w:smartTagPr>
          <w:attr w:name="ProductID" w:val="8 км"/>
        </w:smartTagPr>
        <w:r w:rsidRPr="00010AB8">
          <w:rPr>
            <w:rFonts w:ascii="Times New Roman" w:hAnsi="Times New Roman"/>
            <w:b/>
            <w:sz w:val="32"/>
            <w:szCs w:val="32"/>
          </w:rPr>
          <w:t>8 км</w:t>
        </w:r>
      </w:smartTag>
      <w:r w:rsidRPr="00010AB8">
        <w:rPr>
          <w:rFonts w:ascii="Times New Roman" w:hAnsi="Times New Roman"/>
          <w:b/>
          <w:sz w:val="32"/>
          <w:szCs w:val="32"/>
        </w:rPr>
        <w:t>) на общую сумму 337,6 млн.руб.;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отремонтирован поворот от Промышленного шоссе                     п. Ромоданово  до  поворота  к  д. Ивановка  (</w:t>
      </w:r>
      <w:smartTag w:uri="urn:schemas-microsoft-com:office:smarttags" w:element="metricconverter">
        <w:smartTagPr>
          <w:attr w:name="ProductID" w:val="4 км"/>
        </w:smartTagPr>
        <w:r w:rsidRPr="00010AB8">
          <w:rPr>
            <w:rFonts w:ascii="Times New Roman" w:hAnsi="Times New Roman"/>
            <w:b/>
            <w:sz w:val="32"/>
            <w:szCs w:val="32"/>
          </w:rPr>
          <w:t>4 км</w:t>
        </w:r>
      </w:smartTag>
      <w:r w:rsidRPr="00010AB8">
        <w:rPr>
          <w:rFonts w:ascii="Times New Roman" w:hAnsi="Times New Roman"/>
          <w:b/>
          <w:sz w:val="32"/>
          <w:szCs w:val="32"/>
        </w:rPr>
        <w:t>) на сумму 93,5 млн.руб.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По федеральной программе «Комплексное развитие сельских территорий» построена дорога до летнего лагеря в д.Лыковщина (2,1км) на 38,0 млн.руб. 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Общая стоимость строительства и ремонта данных объектов  составляет 536,1 млн.руб.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В рамках реализации государственной программы «Комплексное развитие сельских территорий» построен газопровод по улице Свободы п.Ромоданово, протяженностью </w:t>
      </w:r>
      <w:smartTag w:uri="urn:schemas-microsoft-com:office:smarttags" w:element="metricconverter">
        <w:smartTagPr>
          <w:attr w:name="ProductID" w:val="1,4 км"/>
        </w:smartTagPr>
        <w:r w:rsidRPr="00010AB8">
          <w:rPr>
            <w:rFonts w:ascii="Times New Roman" w:hAnsi="Times New Roman"/>
            <w:b/>
            <w:sz w:val="32"/>
            <w:szCs w:val="32"/>
          </w:rPr>
          <w:t>1,4 км</w:t>
        </w:r>
      </w:smartTag>
      <w:r w:rsidRPr="00010AB8">
        <w:rPr>
          <w:rFonts w:ascii="Times New Roman" w:hAnsi="Times New Roman"/>
          <w:b/>
          <w:sz w:val="32"/>
          <w:szCs w:val="32"/>
        </w:rPr>
        <w:t>. Стоимость объекта 1 млн.950 тыс.руб.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Много  предстоит сделать в 2023 году.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Так, в рамках реализации национального проекта «Доступное  и комфортное жилье гражданам России» планируем построить 4400 кв.м. жилья.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В рамках реализации национального проекта «Безопасные и качественные автомобильные дороги» произвести капитальный ремонт автодорог: с.Константиновка – д.Ивановка, протяженностью </w:t>
      </w:r>
      <w:smartTag w:uri="urn:schemas-microsoft-com:office:smarttags" w:element="metricconverter">
        <w:smartTagPr>
          <w:attr w:name="ProductID" w:val="3 км"/>
        </w:smartTagPr>
        <w:r w:rsidRPr="00010AB8">
          <w:rPr>
            <w:rFonts w:ascii="Times New Roman" w:hAnsi="Times New Roman"/>
            <w:b/>
            <w:sz w:val="32"/>
            <w:szCs w:val="32"/>
          </w:rPr>
          <w:t>3 км</w:t>
        </w:r>
      </w:smartTag>
      <w:r w:rsidRPr="00010AB8">
        <w:rPr>
          <w:rFonts w:ascii="Times New Roman" w:hAnsi="Times New Roman"/>
          <w:b/>
          <w:sz w:val="32"/>
          <w:szCs w:val="32"/>
        </w:rPr>
        <w:t xml:space="preserve">; п.Ромоданово – с.Курилово – с.Болтино, протяженностью </w:t>
      </w:r>
      <w:smartTag w:uri="urn:schemas-microsoft-com:office:smarttags" w:element="metricconverter">
        <w:smartTagPr>
          <w:attr w:name="ProductID" w:val="4,3 км"/>
        </w:smartTagPr>
        <w:r w:rsidRPr="00010AB8">
          <w:rPr>
            <w:rFonts w:ascii="Times New Roman" w:hAnsi="Times New Roman"/>
            <w:b/>
            <w:sz w:val="32"/>
            <w:szCs w:val="32"/>
          </w:rPr>
          <w:t>4,3 км</w:t>
        </w:r>
      </w:smartTag>
      <w:r w:rsidRPr="00010AB8">
        <w:rPr>
          <w:rFonts w:ascii="Times New Roman" w:hAnsi="Times New Roman"/>
          <w:b/>
          <w:sz w:val="32"/>
          <w:szCs w:val="32"/>
        </w:rPr>
        <w:t>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В рамках федеральной программы «Содействие» планируется ремонт автодороги по ул.Промышленное шоссе от                      ул. Советская до железнодорожного переезда п.Ромоданово, протяженностью </w:t>
      </w:r>
      <w:smartTag w:uri="urn:schemas-microsoft-com:office:smarttags" w:element="metricconverter">
        <w:smartTagPr>
          <w:attr w:name="ProductID" w:val="1,09 км"/>
        </w:smartTagPr>
        <w:r w:rsidRPr="00010AB8">
          <w:rPr>
            <w:rFonts w:ascii="Times New Roman" w:hAnsi="Times New Roman"/>
            <w:b/>
            <w:sz w:val="32"/>
            <w:szCs w:val="32"/>
          </w:rPr>
          <w:t>1,09 км</w:t>
        </w:r>
      </w:smartTag>
      <w:r w:rsidRPr="00010AB8">
        <w:rPr>
          <w:rFonts w:ascii="Times New Roman" w:hAnsi="Times New Roman"/>
          <w:b/>
          <w:sz w:val="32"/>
          <w:szCs w:val="32"/>
        </w:rPr>
        <w:t xml:space="preserve"> на сумму 7,6 млн.руб.;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дороги по ул.Садовая от д.№19а, до  перекрестка ул.Полежаева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п. Ромоданово, протяженностью </w:t>
      </w:r>
      <w:smartTag w:uri="urn:schemas-microsoft-com:office:smarttags" w:element="metricconverter">
        <w:smartTagPr>
          <w:attr w:name="ProductID" w:val="0,4 км"/>
        </w:smartTagPr>
        <w:r w:rsidRPr="00010AB8">
          <w:rPr>
            <w:rFonts w:ascii="Times New Roman" w:hAnsi="Times New Roman"/>
            <w:b/>
            <w:sz w:val="32"/>
            <w:szCs w:val="32"/>
          </w:rPr>
          <w:t>0,4 км</w:t>
        </w:r>
      </w:smartTag>
      <w:r w:rsidRPr="00010AB8">
        <w:rPr>
          <w:rFonts w:ascii="Times New Roman" w:hAnsi="Times New Roman"/>
          <w:b/>
          <w:sz w:val="32"/>
          <w:szCs w:val="32"/>
        </w:rPr>
        <w:t xml:space="preserve"> на сумму 2,1 млн.руб.;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дороги по ул. Промышленное шоссе от железнодорожного переезда д.№57 до железнодорожного переезда д.№58                  п. Ромоданово;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дороги по ул.Центральная с.Пушкино до сельских кладбищ, на сумму 6,7 млн.руб.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</w:t>
      </w:r>
      <w:r w:rsidRPr="00010AB8">
        <w:rPr>
          <w:rFonts w:ascii="Times New Roman" w:hAnsi="Times New Roman"/>
          <w:b/>
          <w:sz w:val="32"/>
          <w:szCs w:val="32"/>
        </w:rPr>
        <w:tab/>
        <w:t>Да конечно дороги имеют очень большое значение. Мы с вами помним, сколько было нареканий по поводу дороги Ромоданово-Липки. К счастью сегодня эта проблема решена. Также в 2022 году была достроена дорога до с.Салма. На сегодня остается большой проблемой отсутствие дорог по селу.</w:t>
      </w:r>
    </w:p>
    <w:p w:rsidR="007216B4" w:rsidRPr="00010AB8" w:rsidRDefault="007216B4" w:rsidP="00A870B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</w:t>
      </w:r>
    </w:p>
    <w:p w:rsidR="007216B4" w:rsidRPr="00010AB8" w:rsidRDefault="007216B4" w:rsidP="009E29DF">
      <w:pPr>
        <w:rPr>
          <w:b/>
          <w:lang w:eastAsia="ru-RU"/>
        </w:rPr>
      </w:pP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bCs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</w:t>
      </w:r>
    </w:p>
    <w:p w:rsidR="007216B4" w:rsidRPr="00010AB8" w:rsidRDefault="007216B4" w:rsidP="00C04DD0">
      <w:pPr>
        <w:spacing w:after="0" w:line="36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 xml:space="preserve">Свой вклад в выполнение  задач поставленных Главой Республики Мордовия вносит и наше сельское поселение. 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За 11 месяцев текущего года в  бюджет   Салминского сельского поселения поступило  387,1 тыс.руб. налоговых и неналоговых доходов. Из них 351,4 налоговых  и 35,8 неналоговых доходов (аренда земельных участков).         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Налог на доходы физических лиц поступил в сумме 33,9 тыс. руб.,  годовой план 35,7 тыс.руб  94% к годовому плану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земельный налог с физических лиц – поступил в сумме 80,9 тыс. руб. годовой план 100 тыс.руб. что составляет 80%.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Земельный налог с юридических лиц- поступил в сумме 183,6 тыс.руб.  годовой план 176,0 тыс.руб.  что составляет  104 % 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Налог на имущество физических лиц поступил в сумме 53,0 тыс.руб. при плане 53,7 тыс.руб. что составило 98%. 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И неналоговые доходы это арендная плата за использование земель  при годовом плане 32,7тыс.руб. поступил в сумме  35,8 тыс.руб. 109%.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Дотация бюджетам сельских поселений на выравнивание бюджетной обеспеченности – 520,3 т.руб. 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Дотация бюджетам сельских поселений на поддержку мер по сбалансированности бюджета- 225,5т.руб.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Прочие субсидии бюджета сельских поселений- 70,3 тыс.руб.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Субвенции бюджетам сельских поселений на осуществление первичного воинского учета на территориях, где отсутствуют военные комиссариаты- 70,3 т.руб.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Межбюджетные трансферты, передаваемые бюджетам сельских поселений на содержание дорог местного значения- 235,5 тыс.руб.</w:t>
      </w:r>
    </w:p>
    <w:p w:rsidR="007216B4" w:rsidRPr="00010AB8" w:rsidRDefault="007216B4" w:rsidP="007D413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Прочие межбюджетные трансферты передаваемые бюджетам поселений (паводок, самообложение 137,1 т.руб.)</w:t>
      </w:r>
    </w:p>
    <w:p w:rsidR="007216B4" w:rsidRPr="00010AB8" w:rsidRDefault="007216B4" w:rsidP="00C04DD0">
      <w:pPr>
        <w:spacing w:after="0" w:line="36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color w:val="000000"/>
          <w:sz w:val="32"/>
          <w:szCs w:val="32"/>
        </w:rPr>
        <w:t>В обеспечение населения сельского поселения необходимыми товарами и  услугами обеспечивают предпринимательские структуры.</w:t>
      </w:r>
    </w:p>
    <w:p w:rsidR="007216B4" w:rsidRPr="00FB63B6" w:rsidRDefault="007216B4" w:rsidP="00C04DD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010AB8">
        <w:rPr>
          <w:rFonts w:ascii="Times New Roman" w:hAnsi="Times New Roman"/>
          <w:b/>
          <w:color w:val="000000"/>
          <w:sz w:val="32"/>
          <w:szCs w:val="32"/>
        </w:rPr>
        <w:tab/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На территории Салминского сельского поселения осуществляют свою деятельность по обеспечению продовольственными товарами ИП Инчин и ИП Баляева.  На территории с.Салма  практикуется выездная торговля.   </w:t>
      </w:r>
    </w:p>
    <w:p w:rsidR="007216B4" w:rsidRPr="00FB63B6" w:rsidRDefault="007216B4" w:rsidP="00015520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За 11 месяцев 2022 год оборот розничной торговли во всех каналах реализации</w:t>
      </w:r>
      <w:r w:rsidRPr="00FB63B6">
        <w:rPr>
          <w:b/>
          <w:color w:val="000000"/>
          <w:sz w:val="32"/>
          <w:szCs w:val="32"/>
        </w:rPr>
        <w:t xml:space="preserve"> 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составил 9195,6 тыс.руб.  при годовом плане 11736,0 т.руб.. Товарооборот в расчете на одного жителя – составляет 18,7 тыс. руб. </w:t>
      </w:r>
    </w:p>
    <w:p w:rsidR="007216B4" w:rsidRPr="00FB63B6" w:rsidRDefault="007216B4" w:rsidP="00015520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Объем товарооборота в 2023 году прогнозируется в сумме   11484,0 тыс. руб., что составляет 97% от уровня прошлого года </w:t>
      </w:r>
    </w:p>
    <w:p w:rsidR="007216B4" w:rsidRPr="00FB63B6" w:rsidRDefault="007216B4" w:rsidP="00FE05C5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>Также мне хочется сказать о работе Салминского отделения почтовой связи, которое также пополняет товарооборот. Здесь граждане имеют возможность приобрести печатные издания, подписаться на любимые газеты и журналы, получить пенсии и пособия, а также воспользоваться другими услугами, приобрести различные товары.  Товарооборот почты за 2022 год прогнозировался в сумме 300 т. руб.  и за 11 месяцев составил 275,0 т.руб. на 91% в прогнозу.</w:t>
      </w:r>
    </w:p>
    <w:p w:rsidR="007216B4" w:rsidRPr="00FB63B6" w:rsidRDefault="007216B4" w:rsidP="00015520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>На территории Салминского сельского поселения имеются личные подсобные хозяйства содержащие скот. Поголовье КРС  на 01.01.2022 года составляло 24 головы. На одну голову меньше к уровню 2021 года. В том числе коров на 01.01.2022 года содержалось 8 голов. Минус 3 головы по сравнению с 2021 годом. И по состоянию на 1.10.2022 года поголовье КРС составило 19 голов, в том числе 9 коров.  Поголовье свиней  в частном секторе на 01.01.2022 года составляло11 голов. По состоянию на 1.10.2022 года составило 10 голов. Как видим поголовье ежегодно уменьшается.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     Реальный рост благосостояния жителей сельского поселения во многом  определяется состоянием финансов.</w:t>
      </w:r>
    </w:p>
    <w:p w:rsidR="007216B4" w:rsidRPr="00FB63B6" w:rsidRDefault="007216B4" w:rsidP="007D4136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     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  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>На 2023 год доходы бюджета Салминского сельского поселения прогнозируются в сумме 1496,2 тыс.руб. и по расходам в сумме 1496,2 тыс.руб. Собственные доходы в сумме    405,7 тыс.руб. в том числе неналоговые доходы прогнозируются в сумме 32,7 т.руб. (аренда земельных участков).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>Дотация на выравнивание бюджетной обеспеченности- 497,7 тыс.руб. (поступает с Республики)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>Сбалансированность- 372,7 тыс.руб. Из них 112,7тыс.руб. поступает с Республики и 260,0т.руб.поступает  с района.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>Субвенция всего- 109,6 тыс.руб.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>В том числе на воинский учет- 109,3 тыс.руб.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>На составление протоколов- 0,3 тыс.руб.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Иные межбюджетные трансферты на осуществление полномочий по дорожной деятельности 110,5 т.руб. 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Основным источником доходов бюджета                                                                                                 Салминского сельского поселения является земельный налог. На 2023 год земельный налог прогнозируется в сумме 280 т.руб. Подоходный налог прогнозируется в сумме - 35,0 т.руб. Доходы поступающие в виде арендной платы за земельные участки -32,7 т.руб. 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ab/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>Для пополняемости бюджета  Салминского сельского поселения необходимо продолжить работу по инвентаризации имущества. Так по итогам инвентаризации на территории Салминского сельского поселения было выявлено 411 объектов капитального строительства. Из них оформлено -293 объекта. Не оформлено- 118 объектов. Земельных участков всего – 372. Из них оформлено- 235 земельных участков. 75 участков оформлены по старым свидетельствам, выданным в 1992 году. В отношении этих участков должна быть пройдена процедура перерегистрации.  И 62 земельных участка на сегодняшний день не оформлены. На 2022 год администрацией сельского поселения ставилась задача по проведению разъяснительной работы с населением Салминского сельского поселения в части оформления прав собственности.  Эта работа проводилась в течение всего года. Большей части граждан, пользующимся недвижимым имуществом без правоустанавливающих документов разосланы уведомления с рекомендацией оформить имущество надлежащим образом. Результаты работы хотя и небольшие, но есть.  Данная работа администрацией сельского поселения ведется, и будет проводиться на постоянной основе.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>Также проводится разъяснительная работа с собственниками земельных долей имеющих свидетельства  не прошедшие перерегистрацию в Управлении Федеральной службы кадастра и картографии по РМ.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 xml:space="preserve">  К сожалению, собственники земельных долей не спешат обновить свои правоустанавливающие документы. Учитывая значимость этих источников для бюджета, все вопросы, связанные с их исполнением, в 2023 году   должны решаться положительно.</w:t>
      </w:r>
    </w:p>
    <w:p w:rsidR="007216B4" w:rsidRPr="00FB63B6" w:rsidRDefault="007216B4" w:rsidP="00015520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 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 xml:space="preserve"> Чтобы достичь намеченных показателей в экономике, мы должны многое сделать в социальной сфере.  </w:t>
      </w:r>
    </w:p>
    <w:p w:rsidR="007216B4" w:rsidRPr="00FB63B6" w:rsidRDefault="007216B4" w:rsidP="0001552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 xml:space="preserve">На территории Салминского сельского поселения функционируют  такие бюджетные учреждения как МБОУ «Красноузельская СОШ», структурное подразделение «Салминский сельский клуб», Красноузельская сельская библиотека. </w:t>
      </w:r>
    </w:p>
    <w:p w:rsidR="007216B4" w:rsidRPr="00FB63B6" w:rsidRDefault="007216B4" w:rsidP="000E1D9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>Мне бы хотелось более подробно остановиться на работе каждого учреждения, и начну с Красноузельской школы, в которой обучается 54 уч-ся. 6 детей посещают группу кратковременного пребывания.</w:t>
      </w:r>
      <w:r w:rsidRPr="00FB63B6">
        <w:rPr>
          <w:rFonts w:ascii="Times New Roman CYR" w:hAnsi="Times New Roman CYR" w:cs="Times New Roman CYR"/>
          <w:b/>
          <w:color w:val="000000"/>
          <w:sz w:val="32"/>
          <w:szCs w:val="32"/>
        </w:rPr>
        <w:t xml:space="preserve"> Педагогический коллектив школы состоит из пятнадцати учителей, четверо из которых имеют высшую категорию. Это Косякова Т.Д, Бочкарева Н.В, Чернейкина Н.Н., Комкина Екатерина Юрьевна. Первую категорию имеют 5 учителей. Это Авдюшкина  И.А., Тарасова В.С., Хапугина С.В., Смирнова Т.Н., Скачкова Л.Х.</w:t>
      </w:r>
    </w:p>
    <w:p w:rsidR="007216B4" w:rsidRPr="00FB63B6" w:rsidRDefault="007216B4" w:rsidP="0001552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color w:val="000000"/>
          <w:sz w:val="32"/>
          <w:szCs w:val="32"/>
        </w:rPr>
      </w:pPr>
      <w:r w:rsidRPr="00FB63B6">
        <w:rPr>
          <w:rFonts w:ascii="Times New Roman CYR" w:hAnsi="Times New Roman CYR" w:cs="Times New Roman CYR"/>
          <w:b/>
          <w:color w:val="000000"/>
          <w:sz w:val="32"/>
          <w:szCs w:val="32"/>
        </w:rPr>
        <w:tab/>
        <w:t>Помимо учебного процесса в целях сохранения и укрепления здоровья обучающихся, их физического развития, в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школе организовано двухразовое горячее  питание. 13 детей получают двухразовое питание. За родительскую плату питается  22 человека со стоимостью обеда 74,93 руб.   7 детей из малоимущих семей   освобождены от оплаты за питание.  1 ребенок  находится на льготном питании  (семья мобилизованного). 1 девочка питается бесплатно по ОВЗ (заболевание). 13 уч-ся посещают группу продленного дня. Трое из них питаются по льготе  и 10 уч-ся за родительскую плату.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ab/>
        <w:t xml:space="preserve"> </w:t>
      </w:r>
    </w:p>
    <w:p w:rsidR="007216B4" w:rsidRPr="00FB63B6" w:rsidRDefault="007216B4" w:rsidP="00015520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Ежегодно уч-ся нашей школы, принимают самое активное участие во внутришкольных, районных и республиканских спортивных соревнованиях, культурно-массовых мероприятиях, предметных олимпиадах, онлайн олимпиадах и что особо радует, занимают призовые места. </w:t>
      </w:r>
    </w:p>
    <w:p w:rsidR="007216B4" w:rsidRPr="00010AB8" w:rsidRDefault="007216B4" w:rsidP="007D3DCD">
      <w:pPr>
        <w:tabs>
          <w:tab w:val="left" w:pos="426"/>
        </w:tabs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FB63B6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ab/>
        <w:t xml:space="preserve">Педагогический коллектив школы, вооруженный современными технологиями воспитания, грамотно и эффективно выполняет свои функциональные обязанности, целенаправленно ведет работу совместно с родителями и общественностью, что значительно повышает уровень общей культуры и дисциплины обучающихся детей. Этому способствовала творчески спланированная педагогами и учащимися работа, которая 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 xml:space="preserve"> была</w:t>
      </w:r>
      <w:r w:rsidRPr="00FB63B6">
        <w:rPr>
          <w:rFonts w:ascii="Times New Roman" w:hAnsi="Times New Roman"/>
          <w:b/>
          <w:color w:val="000000"/>
          <w:spacing w:val="1"/>
          <w:sz w:val="32"/>
          <w:szCs w:val="32"/>
        </w:rPr>
        <w:t xml:space="preserve"> 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>направлена на достижение воспитательных целей, на выполнение заявленных</w:t>
      </w:r>
      <w:r w:rsidRPr="00FB63B6">
        <w:rPr>
          <w:rFonts w:ascii="Times New Roman" w:hAnsi="Times New Roman"/>
          <w:b/>
          <w:color w:val="000000"/>
          <w:spacing w:val="-67"/>
          <w:sz w:val="32"/>
          <w:szCs w:val="32"/>
        </w:rPr>
        <w:t xml:space="preserve">       </w:t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>задач и на повышение эффективности учебно-воспитательного</w:t>
      </w:r>
      <w:r w:rsidRPr="00010AB8">
        <w:rPr>
          <w:rFonts w:ascii="Times New Roman" w:hAnsi="Times New Roman"/>
          <w:b/>
          <w:sz w:val="32"/>
          <w:szCs w:val="32"/>
        </w:rPr>
        <w:t xml:space="preserve"> процесса.</w:t>
      </w:r>
    </w:p>
    <w:p w:rsidR="007216B4" w:rsidRPr="00010AB8" w:rsidRDefault="007216B4" w:rsidP="007D3DCD">
      <w:pPr>
        <w:tabs>
          <w:tab w:val="left" w:pos="426"/>
        </w:tabs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Большое значение в Красноузельской школе уделяется нравственно-эстетическому воспитанию, целью которого является воспитание  высокообразованных и нравственно-воспитанных граждан России, формирование способности у школьников к самореализации, самосовершенствованию, саморазвитию.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bCs/>
          <w:sz w:val="32"/>
          <w:szCs w:val="32"/>
        </w:rPr>
        <w:t xml:space="preserve">Данное </w:t>
      </w:r>
      <w:r w:rsidRPr="00010AB8">
        <w:rPr>
          <w:rFonts w:ascii="Times New Roman" w:hAnsi="Times New Roman"/>
          <w:b/>
          <w:sz w:val="32"/>
          <w:szCs w:val="32"/>
        </w:rPr>
        <w:t xml:space="preserve">направление воспитательной работы воплощалось в проведении различных конкурсов, внеклассных мероприятий, в оформлении стендов к праздникам, выпусков стенгазет, плакатов. 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По данному направлению  самыми яркими были совместные общешкольные традиционные праздники такие как: 8 марта, День знаний, День Учителя, Месячник милосердия, День матери.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 xml:space="preserve"> Учащиеся школы приняли участие в акции «Доброе дело». Они с удовольствием мастерили кормушки для птиц, зимующих на территории нашего региона. Поддержали акцию «Марафон добра», оказав посильную помощь в сборе корма для животных.</w:t>
      </w:r>
    </w:p>
    <w:p w:rsidR="007216B4" w:rsidRPr="00010AB8" w:rsidRDefault="007216B4" w:rsidP="007D3DC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3 декабря отмечается День инвалидов. В школе прошли мероприятия, целью которых было обращение внимания на проблемы лиц, утративших трудоспособность, защиту их прав, свобод и достоинств, возможность участия в общественной жизни.  </w:t>
      </w:r>
    </w:p>
    <w:p w:rsidR="007216B4" w:rsidRPr="00010AB8" w:rsidRDefault="007216B4" w:rsidP="007D3DCD">
      <w:pPr>
        <w:pStyle w:val="c3"/>
        <w:shd w:val="clear" w:color="auto" w:fill="FFFFFF"/>
        <w:spacing w:before="0" w:beforeAutospacing="0" w:after="0" w:afterAutospacing="0"/>
        <w:jc w:val="both"/>
        <w:rPr>
          <w:b/>
          <w:sz w:val="32"/>
          <w:szCs w:val="32"/>
        </w:rPr>
      </w:pPr>
      <w:r w:rsidRPr="00010AB8">
        <w:rPr>
          <w:b/>
          <w:sz w:val="32"/>
          <w:szCs w:val="32"/>
        </w:rPr>
        <w:t xml:space="preserve">     Да все просто невозможно перечислить и уместить в докладе. Это ежедневная, кропотливая, целенаправленная и  я уверена дающая результаты, работа.</w:t>
      </w:r>
    </w:p>
    <w:p w:rsidR="007216B4" w:rsidRPr="00010AB8" w:rsidRDefault="007216B4" w:rsidP="007D3DCD">
      <w:pPr>
        <w:pStyle w:val="Default"/>
        <w:jc w:val="both"/>
        <w:rPr>
          <w:b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 xml:space="preserve">      Следующим важным направлением в воспитании личности является </w:t>
      </w:r>
      <w:r w:rsidRPr="00010AB8">
        <w:rPr>
          <w:b/>
          <w:bCs/>
          <w:sz w:val="32"/>
          <w:szCs w:val="32"/>
        </w:rPr>
        <w:t>гражданско-правовое  воспитание</w:t>
      </w:r>
      <w:r w:rsidRPr="00010AB8">
        <w:rPr>
          <w:b/>
          <w:sz w:val="32"/>
          <w:szCs w:val="32"/>
        </w:rPr>
        <w:t xml:space="preserve"> </w:t>
      </w:r>
    </w:p>
    <w:p w:rsidR="007216B4" w:rsidRPr="00010AB8" w:rsidRDefault="007216B4" w:rsidP="007D3DC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Правовое воспитание является одним из важных условий формирования правовой культуры и законопослушного поведения человека в обществе.</w:t>
      </w:r>
    </w:p>
    <w:p w:rsidR="007216B4" w:rsidRPr="00010AB8" w:rsidRDefault="007216B4" w:rsidP="007D3DCD">
      <w:pPr>
        <w:tabs>
          <w:tab w:val="left" w:pos="7065"/>
        </w:tabs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Не буду перечислять всех проведенных мероприятий, а остановлюсь только на  самых значимых из них. Это, безусловно, день солидарности в борьбе с терроризмом. В этот день я думаю, все граждане нашей  страны вспоминают  трагедию Беслана. Во всех классах прошли классные часы, посвящённые именно  этому  событию. Классные руководители преследовали следующие цели: </w:t>
      </w:r>
      <w:r w:rsidRPr="00010AB8">
        <w:rPr>
          <w:rFonts w:ascii="Times New Roman" w:hAnsi="Times New Roman"/>
          <w:b/>
          <w:sz w:val="32"/>
          <w:szCs w:val="32"/>
          <w:lang w:eastAsia="ru-RU"/>
        </w:rPr>
        <w:t>формирование у учащихся толерантности, развитие  сострадания и соучастия  к жертвам терроризма, привести к осознанию важности собственного участия в вопросах безопасности страны и собственной безопасности. В фойе школы был оформлен стенд, напоминающий об этом страшном дне.</w:t>
      </w:r>
    </w:p>
    <w:p w:rsidR="007216B4" w:rsidRPr="00010AB8" w:rsidRDefault="007216B4" w:rsidP="007D3DCD">
      <w:pPr>
        <w:spacing w:after="0"/>
        <w:contextualSpacing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Затрагиваются вопросы  по формированию  уважительного отношения к правам и свободам человека, а также вопрос по  закреплению  знаний, без которых невозможно построение демократического правового государства и процветающей России.  </w:t>
      </w:r>
    </w:p>
    <w:p w:rsidR="007216B4" w:rsidRPr="00010AB8" w:rsidRDefault="007216B4" w:rsidP="007D3DCD">
      <w:pPr>
        <w:spacing w:after="0"/>
        <w:contextualSpacing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Важно отметить, что для достижения большего результата  в этом направлении на мероприятия приглашаются представители различных учреждений и ведомств.</w:t>
      </w:r>
    </w:p>
    <w:p w:rsidR="007216B4" w:rsidRPr="00010AB8" w:rsidRDefault="007216B4" w:rsidP="007D3DC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   С   целью профилактики детской и подростковой преступности в молодежной среде, а также других правонарушений и преступлений, совершаемых  несовершеннолетними, проводятся  </w:t>
      </w:r>
      <w:r w:rsidRPr="00010AB8">
        <w:rPr>
          <w:rFonts w:ascii="Times New Roman" w:hAnsi="Times New Roman"/>
          <w:b/>
          <w:sz w:val="32"/>
          <w:szCs w:val="32"/>
          <w:bdr w:val="none" w:sz="0" w:space="0" w:color="auto" w:frame="1"/>
          <w:shd w:val="clear" w:color="auto" w:fill="FFFFFF"/>
        </w:rPr>
        <w:t>   </w:t>
      </w:r>
      <w:r w:rsidRPr="00010AB8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встречи  с майором полиции, старшим инспектором по делам несовершеннолетних   Митяйкиным О.И. </w:t>
      </w:r>
      <w:r w:rsidRPr="00010AB8">
        <w:rPr>
          <w:rFonts w:ascii="Times New Roman" w:hAnsi="Times New Roman"/>
          <w:b/>
          <w:sz w:val="32"/>
          <w:szCs w:val="32"/>
          <w:bdr w:val="none" w:sz="0" w:space="0" w:color="auto" w:frame="1"/>
          <w:lang w:eastAsia="ru-RU"/>
        </w:rPr>
        <w:t xml:space="preserve">Олег Иванович профессионально, а самое главное доходчиво доводит до детей аспекты гражданско-правового воспитания. </w:t>
      </w:r>
    </w:p>
    <w:p w:rsidR="007216B4" w:rsidRPr="00010AB8" w:rsidRDefault="007216B4" w:rsidP="007D3DCD">
      <w:pPr>
        <w:pStyle w:val="Heading1"/>
        <w:jc w:val="both"/>
        <w:rPr>
          <w:rFonts w:ascii="Times New Roman" w:hAnsi="Times New Roman" w:cs="Times New Roman"/>
          <w:sz w:val="32"/>
          <w:szCs w:val="32"/>
        </w:rPr>
      </w:pPr>
      <w:r w:rsidRPr="00010AB8">
        <w:rPr>
          <w:rFonts w:ascii="Times New Roman" w:hAnsi="Times New Roman" w:cs="Times New Roman"/>
          <w:sz w:val="32"/>
          <w:szCs w:val="32"/>
        </w:rPr>
        <w:t xml:space="preserve">    С целью вовлечения подростающего поколения в                                Военно-патриотическую деятельность, и с целью формирования 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высокого патриотического сознания, чувства верности           своему Отечеству, готовности выполнения гражданского долга по защите Родины,</w:t>
      </w:r>
      <w:r w:rsidRPr="00010AB8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формирования высокого  патриотизма являющегося важнейшим духовно-нравственным фактором сохранения общественной  стабильности, независимости и безопасности государства в Красноузельской средней школе проводятся такие мероприятия как: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участие в акции Бессмертный полк, мероприятия, посвященные 9 мая, 23 февраля, </w:t>
      </w:r>
      <w:r w:rsidRPr="00010AB8">
        <w:rPr>
          <w:rFonts w:ascii="Times New Roman" w:hAnsi="Times New Roman"/>
          <w:b/>
          <w:sz w:val="32"/>
          <w:szCs w:val="32"/>
        </w:rPr>
        <w:t xml:space="preserve">День неизвестного солдата, День Героев Отечества,  День </w:t>
      </w:r>
      <w:r w:rsidRPr="00010AB8">
        <w:rPr>
          <w:rFonts w:ascii="Times New Roman" w:hAnsi="Times New Roman"/>
          <w:b/>
          <w:bCs/>
          <w:sz w:val="32"/>
          <w:szCs w:val="32"/>
        </w:rPr>
        <w:t xml:space="preserve"> воинской славы России. Проводятся мероприятия посвященные снятию </w:t>
      </w:r>
      <w:r w:rsidRPr="00010AB8">
        <w:rPr>
          <w:rFonts w:ascii="Times New Roman" w:hAnsi="Times New Roman"/>
          <w:b/>
          <w:sz w:val="32"/>
          <w:szCs w:val="32"/>
        </w:rPr>
        <w:t xml:space="preserve"> Блокады Ленинграда и многие другие мероприятия.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Также не менее важным для детей является Спортивно-оздоровительная деятельность.</w:t>
      </w:r>
    </w:p>
    <w:p w:rsidR="007216B4" w:rsidRPr="00010AB8" w:rsidRDefault="007216B4" w:rsidP="007D3DC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Данное направление также является приоритетным направлением деятельности педагогического коллектива и носит системный характер.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Все запланированные и проведённые мероприятия по этому направлению позволяют воспитывать у учащихся потребность в здоровом образе жизни. </w:t>
      </w:r>
    </w:p>
    <w:p w:rsidR="007216B4" w:rsidRPr="00010AB8" w:rsidRDefault="007216B4" w:rsidP="007D3DC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Проведены  ежегодные соревнования «Весёлые старты» и соревнования по волейболу.</w:t>
      </w:r>
    </w:p>
    <w:p w:rsidR="007216B4" w:rsidRPr="00010AB8" w:rsidRDefault="007216B4" w:rsidP="007D3DCD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   С 14 по 25 марта на территории Ромодановского района проходила Всероссийская антинаркотическая  акция «Сообщи, где торгуют смертью». Акция направлена на привлечение внимания общественности к проблеме наркомании, формировании негативного отношения к употреблению  психоактивных  веществ. Наша школа присоединилась к акции. </w:t>
      </w:r>
      <w:r w:rsidRPr="00010AB8">
        <w:rPr>
          <w:rFonts w:ascii="Times New Roman" w:hAnsi="Times New Roman"/>
          <w:b/>
          <w:sz w:val="32"/>
          <w:szCs w:val="32"/>
        </w:rPr>
        <w:t xml:space="preserve">В рамках акции «Сообщи, где торгуют смертью» в начальных классах проведено мероприятие «Здоровый образ жизни», в 8 классе конкурс рисунков «Мы выбираем жизнь»,  </w:t>
      </w:r>
      <w:r w:rsidRPr="00010AB8">
        <w:rPr>
          <w:rFonts w:ascii="Times New Roman" w:hAnsi="Times New Roman"/>
          <w:b/>
          <w:sz w:val="32"/>
          <w:szCs w:val="32"/>
          <w:shd w:val="clear" w:color="auto" w:fill="FFFFFF"/>
        </w:rPr>
        <w:t>оформлен информационный стенд.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 xml:space="preserve">    По рекомендациям   ЕР  депутат Салминского с.п. Мельникова М.Е.  провела Арт-терапию  «Рисование мятой бумагой».  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 xml:space="preserve">   В 8 классе  в День Всемирного Дня Здоровья проведено мероприятие «Путешествие на поезде Здоровья».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 xml:space="preserve">    Наша школа принимает участие во Всероссийском  движении школьников «Сделаем вместе». Новикова Света, ученица 8 класса, стала победителем региогнального этапа акции  «Здоровое питание».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>3 июня учащиеся нашей школы приняли участие в соревнованиях по легкоатлетическому многоборью «Шиповка юных» и в спортакиаде «Старты надежд».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>Ежегодно учащиеся Красноузельской ср.школы принимают активное участие в районном Дне физкультурника. Чернейкина Н.Н.заняла 2 место.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 xml:space="preserve">Косякова Т.Д призёр республиканского конкурса на лучшую методическую  разработку урока химии о вреде наркотиков, спайса, вейпов. 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В рамках трудовой и экологическая деятельности учащиеся школы совместно с педагогическим коллективом принимают участие в благоустройстве пришкольной и поселковой территории, работе на пришкольном участке, дежурстве в классах и по школе, в изготовлении кормушек для птиц. </w:t>
      </w:r>
    </w:p>
    <w:p w:rsidR="007216B4" w:rsidRPr="00010AB8" w:rsidRDefault="007216B4" w:rsidP="007D3DCD">
      <w:pPr>
        <w:pStyle w:val="Default"/>
        <w:jc w:val="both"/>
        <w:rPr>
          <w:b/>
          <w:color w:val="auto"/>
          <w:sz w:val="32"/>
          <w:szCs w:val="32"/>
        </w:rPr>
      </w:pPr>
      <w:r w:rsidRPr="00010AB8">
        <w:rPr>
          <w:b/>
          <w:color w:val="auto"/>
          <w:sz w:val="32"/>
          <w:szCs w:val="32"/>
        </w:rPr>
        <w:t>Среди учащихся проведена орнитологическая конференция. Учащиеся школы приняли участие в Марафоне Зелёных дел, акции «Зелёная весна».</w:t>
      </w:r>
    </w:p>
    <w:p w:rsidR="007216B4" w:rsidRPr="00010AB8" w:rsidRDefault="007216B4" w:rsidP="007D3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И конечно-же,  хочется отметить, что в Красноузельской школе большое внимание уделяется работе с родителями. Воспитательная работа школы не может строиться без учета того, что индивидуальность ребенка формируется в семье. Школа и семья – два важнейших воспитательно-образовательных института, которые изначально призваны пополнять друг друга и взаимодействовать между собой. Процесс развития личности ребёнка наиболее эффективно осуществляется в сотворчестве родителей, педагогов, самих детей. Школа заинтересована в тесном сотрудничестве с семьёй.</w:t>
      </w:r>
    </w:p>
    <w:p w:rsidR="007216B4" w:rsidRPr="00010AB8" w:rsidRDefault="007216B4" w:rsidP="00295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На протяжении ряда лет в школе сложилась традиция совместной работы с родителями. 2021-2022  учебный год не стал исключением. В школе проводятся  классные родительские собрания, совместные творческие дела, помощь в укреплении материально-технической базы, индивидуальные консультации.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Помимо всего перечисленного ученики школы принимают самое активное участие в мероприятиях,  проводимых в сельском клубе: Это Новогодних и Рождественских праздниках, концертах художественной самодеятельности  к 8 марта, 23 февраля, представлениях посвященных проводам зимы. Мероприятиях, посвященных 9 мая, Дню пожилых людей, Дню матери.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Это взаимодействие положительно сказывается и на работе Салминского сельского клуба, руководителем которого, является Дорогина М.Н. В течение 2022 года в Салминском сельском клубе в рамках патриотического воспитания были подготовлены и проведены такие мероприятия как: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-Урок мужества «Непокоренный Ленинград», посвященный блокадному Ленинграду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-Тематический час «Солдат войны не выбирает», об участниках боевых действий в Афганистане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-Конкурс рисунков, посвященных 23 февраля «Верность Отчизне»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-Акция «День Победы»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-Участие в митинге «Никто не забыт, ничто не забыто»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-Акция «Поем двором»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-Концертная программа «Храни огонь Победы»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-Свеча памяти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-Акции в поддержку Российских солдат на Украине.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-Урок мужества «Имя твое не известно- подвиг твой бессмертен» ко Дню неизвестного солдата.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-исторический час  «Герои былых времен»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Ежегодно самодеятельные артисты нашего сельского поселения принимают участие в мероприятиях посвященных Международному  женскому дню 8 марта. В театрализованном представлении «Широкая масленица». В 2022 году восемь человек участников нашей художественной самодеятельности приняли участие в районном отборочном туре «Арт-РомоДаново Шумбрат». Это ансамбль «Рябинушка» и Хайдуков Кирилл.</w:t>
      </w:r>
    </w:p>
    <w:p w:rsidR="007216B4" w:rsidRPr="00010AB8" w:rsidRDefault="007216B4" w:rsidP="00015520">
      <w:pPr>
        <w:spacing w:after="0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Очень трогательно и искренне проходят мероприятия посвященные «Дню матери», «Дню пожилого человека». Вместе с тем, не остаются без внимания и темы, пропагандирующие здоровый образ жизни. Это различные акции, беседы, тематические часы и, конечно же, игры и конкурсы на свежем воздухе. </w:t>
      </w:r>
    </w:p>
    <w:p w:rsidR="007216B4" w:rsidRPr="00010AB8" w:rsidRDefault="007216B4" w:rsidP="005D511F">
      <w:pPr>
        <w:spacing w:after="0"/>
        <w:ind w:firstLine="708"/>
        <w:jc w:val="both"/>
        <w:rPr>
          <w:rFonts w:ascii="Times New Roman" w:hAnsi="Times New Roman"/>
          <w:b/>
          <w:color w:val="548DD4"/>
          <w:sz w:val="32"/>
          <w:szCs w:val="32"/>
        </w:rPr>
      </w:pPr>
      <w:r w:rsidRPr="00010AB8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Pr="00010AB8">
        <w:rPr>
          <w:rFonts w:ascii="Times New Roman" w:hAnsi="Times New Roman"/>
          <w:b/>
          <w:sz w:val="32"/>
          <w:szCs w:val="32"/>
        </w:rPr>
        <w:t xml:space="preserve">Большая работа проводится и в Красноузельской сельской библиотеке, руководителем которой является Белоглазова Надежда Ивановна. </w:t>
      </w:r>
    </w:p>
    <w:p w:rsidR="007216B4" w:rsidRPr="00010AB8" w:rsidRDefault="007216B4" w:rsidP="00365646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 xml:space="preserve">В течение 2022 года  проведены такие мероприятия как: </w:t>
      </w:r>
    </w:p>
    <w:p w:rsidR="007216B4" w:rsidRPr="00010AB8" w:rsidRDefault="007216B4" w:rsidP="00365646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010A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- «Помни, не забудь» - патриотический час, посвященный дню памяти жертв Холокоста.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 xml:space="preserve">- «Славной армии сыны» - встреча-интервью, посвященная дню Защитников Отечества.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 xml:space="preserve">- «Масленица весела, всех на игры увела» - час добрых и вкусных традиций, посвященный проводам зимы. Ребята познакомились с одним из самых любимых праздников русского народа - Масленицей. 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10AB8">
        <w:rPr>
          <w:rFonts w:ascii="Times New Roman" w:hAnsi="Times New Roman"/>
          <w:b/>
          <w:sz w:val="28"/>
          <w:szCs w:val="28"/>
          <w:lang w:eastAsia="ru-RU"/>
        </w:rPr>
        <w:t xml:space="preserve">- «Местная власть на селе» - вечер-встреча с представителем местного самоуправления, посвященный дню местного самоуправления.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>- «Как хорошо на свете без войны» - вечер-воспоминание, посвященный Дню Победы. -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 xml:space="preserve">- «Война. Печальней слова нет» - час памяти, посвященный дню памяти и скорби.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>- «Zа Россию! Zа Мир! Zа Наших!» - патриотическая уличная акция в поддержку СВО России на территории Украины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  <w:lang w:eastAsia="ru-RU"/>
        </w:rPr>
        <w:t>- «Щедрое лето» - участие в VII межэтническом районном фестивале национальной кухни «ВкусФест», основная цель которого - популяризация национальной культуры, традиционной и национальной кухни. Мероприятие состоялось в парке культуры и отдыха им. Филатова. Здесь можно было познакомиться с особенностями русской кухни, продегустировать блюда и приобрести нужную продукцию. Была оформлена выставка декоративно-прикладного искусства, выставка даров природы к которой Надежда Ивановна подошла  с большим профессионализмом.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 xml:space="preserve">- «Вместе мы большая сила, вместе мы страна Россия» - патриотический час в поддержку СВО России на Украине.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 xml:space="preserve">- «Путешествие по родному поселку» - час виртуального путешествия, которое направлено на  сохранение традиций, уважения, любви и бережного отношения к своей малой родите.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 xml:space="preserve">- «Герои операции Z» - патриотический час, посвященный проведению СВО России на Украине. 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>- «Zа наших! Мы с вами!» - патриотическая акция для поддержки военнослужащих, участвующих в  СВО на Украине;</w:t>
      </w:r>
    </w:p>
    <w:p w:rsidR="007216B4" w:rsidRPr="00010AB8" w:rsidRDefault="007216B4" w:rsidP="00365646">
      <w:pPr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  <w:lang w:eastAsia="ru-RU"/>
        </w:rPr>
        <w:t>- «Живи, Донбасс» - патриотический час, посвященный проведению СВО России на Украине;</w:t>
      </w:r>
    </w:p>
    <w:p w:rsidR="007216B4" w:rsidRPr="00010AB8" w:rsidRDefault="007216B4" w:rsidP="00365646">
      <w:pPr>
        <w:pStyle w:val="ListParagraph"/>
        <w:ind w:left="1080"/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>Также в 2022 году в сельской библиотеке продолжились мероприятия по Пушкинской карте.</w:t>
      </w:r>
    </w:p>
    <w:p w:rsidR="007216B4" w:rsidRPr="00010AB8" w:rsidRDefault="007216B4" w:rsidP="00286226">
      <w:pPr>
        <w:tabs>
          <w:tab w:val="left" w:pos="900"/>
        </w:tabs>
        <w:jc w:val="both"/>
        <w:rPr>
          <w:rFonts w:ascii="Times New Roman" w:hAnsi="Times New Roman"/>
          <w:b/>
          <w:sz w:val="28"/>
          <w:szCs w:val="28"/>
        </w:rPr>
      </w:pPr>
      <w:r w:rsidRPr="00010AB8">
        <w:rPr>
          <w:rFonts w:ascii="Times New Roman" w:hAnsi="Times New Roman"/>
          <w:b/>
          <w:sz w:val="28"/>
          <w:szCs w:val="28"/>
        </w:rPr>
        <w:t>Пушкинская карта – программа популяризации культурных мероприятий среди молодежи.</w:t>
      </w:r>
    </w:p>
    <w:p w:rsidR="007216B4" w:rsidRPr="00010AB8" w:rsidRDefault="007216B4" w:rsidP="00273613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Ко всем этим мероприятиям Надежда Ивановна подходит творчески. Использует различные методики проведения. Чтобы современным детям и молодежи было интересно, познавательно и конечно-же, поучительно.</w:t>
      </w:r>
    </w:p>
    <w:p w:rsidR="007216B4" w:rsidRPr="00010AB8" w:rsidRDefault="007216B4" w:rsidP="00273613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Мне хочется отметить, что вся эта работа проходит в тесном взаимодействии и сотрудничестве всех учреждений, расположенных на территории сельского поселения.</w:t>
      </w:r>
    </w:p>
    <w:p w:rsidR="007216B4" w:rsidRPr="00010AB8" w:rsidRDefault="007216B4" w:rsidP="001E7A25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 xml:space="preserve">Хочется отметить и работу нашей ветеранской организации руководителем, которой является Краснова Валентина Николаевна. </w:t>
      </w:r>
    </w:p>
    <w:p w:rsidR="007216B4" w:rsidRPr="00010AB8" w:rsidRDefault="007216B4" w:rsidP="001E7A25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Сама Валентина Николаевна, обладая такими качествами как чуткость и внимательное отношение к людям, сумела так построить свою работу, что ни один пенсионер не остается без внимания. Личные душевные качества, способность внимательно выслушать, умение прислушиваться к мнению других и посочувствовать, дать совет позволяют Валентине Николаевне располагать к себе людей и                      принимать активное участие в решении их проблем. Она умеет организовывать любое мероприятие. Это инициативный, энергичный и радушный человек.</w:t>
      </w:r>
    </w:p>
    <w:p w:rsidR="007216B4" w:rsidRPr="00010AB8" w:rsidRDefault="007216B4" w:rsidP="001E7A25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 xml:space="preserve">Я думаю, что вся перечисленная работа, прежде всего, способствует положительному воспитанию подрастающего поколения, молодежи нашего села, а также активному образу жизни нашего старшего поколения.  </w:t>
      </w:r>
    </w:p>
    <w:p w:rsidR="007216B4" w:rsidRPr="00010AB8" w:rsidRDefault="007216B4" w:rsidP="001E7A25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 xml:space="preserve"> В своем докладе мне хочется отметить  руководителей бюджетных учреждений, работников образования, депутатов сельского поселения, ветеранскую организацию, членов партии Единая Россия принимающих самое активное участие в общественной жизни нашего сельского поселения. Мне хочется поблагодарить  весь актив села за совместную работу. Я думаю, что и в дальнейшем мы с вами приложим все усилия для развития нашего сельского поселения и достойной жизни его граждан.</w:t>
      </w:r>
    </w:p>
    <w:p w:rsidR="007216B4" w:rsidRPr="00010AB8" w:rsidRDefault="007216B4" w:rsidP="001E7A25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Хочется также отметить и то, что в 2022 году в бюджет сельского поселения от населения поступило 31900 руб. средств самообложения на изготовление детской площадки.  Возмещение с республики составило 105200 руб. До конца года поступит еще 22400 руб. На эти средства закуплен необходимый материал и в 2023 году будут проведены работы по установке площадки. Есть договоренность с депутатом Гос.собрания Атласовым А.И. по завозу песка для основания площадки.</w:t>
      </w:r>
    </w:p>
    <w:p w:rsidR="007216B4" w:rsidRPr="00010AB8" w:rsidRDefault="007216B4" w:rsidP="003134A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</w:r>
      <w:r w:rsidRPr="00010AB8">
        <w:rPr>
          <w:rFonts w:ascii="Times New Roman" w:hAnsi="Times New Roman"/>
          <w:b/>
          <w:sz w:val="32"/>
          <w:szCs w:val="32"/>
        </w:rPr>
        <w:tab/>
        <w:t xml:space="preserve">В текущем году Администрации сельского поселения совместно с бюджетными организациями еще много  предстоит сделать для  нравственного и духовного развития жителей нашего сельского поселения. Впереди у нас с вами новые задачи, новые цели. И одной из них является сбор средств самообложения на ремонт изгороди на кладбище п.Красный Узел. Я думаю, что большая часть населения откликнется на данное предложение и денежные средства поступят в большем объеме. Будем на это надеяться.  </w:t>
      </w:r>
    </w:p>
    <w:p w:rsidR="007216B4" w:rsidRPr="00010AB8" w:rsidRDefault="007216B4" w:rsidP="003134A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Наиболее волнующей темой для нашего сельского поселения вот уже на протяжении нескольких лет по-прежнему является здравоохранение. Отсутствие ФАПА негативно влияет на здоровье людей. Фельдшер обслуживающий Салминское сельское поселение два раза в неделю не имеет возможности качественно оказать услуги населению. В следующем 2023 году намечены работы по ремонту ФАПА расположенного в Красноузельской школе.</w:t>
      </w:r>
      <w:r w:rsidRPr="00010AB8">
        <w:rPr>
          <w:rFonts w:ascii="Times New Roman" w:hAnsi="Times New Roman"/>
          <w:b/>
          <w:sz w:val="32"/>
          <w:szCs w:val="32"/>
        </w:rPr>
        <w:tab/>
        <w:t>Сложившаяся сегодня современная система здравоохранения требует улучшения качества оказания медицинской  помощи, и именно в первичном звене. Будем надеяться, что в ближайшее время данная ситуация изменится в лучшую сторону.</w:t>
      </w:r>
    </w:p>
    <w:p w:rsidR="007216B4" w:rsidRPr="00010AB8" w:rsidRDefault="007216B4" w:rsidP="00015520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</w:r>
      <w:r w:rsidRPr="00FB63B6">
        <w:rPr>
          <w:rFonts w:ascii="Times New Roman" w:hAnsi="Times New Roman"/>
          <w:b/>
          <w:color w:val="000000"/>
          <w:sz w:val="32"/>
          <w:szCs w:val="32"/>
        </w:rPr>
        <w:t>Определенная работа в 2022 году проводилась и по благоустройству села. На эти цели включая оплату уличного освещения было потрачено 115,4 тыс. руб. Из них только на освещение 70,3 тыс.руб. Дорожный фонд был использован в сумме – 235,5 тыс.руб. Это траты на очистку дорог от</w:t>
      </w:r>
      <w:r w:rsidRPr="00010AB8">
        <w:rPr>
          <w:rFonts w:ascii="Times New Roman" w:hAnsi="Times New Roman"/>
          <w:b/>
          <w:sz w:val="32"/>
          <w:szCs w:val="32"/>
        </w:rPr>
        <w:t xml:space="preserve"> снега, грейдерование, обкос обочин дорог, закупка щебня и ямочный ремонт части дорог местного значения. Больших затрат требует содержание дорог местного значения. Наиболее проблемными участками дороги по прежнему остаются направления на ул.Молодежную и дорога в с.Салма в районе моста. </w:t>
      </w:r>
    </w:p>
    <w:p w:rsidR="007216B4" w:rsidRPr="00010AB8" w:rsidRDefault="007216B4" w:rsidP="00015520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>Планов много и в первую очередь это связано с благоустройством села, а любая работа как вы знаете, связана с затратами. Будут деньги, будет и работа. А желание улучшить нашу жизнь к лучшему у нас с вами есть.</w:t>
      </w:r>
    </w:p>
    <w:p w:rsidR="007216B4" w:rsidRPr="00010AB8" w:rsidRDefault="007216B4" w:rsidP="00015520">
      <w:pPr>
        <w:spacing w:after="0"/>
        <w:jc w:val="both"/>
        <w:rPr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ab/>
        <w:t xml:space="preserve"> </w:t>
      </w:r>
    </w:p>
    <w:p w:rsidR="007216B4" w:rsidRPr="00010AB8" w:rsidRDefault="007216B4" w:rsidP="00015520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                         Уважаемые участники сессии!</w:t>
      </w:r>
    </w:p>
    <w:p w:rsidR="007216B4" w:rsidRPr="00010AB8" w:rsidRDefault="007216B4" w:rsidP="00015520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 xml:space="preserve">    </w:t>
      </w:r>
      <w:r w:rsidRPr="00010AB8">
        <w:rPr>
          <w:rFonts w:ascii="Times New Roman" w:hAnsi="Times New Roman"/>
          <w:b/>
          <w:sz w:val="32"/>
          <w:szCs w:val="32"/>
        </w:rPr>
        <w:tab/>
        <w:t xml:space="preserve">Решение поставленных сегодня задач потребует четкой, профессиональной и предельно ответственной работы.  </w:t>
      </w:r>
    </w:p>
    <w:p w:rsidR="007216B4" w:rsidRPr="00010AB8" w:rsidRDefault="007216B4" w:rsidP="00010AB8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010AB8">
        <w:rPr>
          <w:rFonts w:ascii="Times New Roman" w:hAnsi="Times New Roman"/>
          <w:b/>
          <w:sz w:val="32"/>
          <w:szCs w:val="32"/>
        </w:rPr>
        <w:t>Благодарю депутатский корпус сельского поселения, трудовые коллективы всех сфер деятельности за добросовестный труд и оптимизм, за поддержку и понимание! Здоровья Вам, благополучия, новых трудовых свершений и мирного неба над головой!</w:t>
      </w:r>
    </w:p>
    <w:p w:rsidR="007216B4" w:rsidRPr="00DE11DB" w:rsidRDefault="007216B4" w:rsidP="00010AB8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DE11DB">
        <w:rPr>
          <w:rFonts w:ascii="Times New Roman" w:hAnsi="Times New Roman"/>
          <w:b/>
          <w:sz w:val="32"/>
          <w:szCs w:val="32"/>
        </w:rPr>
        <w:t xml:space="preserve"> </w:t>
      </w:r>
    </w:p>
    <w:p w:rsidR="007216B4" w:rsidRDefault="007216B4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ab/>
      </w: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10AB8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7216B4" w:rsidRPr="000B7B9D" w:rsidRDefault="007216B4" w:rsidP="000B7B9D">
      <w:pPr>
        <w:spacing w:after="0"/>
        <w:jc w:val="both"/>
        <w:rPr>
          <w:rFonts w:ascii="Times New Roman" w:hAnsi="Times New Roman"/>
          <w:sz w:val="32"/>
          <w:szCs w:val="32"/>
        </w:rPr>
      </w:pPr>
    </w:p>
    <w:sectPr w:rsidR="007216B4" w:rsidRPr="000B7B9D" w:rsidSect="00A870B4">
      <w:footerReference w:type="default" r:id="rId7"/>
      <w:pgSz w:w="11906" w:h="16838"/>
      <w:pgMar w:top="737" w:right="851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6B4" w:rsidRDefault="007216B4" w:rsidP="00E93974">
      <w:pPr>
        <w:spacing w:after="0" w:line="240" w:lineRule="auto"/>
      </w:pPr>
      <w:r>
        <w:separator/>
      </w:r>
    </w:p>
  </w:endnote>
  <w:endnote w:type="continuationSeparator" w:id="0">
    <w:p w:rsidR="007216B4" w:rsidRDefault="007216B4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6B4" w:rsidRDefault="007216B4">
    <w:pPr>
      <w:pStyle w:val="Footer"/>
      <w:jc w:val="center"/>
    </w:pPr>
    <w:fldSimple w:instr=" PAGE   \* MERGEFORMAT ">
      <w:r>
        <w:rPr>
          <w:noProof/>
        </w:rPr>
        <w:t>16</w:t>
      </w:r>
    </w:fldSimple>
  </w:p>
  <w:p w:rsidR="007216B4" w:rsidRDefault="007216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6B4" w:rsidRDefault="007216B4" w:rsidP="00E93974">
      <w:pPr>
        <w:spacing w:after="0" w:line="240" w:lineRule="auto"/>
      </w:pPr>
      <w:r>
        <w:separator/>
      </w:r>
    </w:p>
  </w:footnote>
  <w:footnote w:type="continuationSeparator" w:id="0">
    <w:p w:rsidR="007216B4" w:rsidRDefault="007216B4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C8"/>
    <w:rsid w:val="0000001A"/>
    <w:rsid w:val="00001F40"/>
    <w:rsid w:val="0000225D"/>
    <w:rsid w:val="000024D7"/>
    <w:rsid w:val="00002A1E"/>
    <w:rsid w:val="00002ECF"/>
    <w:rsid w:val="00003157"/>
    <w:rsid w:val="0000322B"/>
    <w:rsid w:val="000043F0"/>
    <w:rsid w:val="000049A6"/>
    <w:rsid w:val="000052C8"/>
    <w:rsid w:val="00006066"/>
    <w:rsid w:val="000064E5"/>
    <w:rsid w:val="0000692E"/>
    <w:rsid w:val="00006F3A"/>
    <w:rsid w:val="000073BA"/>
    <w:rsid w:val="00007A07"/>
    <w:rsid w:val="00010075"/>
    <w:rsid w:val="00010AB8"/>
    <w:rsid w:val="00010E7E"/>
    <w:rsid w:val="00011780"/>
    <w:rsid w:val="00012552"/>
    <w:rsid w:val="000127DD"/>
    <w:rsid w:val="00012F62"/>
    <w:rsid w:val="0001322C"/>
    <w:rsid w:val="00013C61"/>
    <w:rsid w:val="0001412C"/>
    <w:rsid w:val="0001483B"/>
    <w:rsid w:val="00014A74"/>
    <w:rsid w:val="00015520"/>
    <w:rsid w:val="0001554D"/>
    <w:rsid w:val="00015586"/>
    <w:rsid w:val="00016118"/>
    <w:rsid w:val="00016234"/>
    <w:rsid w:val="00016434"/>
    <w:rsid w:val="00020025"/>
    <w:rsid w:val="000208CF"/>
    <w:rsid w:val="000211CC"/>
    <w:rsid w:val="0002237D"/>
    <w:rsid w:val="00022C87"/>
    <w:rsid w:val="00025180"/>
    <w:rsid w:val="000255EC"/>
    <w:rsid w:val="00025CA9"/>
    <w:rsid w:val="000260E4"/>
    <w:rsid w:val="00026B4C"/>
    <w:rsid w:val="00027AF1"/>
    <w:rsid w:val="00027F02"/>
    <w:rsid w:val="00030041"/>
    <w:rsid w:val="00030E73"/>
    <w:rsid w:val="00030F19"/>
    <w:rsid w:val="0003185F"/>
    <w:rsid w:val="00032270"/>
    <w:rsid w:val="000322C5"/>
    <w:rsid w:val="000324D7"/>
    <w:rsid w:val="00032659"/>
    <w:rsid w:val="0003327E"/>
    <w:rsid w:val="00033C88"/>
    <w:rsid w:val="000346FD"/>
    <w:rsid w:val="000352C7"/>
    <w:rsid w:val="000354AA"/>
    <w:rsid w:val="000356F8"/>
    <w:rsid w:val="00037B39"/>
    <w:rsid w:val="00037EE6"/>
    <w:rsid w:val="0004056D"/>
    <w:rsid w:val="00040596"/>
    <w:rsid w:val="000409A3"/>
    <w:rsid w:val="00041690"/>
    <w:rsid w:val="00041A81"/>
    <w:rsid w:val="000427B0"/>
    <w:rsid w:val="00042A08"/>
    <w:rsid w:val="00042F95"/>
    <w:rsid w:val="00043012"/>
    <w:rsid w:val="000440CF"/>
    <w:rsid w:val="00044551"/>
    <w:rsid w:val="000446D7"/>
    <w:rsid w:val="00044890"/>
    <w:rsid w:val="00045511"/>
    <w:rsid w:val="0004574F"/>
    <w:rsid w:val="00045A3F"/>
    <w:rsid w:val="00045CE4"/>
    <w:rsid w:val="00045FD8"/>
    <w:rsid w:val="00046918"/>
    <w:rsid w:val="000477D6"/>
    <w:rsid w:val="000478A3"/>
    <w:rsid w:val="00051195"/>
    <w:rsid w:val="0005179D"/>
    <w:rsid w:val="00052D4E"/>
    <w:rsid w:val="00053436"/>
    <w:rsid w:val="0005400F"/>
    <w:rsid w:val="0005505F"/>
    <w:rsid w:val="000558BA"/>
    <w:rsid w:val="00060431"/>
    <w:rsid w:val="0006125F"/>
    <w:rsid w:val="000616D4"/>
    <w:rsid w:val="00061DA2"/>
    <w:rsid w:val="000620DF"/>
    <w:rsid w:val="000634BE"/>
    <w:rsid w:val="00063ACD"/>
    <w:rsid w:val="00064796"/>
    <w:rsid w:val="000658A8"/>
    <w:rsid w:val="00066AD7"/>
    <w:rsid w:val="00067B30"/>
    <w:rsid w:val="00067C58"/>
    <w:rsid w:val="000716C5"/>
    <w:rsid w:val="000717F7"/>
    <w:rsid w:val="00071E46"/>
    <w:rsid w:val="000725FF"/>
    <w:rsid w:val="00072A6F"/>
    <w:rsid w:val="00073F09"/>
    <w:rsid w:val="00074798"/>
    <w:rsid w:val="0007487E"/>
    <w:rsid w:val="00074F57"/>
    <w:rsid w:val="00075C82"/>
    <w:rsid w:val="00075D0F"/>
    <w:rsid w:val="00075E7B"/>
    <w:rsid w:val="0007611C"/>
    <w:rsid w:val="000765FE"/>
    <w:rsid w:val="00076BCF"/>
    <w:rsid w:val="00076D2F"/>
    <w:rsid w:val="00077291"/>
    <w:rsid w:val="000773F1"/>
    <w:rsid w:val="000775E1"/>
    <w:rsid w:val="00080ED6"/>
    <w:rsid w:val="0008217B"/>
    <w:rsid w:val="00082982"/>
    <w:rsid w:val="00084742"/>
    <w:rsid w:val="00085172"/>
    <w:rsid w:val="0008555B"/>
    <w:rsid w:val="00085CA9"/>
    <w:rsid w:val="00085D6D"/>
    <w:rsid w:val="0008607B"/>
    <w:rsid w:val="00086180"/>
    <w:rsid w:val="00087BCA"/>
    <w:rsid w:val="000900D3"/>
    <w:rsid w:val="0009026B"/>
    <w:rsid w:val="00091B37"/>
    <w:rsid w:val="00091CB1"/>
    <w:rsid w:val="00091D6E"/>
    <w:rsid w:val="00093428"/>
    <w:rsid w:val="00094A96"/>
    <w:rsid w:val="00094C70"/>
    <w:rsid w:val="0009500E"/>
    <w:rsid w:val="00095188"/>
    <w:rsid w:val="00095754"/>
    <w:rsid w:val="00096322"/>
    <w:rsid w:val="000966A9"/>
    <w:rsid w:val="0009695C"/>
    <w:rsid w:val="00096BC8"/>
    <w:rsid w:val="0009737D"/>
    <w:rsid w:val="000978A2"/>
    <w:rsid w:val="00097BE4"/>
    <w:rsid w:val="000A049C"/>
    <w:rsid w:val="000A0570"/>
    <w:rsid w:val="000A0704"/>
    <w:rsid w:val="000A0C86"/>
    <w:rsid w:val="000A139F"/>
    <w:rsid w:val="000A1626"/>
    <w:rsid w:val="000A247E"/>
    <w:rsid w:val="000A2F31"/>
    <w:rsid w:val="000A33E5"/>
    <w:rsid w:val="000A3BF1"/>
    <w:rsid w:val="000A5109"/>
    <w:rsid w:val="000A68C6"/>
    <w:rsid w:val="000A6932"/>
    <w:rsid w:val="000A6D24"/>
    <w:rsid w:val="000A6E79"/>
    <w:rsid w:val="000A728F"/>
    <w:rsid w:val="000B0043"/>
    <w:rsid w:val="000B1BC9"/>
    <w:rsid w:val="000B1E9F"/>
    <w:rsid w:val="000B31D4"/>
    <w:rsid w:val="000B4208"/>
    <w:rsid w:val="000B44AC"/>
    <w:rsid w:val="000B48F2"/>
    <w:rsid w:val="000B57C2"/>
    <w:rsid w:val="000B5FFC"/>
    <w:rsid w:val="000B6BE2"/>
    <w:rsid w:val="000B75B4"/>
    <w:rsid w:val="000B7B9D"/>
    <w:rsid w:val="000B7EF8"/>
    <w:rsid w:val="000C0419"/>
    <w:rsid w:val="000C185D"/>
    <w:rsid w:val="000C189F"/>
    <w:rsid w:val="000C2700"/>
    <w:rsid w:val="000C32C3"/>
    <w:rsid w:val="000C3D76"/>
    <w:rsid w:val="000C4CDF"/>
    <w:rsid w:val="000C552A"/>
    <w:rsid w:val="000C65C0"/>
    <w:rsid w:val="000C6DC0"/>
    <w:rsid w:val="000D0212"/>
    <w:rsid w:val="000D2E4E"/>
    <w:rsid w:val="000D3CB3"/>
    <w:rsid w:val="000D4813"/>
    <w:rsid w:val="000D4A1F"/>
    <w:rsid w:val="000D4C11"/>
    <w:rsid w:val="000D4CEC"/>
    <w:rsid w:val="000D5FF4"/>
    <w:rsid w:val="000D675C"/>
    <w:rsid w:val="000D6C4D"/>
    <w:rsid w:val="000D7580"/>
    <w:rsid w:val="000E0BEA"/>
    <w:rsid w:val="000E1584"/>
    <w:rsid w:val="000E1D90"/>
    <w:rsid w:val="000E2435"/>
    <w:rsid w:val="000E2799"/>
    <w:rsid w:val="000E2986"/>
    <w:rsid w:val="000E338E"/>
    <w:rsid w:val="000E36A0"/>
    <w:rsid w:val="000E4060"/>
    <w:rsid w:val="000E4070"/>
    <w:rsid w:val="000E46FD"/>
    <w:rsid w:val="000E5113"/>
    <w:rsid w:val="000E56EA"/>
    <w:rsid w:val="000E6067"/>
    <w:rsid w:val="000E63EC"/>
    <w:rsid w:val="000E682C"/>
    <w:rsid w:val="000E76A2"/>
    <w:rsid w:val="000F00C7"/>
    <w:rsid w:val="000F0986"/>
    <w:rsid w:val="000F0FC3"/>
    <w:rsid w:val="000F1092"/>
    <w:rsid w:val="000F2067"/>
    <w:rsid w:val="000F251E"/>
    <w:rsid w:val="000F2B39"/>
    <w:rsid w:val="000F2D59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0F74A5"/>
    <w:rsid w:val="000F7FEF"/>
    <w:rsid w:val="001000FC"/>
    <w:rsid w:val="00101E5D"/>
    <w:rsid w:val="001029A3"/>
    <w:rsid w:val="00106000"/>
    <w:rsid w:val="00106545"/>
    <w:rsid w:val="00106E43"/>
    <w:rsid w:val="00107C97"/>
    <w:rsid w:val="00107D12"/>
    <w:rsid w:val="00107E29"/>
    <w:rsid w:val="001105E9"/>
    <w:rsid w:val="001119D2"/>
    <w:rsid w:val="0011298A"/>
    <w:rsid w:val="00112B86"/>
    <w:rsid w:val="00112CBD"/>
    <w:rsid w:val="00112E26"/>
    <w:rsid w:val="001132BF"/>
    <w:rsid w:val="00113591"/>
    <w:rsid w:val="0011450B"/>
    <w:rsid w:val="001149C1"/>
    <w:rsid w:val="00114F1B"/>
    <w:rsid w:val="001157ED"/>
    <w:rsid w:val="00115873"/>
    <w:rsid w:val="00116E59"/>
    <w:rsid w:val="001209D2"/>
    <w:rsid w:val="00121313"/>
    <w:rsid w:val="00121BF4"/>
    <w:rsid w:val="00121C0B"/>
    <w:rsid w:val="00121C51"/>
    <w:rsid w:val="001231FE"/>
    <w:rsid w:val="00123B33"/>
    <w:rsid w:val="00123C77"/>
    <w:rsid w:val="00123EBA"/>
    <w:rsid w:val="00124189"/>
    <w:rsid w:val="001241F7"/>
    <w:rsid w:val="00124934"/>
    <w:rsid w:val="00125046"/>
    <w:rsid w:val="0012542F"/>
    <w:rsid w:val="00125612"/>
    <w:rsid w:val="00125E80"/>
    <w:rsid w:val="001260A1"/>
    <w:rsid w:val="00126192"/>
    <w:rsid w:val="0012659B"/>
    <w:rsid w:val="0012674B"/>
    <w:rsid w:val="00126D93"/>
    <w:rsid w:val="001311FC"/>
    <w:rsid w:val="0013183D"/>
    <w:rsid w:val="001319DE"/>
    <w:rsid w:val="00132E1F"/>
    <w:rsid w:val="00133AD4"/>
    <w:rsid w:val="00133C89"/>
    <w:rsid w:val="00133CE2"/>
    <w:rsid w:val="001374E1"/>
    <w:rsid w:val="00137A90"/>
    <w:rsid w:val="00137E92"/>
    <w:rsid w:val="00137EAB"/>
    <w:rsid w:val="001401C4"/>
    <w:rsid w:val="001413FB"/>
    <w:rsid w:val="001414C6"/>
    <w:rsid w:val="00141B71"/>
    <w:rsid w:val="00143595"/>
    <w:rsid w:val="001435A9"/>
    <w:rsid w:val="00143781"/>
    <w:rsid w:val="00143AF3"/>
    <w:rsid w:val="00143DD0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1C89"/>
    <w:rsid w:val="0015334E"/>
    <w:rsid w:val="00154D82"/>
    <w:rsid w:val="001559A2"/>
    <w:rsid w:val="00155FB1"/>
    <w:rsid w:val="001574AF"/>
    <w:rsid w:val="00157D3B"/>
    <w:rsid w:val="00157E24"/>
    <w:rsid w:val="00160E25"/>
    <w:rsid w:val="00161CEE"/>
    <w:rsid w:val="001622D3"/>
    <w:rsid w:val="0016251A"/>
    <w:rsid w:val="00162A43"/>
    <w:rsid w:val="0016351E"/>
    <w:rsid w:val="001638FA"/>
    <w:rsid w:val="001647E7"/>
    <w:rsid w:val="00165032"/>
    <w:rsid w:val="001651DB"/>
    <w:rsid w:val="001664BB"/>
    <w:rsid w:val="001669F6"/>
    <w:rsid w:val="00166F09"/>
    <w:rsid w:val="001670D0"/>
    <w:rsid w:val="0016742C"/>
    <w:rsid w:val="00167769"/>
    <w:rsid w:val="00170A12"/>
    <w:rsid w:val="00170D44"/>
    <w:rsid w:val="00170F42"/>
    <w:rsid w:val="001719B9"/>
    <w:rsid w:val="001722D8"/>
    <w:rsid w:val="0017291E"/>
    <w:rsid w:val="00172CF9"/>
    <w:rsid w:val="001730AC"/>
    <w:rsid w:val="001736EA"/>
    <w:rsid w:val="00174820"/>
    <w:rsid w:val="001758AC"/>
    <w:rsid w:val="00176348"/>
    <w:rsid w:val="0017665D"/>
    <w:rsid w:val="00177B37"/>
    <w:rsid w:val="00180662"/>
    <w:rsid w:val="00181379"/>
    <w:rsid w:val="001815B6"/>
    <w:rsid w:val="00181C07"/>
    <w:rsid w:val="00184ABF"/>
    <w:rsid w:val="001852AC"/>
    <w:rsid w:val="00185981"/>
    <w:rsid w:val="00185BC6"/>
    <w:rsid w:val="00185DCC"/>
    <w:rsid w:val="00185ED5"/>
    <w:rsid w:val="00186C7E"/>
    <w:rsid w:val="001875DB"/>
    <w:rsid w:val="00187DBB"/>
    <w:rsid w:val="0019052B"/>
    <w:rsid w:val="00190D33"/>
    <w:rsid w:val="00190E91"/>
    <w:rsid w:val="00191284"/>
    <w:rsid w:val="0019241D"/>
    <w:rsid w:val="001925C1"/>
    <w:rsid w:val="0019308E"/>
    <w:rsid w:val="001931A2"/>
    <w:rsid w:val="00193A5B"/>
    <w:rsid w:val="001954E3"/>
    <w:rsid w:val="00195AB9"/>
    <w:rsid w:val="001965F1"/>
    <w:rsid w:val="001969CB"/>
    <w:rsid w:val="00196A07"/>
    <w:rsid w:val="00197FD3"/>
    <w:rsid w:val="001A0926"/>
    <w:rsid w:val="001A18BD"/>
    <w:rsid w:val="001A1B57"/>
    <w:rsid w:val="001A24EA"/>
    <w:rsid w:val="001A2507"/>
    <w:rsid w:val="001A313E"/>
    <w:rsid w:val="001A321B"/>
    <w:rsid w:val="001A358B"/>
    <w:rsid w:val="001A371C"/>
    <w:rsid w:val="001A3ED8"/>
    <w:rsid w:val="001A40ED"/>
    <w:rsid w:val="001A4232"/>
    <w:rsid w:val="001A4285"/>
    <w:rsid w:val="001A5571"/>
    <w:rsid w:val="001A5D8C"/>
    <w:rsid w:val="001A60AF"/>
    <w:rsid w:val="001A6147"/>
    <w:rsid w:val="001A67EB"/>
    <w:rsid w:val="001A6BE0"/>
    <w:rsid w:val="001A75AD"/>
    <w:rsid w:val="001B02A7"/>
    <w:rsid w:val="001B036A"/>
    <w:rsid w:val="001B07B2"/>
    <w:rsid w:val="001B0BD3"/>
    <w:rsid w:val="001B0F23"/>
    <w:rsid w:val="001B17AA"/>
    <w:rsid w:val="001B2AE8"/>
    <w:rsid w:val="001B3FB7"/>
    <w:rsid w:val="001B41B2"/>
    <w:rsid w:val="001B41B7"/>
    <w:rsid w:val="001B4638"/>
    <w:rsid w:val="001B5969"/>
    <w:rsid w:val="001B6B41"/>
    <w:rsid w:val="001B7AD6"/>
    <w:rsid w:val="001C0388"/>
    <w:rsid w:val="001C04A2"/>
    <w:rsid w:val="001C1205"/>
    <w:rsid w:val="001C1BB3"/>
    <w:rsid w:val="001C20FE"/>
    <w:rsid w:val="001C252D"/>
    <w:rsid w:val="001C2A28"/>
    <w:rsid w:val="001C2F75"/>
    <w:rsid w:val="001C2FDB"/>
    <w:rsid w:val="001C3F88"/>
    <w:rsid w:val="001C44DD"/>
    <w:rsid w:val="001C64C8"/>
    <w:rsid w:val="001C6DD3"/>
    <w:rsid w:val="001C789F"/>
    <w:rsid w:val="001D04DC"/>
    <w:rsid w:val="001D0818"/>
    <w:rsid w:val="001D0EB1"/>
    <w:rsid w:val="001D1251"/>
    <w:rsid w:val="001D1D2F"/>
    <w:rsid w:val="001D1F82"/>
    <w:rsid w:val="001D27D7"/>
    <w:rsid w:val="001D5D27"/>
    <w:rsid w:val="001D5FCB"/>
    <w:rsid w:val="001D6019"/>
    <w:rsid w:val="001D68A3"/>
    <w:rsid w:val="001D76B5"/>
    <w:rsid w:val="001D7AAA"/>
    <w:rsid w:val="001D7F67"/>
    <w:rsid w:val="001E0834"/>
    <w:rsid w:val="001E11DF"/>
    <w:rsid w:val="001E1BFF"/>
    <w:rsid w:val="001E2224"/>
    <w:rsid w:val="001E2A47"/>
    <w:rsid w:val="001E3FB6"/>
    <w:rsid w:val="001E402C"/>
    <w:rsid w:val="001E4164"/>
    <w:rsid w:val="001E4875"/>
    <w:rsid w:val="001E657D"/>
    <w:rsid w:val="001E67E2"/>
    <w:rsid w:val="001E68E3"/>
    <w:rsid w:val="001E69C2"/>
    <w:rsid w:val="001E6FB1"/>
    <w:rsid w:val="001E7A25"/>
    <w:rsid w:val="001E7D12"/>
    <w:rsid w:val="001E7FEB"/>
    <w:rsid w:val="001F20C5"/>
    <w:rsid w:val="001F3113"/>
    <w:rsid w:val="001F37AD"/>
    <w:rsid w:val="001F6E68"/>
    <w:rsid w:val="001F78F1"/>
    <w:rsid w:val="001F7D2C"/>
    <w:rsid w:val="00201F7A"/>
    <w:rsid w:val="00203765"/>
    <w:rsid w:val="002039AE"/>
    <w:rsid w:val="00203C5B"/>
    <w:rsid w:val="00204DA3"/>
    <w:rsid w:val="00205322"/>
    <w:rsid w:val="00205BC1"/>
    <w:rsid w:val="00205CAC"/>
    <w:rsid w:val="00205F5B"/>
    <w:rsid w:val="00206274"/>
    <w:rsid w:val="002062F0"/>
    <w:rsid w:val="00206383"/>
    <w:rsid w:val="00206AE8"/>
    <w:rsid w:val="002071C9"/>
    <w:rsid w:val="0020762A"/>
    <w:rsid w:val="002077BD"/>
    <w:rsid w:val="002104B8"/>
    <w:rsid w:val="00210DF8"/>
    <w:rsid w:val="00211381"/>
    <w:rsid w:val="00211A31"/>
    <w:rsid w:val="002120B8"/>
    <w:rsid w:val="0021226C"/>
    <w:rsid w:val="00212CF9"/>
    <w:rsid w:val="00212D32"/>
    <w:rsid w:val="00212F08"/>
    <w:rsid w:val="0021402F"/>
    <w:rsid w:val="0021539B"/>
    <w:rsid w:val="00215404"/>
    <w:rsid w:val="0021567D"/>
    <w:rsid w:val="00215DE6"/>
    <w:rsid w:val="0021667E"/>
    <w:rsid w:val="00216691"/>
    <w:rsid w:val="00216FAC"/>
    <w:rsid w:val="002202B7"/>
    <w:rsid w:val="00220C66"/>
    <w:rsid w:val="002212C4"/>
    <w:rsid w:val="00221EB7"/>
    <w:rsid w:val="00222090"/>
    <w:rsid w:val="002229A6"/>
    <w:rsid w:val="002239FE"/>
    <w:rsid w:val="00223AC7"/>
    <w:rsid w:val="00224381"/>
    <w:rsid w:val="00225846"/>
    <w:rsid w:val="00225DB1"/>
    <w:rsid w:val="00226B0E"/>
    <w:rsid w:val="00226C49"/>
    <w:rsid w:val="00226E79"/>
    <w:rsid w:val="00226F1C"/>
    <w:rsid w:val="00227D9F"/>
    <w:rsid w:val="00230872"/>
    <w:rsid w:val="002316E0"/>
    <w:rsid w:val="00231AB8"/>
    <w:rsid w:val="002325C3"/>
    <w:rsid w:val="00232719"/>
    <w:rsid w:val="0023274D"/>
    <w:rsid w:val="0023327B"/>
    <w:rsid w:val="00233E21"/>
    <w:rsid w:val="00234A69"/>
    <w:rsid w:val="0023567C"/>
    <w:rsid w:val="002356D6"/>
    <w:rsid w:val="00236130"/>
    <w:rsid w:val="002366A7"/>
    <w:rsid w:val="00236AAB"/>
    <w:rsid w:val="00236BB6"/>
    <w:rsid w:val="002377E4"/>
    <w:rsid w:val="002400DC"/>
    <w:rsid w:val="002407F5"/>
    <w:rsid w:val="00241CA9"/>
    <w:rsid w:val="00242533"/>
    <w:rsid w:val="00243083"/>
    <w:rsid w:val="00243246"/>
    <w:rsid w:val="002434D8"/>
    <w:rsid w:val="002444A1"/>
    <w:rsid w:val="00245AF3"/>
    <w:rsid w:val="00247669"/>
    <w:rsid w:val="00247EE9"/>
    <w:rsid w:val="00250174"/>
    <w:rsid w:val="00250EF3"/>
    <w:rsid w:val="002510C8"/>
    <w:rsid w:val="00251319"/>
    <w:rsid w:val="002518EB"/>
    <w:rsid w:val="00251E0E"/>
    <w:rsid w:val="00253738"/>
    <w:rsid w:val="00253BF2"/>
    <w:rsid w:val="0025430F"/>
    <w:rsid w:val="00254BF6"/>
    <w:rsid w:val="00254FEF"/>
    <w:rsid w:val="002552F9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297E"/>
    <w:rsid w:val="002633D5"/>
    <w:rsid w:val="00263893"/>
    <w:rsid w:val="00264476"/>
    <w:rsid w:val="0026487E"/>
    <w:rsid w:val="00264A7C"/>
    <w:rsid w:val="00264DE3"/>
    <w:rsid w:val="002655EF"/>
    <w:rsid w:val="002666E5"/>
    <w:rsid w:val="00266BB4"/>
    <w:rsid w:val="0026703E"/>
    <w:rsid w:val="0026728E"/>
    <w:rsid w:val="00267466"/>
    <w:rsid w:val="002701D6"/>
    <w:rsid w:val="00270516"/>
    <w:rsid w:val="002706ED"/>
    <w:rsid w:val="00270B91"/>
    <w:rsid w:val="00271190"/>
    <w:rsid w:val="002712AE"/>
    <w:rsid w:val="00271E2D"/>
    <w:rsid w:val="002726EC"/>
    <w:rsid w:val="00273046"/>
    <w:rsid w:val="00273466"/>
    <w:rsid w:val="00273613"/>
    <w:rsid w:val="00273918"/>
    <w:rsid w:val="0027402C"/>
    <w:rsid w:val="00274528"/>
    <w:rsid w:val="00275021"/>
    <w:rsid w:val="00275385"/>
    <w:rsid w:val="00277290"/>
    <w:rsid w:val="00280288"/>
    <w:rsid w:val="00280F1B"/>
    <w:rsid w:val="002811BE"/>
    <w:rsid w:val="002814C4"/>
    <w:rsid w:val="002814F6"/>
    <w:rsid w:val="002815C7"/>
    <w:rsid w:val="00281AD3"/>
    <w:rsid w:val="00282587"/>
    <w:rsid w:val="00282849"/>
    <w:rsid w:val="00282926"/>
    <w:rsid w:val="00282C97"/>
    <w:rsid w:val="00282D7D"/>
    <w:rsid w:val="00283074"/>
    <w:rsid w:val="002832E3"/>
    <w:rsid w:val="00283649"/>
    <w:rsid w:val="00284F11"/>
    <w:rsid w:val="0028510A"/>
    <w:rsid w:val="00285289"/>
    <w:rsid w:val="002855AD"/>
    <w:rsid w:val="002861D4"/>
    <w:rsid w:val="00286226"/>
    <w:rsid w:val="00286A73"/>
    <w:rsid w:val="002875B2"/>
    <w:rsid w:val="0029017D"/>
    <w:rsid w:val="0029077C"/>
    <w:rsid w:val="00290B69"/>
    <w:rsid w:val="00291755"/>
    <w:rsid w:val="00291AE4"/>
    <w:rsid w:val="00291BC5"/>
    <w:rsid w:val="00292FA0"/>
    <w:rsid w:val="00293248"/>
    <w:rsid w:val="00293C4F"/>
    <w:rsid w:val="00294911"/>
    <w:rsid w:val="0029509A"/>
    <w:rsid w:val="00295709"/>
    <w:rsid w:val="00297092"/>
    <w:rsid w:val="002975F0"/>
    <w:rsid w:val="002A2278"/>
    <w:rsid w:val="002A2F88"/>
    <w:rsid w:val="002A3197"/>
    <w:rsid w:val="002A337D"/>
    <w:rsid w:val="002A4BAB"/>
    <w:rsid w:val="002A4DD1"/>
    <w:rsid w:val="002A6499"/>
    <w:rsid w:val="002A6C40"/>
    <w:rsid w:val="002A75F5"/>
    <w:rsid w:val="002A7B35"/>
    <w:rsid w:val="002B02B5"/>
    <w:rsid w:val="002B07B4"/>
    <w:rsid w:val="002B1B1B"/>
    <w:rsid w:val="002B2D6F"/>
    <w:rsid w:val="002B3672"/>
    <w:rsid w:val="002B4FE0"/>
    <w:rsid w:val="002B6026"/>
    <w:rsid w:val="002B666E"/>
    <w:rsid w:val="002B6E76"/>
    <w:rsid w:val="002B7530"/>
    <w:rsid w:val="002B7A60"/>
    <w:rsid w:val="002C0A49"/>
    <w:rsid w:val="002C20D5"/>
    <w:rsid w:val="002C297D"/>
    <w:rsid w:val="002C2D5F"/>
    <w:rsid w:val="002C3012"/>
    <w:rsid w:val="002C35B9"/>
    <w:rsid w:val="002C3DEA"/>
    <w:rsid w:val="002C40BA"/>
    <w:rsid w:val="002C4B32"/>
    <w:rsid w:val="002C59A0"/>
    <w:rsid w:val="002C5EDE"/>
    <w:rsid w:val="002C69B2"/>
    <w:rsid w:val="002C6C91"/>
    <w:rsid w:val="002C6F1F"/>
    <w:rsid w:val="002D0120"/>
    <w:rsid w:val="002D19D3"/>
    <w:rsid w:val="002D4B13"/>
    <w:rsid w:val="002D4F00"/>
    <w:rsid w:val="002D500F"/>
    <w:rsid w:val="002D5BA7"/>
    <w:rsid w:val="002D74A2"/>
    <w:rsid w:val="002D78A1"/>
    <w:rsid w:val="002D7CD1"/>
    <w:rsid w:val="002E06CB"/>
    <w:rsid w:val="002E0868"/>
    <w:rsid w:val="002E0881"/>
    <w:rsid w:val="002E089B"/>
    <w:rsid w:val="002E0A8E"/>
    <w:rsid w:val="002E0F57"/>
    <w:rsid w:val="002E1295"/>
    <w:rsid w:val="002E14D7"/>
    <w:rsid w:val="002E1FDE"/>
    <w:rsid w:val="002E2551"/>
    <w:rsid w:val="002E2F23"/>
    <w:rsid w:val="002E3345"/>
    <w:rsid w:val="002E350D"/>
    <w:rsid w:val="002E42BF"/>
    <w:rsid w:val="002E4360"/>
    <w:rsid w:val="002E4388"/>
    <w:rsid w:val="002E4466"/>
    <w:rsid w:val="002E54B2"/>
    <w:rsid w:val="002E55FA"/>
    <w:rsid w:val="002E6DF8"/>
    <w:rsid w:val="002E6FF3"/>
    <w:rsid w:val="002F04E5"/>
    <w:rsid w:val="002F16CA"/>
    <w:rsid w:val="002F17EA"/>
    <w:rsid w:val="002F2121"/>
    <w:rsid w:val="002F269E"/>
    <w:rsid w:val="002F3832"/>
    <w:rsid w:val="002F3AAD"/>
    <w:rsid w:val="002F4166"/>
    <w:rsid w:val="002F449A"/>
    <w:rsid w:val="002F5DCA"/>
    <w:rsid w:val="002F6775"/>
    <w:rsid w:val="002F7B42"/>
    <w:rsid w:val="003014C2"/>
    <w:rsid w:val="003035AA"/>
    <w:rsid w:val="00304618"/>
    <w:rsid w:val="00304CC9"/>
    <w:rsid w:val="0030535E"/>
    <w:rsid w:val="00305AE3"/>
    <w:rsid w:val="003069D3"/>
    <w:rsid w:val="00306CA3"/>
    <w:rsid w:val="003077D5"/>
    <w:rsid w:val="003100C4"/>
    <w:rsid w:val="00310533"/>
    <w:rsid w:val="00310733"/>
    <w:rsid w:val="00310CCB"/>
    <w:rsid w:val="00311104"/>
    <w:rsid w:val="00311219"/>
    <w:rsid w:val="00311876"/>
    <w:rsid w:val="00311DD6"/>
    <w:rsid w:val="00312611"/>
    <w:rsid w:val="003129CA"/>
    <w:rsid w:val="003134AD"/>
    <w:rsid w:val="00313A38"/>
    <w:rsid w:val="00314563"/>
    <w:rsid w:val="00314662"/>
    <w:rsid w:val="003147A4"/>
    <w:rsid w:val="003147D2"/>
    <w:rsid w:val="0031547E"/>
    <w:rsid w:val="0031598B"/>
    <w:rsid w:val="00315ECE"/>
    <w:rsid w:val="0031681A"/>
    <w:rsid w:val="003179FA"/>
    <w:rsid w:val="00317FDF"/>
    <w:rsid w:val="003216B4"/>
    <w:rsid w:val="003217E1"/>
    <w:rsid w:val="00322A7B"/>
    <w:rsid w:val="00322ED6"/>
    <w:rsid w:val="0032492D"/>
    <w:rsid w:val="00325935"/>
    <w:rsid w:val="00325CC2"/>
    <w:rsid w:val="00326B5E"/>
    <w:rsid w:val="00330CE9"/>
    <w:rsid w:val="0033122F"/>
    <w:rsid w:val="00332280"/>
    <w:rsid w:val="003328C1"/>
    <w:rsid w:val="003329D6"/>
    <w:rsid w:val="00333D2C"/>
    <w:rsid w:val="00333F40"/>
    <w:rsid w:val="003345C0"/>
    <w:rsid w:val="0033462F"/>
    <w:rsid w:val="0033496E"/>
    <w:rsid w:val="00334A53"/>
    <w:rsid w:val="00334BC6"/>
    <w:rsid w:val="0033699C"/>
    <w:rsid w:val="0033781A"/>
    <w:rsid w:val="003402C7"/>
    <w:rsid w:val="00340895"/>
    <w:rsid w:val="00342FB9"/>
    <w:rsid w:val="003431D4"/>
    <w:rsid w:val="003445F7"/>
    <w:rsid w:val="0034539F"/>
    <w:rsid w:val="003462A1"/>
    <w:rsid w:val="00346793"/>
    <w:rsid w:val="003500A3"/>
    <w:rsid w:val="003502D1"/>
    <w:rsid w:val="00351347"/>
    <w:rsid w:val="00352A8C"/>
    <w:rsid w:val="00352FDB"/>
    <w:rsid w:val="003533CA"/>
    <w:rsid w:val="00353DD0"/>
    <w:rsid w:val="00354821"/>
    <w:rsid w:val="00354A23"/>
    <w:rsid w:val="00355450"/>
    <w:rsid w:val="003554F4"/>
    <w:rsid w:val="0035553A"/>
    <w:rsid w:val="00355541"/>
    <w:rsid w:val="003559B4"/>
    <w:rsid w:val="00355EB4"/>
    <w:rsid w:val="0035665C"/>
    <w:rsid w:val="00356725"/>
    <w:rsid w:val="00357048"/>
    <w:rsid w:val="003570A1"/>
    <w:rsid w:val="0036000D"/>
    <w:rsid w:val="0036085A"/>
    <w:rsid w:val="00360DB3"/>
    <w:rsid w:val="00360FDA"/>
    <w:rsid w:val="00361257"/>
    <w:rsid w:val="00361272"/>
    <w:rsid w:val="0036264A"/>
    <w:rsid w:val="00362F05"/>
    <w:rsid w:val="0036312B"/>
    <w:rsid w:val="0036354C"/>
    <w:rsid w:val="00363F78"/>
    <w:rsid w:val="00365341"/>
    <w:rsid w:val="00365646"/>
    <w:rsid w:val="00365DA8"/>
    <w:rsid w:val="00365DCB"/>
    <w:rsid w:val="00366AF9"/>
    <w:rsid w:val="00366F8C"/>
    <w:rsid w:val="00367C45"/>
    <w:rsid w:val="0037077C"/>
    <w:rsid w:val="00370B3F"/>
    <w:rsid w:val="00370E69"/>
    <w:rsid w:val="00371DA1"/>
    <w:rsid w:val="00372E5F"/>
    <w:rsid w:val="00374708"/>
    <w:rsid w:val="00374930"/>
    <w:rsid w:val="003749ED"/>
    <w:rsid w:val="00375F51"/>
    <w:rsid w:val="0037621C"/>
    <w:rsid w:val="0037724B"/>
    <w:rsid w:val="00377274"/>
    <w:rsid w:val="003776A2"/>
    <w:rsid w:val="00377BE1"/>
    <w:rsid w:val="00377FAD"/>
    <w:rsid w:val="0038149F"/>
    <w:rsid w:val="00381FD8"/>
    <w:rsid w:val="003823D1"/>
    <w:rsid w:val="0038338A"/>
    <w:rsid w:val="00384060"/>
    <w:rsid w:val="0038475A"/>
    <w:rsid w:val="00384AAE"/>
    <w:rsid w:val="00384CD5"/>
    <w:rsid w:val="00384ED7"/>
    <w:rsid w:val="00385052"/>
    <w:rsid w:val="003851ED"/>
    <w:rsid w:val="00385618"/>
    <w:rsid w:val="00386078"/>
    <w:rsid w:val="0038710C"/>
    <w:rsid w:val="003877A6"/>
    <w:rsid w:val="00394DBB"/>
    <w:rsid w:val="00395481"/>
    <w:rsid w:val="00395510"/>
    <w:rsid w:val="003958A1"/>
    <w:rsid w:val="0039603F"/>
    <w:rsid w:val="00397734"/>
    <w:rsid w:val="00397A6D"/>
    <w:rsid w:val="00397BA1"/>
    <w:rsid w:val="00397CB0"/>
    <w:rsid w:val="003A1693"/>
    <w:rsid w:val="003A26B6"/>
    <w:rsid w:val="003A2CCF"/>
    <w:rsid w:val="003A388F"/>
    <w:rsid w:val="003A395A"/>
    <w:rsid w:val="003A3B91"/>
    <w:rsid w:val="003A4BD7"/>
    <w:rsid w:val="003A59D0"/>
    <w:rsid w:val="003A5B21"/>
    <w:rsid w:val="003A6833"/>
    <w:rsid w:val="003A6C78"/>
    <w:rsid w:val="003A6CAD"/>
    <w:rsid w:val="003A6E1F"/>
    <w:rsid w:val="003A7F72"/>
    <w:rsid w:val="003B03DE"/>
    <w:rsid w:val="003B0411"/>
    <w:rsid w:val="003B0B96"/>
    <w:rsid w:val="003B11F4"/>
    <w:rsid w:val="003B1BEA"/>
    <w:rsid w:val="003B2318"/>
    <w:rsid w:val="003B2DA1"/>
    <w:rsid w:val="003B2DBA"/>
    <w:rsid w:val="003B397E"/>
    <w:rsid w:val="003B3B29"/>
    <w:rsid w:val="003B3D22"/>
    <w:rsid w:val="003B441C"/>
    <w:rsid w:val="003B48FF"/>
    <w:rsid w:val="003B50A5"/>
    <w:rsid w:val="003B5358"/>
    <w:rsid w:val="003B553B"/>
    <w:rsid w:val="003B5FFB"/>
    <w:rsid w:val="003B6307"/>
    <w:rsid w:val="003B7739"/>
    <w:rsid w:val="003B7845"/>
    <w:rsid w:val="003C0692"/>
    <w:rsid w:val="003C1937"/>
    <w:rsid w:val="003C2ADB"/>
    <w:rsid w:val="003C3D75"/>
    <w:rsid w:val="003C42F3"/>
    <w:rsid w:val="003C47B9"/>
    <w:rsid w:val="003C4F2D"/>
    <w:rsid w:val="003C52FE"/>
    <w:rsid w:val="003C57AB"/>
    <w:rsid w:val="003C6822"/>
    <w:rsid w:val="003C6ED2"/>
    <w:rsid w:val="003C7670"/>
    <w:rsid w:val="003C7D33"/>
    <w:rsid w:val="003D1A24"/>
    <w:rsid w:val="003D21B9"/>
    <w:rsid w:val="003D2328"/>
    <w:rsid w:val="003D236B"/>
    <w:rsid w:val="003D3745"/>
    <w:rsid w:val="003D3928"/>
    <w:rsid w:val="003D3C02"/>
    <w:rsid w:val="003D3F03"/>
    <w:rsid w:val="003D4347"/>
    <w:rsid w:val="003D4AA2"/>
    <w:rsid w:val="003D546A"/>
    <w:rsid w:val="003D5657"/>
    <w:rsid w:val="003E0504"/>
    <w:rsid w:val="003E0B72"/>
    <w:rsid w:val="003E1FFB"/>
    <w:rsid w:val="003E3EC0"/>
    <w:rsid w:val="003E41EE"/>
    <w:rsid w:val="003E518D"/>
    <w:rsid w:val="003E6952"/>
    <w:rsid w:val="003E6EDD"/>
    <w:rsid w:val="003E7545"/>
    <w:rsid w:val="003E7C7D"/>
    <w:rsid w:val="003F1295"/>
    <w:rsid w:val="003F16D9"/>
    <w:rsid w:val="003F20E0"/>
    <w:rsid w:val="003F299F"/>
    <w:rsid w:val="003F2DBD"/>
    <w:rsid w:val="003F4492"/>
    <w:rsid w:val="003F589C"/>
    <w:rsid w:val="003F6C87"/>
    <w:rsid w:val="003F756F"/>
    <w:rsid w:val="0040013B"/>
    <w:rsid w:val="00400157"/>
    <w:rsid w:val="0040041A"/>
    <w:rsid w:val="00401B68"/>
    <w:rsid w:val="00403467"/>
    <w:rsid w:val="0040349A"/>
    <w:rsid w:val="00403E39"/>
    <w:rsid w:val="00404086"/>
    <w:rsid w:val="00404F6D"/>
    <w:rsid w:val="004059EE"/>
    <w:rsid w:val="004064CC"/>
    <w:rsid w:val="00411453"/>
    <w:rsid w:val="00412201"/>
    <w:rsid w:val="00412468"/>
    <w:rsid w:val="00412802"/>
    <w:rsid w:val="00412BEB"/>
    <w:rsid w:val="00412DED"/>
    <w:rsid w:val="004138EC"/>
    <w:rsid w:val="00414081"/>
    <w:rsid w:val="00414F13"/>
    <w:rsid w:val="00415226"/>
    <w:rsid w:val="00415636"/>
    <w:rsid w:val="00417BA2"/>
    <w:rsid w:val="00420126"/>
    <w:rsid w:val="00420DA3"/>
    <w:rsid w:val="00421475"/>
    <w:rsid w:val="00422398"/>
    <w:rsid w:val="00425C82"/>
    <w:rsid w:val="00425E72"/>
    <w:rsid w:val="00426537"/>
    <w:rsid w:val="00426889"/>
    <w:rsid w:val="00427F4A"/>
    <w:rsid w:val="0043072A"/>
    <w:rsid w:val="00430DD4"/>
    <w:rsid w:val="0043128D"/>
    <w:rsid w:val="0043163E"/>
    <w:rsid w:val="004329EE"/>
    <w:rsid w:val="00433F74"/>
    <w:rsid w:val="004347E2"/>
    <w:rsid w:val="00434E2B"/>
    <w:rsid w:val="004362B5"/>
    <w:rsid w:val="00436330"/>
    <w:rsid w:val="00436E0D"/>
    <w:rsid w:val="004373C8"/>
    <w:rsid w:val="00437872"/>
    <w:rsid w:val="00437B79"/>
    <w:rsid w:val="00437BCD"/>
    <w:rsid w:val="00437EF1"/>
    <w:rsid w:val="00440E78"/>
    <w:rsid w:val="00440F58"/>
    <w:rsid w:val="004410B2"/>
    <w:rsid w:val="00441114"/>
    <w:rsid w:val="0044157B"/>
    <w:rsid w:val="004422FD"/>
    <w:rsid w:val="00442A6A"/>
    <w:rsid w:val="004436AA"/>
    <w:rsid w:val="004440F1"/>
    <w:rsid w:val="00445236"/>
    <w:rsid w:val="004453D3"/>
    <w:rsid w:val="004456E9"/>
    <w:rsid w:val="00445A46"/>
    <w:rsid w:val="004479B5"/>
    <w:rsid w:val="00447F58"/>
    <w:rsid w:val="00447FB7"/>
    <w:rsid w:val="00450203"/>
    <w:rsid w:val="00450317"/>
    <w:rsid w:val="00450668"/>
    <w:rsid w:val="0045155D"/>
    <w:rsid w:val="00451BB1"/>
    <w:rsid w:val="0045281F"/>
    <w:rsid w:val="00452937"/>
    <w:rsid w:val="00453CBD"/>
    <w:rsid w:val="00453F36"/>
    <w:rsid w:val="00453FCA"/>
    <w:rsid w:val="00454AE8"/>
    <w:rsid w:val="00455078"/>
    <w:rsid w:val="0045584E"/>
    <w:rsid w:val="00455B88"/>
    <w:rsid w:val="00455F31"/>
    <w:rsid w:val="004564FC"/>
    <w:rsid w:val="00456712"/>
    <w:rsid w:val="0046011A"/>
    <w:rsid w:val="00461070"/>
    <w:rsid w:val="0046143B"/>
    <w:rsid w:val="00462BBD"/>
    <w:rsid w:val="00463427"/>
    <w:rsid w:val="00463810"/>
    <w:rsid w:val="004640A0"/>
    <w:rsid w:val="00464661"/>
    <w:rsid w:val="00464963"/>
    <w:rsid w:val="00465C5A"/>
    <w:rsid w:val="00467F9E"/>
    <w:rsid w:val="0047027F"/>
    <w:rsid w:val="0047040D"/>
    <w:rsid w:val="00472165"/>
    <w:rsid w:val="004721DC"/>
    <w:rsid w:val="004723A7"/>
    <w:rsid w:val="00472460"/>
    <w:rsid w:val="0047286B"/>
    <w:rsid w:val="00472966"/>
    <w:rsid w:val="0047318B"/>
    <w:rsid w:val="00473C4F"/>
    <w:rsid w:val="00474300"/>
    <w:rsid w:val="004744DA"/>
    <w:rsid w:val="00474B71"/>
    <w:rsid w:val="00474EF8"/>
    <w:rsid w:val="004758A8"/>
    <w:rsid w:val="004759CD"/>
    <w:rsid w:val="004764CB"/>
    <w:rsid w:val="00476BDF"/>
    <w:rsid w:val="00480011"/>
    <w:rsid w:val="0048006B"/>
    <w:rsid w:val="004806D8"/>
    <w:rsid w:val="0048087B"/>
    <w:rsid w:val="00481BAD"/>
    <w:rsid w:val="004831BB"/>
    <w:rsid w:val="004845D3"/>
    <w:rsid w:val="00484DB1"/>
    <w:rsid w:val="00485052"/>
    <w:rsid w:val="00485988"/>
    <w:rsid w:val="00486833"/>
    <w:rsid w:val="0049005D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5EE0"/>
    <w:rsid w:val="00496705"/>
    <w:rsid w:val="00496D5A"/>
    <w:rsid w:val="0049716C"/>
    <w:rsid w:val="00497C66"/>
    <w:rsid w:val="00497E0C"/>
    <w:rsid w:val="004A07BB"/>
    <w:rsid w:val="004A0ECB"/>
    <w:rsid w:val="004A10FC"/>
    <w:rsid w:val="004A1636"/>
    <w:rsid w:val="004A1664"/>
    <w:rsid w:val="004A1FE1"/>
    <w:rsid w:val="004A21EA"/>
    <w:rsid w:val="004A25AF"/>
    <w:rsid w:val="004A2C8D"/>
    <w:rsid w:val="004A2CC3"/>
    <w:rsid w:val="004A2DA2"/>
    <w:rsid w:val="004A3F91"/>
    <w:rsid w:val="004A45C7"/>
    <w:rsid w:val="004A4AAA"/>
    <w:rsid w:val="004A4BC0"/>
    <w:rsid w:val="004A5567"/>
    <w:rsid w:val="004A5A61"/>
    <w:rsid w:val="004A6E91"/>
    <w:rsid w:val="004A757D"/>
    <w:rsid w:val="004B0461"/>
    <w:rsid w:val="004B085E"/>
    <w:rsid w:val="004B10CF"/>
    <w:rsid w:val="004B1716"/>
    <w:rsid w:val="004B1986"/>
    <w:rsid w:val="004B199E"/>
    <w:rsid w:val="004B1E9B"/>
    <w:rsid w:val="004B2B95"/>
    <w:rsid w:val="004B31F2"/>
    <w:rsid w:val="004B3C6D"/>
    <w:rsid w:val="004B4367"/>
    <w:rsid w:val="004B472F"/>
    <w:rsid w:val="004B4B84"/>
    <w:rsid w:val="004B4CCF"/>
    <w:rsid w:val="004B4FD0"/>
    <w:rsid w:val="004B5293"/>
    <w:rsid w:val="004B5A05"/>
    <w:rsid w:val="004B5ABC"/>
    <w:rsid w:val="004B5BBA"/>
    <w:rsid w:val="004C0130"/>
    <w:rsid w:val="004C02B6"/>
    <w:rsid w:val="004C0339"/>
    <w:rsid w:val="004C0DEB"/>
    <w:rsid w:val="004C1378"/>
    <w:rsid w:val="004C23B7"/>
    <w:rsid w:val="004C3625"/>
    <w:rsid w:val="004C3C72"/>
    <w:rsid w:val="004C436A"/>
    <w:rsid w:val="004C4973"/>
    <w:rsid w:val="004C535F"/>
    <w:rsid w:val="004C5AD7"/>
    <w:rsid w:val="004C637E"/>
    <w:rsid w:val="004C6A39"/>
    <w:rsid w:val="004D0EDC"/>
    <w:rsid w:val="004D23DD"/>
    <w:rsid w:val="004D2BD9"/>
    <w:rsid w:val="004D41AA"/>
    <w:rsid w:val="004D4342"/>
    <w:rsid w:val="004D43BF"/>
    <w:rsid w:val="004D4BE8"/>
    <w:rsid w:val="004D54D3"/>
    <w:rsid w:val="004D5762"/>
    <w:rsid w:val="004D5FB6"/>
    <w:rsid w:val="004D6903"/>
    <w:rsid w:val="004D69F0"/>
    <w:rsid w:val="004D6A39"/>
    <w:rsid w:val="004D6B7F"/>
    <w:rsid w:val="004D791A"/>
    <w:rsid w:val="004D79AD"/>
    <w:rsid w:val="004E0822"/>
    <w:rsid w:val="004E0D25"/>
    <w:rsid w:val="004E3C80"/>
    <w:rsid w:val="004E4317"/>
    <w:rsid w:val="004E4C57"/>
    <w:rsid w:val="004E4F98"/>
    <w:rsid w:val="004E542A"/>
    <w:rsid w:val="004E6187"/>
    <w:rsid w:val="004E6724"/>
    <w:rsid w:val="004E6B87"/>
    <w:rsid w:val="004E743A"/>
    <w:rsid w:val="004E7FAF"/>
    <w:rsid w:val="004F1239"/>
    <w:rsid w:val="004F131D"/>
    <w:rsid w:val="004F1A77"/>
    <w:rsid w:val="004F2035"/>
    <w:rsid w:val="004F21FF"/>
    <w:rsid w:val="004F28BB"/>
    <w:rsid w:val="004F505E"/>
    <w:rsid w:val="004F61B3"/>
    <w:rsid w:val="004F6F36"/>
    <w:rsid w:val="004F70F7"/>
    <w:rsid w:val="004F737A"/>
    <w:rsid w:val="00500242"/>
    <w:rsid w:val="00500F58"/>
    <w:rsid w:val="00501F0F"/>
    <w:rsid w:val="005021D1"/>
    <w:rsid w:val="00502317"/>
    <w:rsid w:val="005027FA"/>
    <w:rsid w:val="005034DE"/>
    <w:rsid w:val="005046DA"/>
    <w:rsid w:val="005051E0"/>
    <w:rsid w:val="00505F3B"/>
    <w:rsid w:val="00506D27"/>
    <w:rsid w:val="005107A4"/>
    <w:rsid w:val="0051108D"/>
    <w:rsid w:val="00511A6B"/>
    <w:rsid w:val="00511B8B"/>
    <w:rsid w:val="00511BA7"/>
    <w:rsid w:val="00511CE0"/>
    <w:rsid w:val="005120E7"/>
    <w:rsid w:val="00512723"/>
    <w:rsid w:val="00513502"/>
    <w:rsid w:val="00515023"/>
    <w:rsid w:val="00515910"/>
    <w:rsid w:val="00515AB6"/>
    <w:rsid w:val="00515C8F"/>
    <w:rsid w:val="0051636B"/>
    <w:rsid w:val="0051639C"/>
    <w:rsid w:val="00516DE1"/>
    <w:rsid w:val="0051737B"/>
    <w:rsid w:val="00520276"/>
    <w:rsid w:val="00520B04"/>
    <w:rsid w:val="00521830"/>
    <w:rsid w:val="0052192A"/>
    <w:rsid w:val="005244C9"/>
    <w:rsid w:val="005246C0"/>
    <w:rsid w:val="0052472D"/>
    <w:rsid w:val="0052565F"/>
    <w:rsid w:val="00526041"/>
    <w:rsid w:val="00526210"/>
    <w:rsid w:val="005263F3"/>
    <w:rsid w:val="00526F53"/>
    <w:rsid w:val="00527831"/>
    <w:rsid w:val="0053055E"/>
    <w:rsid w:val="00530A27"/>
    <w:rsid w:val="00530DAC"/>
    <w:rsid w:val="00531086"/>
    <w:rsid w:val="00531DCE"/>
    <w:rsid w:val="005327BE"/>
    <w:rsid w:val="0053361B"/>
    <w:rsid w:val="005338A9"/>
    <w:rsid w:val="00534512"/>
    <w:rsid w:val="00537A0F"/>
    <w:rsid w:val="0054069C"/>
    <w:rsid w:val="005410FE"/>
    <w:rsid w:val="005420DA"/>
    <w:rsid w:val="005425C8"/>
    <w:rsid w:val="00542DFB"/>
    <w:rsid w:val="00544FA0"/>
    <w:rsid w:val="00545464"/>
    <w:rsid w:val="00545980"/>
    <w:rsid w:val="00545A66"/>
    <w:rsid w:val="00545C86"/>
    <w:rsid w:val="00545FCD"/>
    <w:rsid w:val="0054630F"/>
    <w:rsid w:val="005464E0"/>
    <w:rsid w:val="005502B1"/>
    <w:rsid w:val="0055047A"/>
    <w:rsid w:val="00550865"/>
    <w:rsid w:val="00550ABC"/>
    <w:rsid w:val="00550F0A"/>
    <w:rsid w:val="00551638"/>
    <w:rsid w:val="00551A0D"/>
    <w:rsid w:val="00551BA0"/>
    <w:rsid w:val="005526DF"/>
    <w:rsid w:val="00552C25"/>
    <w:rsid w:val="00552DCB"/>
    <w:rsid w:val="00553654"/>
    <w:rsid w:val="005537FF"/>
    <w:rsid w:val="00553CA9"/>
    <w:rsid w:val="00554555"/>
    <w:rsid w:val="005561C2"/>
    <w:rsid w:val="00556BB8"/>
    <w:rsid w:val="0055795D"/>
    <w:rsid w:val="00557B4B"/>
    <w:rsid w:val="0056088D"/>
    <w:rsid w:val="00562590"/>
    <w:rsid w:val="00563E72"/>
    <w:rsid w:val="00564CF8"/>
    <w:rsid w:val="0056588A"/>
    <w:rsid w:val="00565C58"/>
    <w:rsid w:val="00566602"/>
    <w:rsid w:val="005672DA"/>
    <w:rsid w:val="005674B4"/>
    <w:rsid w:val="00570F17"/>
    <w:rsid w:val="005710A0"/>
    <w:rsid w:val="0057117A"/>
    <w:rsid w:val="00571B03"/>
    <w:rsid w:val="00572946"/>
    <w:rsid w:val="00572AD8"/>
    <w:rsid w:val="00573198"/>
    <w:rsid w:val="00573577"/>
    <w:rsid w:val="00573ADC"/>
    <w:rsid w:val="00573CCB"/>
    <w:rsid w:val="005758F9"/>
    <w:rsid w:val="00575A0A"/>
    <w:rsid w:val="0057638B"/>
    <w:rsid w:val="00576D35"/>
    <w:rsid w:val="0057780E"/>
    <w:rsid w:val="00577A5A"/>
    <w:rsid w:val="005809DE"/>
    <w:rsid w:val="00580D11"/>
    <w:rsid w:val="0058160A"/>
    <w:rsid w:val="0058180E"/>
    <w:rsid w:val="00581BF9"/>
    <w:rsid w:val="00582172"/>
    <w:rsid w:val="00582EF8"/>
    <w:rsid w:val="00583198"/>
    <w:rsid w:val="005835C0"/>
    <w:rsid w:val="0058422D"/>
    <w:rsid w:val="005852C7"/>
    <w:rsid w:val="005864D7"/>
    <w:rsid w:val="0058676F"/>
    <w:rsid w:val="00586A1F"/>
    <w:rsid w:val="00587599"/>
    <w:rsid w:val="00587CFB"/>
    <w:rsid w:val="00587E46"/>
    <w:rsid w:val="005908F5"/>
    <w:rsid w:val="0059236D"/>
    <w:rsid w:val="005928A6"/>
    <w:rsid w:val="00593EA2"/>
    <w:rsid w:val="005942F2"/>
    <w:rsid w:val="0059457D"/>
    <w:rsid w:val="005952EB"/>
    <w:rsid w:val="005954E4"/>
    <w:rsid w:val="0059656C"/>
    <w:rsid w:val="0059662E"/>
    <w:rsid w:val="00596C71"/>
    <w:rsid w:val="00596C96"/>
    <w:rsid w:val="00596EEA"/>
    <w:rsid w:val="0059721F"/>
    <w:rsid w:val="00597BDB"/>
    <w:rsid w:val="00597F7C"/>
    <w:rsid w:val="005A004C"/>
    <w:rsid w:val="005A07C2"/>
    <w:rsid w:val="005A0B92"/>
    <w:rsid w:val="005A0DAE"/>
    <w:rsid w:val="005A1ADF"/>
    <w:rsid w:val="005A3139"/>
    <w:rsid w:val="005A56CB"/>
    <w:rsid w:val="005A5EEB"/>
    <w:rsid w:val="005A6047"/>
    <w:rsid w:val="005A61DB"/>
    <w:rsid w:val="005A7470"/>
    <w:rsid w:val="005A7726"/>
    <w:rsid w:val="005A7BF9"/>
    <w:rsid w:val="005B2148"/>
    <w:rsid w:val="005B2871"/>
    <w:rsid w:val="005B36CF"/>
    <w:rsid w:val="005B36F1"/>
    <w:rsid w:val="005B4575"/>
    <w:rsid w:val="005B51E1"/>
    <w:rsid w:val="005B5547"/>
    <w:rsid w:val="005B5679"/>
    <w:rsid w:val="005B6557"/>
    <w:rsid w:val="005B6925"/>
    <w:rsid w:val="005B73EE"/>
    <w:rsid w:val="005B745C"/>
    <w:rsid w:val="005B7BE1"/>
    <w:rsid w:val="005B7DBA"/>
    <w:rsid w:val="005C2153"/>
    <w:rsid w:val="005C2B3D"/>
    <w:rsid w:val="005C32F1"/>
    <w:rsid w:val="005C4663"/>
    <w:rsid w:val="005C4679"/>
    <w:rsid w:val="005C4B70"/>
    <w:rsid w:val="005C54EE"/>
    <w:rsid w:val="005C6723"/>
    <w:rsid w:val="005C69FD"/>
    <w:rsid w:val="005C6E7B"/>
    <w:rsid w:val="005C6ED3"/>
    <w:rsid w:val="005C7302"/>
    <w:rsid w:val="005C7873"/>
    <w:rsid w:val="005D00B8"/>
    <w:rsid w:val="005D06D7"/>
    <w:rsid w:val="005D083D"/>
    <w:rsid w:val="005D0F74"/>
    <w:rsid w:val="005D219B"/>
    <w:rsid w:val="005D2422"/>
    <w:rsid w:val="005D36E5"/>
    <w:rsid w:val="005D40D8"/>
    <w:rsid w:val="005D47AF"/>
    <w:rsid w:val="005D503E"/>
    <w:rsid w:val="005D511F"/>
    <w:rsid w:val="005D5D3E"/>
    <w:rsid w:val="005D60C8"/>
    <w:rsid w:val="005D66C7"/>
    <w:rsid w:val="005D6AF6"/>
    <w:rsid w:val="005D6C3C"/>
    <w:rsid w:val="005D6E56"/>
    <w:rsid w:val="005D7508"/>
    <w:rsid w:val="005D7B3D"/>
    <w:rsid w:val="005E12C7"/>
    <w:rsid w:val="005E19CB"/>
    <w:rsid w:val="005E2CBF"/>
    <w:rsid w:val="005E3001"/>
    <w:rsid w:val="005E3AC5"/>
    <w:rsid w:val="005E3B53"/>
    <w:rsid w:val="005E5DDB"/>
    <w:rsid w:val="005E5E8A"/>
    <w:rsid w:val="005E6133"/>
    <w:rsid w:val="005E70F6"/>
    <w:rsid w:val="005E7C81"/>
    <w:rsid w:val="005F08AE"/>
    <w:rsid w:val="005F0AAD"/>
    <w:rsid w:val="005F0FCF"/>
    <w:rsid w:val="005F15FF"/>
    <w:rsid w:val="005F1B16"/>
    <w:rsid w:val="005F1D9C"/>
    <w:rsid w:val="005F1EC9"/>
    <w:rsid w:val="005F3856"/>
    <w:rsid w:val="005F44A7"/>
    <w:rsid w:val="005F5074"/>
    <w:rsid w:val="005F51EC"/>
    <w:rsid w:val="005F62B0"/>
    <w:rsid w:val="005F68CC"/>
    <w:rsid w:val="006005CD"/>
    <w:rsid w:val="006005DF"/>
    <w:rsid w:val="00600A5A"/>
    <w:rsid w:val="00601027"/>
    <w:rsid w:val="00601760"/>
    <w:rsid w:val="00601D68"/>
    <w:rsid w:val="006020B1"/>
    <w:rsid w:val="00602B9C"/>
    <w:rsid w:val="0060303C"/>
    <w:rsid w:val="00603991"/>
    <w:rsid w:val="006044D6"/>
    <w:rsid w:val="0060503D"/>
    <w:rsid w:val="006051E1"/>
    <w:rsid w:val="0060573E"/>
    <w:rsid w:val="00605C87"/>
    <w:rsid w:val="00605FAE"/>
    <w:rsid w:val="00606483"/>
    <w:rsid w:val="00606D67"/>
    <w:rsid w:val="00606E67"/>
    <w:rsid w:val="00606F26"/>
    <w:rsid w:val="00607447"/>
    <w:rsid w:val="00607E75"/>
    <w:rsid w:val="0061093E"/>
    <w:rsid w:val="00610B54"/>
    <w:rsid w:val="006115B7"/>
    <w:rsid w:val="00611AE7"/>
    <w:rsid w:val="00612646"/>
    <w:rsid w:val="00612D7A"/>
    <w:rsid w:val="0061313B"/>
    <w:rsid w:val="00613DD7"/>
    <w:rsid w:val="00614CA9"/>
    <w:rsid w:val="006158B2"/>
    <w:rsid w:val="00615F55"/>
    <w:rsid w:val="0061698C"/>
    <w:rsid w:val="006171C1"/>
    <w:rsid w:val="00617253"/>
    <w:rsid w:val="00617C57"/>
    <w:rsid w:val="006214E4"/>
    <w:rsid w:val="00621B62"/>
    <w:rsid w:val="006225CA"/>
    <w:rsid w:val="0062280F"/>
    <w:rsid w:val="00622D61"/>
    <w:rsid w:val="006230E4"/>
    <w:rsid w:val="006235C2"/>
    <w:rsid w:val="006239EA"/>
    <w:rsid w:val="006244D4"/>
    <w:rsid w:val="00624694"/>
    <w:rsid w:val="0062475F"/>
    <w:rsid w:val="00624AD0"/>
    <w:rsid w:val="00625195"/>
    <w:rsid w:val="00625939"/>
    <w:rsid w:val="00625B94"/>
    <w:rsid w:val="00627006"/>
    <w:rsid w:val="006272BA"/>
    <w:rsid w:val="0063047C"/>
    <w:rsid w:val="00630693"/>
    <w:rsid w:val="00630A2A"/>
    <w:rsid w:val="00630A6E"/>
    <w:rsid w:val="006314EA"/>
    <w:rsid w:val="0063153B"/>
    <w:rsid w:val="00632172"/>
    <w:rsid w:val="006323C0"/>
    <w:rsid w:val="006327B6"/>
    <w:rsid w:val="006330B8"/>
    <w:rsid w:val="00633C3C"/>
    <w:rsid w:val="00633E09"/>
    <w:rsid w:val="0063682D"/>
    <w:rsid w:val="00636ACB"/>
    <w:rsid w:val="00637056"/>
    <w:rsid w:val="00640162"/>
    <w:rsid w:val="006401C6"/>
    <w:rsid w:val="006402D4"/>
    <w:rsid w:val="006403E7"/>
    <w:rsid w:val="006404E1"/>
    <w:rsid w:val="00641022"/>
    <w:rsid w:val="00641B7D"/>
    <w:rsid w:val="00641DD9"/>
    <w:rsid w:val="00641E61"/>
    <w:rsid w:val="00642FA0"/>
    <w:rsid w:val="006433B0"/>
    <w:rsid w:val="00643FDB"/>
    <w:rsid w:val="0064476D"/>
    <w:rsid w:val="00644931"/>
    <w:rsid w:val="00644B16"/>
    <w:rsid w:val="00644B45"/>
    <w:rsid w:val="00644FF0"/>
    <w:rsid w:val="0064563E"/>
    <w:rsid w:val="00646534"/>
    <w:rsid w:val="00646F4F"/>
    <w:rsid w:val="006474DA"/>
    <w:rsid w:val="00647837"/>
    <w:rsid w:val="00650378"/>
    <w:rsid w:val="00650EFB"/>
    <w:rsid w:val="006522C5"/>
    <w:rsid w:val="00652540"/>
    <w:rsid w:val="00652C7B"/>
    <w:rsid w:val="00653542"/>
    <w:rsid w:val="00653653"/>
    <w:rsid w:val="00653ED5"/>
    <w:rsid w:val="006544D5"/>
    <w:rsid w:val="00654B0D"/>
    <w:rsid w:val="00654F68"/>
    <w:rsid w:val="006555F1"/>
    <w:rsid w:val="00655B74"/>
    <w:rsid w:val="00657043"/>
    <w:rsid w:val="0065707B"/>
    <w:rsid w:val="00657087"/>
    <w:rsid w:val="006572B3"/>
    <w:rsid w:val="006573D0"/>
    <w:rsid w:val="00660100"/>
    <w:rsid w:val="006605DD"/>
    <w:rsid w:val="00661260"/>
    <w:rsid w:val="006617FA"/>
    <w:rsid w:val="00662065"/>
    <w:rsid w:val="0066242E"/>
    <w:rsid w:val="006649BF"/>
    <w:rsid w:val="00664C52"/>
    <w:rsid w:val="00664D6F"/>
    <w:rsid w:val="00665099"/>
    <w:rsid w:val="00665625"/>
    <w:rsid w:val="006662B3"/>
    <w:rsid w:val="006667C3"/>
    <w:rsid w:val="00667131"/>
    <w:rsid w:val="00667BD3"/>
    <w:rsid w:val="00667BE2"/>
    <w:rsid w:val="00667E29"/>
    <w:rsid w:val="0067012E"/>
    <w:rsid w:val="00670EFA"/>
    <w:rsid w:val="006728D9"/>
    <w:rsid w:val="00673062"/>
    <w:rsid w:val="0067359D"/>
    <w:rsid w:val="006745D0"/>
    <w:rsid w:val="0067515C"/>
    <w:rsid w:val="00675DE9"/>
    <w:rsid w:val="00677A29"/>
    <w:rsid w:val="00677F98"/>
    <w:rsid w:val="006812ED"/>
    <w:rsid w:val="00681A5C"/>
    <w:rsid w:val="0068207C"/>
    <w:rsid w:val="0068271F"/>
    <w:rsid w:val="00682C11"/>
    <w:rsid w:val="00683772"/>
    <w:rsid w:val="00683777"/>
    <w:rsid w:val="00683E51"/>
    <w:rsid w:val="00684BBE"/>
    <w:rsid w:val="006850A4"/>
    <w:rsid w:val="006852DC"/>
    <w:rsid w:val="00685727"/>
    <w:rsid w:val="00685E36"/>
    <w:rsid w:val="00687011"/>
    <w:rsid w:val="0069087E"/>
    <w:rsid w:val="00690D46"/>
    <w:rsid w:val="00690FB7"/>
    <w:rsid w:val="0069196B"/>
    <w:rsid w:val="00691DDA"/>
    <w:rsid w:val="00694978"/>
    <w:rsid w:val="00694D5A"/>
    <w:rsid w:val="00695657"/>
    <w:rsid w:val="00696732"/>
    <w:rsid w:val="00697051"/>
    <w:rsid w:val="00697251"/>
    <w:rsid w:val="006A063A"/>
    <w:rsid w:val="006A0741"/>
    <w:rsid w:val="006A0C6A"/>
    <w:rsid w:val="006A13F2"/>
    <w:rsid w:val="006A1618"/>
    <w:rsid w:val="006A3970"/>
    <w:rsid w:val="006A3C3F"/>
    <w:rsid w:val="006A427B"/>
    <w:rsid w:val="006A42AF"/>
    <w:rsid w:val="006A531F"/>
    <w:rsid w:val="006A546E"/>
    <w:rsid w:val="006A5DD9"/>
    <w:rsid w:val="006A6181"/>
    <w:rsid w:val="006A635C"/>
    <w:rsid w:val="006A6D44"/>
    <w:rsid w:val="006A7DEA"/>
    <w:rsid w:val="006B0068"/>
    <w:rsid w:val="006B04C9"/>
    <w:rsid w:val="006B0681"/>
    <w:rsid w:val="006B0CD3"/>
    <w:rsid w:val="006B1487"/>
    <w:rsid w:val="006B196F"/>
    <w:rsid w:val="006B246E"/>
    <w:rsid w:val="006B2498"/>
    <w:rsid w:val="006B4DA5"/>
    <w:rsid w:val="006B4EB0"/>
    <w:rsid w:val="006B4EEE"/>
    <w:rsid w:val="006B51C2"/>
    <w:rsid w:val="006B53BC"/>
    <w:rsid w:val="006C00FD"/>
    <w:rsid w:val="006C03AC"/>
    <w:rsid w:val="006C0B4E"/>
    <w:rsid w:val="006C1F54"/>
    <w:rsid w:val="006C3250"/>
    <w:rsid w:val="006C37CF"/>
    <w:rsid w:val="006C389D"/>
    <w:rsid w:val="006C3C52"/>
    <w:rsid w:val="006C49B5"/>
    <w:rsid w:val="006C595D"/>
    <w:rsid w:val="006C5A77"/>
    <w:rsid w:val="006C68F7"/>
    <w:rsid w:val="006C7034"/>
    <w:rsid w:val="006C7D27"/>
    <w:rsid w:val="006C7D82"/>
    <w:rsid w:val="006C7F9A"/>
    <w:rsid w:val="006D0474"/>
    <w:rsid w:val="006D0655"/>
    <w:rsid w:val="006D0C94"/>
    <w:rsid w:val="006D23C0"/>
    <w:rsid w:val="006D26E4"/>
    <w:rsid w:val="006D283C"/>
    <w:rsid w:val="006D294D"/>
    <w:rsid w:val="006D321D"/>
    <w:rsid w:val="006D3415"/>
    <w:rsid w:val="006D48C7"/>
    <w:rsid w:val="006D518E"/>
    <w:rsid w:val="006D5285"/>
    <w:rsid w:val="006D5CE8"/>
    <w:rsid w:val="006D614F"/>
    <w:rsid w:val="006D6224"/>
    <w:rsid w:val="006D67EE"/>
    <w:rsid w:val="006D75A0"/>
    <w:rsid w:val="006D764A"/>
    <w:rsid w:val="006D7B33"/>
    <w:rsid w:val="006E0ACA"/>
    <w:rsid w:val="006E0C6E"/>
    <w:rsid w:val="006E34A4"/>
    <w:rsid w:val="006E3A4A"/>
    <w:rsid w:val="006E4735"/>
    <w:rsid w:val="006E495B"/>
    <w:rsid w:val="006E49BE"/>
    <w:rsid w:val="006E49CE"/>
    <w:rsid w:val="006E4DA4"/>
    <w:rsid w:val="006E4E3D"/>
    <w:rsid w:val="006E4E81"/>
    <w:rsid w:val="006E4EF5"/>
    <w:rsid w:val="006E5CE4"/>
    <w:rsid w:val="006E6374"/>
    <w:rsid w:val="006E64EF"/>
    <w:rsid w:val="006E6F38"/>
    <w:rsid w:val="006E70BC"/>
    <w:rsid w:val="006E785E"/>
    <w:rsid w:val="006E7E20"/>
    <w:rsid w:val="006F08B0"/>
    <w:rsid w:val="006F13A1"/>
    <w:rsid w:val="006F2290"/>
    <w:rsid w:val="006F27A5"/>
    <w:rsid w:val="006F3EF5"/>
    <w:rsid w:val="006F4D02"/>
    <w:rsid w:val="006F4D54"/>
    <w:rsid w:val="006F4E92"/>
    <w:rsid w:val="006F5023"/>
    <w:rsid w:val="006F51F6"/>
    <w:rsid w:val="006F582F"/>
    <w:rsid w:val="006F72D4"/>
    <w:rsid w:val="006F793E"/>
    <w:rsid w:val="00701A63"/>
    <w:rsid w:val="00702452"/>
    <w:rsid w:val="00702C2C"/>
    <w:rsid w:val="00703693"/>
    <w:rsid w:val="0070389D"/>
    <w:rsid w:val="00704764"/>
    <w:rsid w:val="007049F7"/>
    <w:rsid w:val="00704F6C"/>
    <w:rsid w:val="007052EB"/>
    <w:rsid w:val="0070553F"/>
    <w:rsid w:val="00705E96"/>
    <w:rsid w:val="00706471"/>
    <w:rsid w:val="00706FD4"/>
    <w:rsid w:val="007070BF"/>
    <w:rsid w:val="00710014"/>
    <w:rsid w:val="007121A6"/>
    <w:rsid w:val="00712FAB"/>
    <w:rsid w:val="007141B4"/>
    <w:rsid w:val="0071440E"/>
    <w:rsid w:val="00714A74"/>
    <w:rsid w:val="00715471"/>
    <w:rsid w:val="00715556"/>
    <w:rsid w:val="00716E70"/>
    <w:rsid w:val="0071754F"/>
    <w:rsid w:val="00717A71"/>
    <w:rsid w:val="00717A95"/>
    <w:rsid w:val="00717DB0"/>
    <w:rsid w:val="007213DF"/>
    <w:rsid w:val="007216B4"/>
    <w:rsid w:val="00721C9B"/>
    <w:rsid w:val="00721CB2"/>
    <w:rsid w:val="00722618"/>
    <w:rsid w:val="0072293C"/>
    <w:rsid w:val="00724408"/>
    <w:rsid w:val="00724A6C"/>
    <w:rsid w:val="00724F5E"/>
    <w:rsid w:val="007256E9"/>
    <w:rsid w:val="0072572B"/>
    <w:rsid w:val="007257C3"/>
    <w:rsid w:val="00726086"/>
    <w:rsid w:val="00727199"/>
    <w:rsid w:val="00727D3A"/>
    <w:rsid w:val="007305A1"/>
    <w:rsid w:val="00730D7F"/>
    <w:rsid w:val="00731BC4"/>
    <w:rsid w:val="00732AE1"/>
    <w:rsid w:val="00732BA1"/>
    <w:rsid w:val="00734843"/>
    <w:rsid w:val="00734C1C"/>
    <w:rsid w:val="007353E1"/>
    <w:rsid w:val="007355ED"/>
    <w:rsid w:val="00735D33"/>
    <w:rsid w:val="00736241"/>
    <w:rsid w:val="007364AF"/>
    <w:rsid w:val="00736A85"/>
    <w:rsid w:val="00737074"/>
    <w:rsid w:val="00737858"/>
    <w:rsid w:val="0074033E"/>
    <w:rsid w:val="007405E9"/>
    <w:rsid w:val="00740972"/>
    <w:rsid w:val="0074204A"/>
    <w:rsid w:val="00742D14"/>
    <w:rsid w:val="00743140"/>
    <w:rsid w:val="007437BF"/>
    <w:rsid w:val="00744C2C"/>
    <w:rsid w:val="0074502B"/>
    <w:rsid w:val="00745424"/>
    <w:rsid w:val="00746F36"/>
    <w:rsid w:val="00747B7E"/>
    <w:rsid w:val="00747FDF"/>
    <w:rsid w:val="007504F0"/>
    <w:rsid w:val="00751172"/>
    <w:rsid w:val="007512F1"/>
    <w:rsid w:val="0075247B"/>
    <w:rsid w:val="00752DD2"/>
    <w:rsid w:val="00753BC0"/>
    <w:rsid w:val="00753CF1"/>
    <w:rsid w:val="00753FB0"/>
    <w:rsid w:val="00754576"/>
    <w:rsid w:val="0075685F"/>
    <w:rsid w:val="00756EDA"/>
    <w:rsid w:val="00757157"/>
    <w:rsid w:val="00757204"/>
    <w:rsid w:val="00757281"/>
    <w:rsid w:val="007603D4"/>
    <w:rsid w:val="007608F5"/>
    <w:rsid w:val="00761740"/>
    <w:rsid w:val="00761992"/>
    <w:rsid w:val="00761EAB"/>
    <w:rsid w:val="00762205"/>
    <w:rsid w:val="00762378"/>
    <w:rsid w:val="00762511"/>
    <w:rsid w:val="00762C1F"/>
    <w:rsid w:val="0076343D"/>
    <w:rsid w:val="0076430E"/>
    <w:rsid w:val="00764454"/>
    <w:rsid w:val="007645CC"/>
    <w:rsid w:val="007648BD"/>
    <w:rsid w:val="0076652E"/>
    <w:rsid w:val="00766605"/>
    <w:rsid w:val="00766C8E"/>
    <w:rsid w:val="007670D8"/>
    <w:rsid w:val="00767CCD"/>
    <w:rsid w:val="00767F6F"/>
    <w:rsid w:val="00771402"/>
    <w:rsid w:val="007715FA"/>
    <w:rsid w:val="007720D9"/>
    <w:rsid w:val="007730CA"/>
    <w:rsid w:val="00773743"/>
    <w:rsid w:val="007740D0"/>
    <w:rsid w:val="007747B2"/>
    <w:rsid w:val="00775633"/>
    <w:rsid w:val="0077603B"/>
    <w:rsid w:val="0077614D"/>
    <w:rsid w:val="007763CD"/>
    <w:rsid w:val="00776E2F"/>
    <w:rsid w:val="007772E7"/>
    <w:rsid w:val="00777B72"/>
    <w:rsid w:val="00780158"/>
    <w:rsid w:val="007809ED"/>
    <w:rsid w:val="00780E2B"/>
    <w:rsid w:val="0078151D"/>
    <w:rsid w:val="007818B4"/>
    <w:rsid w:val="007832B3"/>
    <w:rsid w:val="00783367"/>
    <w:rsid w:val="0078374A"/>
    <w:rsid w:val="007840A9"/>
    <w:rsid w:val="007848FB"/>
    <w:rsid w:val="007853D6"/>
    <w:rsid w:val="00785479"/>
    <w:rsid w:val="007857E1"/>
    <w:rsid w:val="0078656E"/>
    <w:rsid w:val="00786D93"/>
    <w:rsid w:val="00787654"/>
    <w:rsid w:val="00791293"/>
    <w:rsid w:val="007919E0"/>
    <w:rsid w:val="00791DD8"/>
    <w:rsid w:val="00792926"/>
    <w:rsid w:val="007929DB"/>
    <w:rsid w:val="00792A2E"/>
    <w:rsid w:val="00793C5D"/>
    <w:rsid w:val="00793CF7"/>
    <w:rsid w:val="007945F7"/>
    <w:rsid w:val="00794BC7"/>
    <w:rsid w:val="00794CD3"/>
    <w:rsid w:val="00794E58"/>
    <w:rsid w:val="00795537"/>
    <w:rsid w:val="007962D2"/>
    <w:rsid w:val="0079644D"/>
    <w:rsid w:val="00796A78"/>
    <w:rsid w:val="0079743A"/>
    <w:rsid w:val="007976B2"/>
    <w:rsid w:val="00797AEC"/>
    <w:rsid w:val="007A02BD"/>
    <w:rsid w:val="007A180D"/>
    <w:rsid w:val="007A2C8D"/>
    <w:rsid w:val="007A2D5E"/>
    <w:rsid w:val="007A3AB6"/>
    <w:rsid w:val="007A441B"/>
    <w:rsid w:val="007A47D5"/>
    <w:rsid w:val="007A530F"/>
    <w:rsid w:val="007A5C23"/>
    <w:rsid w:val="007A5DB1"/>
    <w:rsid w:val="007A6D46"/>
    <w:rsid w:val="007A76C8"/>
    <w:rsid w:val="007B019A"/>
    <w:rsid w:val="007B0502"/>
    <w:rsid w:val="007B2C68"/>
    <w:rsid w:val="007B30E6"/>
    <w:rsid w:val="007B3271"/>
    <w:rsid w:val="007B33CE"/>
    <w:rsid w:val="007B34C7"/>
    <w:rsid w:val="007B3551"/>
    <w:rsid w:val="007B357B"/>
    <w:rsid w:val="007B44A9"/>
    <w:rsid w:val="007B494E"/>
    <w:rsid w:val="007B4EB0"/>
    <w:rsid w:val="007B53B2"/>
    <w:rsid w:val="007B53EC"/>
    <w:rsid w:val="007B6950"/>
    <w:rsid w:val="007B6E45"/>
    <w:rsid w:val="007B6F53"/>
    <w:rsid w:val="007B7003"/>
    <w:rsid w:val="007B71D7"/>
    <w:rsid w:val="007B7D0A"/>
    <w:rsid w:val="007C01C2"/>
    <w:rsid w:val="007C086E"/>
    <w:rsid w:val="007C1569"/>
    <w:rsid w:val="007C3337"/>
    <w:rsid w:val="007C3414"/>
    <w:rsid w:val="007C3D8F"/>
    <w:rsid w:val="007C429E"/>
    <w:rsid w:val="007C493D"/>
    <w:rsid w:val="007C5199"/>
    <w:rsid w:val="007C5410"/>
    <w:rsid w:val="007C5F2A"/>
    <w:rsid w:val="007C63EA"/>
    <w:rsid w:val="007C6C34"/>
    <w:rsid w:val="007C71C6"/>
    <w:rsid w:val="007D0FDE"/>
    <w:rsid w:val="007D13DF"/>
    <w:rsid w:val="007D165E"/>
    <w:rsid w:val="007D19F9"/>
    <w:rsid w:val="007D2695"/>
    <w:rsid w:val="007D3B6C"/>
    <w:rsid w:val="007D3DCD"/>
    <w:rsid w:val="007D3F6B"/>
    <w:rsid w:val="007D401B"/>
    <w:rsid w:val="007D4136"/>
    <w:rsid w:val="007D5219"/>
    <w:rsid w:val="007D5397"/>
    <w:rsid w:val="007D6209"/>
    <w:rsid w:val="007D66C9"/>
    <w:rsid w:val="007D6895"/>
    <w:rsid w:val="007E0F03"/>
    <w:rsid w:val="007E1FC8"/>
    <w:rsid w:val="007E242B"/>
    <w:rsid w:val="007E2D88"/>
    <w:rsid w:val="007E3760"/>
    <w:rsid w:val="007E39AD"/>
    <w:rsid w:val="007E44A0"/>
    <w:rsid w:val="007E4CFB"/>
    <w:rsid w:val="007E56D1"/>
    <w:rsid w:val="007E576F"/>
    <w:rsid w:val="007E5EE8"/>
    <w:rsid w:val="007E6034"/>
    <w:rsid w:val="007E6925"/>
    <w:rsid w:val="007E6BF5"/>
    <w:rsid w:val="007E6E91"/>
    <w:rsid w:val="007E73A4"/>
    <w:rsid w:val="007E7D0E"/>
    <w:rsid w:val="007F016E"/>
    <w:rsid w:val="007F0327"/>
    <w:rsid w:val="007F03D1"/>
    <w:rsid w:val="007F04F7"/>
    <w:rsid w:val="007F0FD7"/>
    <w:rsid w:val="007F14D1"/>
    <w:rsid w:val="007F1641"/>
    <w:rsid w:val="007F1A08"/>
    <w:rsid w:val="007F1AD3"/>
    <w:rsid w:val="007F1D7D"/>
    <w:rsid w:val="007F1E16"/>
    <w:rsid w:val="007F1E98"/>
    <w:rsid w:val="007F2399"/>
    <w:rsid w:val="007F29C4"/>
    <w:rsid w:val="007F2F3E"/>
    <w:rsid w:val="007F3E7C"/>
    <w:rsid w:val="007F4373"/>
    <w:rsid w:val="007F44F4"/>
    <w:rsid w:val="007F4514"/>
    <w:rsid w:val="007F49A1"/>
    <w:rsid w:val="007F523E"/>
    <w:rsid w:val="007F5265"/>
    <w:rsid w:val="007F54E7"/>
    <w:rsid w:val="007F5894"/>
    <w:rsid w:val="007F5BB9"/>
    <w:rsid w:val="007F5C27"/>
    <w:rsid w:val="007F5D59"/>
    <w:rsid w:val="007F5D6B"/>
    <w:rsid w:val="007F6ABB"/>
    <w:rsid w:val="007F6F9F"/>
    <w:rsid w:val="007F7E05"/>
    <w:rsid w:val="0080034F"/>
    <w:rsid w:val="008021B2"/>
    <w:rsid w:val="00802245"/>
    <w:rsid w:val="0080281B"/>
    <w:rsid w:val="008036BF"/>
    <w:rsid w:val="0080466A"/>
    <w:rsid w:val="00804852"/>
    <w:rsid w:val="00805D9F"/>
    <w:rsid w:val="00806043"/>
    <w:rsid w:val="00806207"/>
    <w:rsid w:val="00806230"/>
    <w:rsid w:val="0080699D"/>
    <w:rsid w:val="00806D13"/>
    <w:rsid w:val="00806EE6"/>
    <w:rsid w:val="008075E1"/>
    <w:rsid w:val="008076ED"/>
    <w:rsid w:val="008076F5"/>
    <w:rsid w:val="008079FE"/>
    <w:rsid w:val="00807B5A"/>
    <w:rsid w:val="00810141"/>
    <w:rsid w:val="00810BAD"/>
    <w:rsid w:val="00811175"/>
    <w:rsid w:val="00812D13"/>
    <w:rsid w:val="00813940"/>
    <w:rsid w:val="00813DC1"/>
    <w:rsid w:val="008155C8"/>
    <w:rsid w:val="00815E38"/>
    <w:rsid w:val="00815F63"/>
    <w:rsid w:val="008176B7"/>
    <w:rsid w:val="008209E8"/>
    <w:rsid w:val="00820FEC"/>
    <w:rsid w:val="00821559"/>
    <w:rsid w:val="00821C19"/>
    <w:rsid w:val="00821FBA"/>
    <w:rsid w:val="0082209A"/>
    <w:rsid w:val="00822674"/>
    <w:rsid w:val="008235C3"/>
    <w:rsid w:val="00823C07"/>
    <w:rsid w:val="00823FB6"/>
    <w:rsid w:val="00824321"/>
    <w:rsid w:val="008243B1"/>
    <w:rsid w:val="008251F1"/>
    <w:rsid w:val="008254AA"/>
    <w:rsid w:val="008277F4"/>
    <w:rsid w:val="00827FAD"/>
    <w:rsid w:val="008300F5"/>
    <w:rsid w:val="00831316"/>
    <w:rsid w:val="008322EF"/>
    <w:rsid w:val="00832A6A"/>
    <w:rsid w:val="00832B41"/>
    <w:rsid w:val="008334E7"/>
    <w:rsid w:val="00833599"/>
    <w:rsid w:val="00833DDC"/>
    <w:rsid w:val="00833E70"/>
    <w:rsid w:val="00836373"/>
    <w:rsid w:val="00836471"/>
    <w:rsid w:val="00837378"/>
    <w:rsid w:val="0084030B"/>
    <w:rsid w:val="0084047E"/>
    <w:rsid w:val="008404D3"/>
    <w:rsid w:val="0084143C"/>
    <w:rsid w:val="008414C6"/>
    <w:rsid w:val="0084191B"/>
    <w:rsid w:val="00845323"/>
    <w:rsid w:val="00846197"/>
    <w:rsid w:val="00847353"/>
    <w:rsid w:val="0084780B"/>
    <w:rsid w:val="00847FF4"/>
    <w:rsid w:val="0085072B"/>
    <w:rsid w:val="008507EB"/>
    <w:rsid w:val="00850BA1"/>
    <w:rsid w:val="00850E92"/>
    <w:rsid w:val="008513C1"/>
    <w:rsid w:val="00851601"/>
    <w:rsid w:val="00851B9B"/>
    <w:rsid w:val="00851EAA"/>
    <w:rsid w:val="00854AB6"/>
    <w:rsid w:val="00854E10"/>
    <w:rsid w:val="00855029"/>
    <w:rsid w:val="008552AD"/>
    <w:rsid w:val="00855A2C"/>
    <w:rsid w:val="008562F7"/>
    <w:rsid w:val="00856AF8"/>
    <w:rsid w:val="00857ADF"/>
    <w:rsid w:val="008601A2"/>
    <w:rsid w:val="008603D7"/>
    <w:rsid w:val="008606E2"/>
    <w:rsid w:val="00860F88"/>
    <w:rsid w:val="008618CD"/>
    <w:rsid w:val="00861DDF"/>
    <w:rsid w:val="0086379B"/>
    <w:rsid w:val="00863CB2"/>
    <w:rsid w:val="00863E6E"/>
    <w:rsid w:val="00863F24"/>
    <w:rsid w:val="00864356"/>
    <w:rsid w:val="00864774"/>
    <w:rsid w:val="00864D51"/>
    <w:rsid w:val="00865702"/>
    <w:rsid w:val="00865ABA"/>
    <w:rsid w:val="00865B27"/>
    <w:rsid w:val="0086639E"/>
    <w:rsid w:val="00866446"/>
    <w:rsid w:val="00867276"/>
    <w:rsid w:val="0086780F"/>
    <w:rsid w:val="00870446"/>
    <w:rsid w:val="008709EE"/>
    <w:rsid w:val="00870BBE"/>
    <w:rsid w:val="008712AF"/>
    <w:rsid w:val="008716DF"/>
    <w:rsid w:val="00871A9E"/>
    <w:rsid w:val="00871C22"/>
    <w:rsid w:val="00871DAB"/>
    <w:rsid w:val="008726C4"/>
    <w:rsid w:val="008744A2"/>
    <w:rsid w:val="00874A31"/>
    <w:rsid w:val="00874A69"/>
    <w:rsid w:val="00876B94"/>
    <w:rsid w:val="00877474"/>
    <w:rsid w:val="008808E6"/>
    <w:rsid w:val="0088097C"/>
    <w:rsid w:val="00881EA8"/>
    <w:rsid w:val="00882097"/>
    <w:rsid w:val="008824EE"/>
    <w:rsid w:val="00882618"/>
    <w:rsid w:val="00883DAD"/>
    <w:rsid w:val="008842F6"/>
    <w:rsid w:val="00884455"/>
    <w:rsid w:val="00885BDA"/>
    <w:rsid w:val="00885D54"/>
    <w:rsid w:val="00885F3A"/>
    <w:rsid w:val="00886506"/>
    <w:rsid w:val="008866E4"/>
    <w:rsid w:val="00886B71"/>
    <w:rsid w:val="00886BBF"/>
    <w:rsid w:val="00886F7D"/>
    <w:rsid w:val="008877C0"/>
    <w:rsid w:val="00887FFE"/>
    <w:rsid w:val="0089043E"/>
    <w:rsid w:val="00890D17"/>
    <w:rsid w:val="00890F4B"/>
    <w:rsid w:val="008913BE"/>
    <w:rsid w:val="0089194D"/>
    <w:rsid w:val="008922D3"/>
    <w:rsid w:val="00892439"/>
    <w:rsid w:val="00892449"/>
    <w:rsid w:val="008929F1"/>
    <w:rsid w:val="00893013"/>
    <w:rsid w:val="00893425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CAA"/>
    <w:rsid w:val="008A2D21"/>
    <w:rsid w:val="008A2FC3"/>
    <w:rsid w:val="008A4004"/>
    <w:rsid w:val="008A4F5D"/>
    <w:rsid w:val="008A6608"/>
    <w:rsid w:val="008A6ED8"/>
    <w:rsid w:val="008A6FEA"/>
    <w:rsid w:val="008A7AC1"/>
    <w:rsid w:val="008B03FF"/>
    <w:rsid w:val="008B0A7F"/>
    <w:rsid w:val="008B0AD6"/>
    <w:rsid w:val="008B1068"/>
    <w:rsid w:val="008B148A"/>
    <w:rsid w:val="008B1658"/>
    <w:rsid w:val="008B1DD6"/>
    <w:rsid w:val="008B3CFB"/>
    <w:rsid w:val="008B3D6A"/>
    <w:rsid w:val="008B4072"/>
    <w:rsid w:val="008B4422"/>
    <w:rsid w:val="008B4D28"/>
    <w:rsid w:val="008B4DE9"/>
    <w:rsid w:val="008B5059"/>
    <w:rsid w:val="008B608E"/>
    <w:rsid w:val="008B78C1"/>
    <w:rsid w:val="008B7E36"/>
    <w:rsid w:val="008C06E9"/>
    <w:rsid w:val="008C2321"/>
    <w:rsid w:val="008C305E"/>
    <w:rsid w:val="008C3AAF"/>
    <w:rsid w:val="008C3FE4"/>
    <w:rsid w:val="008C4F7E"/>
    <w:rsid w:val="008C5A99"/>
    <w:rsid w:val="008C5B58"/>
    <w:rsid w:val="008C60B7"/>
    <w:rsid w:val="008C6231"/>
    <w:rsid w:val="008C64A8"/>
    <w:rsid w:val="008C6BF9"/>
    <w:rsid w:val="008C6FE6"/>
    <w:rsid w:val="008C7F40"/>
    <w:rsid w:val="008D002F"/>
    <w:rsid w:val="008D02B9"/>
    <w:rsid w:val="008D0357"/>
    <w:rsid w:val="008D0529"/>
    <w:rsid w:val="008D08D0"/>
    <w:rsid w:val="008D1B42"/>
    <w:rsid w:val="008D1EFF"/>
    <w:rsid w:val="008D2451"/>
    <w:rsid w:val="008D4ACF"/>
    <w:rsid w:val="008D5DC8"/>
    <w:rsid w:val="008D6116"/>
    <w:rsid w:val="008D63DF"/>
    <w:rsid w:val="008D6CB5"/>
    <w:rsid w:val="008D7D8A"/>
    <w:rsid w:val="008E10C0"/>
    <w:rsid w:val="008E1F81"/>
    <w:rsid w:val="008E25D8"/>
    <w:rsid w:val="008E2A72"/>
    <w:rsid w:val="008E39B5"/>
    <w:rsid w:val="008E39F2"/>
    <w:rsid w:val="008E47F0"/>
    <w:rsid w:val="008E5495"/>
    <w:rsid w:val="008E5D6A"/>
    <w:rsid w:val="008E5FC5"/>
    <w:rsid w:val="008E65ED"/>
    <w:rsid w:val="008E6811"/>
    <w:rsid w:val="008E6D7C"/>
    <w:rsid w:val="008E7EE2"/>
    <w:rsid w:val="008F0731"/>
    <w:rsid w:val="008F0C9A"/>
    <w:rsid w:val="008F0DB8"/>
    <w:rsid w:val="008F12B1"/>
    <w:rsid w:val="008F22AE"/>
    <w:rsid w:val="008F263C"/>
    <w:rsid w:val="008F28FB"/>
    <w:rsid w:val="008F2A0A"/>
    <w:rsid w:val="008F2A55"/>
    <w:rsid w:val="008F57ED"/>
    <w:rsid w:val="008F773C"/>
    <w:rsid w:val="008F7EEE"/>
    <w:rsid w:val="009013AE"/>
    <w:rsid w:val="00901E98"/>
    <w:rsid w:val="00902229"/>
    <w:rsid w:val="00903290"/>
    <w:rsid w:val="00903E08"/>
    <w:rsid w:val="009040E6"/>
    <w:rsid w:val="00904200"/>
    <w:rsid w:val="00904346"/>
    <w:rsid w:val="00905D08"/>
    <w:rsid w:val="00905DC3"/>
    <w:rsid w:val="0090762D"/>
    <w:rsid w:val="00907A56"/>
    <w:rsid w:val="00907A8F"/>
    <w:rsid w:val="00907BEA"/>
    <w:rsid w:val="00911091"/>
    <w:rsid w:val="009124FB"/>
    <w:rsid w:val="00913114"/>
    <w:rsid w:val="009134AB"/>
    <w:rsid w:val="00913BF3"/>
    <w:rsid w:val="00913C25"/>
    <w:rsid w:val="0091502E"/>
    <w:rsid w:val="009160DC"/>
    <w:rsid w:val="009161A5"/>
    <w:rsid w:val="009162F8"/>
    <w:rsid w:val="00916863"/>
    <w:rsid w:val="00916FCF"/>
    <w:rsid w:val="00917CE1"/>
    <w:rsid w:val="009203DF"/>
    <w:rsid w:val="009207B3"/>
    <w:rsid w:val="0092094E"/>
    <w:rsid w:val="00920B4A"/>
    <w:rsid w:val="00920C2A"/>
    <w:rsid w:val="00920E11"/>
    <w:rsid w:val="00921CF7"/>
    <w:rsid w:val="00922330"/>
    <w:rsid w:val="00922422"/>
    <w:rsid w:val="009232FB"/>
    <w:rsid w:val="00923F5D"/>
    <w:rsid w:val="00924D2C"/>
    <w:rsid w:val="00925711"/>
    <w:rsid w:val="009258FA"/>
    <w:rsid w:val="0092599A"/>
    <w:rsid w:val="00925A31"/>
    <w:rsid w:val="00926EAC"/>
    <w:rsid w:val="009316CD"/>
    <w:rsid w:val="00931765"/>
    <w:rsid w:val="009320EA"/>
    <w:rsid w:val="0093334E"/>
    <w:rsid w:val="0093353D"/>
    <w:rsid w:val="00934773"/>
    <w:rsid w:val="00934CA9"/>
    <w:rsid w:val="00934D22"/>
    <w:rsid w:val="0093556D"/>
    <w:rsid w:val="00935693"/>
    <w:rsid w:val="0093571E"/>
    <w:rsid w:val="00935EEC"/>
    <w:rsid w:val="0093644A"/>
    <w:rsid w:val="009366DE"/>
    <w:rsid w:val="009400B6"/>
    <w:rsid w:val="0094049D"/>
    <w:rsid w:val="009410F4"/>
    <w:rsid w:val="00941A8B"/>
    <w:rsid w:val="009429E4"/>
    <w:rsid w:val="00942C0F"/>
    <w:rsid w:val="00943A80"/>
    <w:rsid w:val="0094491E"/>
    <w:rsid w:val="00944F2E"/>
    <w:rsid w:val="00945659"/>
    <w:rsid w:val="00946512"/>
    <w:rsid w:val="00946E9D"/>
    <w:rsid w:val="009475C2"/>
    <w:rsid w:val="00947C40"/>
    <w:rsid w:val="009500C1"/>
    <w:rsid w:val="00952D6C"/>
    <w:rsid w:val="0095387F"/>
    <w:rsid w:val="00953BF4"/>
    <w:rsid w:val="009544D2"/>
    <w:rsid w:val="009549BF"/>
    <w:rsid w:val="00954AB6"/>
    <w:rsid w:val="00954B4D"/>
    <w:rsid w:val="00954BCA"/>
    <w:rsid w:val="0095534C"/>
    <w:rsid w:val="00955D28"/>
    <w:rsid w:val="00956397"/>
    <w:rsid w:val="0095673C"/>
    <w:rsid w:val="00956B3F"/>
    <w:rsid w:val="00957D16"/>
    <w:rsid w:val="00960432"/>
    <w:rsid w:val="00960C78"/>
    <w:rsid w:val="009618DF"/>
    <w:rsid w:val="0096227E"/>
    <w:rsid w:val="009628ED"/>
    <w:rsid w:val="009640AC"/>
    <w:rsid w:val="009647B5"/>
    <w:rsid w:val="00964C73"/>
    <w:rsid w:val="00965935"/>
    <w:rsid w:val="009664D4"/>
    <w:rsid w:val="00966B69"/>
    <w:rsid w:val="00966BDE"/>
    <w:rsid w:val="00966D01"/>
    <w:rsid w:val="00967075"/>
    <w:rsid w:val="009700D6"/>
    <w:rsid w:val="009707CE"/>
    <w:rsid w:val="00970972"/>
    <w:rsid w:val="00970A69"/>
    <w:rsid w:val="009719EE"/>
    <w:rsid w:val="00972EF8"/>
    <w:rsid w:val="00973E8D"/>
    <w:rsid w:val="00973EE2"/>
    <w:rsid w:val="009740AE"/>
    <w:rsid w:val="00974389"/>
    <w:rsid w:val="009743C9"/>
    <w:rsid w:val="009744D1"/>
    <w:rsid w:val="00974948"/>
    <w:rsid w:val="00974E5D"/>
    <w:rsid w:val="009754C5"/>
    <w:rsid w:val="009757F6"/>
    <w:rsid w:val="009759A6"/>
    <w:rsid w:val="00976075"/>
    <w:rsid w:val="009760BF"/>
    <w:rsid w:val="0097765E"/>
    <w:rsid w:val="00977989"/>
    <w:rsid w:val="00977D99"/>
    <w:rsid w:val="009806DD"/>
    <w:rsid w:val="00980BCD"/>
    <w:rsid w:val="009818B4"/>
    <w:rsid w:val="009822D3"/>
    <w:rsid w:val="00983531"/>
    <w:rsid w:val="00983EEF"/>
    <w:rsid w:val="00985AF7"/>
    <w:rsid w:val="009863FD"/>
    <w:rsid w:val="0098679C"/>
    <w:rsid w:val="0098708B"/>
    <w:rsid w:val="00987201"/>
    <w:rsid w:val="009900D2"/>
    <w:rsid w:val="00990402"/>
    <w:rsid w:val="00990DA7"/>
    <w:rsid w:val="00991321"/>
    <w:rsid w:val="00991A86"/>
    <w:rsid w:val="00991B86"/>
    <w:rsid w:val="00991C34"/>
    <w:rsid w:val="00992336"/>
    <w:rsid w:val="00992D84"/>
    <w:rsid w:val="009939E4"/>
    <w:rsid w:val="00993BCD"/>
    <w:rsid w:val="00993CB5"/>
    <w:rsid w:val="009943BC"/>
    <w:rsid w:val="00994DFD"/>
    <w:rsid w:val="009953FE"/>
    <w:rsid w:val="00995A80"/>
    <w:rsid w:val="00995ECF"/>
    <w:rsid w:val="00996742"/>
    <w:rsid w:val="00997008"/>
    <w:rsid w:val="00997DC8"/>
    <w:rsid w:val="00997EF2"/>
    <w:rsid w:val="009A0113"/>
    <w:rsid w:val="009A0275"/>
    <w:rsid w:val="009A1D28"/>
    <w:rsid w:val="009A1FDE"/>
    <w:rsid w:val="009A2132"/>
    <w:rsid w:val="009A26F1"/>
    <w:rsid w:val="009A3417"/>
    <w:rsid w:val="009A3CE5"/>
    <w:rsid w:val="009A3D5B"/>
    <w:rsid w:val="009A4D10"/>
    <w:rsid w:val="009A4EF3"/>
    <w:rsid w:val="009A5316"/>
    <w:rsid w:val="009A5368"/>
    <w:rsid w:val="009A5659"/>
    <w:rsid w:val="009A64FA"/>
    <w:rsid w:val="009A6561"/>
    <w:rsid w:val="009A657A"/>
    <w:rsid w:val="009A67F7"/>
    <w:rsid w:val="009A7346"/>
    <w:rsid w:val="009A77C0"/>
    <w:rsid w:val="009A7DE5"/>
    <w:rsid w:val="009A7F63"/>
    <w:rsid w:val="009B0384"/>
    <w:rsid w:val="009B1296"/>
    <w:rsid w:val="009B14B4"/>
    <w:rsid w:val="009B1A86"/>
    <w:rsid w:val="009B1EAB"/>
    <w:rsid w:val="009B2FC2"/>
    <w:rsid w:val="009B3360"/>
    <w:rsid w:val="009B380D"/>
    <w:rsid w:val="009B545D"/>
    <w:rsid w:val="009B56A0"/>
    <w:rsid w:val="009B5C14"/>
    <w:rsid w:val="009B60D4"/>
    <w:rsid w:val="009B64DE"/>
    <w:rsid w:val="009B6AB4"/>
    <w:rsid w:val="009B7950"/>
    <w:rsid w:val="009B7D3D"/>
    <w:rsid w:val="009C00FD"/>
    <w:rsid w:val="009C0CE4"/>
    <w:rsid w:val="009C185F"/>
    <w:rsid w:val="009C281C"/>
    <w:rsid w:val="009C2981"/>
    <w:rsid w:val="009C2FD6"/>
    <w:rsid w:val="009C3107"/>
    <w:rsid w:val="009C31C6"/>
    <w:rsid w:val="009C4DAF"/>
    <w:rsid w:val="009C5AE2"/>
    <w:rsid w:val="009C5C14"/>
    <w:rsid w:val="009C67F1"/>
    <w:rsid w:val="009C7F0E"/>
    <w:rsid w:val="009D1C0D"/>
    <w:rsid w:val="009D20CC"/>
    <w:rsid w:val="009D290B"/>
    <w:rsid w:val="009D2BF6"/>
    <w:rsid w:val="009D3098"/>
    <w:rsid w:val="009D3202"/>
    <w:rsid w:val="009D354E"/>
    <w:rsid w:val="009D3B44"/>
    <w:rsid w:val="009D3B55"/>
    <w:rsid w:val="009D4281"/>
    <w:rsid w:val="009D4EEF"/>
    <w:rsid w:val="009D57D5"/>
    <w:rsid w:val="009D7715"/>
    <w:rsid w:val="009E0F04"/>
    <w:rsid w:val="009E1E35"/>
    <w:rsid w:val="009E1FC1"/>
    <w:rsid w:val="009E29DF"/>
    <w:rsid w:val="009E3186"/>
    <w:rsid w:val="009E3590"/>
    <w:rsid w:val="009E3B77"/>
    <w:rsid w:val="009E3BC4"/>
    <w:rsid w:val="009E4020"/>
    <w:rsid w:val="009E40FC"/>
    <w:rsid w:val="009E4C4F"/>
    <w:rsid w:val="009E4D31"/>
    <w:rsid w:val="009E5A53"/>
    <w:rsid w:val="009E6458"/>
    <w:rsid w:val="009E6A8B"/>
    <w:rsid w:val="009E77F0"/>
    <w:rsid w:val="009E794A"/>
    <w:rsid w:val="009E79B7"/>
    <w:rsid w:val="009F0571"/>
    <w:rsid w:val="009F057D"/>
    <w:rsid w:val="009F0779"/>
    <w:rsid w:val="009F0AD5"/>
    <w:rsid w:val="009F0C74"/>
    <w:rsid w:val="009F147A"/>
    <w:rsid w:val="009F20E4"/>
    <w:rsid w:val="009F213E"/>
    <w:rsid w:val="009F2548"/>
    <w:rsid w:val="009F27C5"/>
    <w:rsid w:val="009F32FD"/>
    <w:rsid w:val="009F41FC"/>
    <w:rsid w:val="009F4CA7"/>
    <w:rsid w:val="009F6440"/>
    <w:rsid w:val="009F6E00"/>
    <w:rsid w:val="009F6FEA"/>
    <w:rsid w:val="00A000F2"/>
    <w:rsid w:val="00A0261B"/>
    <w:rsid w:val="00A03266"/>
    <w:rsid w:val="00A036D1"/>
    <w:rsid w:val="00A040CA"/>
    <w:rsid w:val="00A04796"/>
    <w:rsid w:val="00A0565E"/>
    <w:rsid w:val="00A05E69"/>
    <w:rsid w:val="00A06F11"/>
    <w:rsid w:val="00A0707F"/>
    <w:rsid w:val="00A07207"/>
    <w:rsid w:val="00A073BC"/>
    <w:rsid w:val="00A07410"/>
    <w:rsid w:val="00A07976"/>
    <w:rsid w:val="00A07FC2"/>
    <w:rsid w:val="00A10C30"/>
    <w:rsid w:val="00A11A82"/>
    <w:rsid w:val="00A12497"/>
    <w:rsid w:val="00A1271F"/>
    <w:rsid w:val="00A13A5F"/>
    <w:rsid w:val="00A141DE"/>
    <w:rsid w:val="00A14555"/>
    <w:rsid w:val="00A1468F"/>
    <w:rsid w:val="00A149EF"/>
    <w:rsid w:val="00A14E10"/>
    <w:rsid w:val="00A1571F"/>
    <w:rsid w:val="00A16115"/>
    <w:rsid w:val="00A16191"/>
    <w:rsid w:val="00A16C09"/>
    <w:rsid w:val="00A16C2E"/>
    <w:rsid w:val="00A17976"/>
    <w:rsid w:val="00A17BD7"/>
    <w:rsid w:val="00A2047E"/>
    <w:rsid w:val="00A20FD9"/>
    <w:rsid w:val="00A21E8E"/>
    <w:rsid w:val="00A2209C"/>
    <w:rsid w:val="00A22900"/>
    <w:rsid w:val="00A235DC"/>
    <w:rsid w:val="00A23838"/>
    <w:rsid w:val="00A23A7A"/>
    <w:rsid w:val="00A24A75"/>
    <w:rsid w:val="00A24D0F"/>
    <w:rsid w:val="00A258D8"/>
    <w:rsid w:val="00A25A92"/>
    <w:rsid w:val="00A25D52"/>
    <w:rsid w:val="00A26C98"/>
    <w:rsid w:val="00A27698"/>
    <w:rsid w:val="00A276F6"/>
    <w:rsid w:val="00A278F8"/>
    <w:rsid w:val="00A27AE3"/>
    <w:rsid w:val="00A30015"/>
    <w:rsid w:val="00A3003A"/>
    <w:rsid w:val="00A30204"/>
    <w:rsid w:val="00A30606"/>
    <w:rsid w:val="00A311DD"/>
    <w:rsid w:val="00A312A7"/>
    <w:rsid w:val="00A31F6F"/>
    <w:rsid w:val="00A321F4"/>
    <w:rsid w:val="00A3237D"/>
    <w:rsid w:val="00A32452"/>
    <w:rsid w:val="00A33641"/>
    <w:rsid w:val="00A3385D"/>
    <w:rsid w:val="00A33BCE"/>
    <w:rsid w:val="00A34705"/>
    <w:rsid w:val="00A3513B"/>
    <w:rsid w:val="00A35234"/>
    <w:rsid w:val="00A353DC"/>
    <w:rsid w:val="00A35A28"/>
    <w:rsid w:val="00A360FF"/>
    <w:rsid w:val="00A36E7D"/>
    <w:rsid w:val="00A37F26"/>
    <w:rsid w:val="00A4022D"/>
    <w:rsid w:val="00A40324"/>
    <w:rsid w:val="00A40332"/>
    <w:rsid w:val="00A40DC5"/>
    <w:rsid w:val="00A40EC9"/>
    <w:rsid w:val="00A410AD"/>
    <w:rsid w:val="00A419C1"/>
    <w:rsid w:val="00A424BC"/>
    <w:rsid w:val="00A42E34"/>
    <w:rsid w:val="00A42EF8"/>
    <w:rsid w:val="00A44386"/>
    <w:rsid w:val="00A4489D"/>
    <w:rsid w:val="00A455CC"/>
    <w:rsid w:val="00A46B09"/>
    <w:rsid w:val="00A50924"/>
    <w:rsid w:val="00A51CE2"/>
    <w:rsid w:val="00A51DC4"/>
    <w:rsid w:val="00A52082"/>
    <w:rsid w:val="00A52CF2"/>
    <w:rsid w:val="00A5350E"/>
    <w:rsid w:val="00A542B8"/>
    <w:rsid w:val="00A546A5"/>
    <w:rsid w:val="00A54F54"/>
    <w:rsid w:val="00A55082"/>
    <w:rsid w:val="00A5519B"/>
    <w:rsid w:val="00A558A2"/>
    <w:rsid w:val="00A5610D"/>
    <w:rsid w:val="00A56C48"/>
    <w:rsid w:val="00A56DEF"/>
    <w:rsid w:val="00A571A9"/>
    <w:rsid w:val="00A57909"/>
    <w:rsid w:val="00A60021"/>
    <w:rsid w:val="00A612F6"/>
    <w:rsid w:val="00A615FF"/>
    <w:rsid w:val="00A61A7C"/>
    <w:rsid w:val="00A61D71"/>
    <w:rsid w:val="00A61FF0"/>
    <w:rsid w:val="00A62EAB"/>
    <w:rsid w:val="00A6344D"/>
    <w:rsid w:val="00A64A6E"/>
    <w:rsid w:val="00A6587C"/>
    <w:rsid w:val="00A65BFA"/>
    <w:rsid w:val="00A67695"/>
    <w:rsid w:val="00A710D8"/>
    <w:rsid w:val="00A716EC"/>
    <w:rsid w:val="00A718DA"/>
    <w:rsid w:val="00A719F1"/>
    <w:rsid w:val="00A71AD1"/>
    <w:rsid w:val="00A71AD2"/>
    <w:rsid w:val="00A72291"/>
    <w:rsid w:val="00A7261F"/>
    <w:rsid w:val="00A72D39"/>
    <w:rsid w:val="00A72E33"/>
    <w:rsid w:val="00A735FF"/>
    <w:rsid w:val="00A753E8"/>
    <w:rsid w:val="00A75E45"/>
    <w:rsid w:val="00A75F1D"/>
    <w:rsid w:val="00A763D4"/>
    <w:rsid w:val="00A76D28"/>
    <w:rsid w:val="00A777B6"/>
    <w:rsid w:val="00A77930"/>
    <w:rsid w:val="00A77D97"/>
    <w:rsid w:val="00A77E7C"/>
    <w:rsid w:val="00A804B6"/>
    <w:rsid w:val="00A80BCD"/>
    <w:rsid w:val="00A81DF7"/>
    <w:rsid w:val="00A82683"/>
    <w:rsid w:val="00A83160"/>
    <w:rsid w:val="00A831E0"/>
    <w:rsid w:val="00A83283"/>
    <w:rsid w:val="00A8355F"/>
    <w:rsid w:val="00A83715"/>
    <w:rsid w:val="00A83B30"/>
    <w:rsid w:val="00A83E72"/>
    <w:rsid w:val="00A83F3F"/>
    <w:rsid w:val="00A8483F"/>
    <w:rsid w:val="00A848C6"/>
    <w:rsid w:val="00A84AD8"/>
    <w:rsid w:val="00A84F8D"/>
    <w:rsid w:val="00A859FE"/>
    <w:rsid w:val="00A85FB7"/>
    <w:rsid w:val="00A86D2A"/>
    <w:rsid w:val="00A870B4"/>
    <w:rsid w:val="00A87D23"/>
    <w:rsid w:val="00A87D41"/>
    <w:rsid w:val="00A90354"/>
    <w:rsid w:val="00A90825"/>
    <w:rsid w:val="00A913FE"/>
    <w:rsid w:val="00A91E2A"/>
    <w:rsid w:val="00A925F6"/>
    <w:rsid w:val="00A93BC3"/>
    <w:rsid w:val="00A941C6"/>
    <w:rsid w:val="00A94693"/>
    <w:rsid w:val="00A9653C"/>
    <w:rsid w:val="00A967EA"/>
    <w:rsid w:val="00A96874"/>
    <w:rsid w:val="00A96C9F"/>
    <w:rsid w:val="00A96FC8"/>
    <w:rsid w:val="00A97692"/>
    <w:rsid w:val="00AA2249"/>
    <w:rsid w:val="00AA2422"/>
    <w:rsid w:val="00AA25AD"/>
    <w:rsid w:val="00AA3597"/>
    <w:rsid w:val="00AA35C8"/>
    <w:rsid w:val="00AA40DE"/>
    <w:rsid w:val="00AA572D"/>
    <w:rsid w:val="00AB0268"/>
    <w:rsid w:val="00AB08A9"/>
    <w:rsid w:val="00AB08F8"/>
    <w:rsid w:val="00AB0930"/>
    <w:rsid w:val="00AB1FEC"/>
    <w:rsid w:val="00AB256C"/>
    <w:rsid w:val="00AB2B39"/>
    <w:rsid w:val="00AB4B78"/>
    <w:rsid w:val="00AB556E"/>
    <w:rsid w:val="00AB58EC"/>
    <w:rsid w:val="00AB5FE7"/>
    <w:rsid w:val="00AB631E"/>
    <w:rsid w:val="00AB674C"/>
    <w:rsid w:val="00AB6C7C"/>
    <w:rsid w:val="00AB72D9"/>
    <w:rsid w:val="00AB76AF"/>
    <w:rsid w:val="00AC0387"/>
    <w:rsid w:val="00AC038F"/>
    <w:rsid w:val="00AC073A"/>
    <w:rsid w:val="00AC0B1F"/>
    <w:rsid w:val="00AC0B36"/>
    <w:rsid w:val="00AC1D98"/>
    <w:rsid w:val="00AC3508"/>
    <w:rsid w:val="00AC38E1"/>
    <w:rsid w:val="00AC4100"/>
    <w:rsid w:val="00AC525D"/>
    <w:rsid w:val="00AC5E5A"/>
    <w:rsid w:val="00AC6075"/>
    <w:rsid w:val="00AC6137"/>
    <w:rsid w:val="00AC64BD"/>
    <w:rsid w:val="00AC658E"/>
    <w:rsid w:val="00AC6CF2"/>
    <w:rsid w:val="00AC6F63"/>
    <w:rsid w:val="00AC7149"/>
    <w:rsid w:val="00AC73FA"/>
    <w:rsid w:val="00AC755A"/>
    <w:rsid w:val="00AD16A1"/>
    <w:rsid w:val="00AD16E4"/>
    <w:rsid w:val="00AD2286"/>
    <w:rsid w:val="00AD2F5A"/>
    <w:rsid w:val="00AD356F"/>
    <w:rsid w:val="00AD395C"/>
    <w:rsid w:val="00AD3B76"/>
    <w:rsid w:val="00AD4659"/>
    <w:rsid w:val="00AD48B9"/>
    <w:rsid w:val="00AD4D35"/>
    <w:rsid w:val="00AD50CA"/>
    <w:rsid w:val="00AD556D"/>
    <w:rsid w:val="00AD5B48"/>
    <w:rsid w:val="00AD5E9B"/>
    <w:rsid w:val="00AD6306"/>
    <w:rsid w:val="00AD6B51"/>
    <w:rsid w:val="00AD6C71"/>
    <w:rsid w:val="00AE04D8"/>
    <w:rsid w:val="00AE06E7"/>
    <w:rsid w:val="00AE0855"/>
    <w:rsid w:val="00AE0D30"/>
    <w:rsid w:val="00AE17B5"/>
    <w:rsid w:val="00AE249F"/>
    <w:rsid w:val="00AE4111"/>
    <w:rsid w:val="00AE5278"/>
    <w:rsid w:val="00AE53D4"/>
    <w:rsid w:val="00AE578D"/>
    <w:rsid w:val="00AE57FA"/>
    <w:rsid w:val="00AE5D0A"/>
    <w:rsid w:val="00AE6469"/>
    <w:rsid w:val="00AE6650"/>
    <w:rsid w:val="00AE722C"/>
    <w:rsid w:val="00AF076A"/>
    <w:rsid w:val="00AF087A"/>
    <w:rsid w:val="00AF0AE5"/>
    <w:rsid w:val="00AF0EC5"/>
    <w:rsid w:val="00AF0FB8"/>
    <w:rsid w:val="00AF1E68"/>
    <w:rsid w:val="00AF2B25"/>
    <w:rsid w:val="00AF4788"/>
    <w:rsid w:val="00AF5BC1"/>
    <w:rsid w:val="00AF5D31"/>
    <w:rsid w:val="00AF5EE7"/>
    <w:rsid w:val="00AF6E37"/>
    <w:rsid w:val="00AF7B0D"/>
    <w:rsid w:val="00B00BEC"/>
    <w:rsid w:val="00B00D16"/>
    <w:rsid w:val="00B01214"/>
    <w:rsid w:val="00B01ADE"/>
    <w:rsid w:val="00B01C08"/>
    <w:rsid w:val="00B01FCA"/>
    <w:rsid w:val="00B02640"/>
    <w:rsid w:val="00B02F98"/>
    <w:rsid w:val="00B0350C"/>
    <w:rsid w:val="00B038BC"/>
    <w:rsid w:val="00B04FD1"/>
    <w:rsid w:val="00B0544A"/>
    <w:rsid w:val="00B05727"/>
    <w:rsid w:val="00B05D3C"/>
    <w:rsid w:val="00B0617A"/>
    <w:rsid w:val="00B06E0A"/>
    <w:rsid w:val="00B074DC"/>
    <w:rsid w:val="00B101B1"/>
    <w:rsid w:val="00B114AD"/>
    <w:rsid w:val="00B119AC"/>
    <w:rsid w:val="00B1336B"/>
    <w:rsid w:val="00B13614"/>
    <w:rsid w:val="00B140C7"/>
    <w:rsid w:val="00B14BCC"/>
    <w:rsid w:val="00B16319"/>
    <w:rsid w:val="00B16B63"/>
    <w:rsid w:val="00B16DB8"/>
    <w:rsid w:val="00B1789F"/>
    <w:rsid w:val="00B17C13"/>
    <w:rsid w:val="00B17D80"/>
    <w:rsid w:val="00B20303"/>
    <w:rsid w:val="00B20A76"/>
    <w:rsid w:val="00B20AD8"/>
    <w:rsid w:val="00B21F95"/>
    <w:rsid w:val="00B21FB4"/>
    <w:rsid w:val="00B2246B"/>
    <w:rsid w:val="00B22B68"/>
    <w:rsid w:val="00B2372E"/>
    <w:rsid w:val="00B23812"/>
    <w:rsid w:val="00B23A4B"/>
    <w:rsid w:val="00B23B60"/>
    <w:rsid w:val="00B26639"/>
    <w:rsid w:val="00B270BC"/>
    <w:rsid w:val="00B31298"/>
    <w:rsid w:val="00B31429"/>
    <w:rsid w:val="00B31B35"/>
    <w:rsid w:val="00B32397"/>
    <w:rsid w:val="00B328BA"/>
    <w:rsid w:val="00B33378"/>
    <w:rsid w:val="00B33A6F"/>
    <w:rsid w:val="00B33B9A"/>
    <w:rsid w:val="00B33CAC"/>
    <w:rsid w:val="00B35F41"/>
    <w:rsid w:val="00B36243"/>
    <w:rsid w:val="00B36F1A"/>
    <w:rsid w:val="00B37038"/>
    <w:rsid w:val="00B377D5"/>
    <w:rsid w:val="00B37CC9"/>
    <w:rsid w:val="00B403D1"/>
    <w:rsid w:val="00B40519"/>
    <w:rsid w:val="00B40717"/>
    <w:rsid w:val="00B40B18"/>
    <w:rsid w:val="00B415F3"/>
    <w:rsid w:val="00B419CD"/>
    <w:rsid w:val="00B419DB"/>
    <w:rsid w:val="00B426E1"/>
    <w:rsid w:val="00B42A86"/>
    <w:rsid w:val="00B432D3"/>
    <w:rsid w:val="00B43432"/>
    <w:rsid w:val="00B434B0"/>
    <w:rsid w:val="00B434C8"/>
    <w:rsid w:val="00B450BF"/>
    <w:rsid w:val="00B4525C"/>
    <w:rsid w:val="00B45279"/>
    <w:rsid w:val="00B45336"/>
    <w:rsid w:val="00B46A39"/>
    <w:rsid w:val="00B504EF"/>
    <w:rsid w:val="00B50781"/>
    <w:rsid w:val="00B51B4E"/>
    <w:rsid w:val="00B5263B"/>
    <w:rsid w:val="00B52953"/>
    <w:rsid w:val="00B52A32"/>
    <w:rsid w:val="00B52F68"/>
    <w:rsid w:val="00B53B58"/>
    <w:rsid w:val="00B550DA"/>
    <w:rsid w:val="00B5557A"/>
    <w:rsid w:val="00B57C81"/>
    <w:rsid w:val="00B60786"/>
    <w:rsid w:val="00B6120F"/>
    <w:rsid w:val="00B6166E"/>
    <w:rsid w:val="00B62046"/>
    <w:rsid w:val="00B62ADE"/>
    <w:rsid w:val="00B62C3F"/>
    <w:rsid w:val="00B632BF"/>
    <w:rsid w:val="00B6391D"/>
    <w:rsid w:val="00B64648"/>
    <w:rsid w:val="00B65679"/>
    <w:rsid w:val="00B66C1F"/>
    <w:rsid w:val="00B6772E"/>
    <w:rsid w:val="00B67A06"/>
    <w:rsid w:val="00B67D0D"/>
    <w:rsid w:val="00B7019B"/>
    <w:rsid w:val="00B702F0"/>
    <w:rsid w:val="00B7066B"/>
    <w:rsid w:val="00B710BC"/>
    <w:rsid w:val="00B7232F"/>
    <w:rsid w:val="00B73063"/>
    <w:rsid w:val="00B731B7"/>
    <w:rsid w:val="00B73B9A"/>
    <w:rsid w:val="00B73DAD"/>
    <w:rsid w:val="00B74113"/>
    <w:rsid w:val="00B75543"/>
    <w:rsid w:val="00B76101"/>
    <w:rsid w:val="00B761E6"/>
    <w:rsid w:val="00B765F8"/>
    <w:rsid w:val="00B76EE4"/>
    <w:rsid w:val="00B77C69"/>
    <w:rsid w:val="00B80327"/>
    <w:rsid w:val="00B80D25"/>
    <w:rsid w:val="00B82460"/>
    <w:rsid w:val="00B827D6"/>
    <w:rsid w:val="00B8282E"/>
    <w:rsid w:val="00B829B8"/>
    <w:rsid w:val="00B831CE"/>
    <w:rsid w:val="00B84489"/>
    <w:rsid w:val="00B85B1A"/>
    <w:rsid w:val="00B85F7B"/>
    <w:rsid w:val="00B85FC2"/>
    <w:rsid w:val="00B86B49"/>
    <w:rsid w:val="00B87030"/>
    <w:rsid w:val="00B87657"/>
    <w:rsid w:val="00B87BBD"/>
    <w:rsid w:val="00B87DC8"/>
    <w:rsid w:val="00B87ED4"/>
    <w:rsid w:val="00B90641"/>
    <w:rsid w:val="00B90D09"/>
    <w:rsid w:val="00B9114F"/>
    <w:rsid w:val="00B91190"/>
    <w:rsid w:val="00B9124B"/>
    <w:rsid w:val="00B92058"/>
    <w:rsid w:val="00B92B30"/>
    <w:rsid w:val="00B92F26"/>
    <w:rsid w:val="00B9353E"/>
    <w:rsid w:val="00B935E5"/>
    <w:rsid w:val="00B936E4"/>
    <w:rsid w:val="00B93BFD"/>
    <w:rsid w:val="00B93E4D"/>
    <w:rsid w:val="00B94946"/>
    <w:rsid w:val="00B95ECA"/>
    <w:rsid w:val="00B9657D"/>
    <w:rsid w:val="00B96B24"/>
    <w:rsid w:val="00B971CC"/>
    <w:rsid w:val="00B975ED"/>
    <w:rsid w:val="00BA04BC"/>
    <w:rsid w:val="00BA09F0"/>
    <w:rsid w:val="00BA1679"/>
    <w:rsid w:val="00BA17D4"/>
    <w:rsid w:val="00BA1B91"/>
    <w:rsid w:val="00BA1D80"/>
    <w:rsid w:val="00BA2627"/>
    <w:rsid w:val="00BA28C4"/>
    <w:rsid w:val="00BA2A72"/>
    <w:rsid w:val="00BA3FE5"/>
    <w:rsid w:val="00BA43FA"/>
    <w:rsid w:val="00BA4DC0"/>
    <w:rsid w:val="00BA50A6"/>
    <w:rsid w:val="00BA6509"/>
    <w:rsid w:val="00BA65AF"/>
    <w:rsid w:val="00BA6A25"/>
    <w:rsid w:val="00BA6D84"/>
    <w:rsid w:val="00BA704D"/>
    <w:rsid w:val="00BA79C2"/>
    <w:rsid w:val="00BB0059"/>
    <w:rsid w:val="00BB00D4"/>
    <w:rsid w:val="00BB02D5"/>
    <w:rsid w:val="00BB0759"/>
    <w:rsid w:val="00BB07C1"/>
    <w:rsid w:val="00BB0980"/>
    <w:rsid w:val="00BB2690"/>
    <w:rsid w:val="00BB37CC"/>
    <w:rsid w:val="00BB3D6B"/>
    <w:rsid w:val="00BB42B8"/>
    <w:rsid w:val="00BB4809"/>
    <w:rsid w:val="00BB4878"/>
    <w:rsid w:val="00BB4CB4"/>
    <w:rsid w:val="00BB4E4D"/>
    <w:rsid w:val="00BB54E6"/>
    <w:rsid w:val="00BB5DC7"/>
    <w:rsid w:val="00BB7717"/>
    <w:rsid w:val="00BB7A3E"/>
    <w:rsid w:val="00BC024E"/>
    <w:rsid w:val="00BC0250"/>
    <w:rsid w:val="00BC055A"/>
    <w:rsid w:val="00BC0C1F"/>
    <w:rsid w:val="00BC0D50"/>
    <w:rsid w:val="00BC23EE"/>
    <w:rsid w:val="00BC32C4"/>
    <w:rsid w:val="00BC32DC"/>
    <w:rsid w:val="00BC3A6E"/>
    <w:rsid w:val="00BC3B3C"/>
    <w:rsid w:val="00BC54C1"/>
    <w:rsid w:val="00BC6509"/>
    <w:rsid w:val="00BC7331"/>
    <w:rsid w:val="00BC76B7"/>
    <w:rsid w:val="00BC79FC"/>
    <w:rsid w:val="00BC7CE2"/>
    <w:rsid w:val="00BD04FD"/>
    <w:rsid w:val="00BD07AB"/>
    <w:rsid w:val="00BD0838"/>
    <w:rsid w:val="00BD162D"/>
    <w:rsid w:val="00BD4277"/>
    <w:rsid w:val="00BD4C68"/>
    <w:rsid w:val="00BD4EC0"/>
    <w:rsid w:val="00BD5C0C"/>
    <w:rsid w:val="00BD67F6"/>
    <w:rsid w:val="00BD6BC6"/>
    <w:rsid w:val="00BD6EE1"/>
    <w:rsid w:val="00BD7019"/>
    <w:rsid w:val="00BD7C19"/>
    <w:rsid w:val="00BD7EF4"/>
    <w:rsid w:val="00BE05D0"/>
    <w:rsid w:val="00BE0880"/>
    <w:rsid w:val="00BE176C"/>
    <w:rsid w:val="00BE2ABE"/>
    <w:rsid w:val="00BE2B66"/>
    <w:rsid w:val="00BE2CB6"/>
    <w:rsid w:val="00BE361F"/>
    <w:rsid w:val="00BE4942"/>
    <w:rsid w:val="00BE4C85"/>
    <w:rsid w:val="00BE5187"/>
    <w:rsid w:val="00BE59C5"/>
    <w:rsid w:val="00BE6189"/>
    <w:rsid w:val="00BE6BE2"/>
    <w:rsid w:val="00BE7197"/>
    <w:rsid w:val="00BE78B2"/>
    <w:rsid w:val="00BE7EC3"/>
    <w:rsid w:val="00BF01D2"/>
    <w:rsid w:val="00BF1467"/>
    <w:rsid w:val="00BF1D19"/>
    <w:rsid w:val="00BF1F80"/>
    <w:rsid w:val="00BF2D13"/>
    <w:rsid w:val="00BF3406"/>
    <w:rsid w:val="00BF4211"/>
    <w:rsid w:val="00BF421E"/>
    <w:rsid w:val="00BF656B"/>
    <w:rsid w:val="00BF6ED6"/>
    <w:rsid w:val="00C01188"/>
    <w:rsid w:val="00C031E9"/>
    <w:rsid w:val="00C0330A"/>
    <w:rsid w:val="00C03548"/>
    <w:rsid w:val="00C03CCA"/>
    <w:rsid w:val="00C04DD0"/>
    <w:rsid w:val="00C058D2"/>
    <w:rsid w:val="00C0612E"/>
    <w:rsid w:val="00C07508"/>
    <w:rsid w:val="00C07BE0"/>
    <w:rsid w:val="00C109A2"/>
    <w:rsid w:val="00C11376"/>
    <w:rsid w:val="00C119EB"/>
    <w:rsid w:val="00C11D12"/>
    <w:rsid w:val="00C124D6"/>
    <w:rsid w:val="00C12C61"/>
    <w:rsid w:val="00C1366F"/>
    <w:rsid w:val="00C13968"/>
    <w:rsid w:val="00C13BF8"/>
    <w:rsid w:val="00C144D4"/>
    <w:rsid w:val="00C14A3C"/>
    <w:rsid w:val="00C15C8E"/>
    <w:rsid w:val="00C16ECE"/>
    <w:rsid w:val="00C17901"/>
    <w:rsid w:val="00C20BAC"/>
    <w:rsid w:val="00C20D3D"/>
    <w:rsid w:val="00C20FEA"/>
    <w:rsid w:val="00C217B1"/>
    <w:rsid w:val="00C22B6C"/>
    <w:rsid w:val="00C2302D"/>
    <w:rsid w:val="00C2316C"/>
    <w:rsid w:val="00C23570"/>
    <w:rsid w:val="00C23A7B"/>
    <w:rsid w:val="00C23F9F"/>
    <w:rsid w:val="00C25630"/>
    <w:rsid w:val="00C2695D"/>
    <w:rsid w:val="00C26BAE"/>
    <w:rsid w:val="00C26C79"/>
    <w:rsid w:val="00C27A8C"/>
    <w:rsid w:val="00C30214"/>
    <w:rsid w:val="00C302B0"/>
    <w:rsid w:val="00C30634"/>
    <w:rsid w:val="00C3069B"/>
    <w:rsid w:val="00C30948"/>
    <w:rsid w:val="00C30E30"/>
    <w:rsid w:val="00C3141A"/>
    <w:rsid w:val="00C31664"/>
    <w:rsid w:val="00C31A86"/>
    <w:rsid w:val="00C32D44"/>
    <w:rsid w:val="00C34082"/>
    <w:rsid w:val="00C35326"/>
    <w:rsid w:val="00C35532"/>
    <w:rsid w:val="00C355A3"/>
    <w:rsid w:val="00C3607D"/>
    <w:rsid w:val="00C36DE2"/>
    <w:rsid w:val="00C37082"/>
    <w:rsid w:val="00C37401"/>
    <w:rsid w:val="00C37D2B"/>
    <w:rsid w:val="00C37FF9"/>
    <w:rsid w:val="00C4079B"/>
    <w:rsid w:val="00C41849"/>
    <w:rsid w:val="00C418EE"/>
    <w:rsid w:val="00C42122"/>
    <w:rsid w:val="00C42DFB"/>
    <w:rsid w:val="00C431A1"/>
    <w:rsid w:val="00C43312"/>
    <w:rsid w:val="00C44AD4"/>
    <w:rsid w:val="00C45808"/>
    <w:rsid w:val="00C45CFE"/>
    <w:rsid w:val="00C45F0A"/>
    <w:rsid w:val="00C4615B"/>
    <w:rsid w:val="00C461D2"/>
    <w:rsid w:val="00C461FD"/>
    <w:rsid w:val="00C475AB"/>
    <w:rsid w:val="00C50EE5"/>
    <w:rsid w:val="00C5149F"/>
    <w:rsid w:val="00C51967"/>
    <w:rsid w:val="00C52196"/>
    <w:rsid w:val="00C525AE"/>
    <w:rsid w:val="00C53175"/>
    <w:rsid w:val="00C541D8"/>
    <w:rsid w:val="00C55531"/>
    <w:rsid w:val="00C55DDB"/>
    <w:rsid w:val="00C56B8F"/>
    <w:rsid w:val="00C56E25"/>
    <w:rsid w:val="00C56F41"/>
    <w:rsid w:val="00C57177"/>
    <w:rsid w:val="00C57685"/>
    <w:rsid w:val="00C57994"/>
    <w:rsid w:val="00C57AC7"/>
    <w:rsid w:val="00C57F95"/>
    <w:rsid w:val="00C600EC"/>
    <w:rsid w:val="00C603E3"/>
    <w:rsid w:val="00C60823"/>
    <w:rsid w:val="00C61B60"/>
    <w:rsid w:val="00C61ECE"/>
    <w:rsid w:val="00C623BA"/>
    <w:rsid w:val="00C6270C"/>
    <w:rsid w:val="00C63BF0"/>
    <w:rsid w:val="00C6492F"/>
    <w:rsid w:val="00C65068"/>
    <w:rsid w:val="00C65126"/>
    <w:rsid w:val="00C70577"/>
    <w:rsid w:val="00C709D1"/>
    <w:rsid w:val="00C71DD8"/>
    <w:rsid w:val="00C71E24"/>
    <w:rsid w:val="00C7311E"/>
    <w:rsid w:val="00C73721"/>
    <w:rsid w:val="00C73B9F"/>
    <w:rsid w:val="00C7619F"/>
    <w:rsid w:val="00C76B44"/>
    <w:rsid w:val="00C76B71"/>
    <w:rsid w:val="00C76CA8"/>
    <w:rsid w:val="00C77B38"/>
    <w:rsid w:val="00C77CB9"/>
    <w:rsid w:val="00C77D11"/>
    <w:rsid w:val="00C80469"/>
    <w:rsid w:val="00C80920"/>
    <w:rsid w:val="00C817F9"/>
    <w:rsid w:val="00C81DCB"/>
    <w:rsid w:val="00C81F3B"/>
    <w:rsid w:val="00C81F6E"/>
    <w:rsid w:val="00C831ED"/>
    <w:rsid w:val="00C833B8"/>
    <w:rsid w:val="00C83D39"/>
    <w:rsid w:val="00C846FF"/>
    <w:rsid w:val="00C8573C"/>
    <w:rsid w:val="00C85811"/>
    <w:rsid w:val="00C859BB"/>
    <w:rsid w:val="00C85FE8"/>
    <w:rsid w:val="00C86472"/>
    <w:rsid w:val="00C8650F"/>
    <w:rsid w:val="00C865B8"/>
    <w:rsid w:val="00C87355"/>
    <w:rsid w:val="00C912B9"/>
    <w:rsid w:val="00C91E45"/>
    <w:rsid w:val="00C92033"/>
    <w:rsid w:val="00C9221A"/>
    <w:rsid w:val="00C9277A"/>
    <w:rsid w:val="00C930C2"/>
    <w:rsid w:val="00C93419"/>
    <w:rsid w:val="00C93571"/>
    <w:rsid w:val="00C93A9E"/>
    <w:rsid w:val="00C93B06"/>
    <w:rsid w:val="00C9410D"/>
    <w:rsid w:val="00C94BFF"/>
    <w:rsid w:val="00C94E0C"/>
    <w:rsid w:val="00C9517E"/>
    <w:rsid w:val="00C959C1"/>
    <w:rsid w:val="00C96D2C"/>
    <w:rsid w:val="00C973DB"/>
    <w:rsid w:val="00C97FAA"/>
    <w:rsid w:val="00CA0307"/>
    <w:rsid w:val="00CA109F"/>
    <w:rsid w:val="00CA13BD"/>
    <w:rsid w:val="00CA15F9"/>
    <w:rsid w:val="00CA1C7A"/>
    <w:rsid w:val="00CA2137"/>
    <w:rsid w:val="00CA2BFF"/>
    <w:rsid w:val="00CA30AD"/>
    <w:rsid w:val="00CA31F5"/>
    <w:rsid w:val="00CA388E"/>
    <w:rsid w:val="00CA3E09"/>
    <w:rsid w:val="00CA3F25"/>
    <w:rsid w:val="00CA4E3C"/>
    <w:rsid w:val="00CA6558"/>
    <w:rsid w:val="00CA6750"/>
    <w:rsid w:val="00CB11CB"/>
    <w:rsid w:val="00CB209C"/>
    <w:rsid w:val="00CB214C"/>
    <w:rsid w:val="00CB2320"/>
    <w:rsid w:val="00CB293C"/>
    <w:rsid w:val="00CB334A"/>
    <w:rsid w:val="00CB39E8"/>
    <w:rsid w:val="00CB3B3F"/>
    <w:rsid w:val="00CB4053"/>
    <w:rsid w:val="00CB4079"/>
    <w:rsid w:val="00CB4978"/>
    <w:rsid w:val="00CB4B5E"/>
    <w:rsid w:val="00CB4F34"/>
    <w:rsid w:val="00CB5DCA"/>
    <w:rsid w:val="00CB75E2"/>
    <w:rsid w:val="00CC0266"/>
    <w:rsid w:val="00CC04E5"/>
    <w:rsid w:val="00CC084B"/>
    <w:rsid w:val="00CC0D51"/>
    <w:rsid w:val="00CC1B4F"/>
    <w:rsid w:val="00CC205D"/>
    <w:rsid w:val="00CC22DA"/>
    <w:rsid w:val="00CC261B"/>
    <w:rsid w:val="00CC2A99"/>
    <w:rsid w:val="00CC2DD7"/>
    <w:rsid w:val="00CC2FF5"/>
    <w:rsid w:val="00CC541B"/>
    <w:rsid w:val="00CC5538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158E"/>
    <w:rsid w:val="00CD1DA6"/>
    <w:rsid w:val="00CD1F27"/>
    <w:rsid w:val="00CD22FF"/>
    <w:rsid w:val="00CD2BA2"/>
    <w:rsid w:val="00CD3F97"/>
    <w:rsid w:val="00CD4278"/>
    <w:rsid w:val="00CD432C"/>
    <w:rsid w:val="00CD4CC5"/>
    <w:rsid w:val="00CD70E8"/>
    <w:rsid w:val="00CD7EE7"/>
    <w:rsid w:val="00CE10E6"/>
    <w:rsid w:val="00CE17B8"/>
    <w:rsid w:val="00CE1DAE"/>
    <w:rsid w:val="00CE2357"/>
    <w:rsid w:val="00CE2AC9"/>
    <w:rsid w:val="00CE2D1E"/>
    <w:rsid w:val="00CE3ED7"/>
    <w:rsid w:val="00CE3F81"/>
    <w:rsid w:val="00CE44BA"/>
    <w:rsid w:val="00CE4D14"/>
    <w:rsid w:val="00CE5103"/>
    <w:rsid w:val="00CE5579"/>
    <w:rsid w:val="00CE5DF8"/>
    <w:rsid w:val="00CF0A17"/>
    <w:rsid w:val="00CF0B23"/>
    <w:rsid w:val="00CF1026"/>
    <w:rsid w:val="00CF116C"/>
    <w:rsid w:val="00CF127D"/>
    <w:rsid w:val="00CF13FB"/>
    <w:rsid w:val="00CF22EE"/>
    <w:rsid w:val="00CF259F"/>
    <w:rsid w:val="00CF2D10"/>
    <w:rsid w:val="00CF3161"/>
    <w:rsid w:val="00CF48A9"/>
    <w:rsid w:val="00CF697F"/>
    <w:rsid w:val="00CF6AE0"/>
    <w:rsid w:val="00CF7713"/>
    <w:rsid w:val="00CF7D01"/>
    <w:rsid w:val="00D00BFA"/>
    <w:rsid w:val="00D010ED"/>
    <w:rsid w:val="00D01810"/>
    <w:rsid w:val="00D01D74"/>
    <w:rsid w:val="00D021CC"/>
    <w:rsid w:val="00D0256E"/>
    <w:rsid w:val="00D025DB"/>
    <w:rsid w:val="00D02737"/>
    <w:rsid w:val="00D027AA"/>
    <w:rsid w:val="00D033FA"/>
    <w:rsid w:val="00D03B03"/>
    <w:rsid w:val="00D043DB"/>
    <w:rsid w:val="00D049EB"/>
    <w:rsid w:val="00D0560A"/>
    <w:rsid w:val="00D05BE5"/>
    <w:rsid w:val="00D05C80"/>
    <w:rsid w:val="00D07D5C"/>
    <w:rsid w:val="00D11748"/>
    <w:rsid w:val="00D11F48"/>
    <w:rsid w:val="00D126C1"/>
    <w:rsid w:val="00D135C8"/>
    <w:rsid w:val="00D13B4D"/>
    <w:rsid w:val="00D1468C"/>
    <w:rsid w:val="00D14852"/>
    <w:rsid w:val="00D149B6"/>
    <w:rsid w:val="00D1546A"/>
    <w:rsid w:val="00D160D6"/>
    <w:rsid w:val="00D168C9"/>
    <w:rsid w:val="00D20876"/>
    <w:rsid w:val="00D20AD0"/>
    <w:rsid w:val="00D21A42"/>
    <w:rsid w:val="00D22882"/>
    <w:rsid w:val="00D232A4"/>
    <w:rsid w:val="00D23623"/>
    <w:rsid w:val="00D24321"/>
    <w:rsid w:val="00D24E1E"/>
    <w:rsid w:val="00D255CA"/>
    <w:rsid w:val="00D257EC"/>
    <w:rsid w:val="00D26D31"/>
    <w:rsid w:val="00D26DB2"/>
    <w:rsid w:val="00D27269"/>
    <w:rsid w:val="00D2730C"/>
    <w:rsid w:val="00D276EF"/>
    <w:rsid w:val="00D27921"/>
    <w:rsid w:val="00D27F90"/>
    <w:rsid w:val="00D31061"/>
    <w:rsid w:val="00D3117A"/>
    <w:rsid w:val="00D31289"/>
    <w:rsid w:val="00D31809"/>
    <w:rsid w:val="00D322AB"/>
    <w:rsid w:val="00D336EE"/>
    <w:rsid w:val="00D340EE"/>
    <w:rsid w:val="00D35608"/>
    <w:rsid w:val="00D35BC0"/>
    <w:rsid w:val="00D35E14"/>
    <w:rsid w:val="00D36CD3"/>
    <w:rsid w:val="00D37DC5"/>
    <w:rsid w:val="00D37F15"/>
    <w:rsid w:val="00D404DA"/>
    <w:rsid w:val="00D41B11"/>
    <w:rsid w:val="00D41BDF"/>
    <w:rsid w:val="00D4268B"/>
    <w:rsid w:val="00D42ED3"/>
    <w:rsid w:val="00D447CE"/>
    <w:rsid w:val="00D4574E"/>
    <w:rsid w:val="00D45DB1"/>
    <w:rsid w:val="00D4617B"/>
    <w:rsid w:val="00D472AB"/>
    <w:rsid w:val="00D479DE"/>
    <w:rsid w:val="00D47BBE"/>
    <w:rsid w:val="00D501E3"/>
    <w:rsid w:val="00D5086F"/>
    <w:rsid w:val="00D5184B"/>
    <w:rsid w:val="00D51C46"/>
    <w:rsid w:val="00D52094"/>
    <w:rsid w:val="00D52813"/>
    <w:rsid w:val="00D53461"/>
    <w:rsid w:val="00D53862"/>
    <w:rsid w:val="00D53CA5"/>
    <w:rsid w:val="00D53EDB"/>
    <w:rsid w:val="00D5494C"/>
    <w:rsid w:val="00D54E20"/>
    <w:rsid w:val="00D55756"/>
    <w:rsid w:val="00D55A6B"/>
    <w:rsid w:val="00D56063"/>
    <w:rsid w:val="00D57843"/>
    <w:rsid w:val="00D5793F"/>
    <w:rsid w:val="00D603DA"/>
    <w:rsid w:val="00D618B5"/>
    <w:rsid w:val="00D621B9"/>
    <w:rsid w:val="00D6266F"/>
    <w:rsid w:val="00D63083"/>
    <w:rsid w:val="00D632A5"/>
    <w:rsid w:val="00D6399D"/>
    <w:rsid w:val="00D645DD"/>
    <w:rsid w:val="00D64734"/>
    <w:rsid w:val="00D64B6E"/>
    <w:rsid w:val="00D66140"/>
    <w:rsid w:val="00D67B29"/>
    <w:rsid w:val="00D67FEA"/>
    <w:rsid w:val="00D700F0"/>
    <w:rsid w:val="00D707CF"/>
    <w:rsid w:val="00D709E9"/>
    <w:rsid w:val="00D70E5B"/>
    <w:rsid w:val="00D717C7"/>
    <w:rsid w:val="00D718D5"/>
    <w:rsid w:val="00D71E55"/>
    <w:rsid w:val="00D71F9C"/>
    <w:rsid w:val="00D72284"/>
    <w:rsid w:val="00D73ADE"/>
    <w:rsid w:val="00D745FF"/>
    <w:rsid w:val="00D74F40"/>
    <w:rsid w:val="00D75052"/>
    <w:rsid w:val="00D7557B"/>
    <w:rsid w:val="00D75BBB"/>
    <w:rsid w:val="00D75E24"/>
    <w:rsid w:val="00D7600D"/>
    <w:rsid w:val="00D76992"/>
    <w:rsid w:val="00D77DC9"/>
    <w:rsid w:val="00D80235"/>
    <w:rsid w:val="00D81101"/>
    <w:rsid w:val="00D826B2"/>
    <w:rsid w:val="00D82EBE"/>
    <w:rsid w:val="00D835BD"/>
    <w:rsid w:val="00D83888"/>
    <w:rsid w:val="00D83B31"/>
    <w:rsid w:val="00D83BEB"/>
    <w:rsid w:val="00D843A6"/>
    <w:rsid w:val="00D8487C"/>
    <w:rsid w:val="00D8538A"/>
    <w:rsid w:val="00D8570A"/>
    <w:rsid w:val="00D868E6"/>
    <w:rsid w:val="00D868FE"/>
    <w:rsid w:val="00D86E1B"/>
    <w:rsid w:val="00D870E7"/>
    <w:rsid w:val="00D8722D"/>
    <w:rsid w:val="00D876D6"/>
    <w:rsid w:val="00D87794"/>
    <w:rsid w:val="00D91CDA"/>
    <w:rsid w:val="00D9200C"/>
    <w:rsid w:val="00D92135"/>
    <w:rsid w:val="00D9257D"/>
    <w:rsid w:val="00D92F77"/>
    <w:rsid w:val="00D93C64"/>
    <w:rsid w:val="00D940F9"/>
    <w:rsid w:val="00D946C6"/>
    <w:rsid w:val="00D94D73"/>
    <w:rsid w:val="00D960AB"/>
    <w:rsid w:val="00D963D0"/>
    <w:rsid w:val="00DA0306"/>
    <w:rsid w:val="00DA0491"/>
    <w:rsid w:val="00DA0A73"/>
    <w:rsid w:val="00DA2025"/>
    <w:rsid w:val="00DA2C7D"/>
    <w:rsid w:val="00DA2EF9"/>
    <w:rsid w:val="00DA312D"/>
    <w:rsid w:val="00DA369B"/>
    <w:rsid w:val="00DA3A2D"/>
    <w:rsid w:val="00DA3D9B"/>
    <w:rsid w:val="00DA3F5F"/>
    <w:rsid w:val="00DA4570"/>
    <w:rsid w:val="00DA4A91"/>
    <w:rsid w:val="00DA541C"/>
    <w:rsid w:val="00DA54EC"/>
    <w:rsid w:val="00DA60FA"/>
    <w:rsid w:val="00DA614A"/>
    <w:rsid w:val="00DA61EF"/>
    <w:rsid w:val="00DA6EC9"/>
    <w:rsid w:val="00DA7518"/>
    <w:rsid w:val="00DA7C3F"/>
    <w:rsid w:val="00DB1F2A"/>
    <w:rsid w:val="00DB20A0"/>
    <w:rsid w:val="00DB37FA"/>
    <w:rsid w:val="00DB394A"/>
    <w:rsid w:val="00DB4249"/>
    <w:rsid w:val="00DB43CF"/>
    <w:rsid w:val="00DB50E3"/>
    <w:rsid w:val="00DB56CD"/>
    <w:rsid w:val="00DB5C1E"/>
    <w:rsid w:val="00DC046F"/>
    <w:rsid w:val="00DC04A9"/>
    <w:rsid w:val="00DC0CA2"/>
    <w:rsid w:val="00DC10EA"/>
    <w:rsid w:val="00DC1735"/>
    <w:rsid w:val="00DC18E1"/>
    <w:rsid w:val="00DC3061"/>
    <w:rsid w:val="00DC36F9"/>
    <w:rsid w:val="00DC465F"/>
    <w:rsid w:val="00DC5279"/>
    <w:rsid w:val="00DC5FA7"/>
    <w:rsid w:val="00DC7971"/>
    <w:rsid w:val="00DD01CF"/>
    <w:rsid w:val="00DD090F"/>
    <w:rsid w:val="00DD0C90"/>
    <w:rsid w:val="00DD274F"/>
    <w:rsid w:val="00DD2C58"/>
    <w:rsid w:val="00DD2D35"/>
    <w:rsid w:val="00DD2F17"/>
    <w:rsid w:val="00DD33BB"/>
    <w:rsid w:val="00DD3FBA"/>
    <w:rsid w:val="00DD4398"/>
    <w:rsid w:val="00DD4544"/>
    <w:rsid w:val="00DD476F"/>
    <w:rsid w:val="00DD4C15"/>
    <w:rsid w:val="00DD4C4B"/>
    <w:rsid w:val="00DD5FB3"/>
    <w:rsid w:val="00DD65A7"/>
    <w:rsid w:val="00DD6B7A"/>
    <w:rsid w:val="00DD6BD2"/>
    <w:rsid w:val="00DD72FA"/>
    <w:rsid w:val="00DD76FE"/>
    <w:rsid w:val="00DE053D"/>
    <w:rsid w:val="00DE053F"/>
    <w:rsid w:val="00DE105C"/>
    <w:rsid w:val="00DE11DB"/>
    <w:rsid w:val="00DE17E0"/>
    <w:rsid w:val="00DE2148"/>
    <w:rsid w:val="00DE2BF8"/>
    <w:rsid w:val="00DE2CF7"/>
    <w:rsid w:val="00DE4406"/>
    <w:rsid w:val="00DE5133"/>
    <w:rsid w:val="00DE592C"/>
    <w:rsid w:val="00DE5EA3"/>
    <w:rsid w:val="00DE635B"/>
    <w:rsid w:val="00DE6458"/>
    <w:rsid w:val="00DE64B7"/>
    <w:rsid w:val="00DF0842"/>
    <w:rsid w:val="00DF1402"/>
    <w:rsid w:val="00DF14CD"/>
    <w:rsid w:val="00DF3AAB"/>
    <w:rsid w:val="00DF445E"/>
    <w:rsid w:val="00DF4935"/>
    <w:rsid w:val="00DF566E"/>
    <w:rsid w:val="00DF5899"/>
    <w:rsid w:val="00DF71A3"/>
    <w:rsid w:val="00DF75EC"/>
    <w:rsid w:val="00DF76FC"/>
    <w:rsid w:val="00DF77CD"/>
    <w:rsid w:val="00E00C1F"/>
    <w:rsid w:val="00E0208C"/>
    <w:rsid w:val="00E02E5F"/>
    <w:rsid w:val="00E03118"/>
    <w:rsid w:val="00E0336C"/>
    <w:rsid w:val="00E03710"/>
    <w:rsid w:val="00E04141"/>
    <w:rsid w:val="00E042D9"/>
    <w:rsid w:val="00E048A8"/>
    <w:rsid w:val="00E04B01"/>
    <w:rsid w:val="00E04D32"/>
    <w:rsid w:val="00E04EEA"/>
    <w:rsid w:val="00E053B8"/>
    <w:rsid w:val="00E05B35"/>
    <w:rsid w:val="00E05BD4"/>
    <w:rsid w:val="00E05E0D"/>
    <w:rsid w:val="00E06C9F"/>
    <w:rsid w:val="00E07256"/>
    <w:rsid w:val="00E10702"/>
    <w:rsid w:val="00E108EA"/>
    <w:rsid w:val="00E11D12"/>
    <w:rsid w:val="00E11ECD"/>
    <w:rsid w:val="00E15B5A"/>
    <w:rsid w:val="00E166B8"/>
    <w:rsid w:val="00E17CD0"/>
    <w:rsid w:val="00E17EF4"/>
    <w:rsid w:val="00E17F95"/>
    <w:rsid w:val="00E20343"/>
    <w:rsid w:val="00E2090A"/>
    <w:rsid w:val="00E2111E"/>
    <w:rsid w:val="00E21198"/>
    <w:rsid w:val="00E217D3"/>
    <w:rsid w:val="00E21D34"/>
    <w:rsid w:val="00E2240B"/>
    <w:rsid w:val="00E225C3"/>
    <w:rsid w:val="00E2263E"/>
    <w:rsid w:val="00E24A5D"/>
    <w:rsid w:val="00E25D19"/>
    <w:rsid w:val="00E260CA"/>
    <w:rsid w:val="00E26FCF"/>
    <w:rsid w:val="00E270F7"/>
    <w:rsid w:val="00E27FDD"/>
    <w:rsid w:val="00E30C9D"/>
    <w:rsid w:val="00E30D93"/>
    <w:rsid w:val="00E315D3"/>
    <w:rsid w:val="00E31D18"/>
    <w:rsid w:val="00E32299"/>
    <w:rsid w:val="00E330F6"/>
    <w:rsid w:val="00E3351E"/>
    <w:rsid w:val="00E34B95"/>
    <w:rsid w:val="00E34D73"/>
    <w:rsid w:val="00E35498"/>
    <w:rsid w:val="00E358DB"/>
    <w:rsid w:val="00E366DF"/>
    <w:rsid w:val="00E3676D"/>
    <w:rsid w:val="00E40D36"/>
    <w:rsid w:val="00E40F3E"/>
    <w:rsid w:val="00E415C3"/>
    <w:rsid w:val="00E42335"/>
    <w:rsid w:val="00E423F1"/>
    <w:rsid w:val="00E4388E"/>
    <w:rsid w:val="00E43C83"/>
    <w:rsid w:val="00E442C4"/>
    <w:rsid w:val="00E4473F"/>
    <w:rsid w:val="00E44F16"/>
    <w:rsid w:val="00E45218"/>
    <w:rsid w:val="00E4559B"/>
    <w:rsid w:val="00E45B40"/>
    <w:rsid w:val="00E46825"/>
    <w:rsid w:val="00E46C6C"/>
    <w:rsid w:val="00E474CA"/>
    <w:rsid w:val="00E50A8A"/>
    <w:rsid w:val="00E51234"/>
    <w:rsid w:val="00E51A13"/>
    <w:rsid w:val="00E51D10"/>
    <w:rsid w:val="00E522B0"/>
    <w:rsid w:val="00E53F5C"/>
    <w:rsid w:val="00E550B0"/>
    <w:rsid w:val="00E56DEC"/>
    <w:rsid w:val="00E57736"/>
    <w:rsid w:val="00E57A1B"/>
    <w:rsid w:val="00E61A86"/>
    <w:rsid w:val="00E61BA6"/>
    <w:rsid w:val="00E63831"/>
    <w:rsid w:val="00E638EE"/>
    <w:rsid w:val="00E64B4F"/>
    <w:rsid w:val="00E65C67"/>
    <w:rsid w:val="00E66C92"/>
    <w:rsid w:val="00E67EFF"/>
    <w:rsid w:val="00E705A6"/>
    <w:rsid w:val="00E7071B"/>
    <w:rsid w:val="00E71052"/>
    <w:rsid w:val="00E712C2"/>
    <w:rsid w:val="00E71546"/>
    <w:rsid w:val="00E718F3"/>
    <w:rsid w:val="00E71A1C"/>
    <w:rsid w:val="00E72CB8"/>
    <w:rsid w:val="00E72ED4"/>
    <w:rsid w:val="00E73AE4"/>
    <w:rsid w:val="00E73D6C"/>
    <w:rsid w:val="00E746AE"/>
    <w:rsid w:val="00E74731"/>
    <w:rsid w:val="00E74B5B"/>
    <w:rsid w:val="00E75058"/>
    <w:rsid w:val="00E7556B"/>
    <w:rsid w:val="00E75FBC"/>
    <w:rsid w:val="00E76898"/>
    <w:rsid w:val="00E76AAC"/>
    <w:rsid w:val="00E770EB"/>
    <w:rsid w:val="00E803D7"/>
    <w:rsid w:val="00E81A8E"/>
    <w:rsid w:val="00E81BE3"/>
    <w:rsid w:val="00E82454"/>
    <w:rsid w:val="00E8272F"/>
    <w:rsid w:val="00E82852"/>
    <w:rsid w:val="00E82A87"/>
    <w:rsid w:val="00E83260"/>
    <w:rsid w:val="00E833E9"/>
    <w:rsid w:val="00E835C2"/>
    <w:rsid w:val="00E84497"/>
    <w:rsid w:val="00E84901"/>
    <w:rsid w:val="00E84C81"/>
    <w:rsid w:val="00E84D24"/>
    <w:rsid w:val="00E861B6"/>
    <w:rsid w:val="00E907F1"/>
    <w:rsid w:val="00E90B49"/>
    <w:rsid w:val="00E90D80"/>
    <w:rsid w:val="00E910AA"/>
    <w:rsid w:val="00E9132A"/>
    <w:rsid w:val="00E91858"/>
    <w:rsid w:val="00E92548"/>
    <w:rsid w:val="00E929F3"/>
    <w:rsid w:val="00E92B9B"/>
    <w:rsid w:val="00E92BBD"/>
    <w:rsid w:val="00E93974"/>
    <w:rsid w:val="00E93AD1"/>
    <w:rsid w:val="00E941B7"/>
    <w:rsid w:val="00E9529D"/>
    <w:rsid w:val="00E966E0"/>
    <w:rsid w:val="00E96FC4"/>
    <w:rsid w:val="00EA02E4"/>
    <w:rsid w:val="00EA0D36"/>
    <w:rsid w:val="00EA0E45"/>
    <w:rsid w:val="00EA1494"/>
    <w:rsid w:val="00EA14AE"/>
    <w:rsid w:val="00EA1BFC"/>
    <w:rsid w:val="00EA2FDB"/>
    <w:rsid w:val="00EA3182"/>
    <w:rsid w:val="00EA34C2"/>
    <w:rsid w:val="00EA47D9"/>
    <w:rsid w:val="00EA4CE6"/>
    <w:rsid w:val="00EA5904"/>
    <w:rsid w:val="00EA5C95"/>
    <w:rsid w:val="00EA703E"/>
    <w:rsid w:val="00EB03CF"/>
    <w:rsid w:val="00EB05E3"/>
    <w:rsid w:val="00EB07E8"/>
    <w:rsid w:val="00EB0AB0"/>
    <w:rsid w:val="00EB0E81"/>
    <w:rsid w:val="00EB13D1"/>
    <w:rsid w:val="00EB2319"/>
    <w:rsid w:val="00EB43C5"/>
    <w:rsid w:val="00EB451C"/>
    <w:rsid w:val="00EB5284"/>
    <w:rsid w:val="00EB59A0"/>
    <w:rsid w:val="00EB5EB6"/>
    <w:rsid w:val="00EB6291"/>
    <w:rsid w:val="00EB7266"/>
    <w:rsid w:val="00EB7CC3"/>
    <w:rsid w:val="00EC0265"/>
    <w:rsid w:val="00EC02B5"/>
    <w:rsid w:val="00EC046D"/>
    <w:rsid w:val="00EC05BD"/>
    <w:rsid w:val="00EC0D0E"/>
    <w:rsid w:val="00EC1FFD"/>
    <w:rsid w:val="00EC2834"/>
    <w:rsid w:val="00EC2967"/>
    <w:rsid w:val="00EC3FD6"/>
    <w:rsid w:val="00EC474E"/>
    <w:rsid w:val="00EC4930"/>
    <w:rsid w:val="00EC54AA"/>
    <w:rsid w:val="00EC5910"/>
    <w:rsid w:val="00EC64CD"/>
    <w:rsid w:val="00EC65E4"/>
    <w:rsid w:val="00EC6CE1"/>
    <w:rsid w:val="00EC6FE7"/>
    <w:rsid w:val="00ED09C6"/>
    <w:rsid w:val="00ED0B98"/>
    <w:rsid w:val="00ED15D0"/>
    <w:rsid w:val="00ED1D20"/>
    <w:rsid w:val="00ED4D6A"/>
    <w:rsid w:val="00ED6BC2"/>
    <w:rsid w:val="00ED7044"/>
    <w:rsid w:val="00ED7CC5"/>
    <w:rsid w:val="00EE00FE"/>
    <w:rsid w:val="00EE142D"/>
    <w:rsid w:val="00EE1DFD"/>
    <w:rsid w:val="00EE24D5"/>
    <w:rsid w:val="00EE2838"/>
    <w:rsid w:val="00EE3270"/>
    <w:rsid w:val="00EE350C"/>
    <w:rsid w:val="00EE45A5"/>
    <w:rsid w:val="00EE502E"/>
    <w:rsid w:val="00EE5046"/>
    <w:rsid w:val="00EE55C9"/>
    <w:rsid w:val="00EE58CD"/>
    <w:rsid w:val="00EE5C65"/>
    <w:rsid w:val="00EE5D2C"/>
    <w:rsid w:val="00EE7C09"/>
    <w:rsid w:val="00EF01A5"/>
    <w:rsid w:val="00EF03F0"/>
    <w:rsid w:val="00EF0845"/>
    <w:rsid w:val="00EF0ACC"/>
    <w:rsid w:val="00EF1087"/>
    <w:rsid w:val="00EF19BC"/>
    <w:rsid w:val="00EF2967"/>
    <w:rsid w:val="00EF29E1"/>
    <w:rsid w:val="00EF3709"/>
    <w:rsid w:val="00EF38C9"/>
    <w:rsid w:val="00EF4BD2"/>
    <w:rsid w:val="00EF4F09"/>
    <w:rsid w:val="00EF5B78"/>
    <w:rsid w:val="00EF6BAB"/>
    <w:rsid w:val="00EF6F18"/>
    <w:rsid w:val="00EF7116"/>
    <w:rsid w:val="00F00203"/>
    <w:rsid w:val="00F01755"/>
    <w:rsid w:val="00F01BC0"/>
    <w:rsid w:val="00F02CF7"/>
    <w:rsid w:val="00F03EE2"/>
    <w:rsid w:val="00F040C9"/>
    <w:rsid w:val="00F04CB9"/>
    <w:rsid w:val="00F05DB2"/>
    <w:rsid w:val="00F063DF"/>
    <w:rsid w:val="00F06A67"/>
    <w:rsid w:val="00F06C15"/>
    <w:rsid w:val="00F071D8"/>
    <w:rsid w:val="00F07391"/>
    <w:rsid w:val="00F1299A"/>
    <w:rsid w:val="00F12C42"/>
    <w:rsid w:val="00F13157"/>
    <w:rsid w:val="00F13957"/>
    <w:rsid w:val="00F143DB"/>
    <w:rsid w:val="00F149F6"/>
    <w:rsid w:val="00F14B2E"/>
    <w:rsid w:val="00F14DDF"/>
    <w:rsid w:val="00F154CC"/>
    <w:rsid w:val="00F15605"/>
    <w:rsid w:val="00F16024"/>
    <w:rsid w:val="00F16499"/>
    <w:rsid w:val="00F16BFB"/>
    <w:rsid w:val="00F176A2"/>
    <w:rsid w:val="00F17846"/>
    <w:rsid w:val="00F20987"/>
    <w:rsid w:val="00F21A57"/>
    <w:rsid w:val="00F22277"/>
    <w:rsid w:val="00F238A0"/>
    <w:rsid w:val="00F240A9"/>
    <w:rsid w:val="00F26C6A"/>
    <w:rsid w:val="00F27BC4"/>
    <w:rsid w:val="00F3019A"/>
    <w:rsid w:val="00F3250D"/>
    <w:rsid w:val="00F32567"/>
    <w:rsid w:val="00F32968"/>
    <w:rsid w:val="00F330E2"/>
    <w:rsid w:val="00F333F2"/>
    <w:rsid w:val="00F33B1D"/>
    <w:rsid w:val="00F33E9C"/>
    <w:rsid w:val="00F341E1"/>
    <w:rsid w:val="00F34341"/>
    <w:rsid w:val="00F345DD"/>
    <w:rsid w:val="00F35B38"/>
    <w:rsid w:val="00F35B72"/>
    <w:rsid w:val="00F35C61"/>
    <w:rsid w:val="00F35E44"/>
    <w:rsid w:val="00F3719B"/>
    <w:rsid w:val="00F371C9"/>
    <w:rsid w:val="00F374DD"/>
    <w:rsid w:val="00F40122"/>
    <w:rsid w:val="00F4066B"/>
    <w:rsid w:val="00F40D3A"/>
    <w:rsid w:val="00F40FC3"/>
    <w:rsid w:val="00F4105D"/>
    <w:rsid w:val="00F417E8"/>
    <w:rsid w:val="00F41922"/>
    <w:rsid w:val="00F4208C"/>
    <w:rsid w:val="00F43D11"/>
    <w:rsid w:val="00F44F30"/>
    <w:rsid w:val="00F4535B"/>
    <w:rsid w:val="00F45AB3"/>
    <w:rsid w:val="00F4658F"/>
    <w:rsid w:val="00F46B2C"/>
    <w:rsid w:val="00F47948"/>
    <w:rsid w:val="00F47E6F"/>
    <w:rsid w:val="00F50ACE"/>
    <w:rsid w:val="00F50EDC"/>
    <w:rsid w:val="00F50FFD"/>
    <w:rsid w:val="00F510C6"/>
    <w:rsid w:val="00F51C06"/>
    <w:rsid w:val="00F53E0E"/>
    <w:rsid w:val="00F54B11"/>
    <w:rsid w:val="00F55449"/>
    <w:rsid w:val="00F559FB"/>
    <w:rsid w:val="00F5618B"/>
    <w:rsid w:val="00F56C60"/>
    <w:rsid w:val="00F57827"/>
    <w:rsid w:val="00F57FDD"/>
    <w:rsid w:val="00F601B4"/>
    <w:rsid w:val="00F60378"/>
    <w:rsid w:val="00F60D7C"/>
    <w:rsid w:val="00F6160C"/>
    <w:rsid w:val="00F61D25"/>
    <w:rsid w:val="00F62509"/>
    <w:rsid w:val="00F633F4"/>
    <w:rsid w:val="00F63454"/>
    <w:rsid w:val="00F638AD"/>
    <w:rsid w:val="00F63DF1"/>
    <w:rsid w:val="00F6433C"/>
    <w:rsid w:val="00F64E03"/>
    <w:rsid w:val="00F6532A"/>
    <w:rsid w:val="00F65882"/>
    <w:rsid w:val="00F6787D"/>
    <w:rsid w:val="00F67938"/>
    <w:rsid w:val="00F67AC9"/>
    <w:rsid w:val="00F70666"/>
    <w:rsid w:val="00F713A2"/>
    <w:rsid w:val="00F7146E"/>
    <w:rsid w:val="00F71610"/>
    <w:rsid w:val="00F721CB"/>
    <w:rsid w:val="00F72D42"/>
    <w:rsid w:val="00F739C6"/>
    <w:rsid w:val="00F73A97"/>
    <w:rsid w:val="00F74474"/>
    <w:rsid w:val="00F745BF"/>
    <w:rsid w:val="00F74A7B"/>
    <w:rsid w:val="00F74CAC"/>
    <w:rsid w:val="00F74DFF"/>
    <w:rsid w:val="00F767EF"/>
    <w:rsid w:val="00F76A7D"/>
    <w:rsid w:val="00F76D40"/>
    <w:rsid w:val="00F76EB2"/>
    <w:rsid w:val="00F77392"/>
    <w:rsid w:val="00F77BD2"/>
    <w:rsid w:val="00F8208F"/>
    <w:rsid w:val="00F82732"/>
    <w:rsid w:val="00F841E4"/>
    <w:rsid w:val="00F84647"/>
    <w:rsid w:val="00F8547A"/>
    <w:rsid w:val="00F85570"/>
    <w:rsid w:val="00F85BB2"/>
    <w:rsid w:val="00F863CC"/>
    <w:rsid w:val="00F86A16"/>
    <w:rsid w:val="00F900AF"/>
    <w:rsid w:val="00F90344"/>
    <w:rsid w:val="00F9077A"/>
    <w:rsid w:val="00F907D5"/>
    <w:rsid w:val="00F91C1E"/>
    <w:rsid w:val="00F91F85"/>
    <w:rsid w:val="00F947FF"/>
    <w:rsid w:val="00F950CF"/>
    <w:rsid w:val="00F958E6"/>
    <w:rsid w:val="00F96A95"/>
    <w:rsid w:val="00F9734D"/>
    <w:rsid w:val="00FA1224"/>
    <w:rsid w:val="00FA25D2"/>
    <w:rsid w:val="00FA3409"/>
    <w:rsid w:val="00FA345A"/>
    <w:rsid w:val="00FA38FE"/>
    <w:rsid w:val="00FA3C32"/>
    <w:rsid w:val="00FA42EC"/>
    <w:rsid w:val="00FA4435"/>
    <w:rsid w:val="00FA446E"/>
    <w:rsid w:val="00FA558F"/>
    <w:rsid w:val="00FA5B1A"/>
    <w:rsid w:val="00FA6218"/>
    <w:rsid w:val="00FA7F96"/>
    <w:rsid w:val="00FB0019"/>
    <w:rsid w:val="00FB0C44"/>
    <w:rsid w:val="00FB1095"/>
    <w:rsid w:val="00FB186C"/>
    <w:rsid w:val="00FB1AFB"/>
    <w:rsid w:val="00FB1BB2"/>
    <w:rsid w:val="00FB1DF1"/>
    <w:rsid w:val="00FB29EE"/>
    <w:rsid w:val="00FB2A5B"/>
    <w:rsid w:val="00FB2ABE"/>
    <w:rsid w:val="00FB34FB"/>
    <w:rsid w:val="00FB37D3"/>
    <w:rsid w:val="00FB427B"/>
    <w:rsid w:val="00FB5F33"/>
    <w:rsid w:val="00FB615C"/>
    <w:rsid w:val="00FB63B6"/>
    <w:rsid w:val="00FB6DF0"/>
    <w:rsid w:val="00FB76A6"/>
    <w:rsid w:val="00FC04FD"/>
    <w:rsid w:val="00FC06C3"/>
    <w:rsid w:val="00FC106F"/>
    <w:rsid w:val="00FC2042"/>
    <w:rsid w:val="00FC24E4"/>
    <w:rsid w:val="00FC2AC4"/>
    <w:rsid w:val="00FC4DDC"/>
    <w:rsid w:val="00FC6151"/>
    <w:rsid w:val="00FC6B1F"/>
    <w:rsid w:val="00FC717F"/>
    <w:rsid w:val="00FC734B"/>
    <w:rsid w:val="00FC75D4"/>
    <w:rsid w:val="00FC7B7C"/>
    <w:rsid w:val="00FD01E6"/>
    <w:rsid w:val="00FD065F"/>
    <w:rsid w:val="00FD0F00"/>
    <w:rsid w:val="00FD162B"/>
    <w:rsid w:val="00FD18C7"/>
    <w:rsid w:val="00FD2381"/>
    <w:rsid w:val="00FD3074"/>
    <w:rsid w:val="00FD3276"/>
    <w:rsid w:val="00FD3827"/>
    <w:rsid w:val="00FD4608"/>
    <w:rsid w:val="00FD473E"/>
    <w:rsid w:val="00FD4BE1"/>
    <w:rsid w:val="00FD5E05"/>
    <w:rsid w:val="00FD649E"/>
    <w:rsid w:val="00FD6751"/>
    <w:rsid w:val="00FD6A32"/>
    <w:rsid w:val="00FD6DE3"/>
    <w:rsid w:val="00FD7E61"/>
    <w:rsid w:val="00FD7F80"/>
    <w:rsid w:val="00FE0175"/>
    <w:rsid w:val="00FE02F2"/>
    <w:rsid w:val="00FE0448"/>
    <w:rsid w:val="00FE05C5"/>
    <w:rsid w:val="00FE0ADE"/>
    <w:rsid w:val="00FE1460"/>
    <w:rsid w:val="00FE15BD"/>
    <w:rsid w:val="00FE2166"/>
    <w:rsid w:val="00FE2C08"/>
    <w:rsid w:val="00FE2C50"/>
    <w:rsid w:val="00FE31CA"/>
    <w:rsid w:val="00FE3336"/>
    <w:rsid w:val="00FE4A7D"/>
    <w:rsid w:val="00FE4C60"/>
    <w:rsid w:val="00FE5888"/>
    <w:rsid w:val="00FE5D60"/>
    <w:rsid w:val="00FE5D6A"/>
    <w:rsid w:val="00FE6997"/>
    <w:rsid w:val="00FE7727"/>
    <w:rsid w:val="00FE7A56"/>
    <w:rsid w:val="00FE7AF3"/>
    <w:rsid w:val="00FF0716"/>
    <w:rsid w:val="00FF0D68"/>
    <w:rsid w:val="00FF1EAA"/>
    <w:rsid w:val="00FF202C"/>
    <w:rsid w:val="00FF266E"/>
    <w:rsid w:val="00FF3FA0"/>
    <w:rsid w:val="00FF4B85"/>
    <w:rsid w:val="00FF56CD"/>
    <w:rsid w:val="00FF583A"/>
    <w:rsid w:val="00FF6859"/>
    <w:rsid w:val="00FF6DAA"/>
    <w:rsid w:val="00FF7616"/>
    <w:rsid w:val="00FF7ADD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58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517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517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E6383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3974"/>
    <w:rPr>
      <w:rFonts w:cs="Times New Roman"/>
    </w:rPr>
  </w:style>
  <w:style w:type="paragraph" w:styleId="NormalWeb">
    <w:name w:val="Normal (Web)"/>
    <w:aliases w:val="Обычный (Web) Знак"/>
    <w:basedOn w:val="Normal"/>
    <w:link w:val="NormalWebChar"/>
    <w:uiPriority w:val="99"/>
    <w:rsid w:val="004B43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A1693"/>
    <w:pPr>
      <w:ind w:left="720"/>
      <w:contextualSpacing/>
    </w:pPr>
  </w:style>
  <w:style w:type="paragraph" w:customStyle="1" w:styleId="p2">
    <w:name w:val="p2"/>
    <w:basedOn w:val="Normal"/>
    <w:uiPriority w:val="99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Обычный (Web) Знак Char"/>
    <w:basedOn w:val="DefaultParagraphFont"/>
    <w:link w:val="NormalWeb"/>
    <w:uiPriority w:val="99"/>
    <w:locked/>
    <w:rsid w:val="001C44D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Normal"/>
    <w:uiPriority w:val="99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Strong">
    <w:name w:val="Strong"/>
    <w:basedOn w:val="DefaultParagraphFont"/>
    <w:uiPriority w:val="99"/>
    <w:qFormat/>
    <w:rsid w:val="007F2399"/>
    <w:rPr>
      <w:rFonts w:cs="Times New Roman"/>
      <w:b/>
      <w:bCs/>
    </w:rPr>
  </w:style>
  <w:style w:type="paragraph" w:styleId="NoSpacing">
    <w:name w:val="No Spacing"/>
    <w:uiPriority w:val="99"/>
    <w:qFormat/>
    <w:rsid w:val="007F2399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F2399"/>
    <w:rPr>
      <w:rFonts w:ascii="Courier New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DefaultParagraphFont"/>
    <w:uiPriority w:val="99"/>
    <w:rsid w:val="007F2399"/>
    <w:rPr>
      <w:rFonts w:cs="Times New Roman"/>
    </w:rPr>
  </w:style>
  <w:style w:type="paragraph" w:customStyle="1" w:styleId="Default">
    <w:name w:val="Default"/>
    <w:uiPriority w:val="99"/>
    <w:rsid w:val="00215DE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0">
    <w:name w:val="Без интервала1"/>
    <w:link w:val="NoSpacingChar"/>
    <w:uiPriority w:val="99"/>
    <w:rsid w:val="00215DE6"/>
    <w:rPr>
      <w:rFonts w:cs="Calibri"/>
    </w:rPr>
  </w:style>
  <w:style w:type="character" w:customStyle="1" w:styleId="NoSpacingChar">
    <w:name w:val="No Spacing Char"/>
    <w:basedOn w:val="DefaultParagraphFont"/>
    <w:link w:val="10"/>
    <w:uiPriority w:val="99"/>
    <w:locked/>
    <w:rsid w:val="00215DE6"/>
    <w:rPr>
      <w:rFonts w:cs="Calibri"/>
      <w:sz w:val="22"/>
      <w:szCs w:val="22"/>
      <w:lang w:val="ru-RU" w:eastAsia="ru-RU" w:bidi="ar-SA"/>
    </w:rPr>
  </w:style>
  <w:style w:type="character" w:customStyle="1" w:styleId="11">
    <w:name w:val="Обычный (веб) Знак1"/>
    <w:aliases w:val="Обычный (веб) Знак Знак,Обычный (Web) Знак Знак"/>
    <w:uiPriority w:val="99"/>
    <w:locked/>
    <w:rsid w:val="00893425"/>
    <w:rPr>
      <w:sz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A7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7AC1"/>
    <w:rPr>
      <w:rFonts w:ascii="Tahoma" w:hAnsi="Tahoma" w:cs="Tahoma"/>
      <w:sz w:val="16"/>
      <w:szCs w:val="16"/>
    </w:rPr>
  </w:style>
  <w:style w:type="paragraph" w:customStyle="1" w:styleId="2">
    <w:name w:val="Без интервала2"/>
    <w:uiPriority w:val="99"/>
    <w:rsid w:val="00A71AD2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c3">
    <w:name w:val="c3"/>
    <w:basedOn w:val="Normal"/>
    <w:uiPriority w:val="99"/>
    <w:rsid w:val="007D3D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5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753</TotalTime>
  <Pages>17</Pages>
  <Words>4543</Words>
  <Characters>25897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ОДМ</cp:lastModifiedBy>
  <cp:revision>30</cp:revision>
  <cp:lastPrinted>2022-12-22T08:00:00Z</cp:lastPrinted>
  <dcterms:created xsi:type="dcterms:W3CDTF">2022-12-12T11:59:00Z</dcterms:created>
  <dcterms:modified xsi:type="dcterms:W3CDTF">2022-12-30T08:06:00Z</dcterms:modified>
</cp:coreProperties>
</file>