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99" w:rsidRDefault="008C0A99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8C0A99" w:rsidRPr="00684430" w:rsidRDefault="008C0A99" w:rsidP="00CD5359">
      <w:pPr>
        <w:jc w:val="center"/>
        <w:rPr>
          <w:b/>
          <w:sz w:val="32"/>
          <w:szCs w:val="32"/>
        </w:rPr>
      </w:pPr>
      <w:r w:rsidRPr="00BF4790">
        <w:rPr>
          <w:b/>
          <w:sz w:val="32"/>
          <w:szCs w:val="32"/>
        </w:rPr>
        <w:t>ЛИПКИНСКОГО</w:t>
      </w:r>
      <w:r>
        <w:rPr>
          <w:b/>
          <w:sz w:val="32"/>
          <w:szCs w:val="32"/>
        </w:rPr>
        <w:t xml:space="preserve"> СЕЛЬСКОГО ПОСЕЛЕНИЯ</w:t>
      </w:r>
    </w:p>
    <w:p w:rsidR="008C0A99" w:rsidRPr="00684430" w:rsidRDefault="008C0A99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8C0A99" w:rsidRPr="005F4B0F" w:rsidRDefault="008C0A99" w:rsidP="00673BF6">
      <w:pPr>
        <w:pStyle w:val="Heading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8C0A99" w:rsidRDefault="008C0A99" w:rsidP="00673BF6">
      <w:pPr>
        <w:jc w:val="center"/>
        <w:rPr>
          <w:b/>
          <w:sz w:val="28"/>
          <w:szCs w:val="28"/>
        </w:rPr>
      </w:pPr>
    </w:p>
    <w:p w:rsidR="008C0A99" w:rsidRPr="00684430" w:rsidRDefault="008C0A99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8C0A99" w:rsidRDefault="008C0A99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8C0A99" w:rsidRDefault="008C0A99" w:rsidP="00673BF6"/>
    <w:p w:rsidR="008C0A99" w:rsidRPr="005F4B0F" w:rsidRDefault="008C0A99" w:rsidP="00673BF6">
      <w:pPr>
        <w:rPr>
          <w:sz w:val="26"/>
          <w:szCs w:val="26"/>
        </w:rPr>
      </w:pPr>
      <w:r>
        <w:rPr>
          <w:sz w:val="26"/>
          <w:szCs w:val="26"/>
        </w:rPr>
        <w:t xml:space="preserve">        «26</w:t>
      </w:r>
      <w:r w:rsidRPr="005F4B0F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5F4B0F">
          <w:rPr>
            <w:sz w:val="26"/>
            <w:szCs w:val="26"/>
          </w:rPr>
          <w:t>2022 г</w:t>
        </w:r>
      </w:smartTag>
      <w:r w:rsidRPr="005F4B0F">
        <w:rPr>
          <w:sz w:val="26"/>
          <w:szCs w:val="26"/>
        </w:rPr>
        <w:t xml:space="preserve">.                                                    </w:t>
      </w:r>
      <w:r>
        <w:rPr>
          <w:sz w:val="26"/>
          <w:szCs w:val="26"/>
        </w:rPr>
        <w:t xml:space="preserve">                          № 32</w:t>
      </w:r>
    </w:p>
    <w:p w:rsidR="008C0A99" w:rsidRDefault="008C0A99" w:rsidP="00673BF6">
      <w:pPr>
        <w:rPr>
          <w:sz w:val="24"/>
          <w:szCs w:val="24"/>
        </w:rPr>
      </w:pPr>
    </w:p>
    <w:p w:rsidR="008C0A99" w:rsidRPr="00BF4790" w:rsidRDefault="008C0A99" w:rsidP="00673BF6">
      <w:pPr>
        <w:jc w:val="center"/>
        <w:rPr>
          <w:sz w:val="24"/>
          <w:szCs w:val="24"/>
        </w:rPr>
      </w:pPr>
      <w:r w:rsidRPr="00BF4790">
        <w:rPr>
          <w:sz w:val="24"/>
          <w:szCs w:val="24"/>
        </w:rPr>
        <w:t>п. Липки</w:t>
      </w:r>
    </w:p>
    <w:p w:rsidR="008C0A99" w:rsidRPr="00A927F4" w:rsidRDefault="008C0A99" w:rsidP="00673BF6">
      <w:pPr>
        <w:ind w:right="-5" w:firstLine="684"/>
        <w:jc w:val="right"/>
        <w:rPr>
          <w:b/>
          <w:sz w:val="24"/>
          <w:szCs w:val="24"/>
        </w:rPr>
      </w:pPr>
    </w:p>
    <w:p w:rsidR="008C0A99" w:rsidRPr="00A927F4" w:rsidRDefault="008C0A99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Pr="00BD6AA7">
        <w:rPr>
          <w:b/>
          <w:sz w:val="24"/>
        </w:rPr>
        <w:t xml:space="preserve">о передаче осуществления полномочий </w:t>
      </w:r>
      <w:r w:rsidRPr="00BF4790">
        <w:rPr>
          <w:b/>
          <w:sz w:val="24"/>
        </w:rPr>
        <w:t xml:space="preserve">Липкинского </w:t>
      </w:r>
      <w:r w:rsidRPr="00BD6AA7">
        <w:rPr>
          <w:b/>
          <w:sz w:val="24"/>
        </w:rPr>
        <w:t>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b/>
          <w:sz w:val="24"/>
        </w:rPr>
        <w:t xml:space="preserve"> от </w:t>
      </w:r>
      <w:r w:rsidRPr="00341F0E">
        <w:rPr>
          <w:b/>
          <w:sz w:val="24"/>
        </w:rPr>
        <w:t>24.03.</w:t>
      </w:r>
      <w:r>
        <w:rPr>
          <w:b/>
          <w:sz w:val="24"/>
        </w:rPr>
        <w:t>2017 г.</w:t>
      </w:r>
    </w:p>
    <w:p w:rsidR="008C0A99" w:rsidRPr="00A927F4" w:rsidRDefault="008C0A99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</w:p>
    <w:p w:rsidR="008C0A99" w:rsidRPr="00A927F4" w:rsidRDefault="008C0A99" w:rsidP="00673BF6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 руководствуясь Уставом</w:t>
      </w:r>
      <w:r>
        <w:rPr>
          <w:sz w:val="24"/>
        </w:rPr>
        <w:t xml:space="preserve"> Липкин</w:t>
      </w:r>
      <w:r w:rsidRPr="00BF4790">
        <w:rPr>
          <w:sz w:val="24"/>
        </w:rPr>
        <w:t>ского</w:t>
      </w:r>
      <w:r>
        <w:rPr>
          <w:color w:val="FF0000"/>
          <w:sz w:val="24"/>
        </w:rPr>
        <w:t xml:space="preserve"> </w:t>
      </w:r>
      <w:r w:rsidRPr="00BD6AA7">
        <w:rPr>
          <w:sz w:val="24"/>
        </w:rPr>
        <w:t>сельского поселения Ромодановского</w:t>
      </w:r>
      <w:r w:rsidRPr="00A927F4">
        <w:rPr>
          <w:sz w:val="24"/>
        </w:rPr>
        <w:t xml:space="preserve"> муниципального района Республики Мордовия, Совет депутатов </w:t>
      </w:r>
      <w:r w:rsidRPr="00BF4790">
        <w:rPr>
          <w:sz w:val="24"/>
        </w:rPr>
        <w:t>Липкинского</w:t>
      </w:r>
      <w:r>
        <w:rPr>
          <w:sz w:val="24"/>
        </w:rPr>
        <w:t xml:space="preserve"> сельского поселения</w:t>
      </w:r>
    </w:p>
    <w:p w:rsidR="008C0A99" w:rsidRPr="00A927F4" w:rsidRDefault="008C0A99" w:rsidP="00673BF6">
      <w:pPr>
        <w:pStyle w:val="NoSpacing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8C0A99" w:rsidRPr="00A927F4" w:rsidRDefault="008C0A99" w:rsidP="00673BF6">
      <w:pPr>
        <w:pStyle w:val="NoSpacing"/>
        <w:ind w:firstLine="709"/>
        <w:jc w:val="center"/>
        <w:rPr>
          <w:b/>
          <w:sz w:val="24"/>
        </w:rPr>
      </w:pPr>
    </w:p>
    <w:p w:rsidR="008C0A99" w:rsidRPr="00A927F4" w:rsidRDefault="008C0A99" w:rsidP="00B24143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BF4790">
        <w:rPr>
          <w:sz w:val="24"/>
        </w:rPr>
        <w:t xml:space="preserve">о </w:t>
      </w:r>
      <w:r>
        <w:rPr>
          <w:sz w:val="24"/>
        </w:rPr>
        <w:t>продлении</w:t>
      </w:r>
      <w:r w:rsidRPr="00A927F4">
        <w:rPr>
          <w:sz w:val="24"/>
        </w:rPr>
        <w:t xml:space="preserve"> </w:t>
      </w:r>
      <w:r>
        <w:rPr>
          <w:sz w:val="24"/>
        </w:rPr>
        <w:t>Соглашения</w:t>
      </w:r>
      <w:r w:rsidRPr="00A927F4">
        <w:rPr>
          <w:sz w:val="24"/>
        </w:rPr>
        <w:t xml:space="preserve"> </w:t>
      </w:r>
      <w:r w:rsidRPr="00BD6AA7">
        <w:rPr>
          <w:sz w:val="24"/>
        </w:rPr>
        <w:t xml:space="preserve">о передаче осуществления полномочий </w:t>
      </w:r>
      <w:r w:rsidRPr="00BF4790">
        <w:rPr>
          <w:sz w:val="24"/>
        </w:rPr>
        <w:t>Липкинского</w:t>
      </w:r>
      <w:r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Pr="00341F0E">
        <w:rPr>
          <w:sz w:val="24"/>
        </w:rPr>
        <w:t>24.03.</w:t>
      </w:r>
      <w:r w:rsidRPr="00BD6AA7">
        <w:rPr>
          <w:sz w:val="24"/>
        </w:rPr>
        <w:t xml:space="preserve">2017 г. </w:t>
      </w:r>
      <w:r w:rsidRPr="00A927F4">
        <w:rPr>
          <w:sz w:val="24"/>
        </w:rPr>
        <w:t>до 31.12.2027 г.</w:t>
      </w:r>
    </w:p>
    <w:p w:rsidR="008C0A99" w:rsidRPr="00A927F4" w:rsidRDefault="008C0A99" w:rsidP="00B24143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 xml:space="preserve">2. Утвердить прилагаемый проект дополнительного соглашения к Соглашению </w:t>
      </w:r>
      <w:r w:rsidRPr="00BD6AA7">
        <w:rPr>
          <w:sz w:val="24"/>
        </w:rPr>
        <w:t xml:space="preserve">о передаче осуществления полномочий </w:t>
      </w:r>
      <w:r w:rsidRPr="00BF4790">
        <w:rPr>
          <w:sz w:val="24"/>
        </w:rPr>
        <w:t>Липкинского</w:t>
      </w:r>
      <w:r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</w:t>
      </w:r>
      <w:r>
        <w:rPr>
          <w:sz w:val="24"/>
        </w:rPr>
        <w:t xml:space="preserve"> 24.03.</w:t>
      </w:r>
      <w:r w:rsidRPr="00BD6AA7">
        <w:rPr>
          <w:sz w:val="24"/>
        </w:rPr>
        <w:t xml:space="preserve">2017 г. </w:t>
      </w:r>
      <w:r>
        <w:rPr>
          <w:sz w:val="24"/>
        </w:rPr>
        <w:t xml:space="preserve">и направить его </w:t>
      </w:r>
      <w:r w:rsidRPr="00A927F4">
        <w:rPr>
          <w:sz w:val="24"/>
        </w:rPr>
        <w:t>в Совет депутатов Ромодановского муниципального района для заключения</w:t>
      </w:r>
      <w:r>
        <w:rPr>
          <w:sz w:val="24"/>
        </w:rPr>
        <w:t>.</w:t>
      </w:r>
      <w:r w:rsidRPr="00A927F4">
        <w:rPr>
          <w:sz w:val="24"/>
        </w:rPr>
        <w:t xml:space="preserve"> </w:t>
      </w:r>
    </w:p>
    <w:p w:rsidR="008C0A99" w:rsidRPr="00A927F4" w:rsidRDefault="008C0A99" w:rsidP="00CD5359">
      <w:pPr>
        <w:pStyle w:val="NoSpacing"/>
        <w:ind w:firstLine="709"/>
        <w:jc w:val="both"/>
        <w:rPr>
          <w:sz w:val="24"/>
        </w:rPr>
      </w:pPr>
      <w:r>
        <w:rPr>
          <w:sz w:val="24"/>
        </w:rPr>
        <w:t>3</w:t>
      </w:r>
      <w:r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8C0A99" w:rsidRDefault="008C0A99" w:rsidP="00CD5359">
      <w:pPr>
        <w:pStyle w:val="NoSpacing"/>
        <w:ind w:firstLine="709"/>
        <w:jc w:val="both"/>
        <w:rPr>
          <w:sz w:val="26"/>
          <w:szCs w:val="26"/>
        </w:rPr>
      </w:pPr>
    </w:p>
    <w:p w:rsidR="008C0A99" w:rsidRDefault="008C0A99" w:rsidP="00CD5359">
      <w:pPr>
        <w:pStyle w:val="NoSpacing"/>
        <w:ind w:firstLine="709"/>
        <w:jc w:val="both"/>
        <w:rPr>
          <w:sz w:val="26"/>
          <w:szCs w:val="26"/>
        </w:rPr>
      </w:pPr>
    </w:p>
    <w:p w:rsidR="008C0A99" w:rsidRDefault="008C0A99" w:rsidP="00CD5359">
      <w:pPr>
        <w:pStyle w:val="NoSpacing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784"/>
        <w:gridCol w:w="4787"/>
      </w:tblGrid>
      <w:tr w:rsidR="008C0A99" w:rsidRPr="00BD6AA7" w:rsidTr="00BF4790">
        <w:trPr>
          <w:trHeight w:val="738"/>
        </w:trPr>
        <w:tc>
          <w:tcPr>
            <w:tcW w:w="4784" w:type="dxa"/>
          </w:tcPr>
          <w:p w:rsidR="008C0A99" w:rsidRPr="00BF4790" w:rsidRDefault="008C0A99" w:rsidP="00BF4790">
            <w:pPr>
              <w:jc w:val="both"/>
              <w:rPr>
                <w:b/>
                <w:sz w:val="24"/>
                <w:szCs w:val="24"/>
              </w:rPr>
            </w:pPr>
            <w:r w:rsidRPr="00BF4790">
              <w:rPr>
                <w:b/>
                <w:sz w:val="24"/>
                <w:szCs w:val="24"/>
              </w:rPr>
              <w:t>Глава Липкинского</w:t>
            </w:r>
          </w:p>
          <w:p w:rsidR="008C0A99" w:rsidRPr="00BF4790" w:rsidRDefault="008C0A99" w:rsidP="00BF4790">
            <w:pPr>
              <w:ind w:right="-194"/>
              <w:rPr>
                <w:b/>
                <w:sz w:val="25"/>
                <w:szCs w:val="25"/>
              </w:rPr>
            </w:pPr>
            <w:r w:rsidRPr="00BF4790">
              <w:rPr>
                <w:b/>
                <w:sz w:val="24"/>
                <w:szCs w:val="24"/>
              </w:rPr>
              <w:t>сельского поселения</w:t>
            </w:r>
          </w:p>
        </w:tc>
        <w:tc>
          <w:tcPr>
            <w:tcW w:w="4787" w:type="dxa"/>
          </w:tcPr>
          <w:p w:rsidR="008C0A99" w:rsidRPr="00BF4790" w:rsidRDefault="008C0A99" w:rsidP="00E65E23">
            <w:pPr>
              <w:jc w:val="both"/>
              <w:rPr>
                <w:b/>
                <w:sz w:val="24"/>
                <w:szCs w:val="24"/>
              </w:rPr>
            </w:pPr>
            <w:r w:rsidRPr="00BF4790">
              <w:rPr>
                <w:b/>
                <w:sz w:val="24"/>
                <w:szCs w:val="24"/>
              </w:rPr>
              <w:t xml:space="preserve">   </w:t>
            </w:r>
          </w:p>
          <w:p w:rsidR="008C0A99" w:rsidRPr="00BF4790" w:rsidRDefault="008C0A99" w:rsidP="00E65E23">
            <w:pPr>
              <w:jc w:val="both"/>
              <w:rPr>
                <w:b/>
                <w:sz w:val="24"/>
                <w:szCs w:val="24"/>
              </w:rPr>
            </w:pPr>
            <w:r w:rsidRPr="00BF4790">
              <w:rPr>
                <w:b/>
                <w:sz w:val="24"/>
                <w:szCs w:val="24"/>
              </w:rPr>
              <w:t xml:space="preserve">   ________________ Л</w:t>
            </w:r>
            <w:r w:rsidRPr="00BF4790">
              <w:rPr>
                <w:b/>
                <w:sz w:val="25"/>
                <w:szCs w:val="25"/>
              </w:rPr>
              <w:t>.П. Новикова</w:t>
            </w:r>
            <w:r w:rsidRPr="00BF4790">
              <w:rPr>
                <w:b/>
                <w:sz w:val="24"/>
                <w:szCs w:val="24"/>
              </w:rPr>
              <w:t xml:space="preserve">          </w:t>
            </w:r>
          </w:p>
        </w:tc>
      </w:tr>
    </w:tbl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Pr="00D1228D">
        <w:rPr>
          <w:sz w:val="26"/>
          <w:szCs w:val="26"/>
        </w:rPr>
        <w:t>УТВЕРЖДЕНО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«28» декабря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  №__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F4790">
        <w:rPr>
          <w:sz w:val="26"/>
          <w:szCs w:val="26"/>
        </w:rPr>
        <w:t xml:space="preserve">Липкинского </w:t>
      </w:r>
      <w:r w:rsidRPr="00D1228D">
        <w:rPr>
          <w:sz w:val="26"/>
          <w:szCs w:val="26"/>
        </w:rPr>
        <w:t>сельского поселения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8C0A99" w:rsidRPr="00D1228D" w:rsidRDefault="008C0A99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«26» декабря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D1228D">
          <w:rPr>
            <w:sz w:val="26"/>
            <w:szCs w:val="26"/>
          </w:rPr>
          <w:t>2022 г</w:t>
        </w:r>
      </w:smartTag>
      <w:r>
        <w:rPr>
          <w:sz w:val="26"/>
          <w:szCs w:val="26"/>
        </w:rPr>
        <w:t>.  №32</w:t>
      </w:r>
    </w:p>
    <w:p w:rsidR="008C0A99" w:rsidRPr="00D1228D" w:rsidRDefault="008C0A99" w:rsidP="00DB76D5">
      <w:pPr>
        <w:pStyle w:val="NoSpacing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8C0A99" w:rsidRDefault="008C0A99" w:rsidP="00DB76D5">
      <w:pPr>
        <w:pStyle w:val="Heading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8C0A99" w:rsidRDefault="008C0A99" w:rsidP="00DB76D5">
      <w:pPr>
        <w:pStyle w:val="Heading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DB76D5">
        <w:rPr>
          <w:sz w:val="26"/>
          <w:szCs w:val="26"/>
        </w:rPr>
        <w:t>о передаче о</w:t>
      </w:r>
      <w:r>
        <w:rPr>
          <w:sz w:val="26"/>
          <w:szCs w:val="26"/>
        </w:rPr>
        <w:t>существления полномочий Липкин</w:t>
      </w:r>
      <w:r w:rsidRPr="00DB76D5">
        <w:rPr>
          <w:sz w:val="26"/>
          <w:szCs w:val="26"/>
        </w:rPr>
        <w:t>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8C0A99" w:rsidRPr="00DB76D5" w:rsidRDefault="008C0A99" w:rsidP="00DB76D5">
      <w:pPr>
        <w:jc w:val="both"/>
      </w:pPr>
    </w:p>
    <w:bookmarkEnd w:id="0"/>
    <w:p w:rsidR="008C0A99" w:rsidRDefault="008C0A99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 с одной стороны, и Липкин</w:t>
      </w:r>
      <w:r w:rsidRPr="00D1228D">
        <w:rPr>
          <w:sz w:val="26"/>
          <w:szCs w:val="26"/>
        </w:rPr>
        <w:t xml:space="preserve">ское сельское поселение Ромодановского муниципального района Республики Мордовия, именуемое в дальнейшем "Поселение", в лице Главы </w:t>
      </w:r>
      <w:r w:rsidRPr="00BF4790">
        <w:rPr>
          <w:sz w:val="26"/>
          <w:szCs w:val="26"/>
        </w:rPr>
        <w:t>Новиковой Людмилы Петровны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5" w:history="1">
        <w:r w:rsidRPr="002C2151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DB76D5">
        <w:rPr>
          <w:sz w:val="26"/>
          <w:szCs w:val="26"/>
        </w:rPr>
        <w:t>о передаче ос</w:t>
      </w:r>
      <w:r>
        <w:rPr>
          <w:sz w:val="26"/>
          <w:szCs w:val="26"/>
        </w:rPr>
        <w:t>уществления полномочий Липкин</w:t>
      </w:r>
      <w:r w:rsidRPr="00DB76D5">
        <w:rPr>
          <w:sz w:val="26"/>
          <w:szCs w:val="26"/>
        </w:rPr>
        <w:t>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sz w:val="26"/>
          <w:szCs w:val="26"/>
        </w:rPr>
        <w:t xml:space="preserve"> от «24</w:t>
      </w:r>
      <w:r w:rsidRPr="00D1228D">
        <w:rPr>
          <w:sz w:val="26"/>
          <w:szCs w:val="26"/>
        </w:rPr>
        <w:t>»</w:t>
      </w:r>
      <w:r>
        <w:rPr>
          <w:sz w:val="26"/>
          <w:szCs w:val="26"/>
        </w:rPr>
        <w:t xml:space="preserve">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6"/>
            <w:szCs w:val="26"/>
          </w:rPr>
          <w:t>2007</w:t>
        </w:r>
        <w:r w:rsidRPr="00D1228D">
          <w:rPr>
            <w:sz w:val="26"/>
            <w:szCs w:val="26"/>
          </w:rPr>
          <w:t xml:space="preserve"> г</w:t>
        </w:r>
      </w:smartTag>
      <w:r w:rsidRPr="00D1228D">
        <w:rPr>
          <w:sz w:val="26"/>
          <w:szCs w:val="26"/>
        </w:rPr>
        <w:t>.  (далее – «Соглашение») о нижеследующем:</w:t>
      </w:r>
    </w:p>
    <w:p w:rsidR="008C0A99" w:rsidRPr="00D1228D" w:rsidRDefault="008C0A99" w:rsidP="00DB76D5">
      <w:pPr>
        <w:ind w:firstLine="708"/>
        <w:contextualSpacing/>
        <w:jc w:val="both"/>
        <w:rPr>
          <w:sz w:val="26"/>
          <w:szCs w:val="26"/>
        </w:rPr>
      </w:pPr>
    </w:p>
    <w:p w:rsidR="008C0A99" w:rsidRPr="00D1228D" w:rsidRDefault="008C0A99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8C0A99" w:rsidRPr="00D1228D" w:rsidRDefault="008C0A99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8</w:t>
      </w:r>
      <w:r w:rsidRPr="00D1228D">
        <w:rPr>
          <w:sz w:val="26"/>
          <w:szCs w:val="26"/>
        </w:rPr>
        <w:t xml:space="preserve">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8C0A99" w:rsidRPr="00D1228D" w:rsidRDefault="008C0A99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8C0A99" w:rsidRPr="00D1228D" w:rsidRDefault="008C0A99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8C0A99" w:rsidRPr="00D1228D" w:rsidRDefault="008C0A99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8C0A99" w:rsidRPr="00D1228D" w:rsidRDefault="008C0A99" w:rsidP="00DB76D5">
      <w:pPr>
        <w:pStyle w:val="Heading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8C0A99" w:rsidRPr="00D1228D" w:rsidRDefault="008C0A99" w:rsidP="00DB76D5">
      <w:pPr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8C0A99" w:rsidRPr="00D1228D" w:rsidTr="0032581E">
        <w:tc>
          <w:tcPr>
            <w:tcW w:w="4644" w:type="dxa"/>
          </w:tcPr>
          <w:p w:rsidR="008C0A99" w:rsidRPr="0032581E" w:rsidRDefault="008C0A99" w:rsidP="00DB76D5">
            <w:pPr>
              <w:pStyle w:val="a1"/>
              <w:contextualSpacing/>
              <w:rPr>
                <w:sz w:val="26"/>
                <w:szCs w:val="26"/>
              </w:rPr>
            </w:pPr>
            <w:r w:rsidRPr="0032581E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8C0A99" w:rsidRPr="00BF4790" w:rsidRDefault="008C0A99" w:rsidP="00DB76D5">
            <w:pPr>
              <w:rPr>
                <w:sz w:val="26"/>
                <w:szCs w:val="26"/>
              </w:rPr>
            </w:pPr>
            <w:r w:rsidRPr="00BF4790">
              <w:rPr>
                <w:sz w:val="26"/>
                <w:szCs w:val="26"/>
              </w:rPr>
              <w:t>Глава Липкинского сельского поселения Ромодановского муниципального района</w:t>
            </w:r>
          </w:p>
        </w:tc>
      </w:tr>
      <w:tr w:rsidR="008C0A99" w:rsidRPr="00D1228D" w:rsidTr="0032581E">
        <w:tc>
          <w:tcPr>
            <w:tcW w:w="4644" w:type="dxa"/>
          </w:tcPr>
          <w:p w:rsidR="008C0A99" w:rsidRPr="0032581E" w:rsidRDefault="008C0A99" w:rsidP="0032581E">
            <w:pPr>
              <w:jc w:val="both"/>
              <w:rPr>
                <w:sz w:val="26"/>
                <w:szCs w:val="26"/>
              </w:rPr>
            </w:pPr>
          </w:p>
          <w:p w:rsidR="008C0A99" w:rsidRPr="0032581E" w:rsidRDefault="008C0A99" w:rsidP="0032581E">
            <w:pPr>
              <w:jc w:val="both"/>
              <w:rPr>
                <w:sz w:val="26"/>
                <w:szCs w:val="26"/>
              </w:rPr>
            </w:pPr>
            <w:r w:rsidRPr="0032581E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8C0A99" w:rsidRPr="00BF4790" w:rsidRDefault="008C0A99" w:rsidP="0032581E">
            <w:pPr>
              <w:jc w:val="both"/>
              <w:rPr>
                <w:sz w:val="26"/>
                <w:szCs w:val="26"/>
              </w:rPr>
            </w:pPr>
          </w:p>
          <w:p w:rsidR="008C0A99" w:rsidRPr="00BF4790" w:rsidRDefault="008C0A99" w:rsidP="0032581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 Л</w:t>
            </w:r>
            <w:r w:rsidRPr="00BF479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П</w:t>
            </w:r>
            <w:r w:rsidRPr="00BF4790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Новикова</w:t>
            </w:r>
          </w:p>
        </w:tc>
      </w:tr>
      <w:bookmarkEnd w:id="1"/>
    </w:tbl>
    <w:p w:rsidR="008C0A99" w:rsidRPr="00DB76D5" w:rsidRDefault="008C0A99" w:rsidP="00DB76D5">
      <w:pPr>
        <w:contextualSpacing/>
        <w:rPr>
          <w:sz w:val="2"/>
          <w:szCs w:val="2"/>
        </w:rPr>
      </w:pPr>
    </w:p>
    <w:sectPr w:rsidR="008C0A99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07F4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C2151"/>
    <w:rsid w:val="002E1976"/>
    <w:rsid w:val="002E56D9"/>
    <w:rsid w:val="002F5136"/>
    <w:rsid w:val="002F794F"/>
    <w:rsid w:val="00301EF1"/>
    <w:rsid w:val="0030246B"/>
    <w:rsid w:val="00310CF2"/>
    <w:rsid w:val="003169BF"/>
    <w:rsid w:val="00322132"/>
    <w:rsid w:val="0032581E"/>
    <w:rsid w:val="00325AAF"/>
    <w:rsid w:val="00333C4F"/>
    <w:rsid w:val="00335208"/>
    <w:rsid w:val="00340D1D"/>
    <w:rsid w:val="00341F0E"/>
    <w:rsid w:val="00343285"/>
    <w:rsid w:val="00343B66"/>
    <w:rsid w:val="00353103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87C44"/>
    <w:rsid w:val="005A0DB3"/>
    <w:rsid w:val="005A3D47"/>
    <w:rsid w:val="005A5F87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84430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2B8F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94DB2"/>
    <w:rsid w:val="008A3EAE"/>
    <w:rsid w:val="008C0A99"/>
    <w:rsid w:val="008E5FC0"/>
    <w:rsid w:val="008F1B57"/>
    <w:rsid w:val="008F79FE"/>
    <w:rsid w:val="00914EB8"/>
    <w:rsid w:val="00930ABB"/>
    <w:rsid w:val="009339A7"/>
    <w:rsid w:val="00953536"/>
    <w:rsid w:val="009627FF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4F17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BF4790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3A9"/>
    <w:rsid w:val="00C96B7F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26413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2B44"/>
    <w:rsid w:val="00EC53DB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05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129</TotalTime>
  <Pages>2</Pages>
  <Words>645</Words>
  <Characters>3681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6</cp:revision>
  <cp:lastPrinted>2022-12-06T13:04:00Z</cp:lastPrinted>
  <dcterms:created xsi:type="dcterms:W3CDTF">2022-12-23T09:58:00Z</dcterms:created>
  <dcterms:modified xsi:type="dcterms:W3CDTF">2022-12-27T05:55:00Z</dcterms:modified>
</cp:coreProperties>
</file>