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A4" w:rsidRDefault="006344A4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6344A4" w:rsidRPr="00684430" w:rsidRDefault="006344A4" w:rsidP="00CD5359">
      <w:pPr>
        <w:jc w:val="center"/>
        <w:rPr>
          <w:b/>
          <w:sz w:val="32"/>
          <w:szCs w:val="32"/>
        </w:rPr>
      </w:pPr>
      <w:r w:rsidRPr="006A26C2">
        <w:rPr>
          <w:b/>
          <w:sz w:val="32"/>
          <w:szCs w:val="32"/>
        </w:rPr>
        <w:t>ЛИПКИНСКОГО</w:t>
      </w:r>
      <w:r>
        <w:rPr>
          <w:b/>
          <w:sz w:val="32"/>
          <w:szCs w:val="32"/>
        </w:rPr>
        <w:t xml:space="preserve"> СЕЛЬСКОГО ПОСЕЛЕНИЯ</w:t>
      </w:r>
    </w:p>
    <w:p w:rsidR="006344A4" w:rsidRPr="00684430" w:rsidRDefault="006344A4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344A4" w:rsidRPr="005F4B0F" w:rsidRDefault="006344A4" w:rsidP="00673BF6">
      <w:pPr>
        <w:pStyle w:val="Heading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344A4" w:rsidRDefault="006344A4" w:rsidP="00673BF6">
      <w:pPr>
        <w:jc w:val="center"/>
        <w:rPr>
          <w:b/>
          <w:sz w:val="28"/>
          <w:szCs w:val="28"/>
        </w:rPr>
      </w:pPr>
    </w:p>
    <w:p w:rsidR="006344A4" w:rsidRPr="00684430" w:rsidRDefault="006344A4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344A4" w:rsidRDefault="006344A4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6344A4" w:rsidRDefault="006344A4" w:rsidP="00673BF6"/>
    <w:p w:rsidR="006344A4" w:rsidRPr="005F4B0F" w:rsidRDefault="006344A4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«26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                     </w:t>
      </w:r>
      <w:r>
        <w:rPr>
          <w:sz w:val="26"/>
          <w:szCs w:val="26"/>
        </w:rPr>
        <w:t xml:space="preserve">                          № 31</w:t>
      </w:r>
    </w:p>
    <w:p w:rsidR="006344A4" w:rsidRDefault="006344A4" w:rsidP="00673BF6">
      <w:pPr>
        <w:rPr>
          <w:sz w:val="24"/>
          <w:szCs w:val="24"/>
        </w:rPr>
      </w:pPr>
    </w:p>
    <w:p w:rsidR="006344A4" w:rsidRPr="006A26C2" w:rsidRDefault="006344A4" w:rsidP="00673BF6">
      <w:pPr>
        <w:jc w:val="center"/>
        <w:rPr>
          <w:sz w:val="24"/>
          <w:szCs w:val="24"/>
        </w:rPr>
      </w:pPr>
      <w:r w:rsidRPr="006A26C2">
        <w:rPr>
          <w:sz w:val="24"/>
          <w:szCs w:val="24"/>
        </w:rPr>
        <w:t>п. Липки</w:t>
      </w:r>
    </w:p>
    <w:p w:rsidR="006344A4" w:rsidRPr="00A927F4" w:rsidRDefault="006344A4" w:rsidP="00673BF6">
      <w:pPr>
        <w:ind w:right="-5" w:firstLine="684"/>
        <w:jc w:val="right"/>
        <w:rPr>
          <w:b/>
          <w:sz w:val="24"/>
          <w:szCs w:val="24"/>
        </w:rPr>
      </w:pPr>
    </w:p>
    <w:p w:rsidR="006344A4" w:rsidRPr="00A927F4" w:rsidRDefault="006344A4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3154BF">
        <w:rPr>
          <w:b/>
          <w:sz w:val="24"/>
        </w:rPr>
        <w:t xml:space="preserve">о передаче осуществления части полномочий </w:t>
      </w:r>
      <w:r w:rsidRPr="006A26C2">
        <w:rPr>
          <w:b/>
          <w:sz w:val="24"/>
        </w:rPr>
        <w:t xml:space="preserve">Липкинского </w:t>
      </w:r>
      <w:r w:rsidRPr="003154BF">
        <w:rPr>
          <w:b/>
          <w:sz w:val="24"/>
        </w:rPr>
        <w:t xml:space="preserve">сельского поселения Ромодановскому муниципальному району по осуществлению закупок для обеспечения нужд муниципальных заказчиков и муниципальных бюджетных учреждений </w:t>
      </w:r>
      <w:r>
        <w:rPr>
          <w:b/>
          <w:sz w:val="24"/>
        </w:rPr>
        <w:t xml:space="preserve"> от </w:t>
      </w:r>
      <w:r w:rsidRPr="006A26C2">
        <w:rPr>
          <w:b/>
          <w:sz w:val="24"/>
        </w:rPr>
        <w:t>27.12.</w:t>
      </w:r>
      <w:r>
        <w:rPr>
          <w:b/>
          <w:sz w:val="24"/>
        </w:rPr>
        <w:t>2017 г.</w:t>
      </w:r>
    </w:p>
    <w:p w:rsidR="006344A4" w:rsidRPr="00A927F4" w:rsidRDefault="006344A4" w:rsidP="00BC4C7B">
      <w:pPr>
        <w:pStyle w:val="NoSpacing"/>
        <w:tabs>
          <w:tab w:val="left" w:pos="6120"/>
        </w:tabs>
        <w:ind w:right="3955"/>
        <w:jc w:val="both"/>
        <w:rPr>
          <w:b/>
          <w:sz w:val="24"/>
        </w:rPr>
      </w:pPr>
    </w:p>
    <w:p w:rsidR="006344A4" w:rsidRDefault="006344A4" w:rsidP="003154BF">
      <w:pPr>
        <w:pStyle w:val="NoSpacing"/>
        <w:ind w:firstLine="709"/>
        <w:jc w:val="both"/>
        <w:rPr>
          <w:sz w:val="24"/>
        </w:rPr>
      </w:pPr>
      <w:r w:rsidRPr="003154BF">
        <w:rPr>
          <w:sz w:val="24"/>
        </w:rPr>
        <w:t xml:space="preserve">В соответствии с частью 9 статьи 26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54BF">
          <w:rPr>
            <w:sz w:val="24"/>
          </w:rPr>
          <w:t>2013 г</w:t>
        </w:r>
      </w:smartTag>
      <w:r w:rsidRPr="003154BF">
        <w:rPr>
          <w:sz w:val="24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частью 4 статьи 15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154BF">
          <w:rPr>
            <w:sz w:val="24"/>
          </w:rPr>
          <w:t>2003 г</w:t>
        </w:r>
      </w:smartTag>
      <w:r w:rsidRPr="003154BF">
        <w:rPr>
          <w:sz w:val="24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sz w:val="24"/>
        </w:rPr>
        <w:t xml:space="preserve">Липкинского сельского поселения </w:t>
      </w:r>
      <w:r w:rsidRPr="003154BF">
        <w:rPr>
          <w:sz w:val="24"/>
        </w:rPr>
        <w:t xml:space="preserve">Ромодановского муниципального района Республики Мордовия, Совет депутатов </w:t>
      </w:r>
      <w:r w:rsidRPr="006A26C2">
        <w:rPr>
          <w:sz w:val="24"/>
        </w:rPr>
        <w:t>Липкинского</w:t>
      </w:r>
      <w:r>
        <w:rPr>
          <w:sz w:val="24"/>
        </w:rPr>
        <w:t xml:space="preserve"> сельского поселения </w:t>
      </w:r>
      <w:r w:rsidRPr="003154BF">
        <w:rPr>
          <w:sz w:val="24"/>
        </w:rPr>
        <w:t>Ромодановского муниципального района Республики Мордовия</w:t>
      </w:r>
    </w:p>
    <w:p w:rsidR="006344A4" w:rsidRDefault="006344A4" w:rsidP="003154BF">
      <w:pPr>
        <w:pStyle w:val="NoSpacing"/>
        <w:ind w:firstLine="709"/>
        <w:jc w:val="center"/>
        <w:rPr>
          <w:b/>
          <w:sz w:val="24"/>
        </w:rPr>
      </w:pPr>
    </w:p>
    <w:p w:rsidR="006344A4" w:rsidRPr="00A927F4" w:rsidRDefault="006344A4" w:rsidP="003154BF">
      <w:pPr>
        <w:pStyle w:val="NoSpacing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6344A4" w:rsidRPr="00A927F4" w:rsidRDefault="006344A4" w:rsidP="00673BF6">
      <w:pPr>
        <w:pStyle w:val="NoSpacing"/>
        <w:ind w:firstLine="709"/>
        <w:jc w:val="center"/>
        <w:rPr>
          <w:b/>
          <w:sz w:val="24"/>
        </w:rPr>
      </w:pPr>
    </w:p>
    <w:p w:rsidR="006344A4" w:rsidRPr="00A927F4" w:rsidRDefault="006344A4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154BF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Липкин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4"/>
        </w:rPr>
        <w:t xml:space="preserve"> бюджетных учреждений  от 27.12.</w:t>
      </w:r>
      <w:r w:rsidRPr="003154BF">
        <w:rPr>
          <w:sz w:val="24"/>
        </w:rPr>
        <w:t>201</w:t>
      </w:r>
      <w:r>
        <w:rPr>
          <w:sz w:val="24"/>
        </w:rPr>
        <w:t>7</w:t>
      </w:r>
      <w:r w:rsidRPr="003154BF">
        <w:rPr>
          <w:sz w:val="24"/>
        </w:rPr>
        <w:t xml:space="preserve"> г.</w:t>
      </w:r>
      <w:r>
        <w:rPr>
          <w:sz w:val="24"/>
        </w:rPr>
        <w:t xml:space="preserve"> </w:t>
      </w:r>
      <w:r w:rsidRPr="00A927F4">
        <w:rPr>
          <w:sz w:val="24"/>
        </w:rPr>
        <w:t>до 31.12.2027 г.</w:t>
      </w:r>
    </w:p>
    <w:p w:rsidR="006344A4" w:rsidRPr="00A927F4" w:rsidRDefault="006344A4" w:rsidP="00B24143">
      <w:pPr>
        <w:pStyle w:val="NoSpacing"/>
        <w:ind w:firstLine="709"/>
        <w:jc w:val="both"/>
        <w:rPr>
          <w:sz w:val="24"/>
        </w:rPr>
      </w:pPr>
      <w:r w:rsidRPr="00A927F4">
        <w:rPr>
          <w:sz w:val="24"/>
        </w:rPr>
        <w:t xml:space="preserve">2. Утвердить прилагаемый проект дополнительного соглашения к Соглашению </w:t>
      </w:r>
      <w:r w:rsidRPr="003154BF">
        <w:rPr>
          <w:sz w:val="24"/>
        </w:rPr>
        <w:t>о передаче осущ</w:t>
      </w:r>
      <w:r>
        <w:rPr>
          <w:sz w:val="24"/>
        </w:rPr>
        <w:t>ествления части полномочий Липкин</w:t>
      </w:r>
      <w:r w:rsidRPr="003154BF">
        <w:rPr>
          <w:sz w:val="24"/>
        </w:rPr>
        <w:t>ского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4"/>
        </w:rPr>
        <w:t xml:space="preserve"> бюджетных учреждений  от 27.12.</w:t>
      </w:r>
      <w:r w:rsidRPr="003154BF">
        <w:rPr>
          <w:sz w:val="24"/>
        </w:rPr>
        <w:t>201</w:t>
      </w:r>
      <w:r>
        <w:rPr>
          <w:sz w:val="24"/>
        </w:rPr>
        <w:t>7</w:t>
      </w:r>
      <w:r w:rsidRPr="003154BF">
        <w:rPr>
          <w:sz w:val="24"/>
        </w:rPr>
        <w:t xml:space="preserve"> г</w:t>
      </w:r>
      <w:r>
        <w:rPr>
          <w:sz w:val="24"/>
        </w:rPr>
        <w:t>.</w:t>
      </w:r>
      <w:r w:rsidRPr="00BD6AA7">
        <w:rPr>
          <w:sz w:val="24"/>
        </w:rPr>
        <w:t xml:space="preserve">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6344A4" w:rsidRPr="00A927F4" w:rsidRDefault="006344A4" w:rsidP="00CD5359">
      <w:pPr>
        <w:pStyle w:val="NoSpacing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6344A4" w:rsidRDefault="006344A4" w:rsidP="00CD5359">
      <w:pPr>
        <w:pStyle w:val="NoSpacing"/>
        <w:ind w:firstLine="709"/>
        <w:jc w:val="both"/>
        <w:rPr>
          <w:sz w:val="26"/>
          <w:szCs w:val="26"/>
        </w:rPr>
      </w:pPr>
    </w:p>
    <w:p w:rsidR="006344A4" w:rsidRDefault="006344A4" w:rsidP="00CD5359">
      <w:pPr>
        <w:pStyle w:val="NoSpacing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6344A4" w:rsidRPr="00BD6AA7" w:rsidTr="00A478E6">
        <w:trPr>
          <w:trHeight w:val="530"/>
        </w:trPr>
        <w:tc>
          <w:tcPr>
            <w:tcW w:w="4784" w:type="dxa"/>
          </w:tcPr>
          <w:p w:rsidR="006344A4" w:rsidRPr="00A478E6" w:rsidRDefault="006344A4" w:rsidP="006A26C2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>Глава Липкинского</w:t>
            </w:r>
          </w:p>
          <w:p w:rsidR="006344A4" w:rsidRPr="00A478E6" w:rsidRDefault="006344A4" w:rsidP="006A26C2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>сельского поселения</w:t>
            </w:r>
          </w:p>
          <w:p w:rsidR="006344A4" w:rsidRPr="00A478E6" w:rsidRDefault="006344A4" w:rsidP="00E65E23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6344A4" w:rsidRPr="00A478E6" w:rsidRDefault="006344A4" w:rsidP="00E65E23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 xml:space="preserve">   </w:t>
            </w:r>
          </w:p>
          <w:p w:rsidR="006344A4" w:rsidRPr="00A478E6" w:rsidRDefault="006344A4" w:rsidP="00E65E23">
            <w:pPr>
              <w:jc w:val="both"/>
              <w:rPr>
                <w:b/>
                <w:sz w:val="24"/>
                <w:szCs w:val="24"/>
              </w:rPr>
            </w:pPr>
            <w:r w:rsidRPr="00A478E6">
              <w:rPr>
                <w:b/>
                <w:sz w:val="24"/>
                <w:szCs w:val="24"/>
              </w:rPr>
              <w:t xml:space="preserve">  ________________ Л.П. Новикова         </w:t>
            </w:r>
          </w:p>
        </w:tc>
      </w:tr>
    </w:tbl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Pr="00D1228D">
        <w:rPr>
          <w:sz w:val="26"/>
          <w:szCs w:val="26"/>
        </w:rPr>
        <w:t>УТВЕРЖДЕНО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«28»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A478E6">
        <w:rPr>
          <w:sz w:val="26"/>
          <w:szCs w:val="26"/>
        </w:rPr>
        <w:t>Липкинского</w:t>
      </w:r>
      <w:r w:rsidRPr="00D1228D">
        <w:rPr>
          <w:sz w:val="26"/>
          <w:szCs w:val="26"/>
        </w:rPr>
        <w:t xml:space="preserve"> сельского поселения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6344A4" w:rsidRPr="00D1228D" w:rsidRDefault="006344A4" w:rsidP="00DB76D5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6344A4" w:rsidRPr="00D1228D" w:rsidRDefault="006344A4" w:rsidP="00317364">
      <w:pPr>
        <w:pStyle w:val="NoSpacing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>
        <w:rPr>
          <w:sz w:val="26"/>
          <w:szCs w:val="26"/>
        </w:rPr>
        <w:t>.  №31</w:t>
      </w:r>
      <w:r w:rsidRPr="00D1228D">
        <w:rPr>
          <w:sz w:val="26"/>
          <w:szCs w:val="26"/>
        </w:rPr>
        <w:t> </w:t>
      </w:r>
    </w:p>
    <w:p w:rsidR="006344A4" w:rsidRDefault="006344A4" w:rsidP="00DB76D5">
      <w:pPr>
        <w:pStyle w:val="Heading1"/>
        <w:contextualSpacing/>
        <w:jc w:val="center"/>
        <w:rPr>
          <w:sz w:val="26"/>
          <w:szCs w:val="26"/>
        </w:rPr>
      </w:pPr>
      <w:bookmarkStart w:id="0" w:name="sub_10000"/>
    </w:p>
    <w:p w:rsidR="006344A4" w:rsidRDefault="006344A4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 xml:space="preserve">Дополнительное соглашение № 1 </w:t>
      </w:r>
    </w:p>
    <w:p w:rsidR="006344A4" w:rsidRDefault="006344A4" w:rsidP="00DB76D5">
      <w:pPr>
        <w:pStyle w:val="Heading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A478E6">
        <w:rPr>
          <w:sz w:val="26"/>
          <w:szCs w:val="26"/>
        </w:rPr>
        <w:t xml:space="preserve">Липкинского </w:t>
      </w:r>
      <w:r w:rsidRPr="003154BF">
        <w:rPr>
          <w:sz w:val="26"/>
          <w:szCs w:val="26"/>
        </w:rPr>
        <w:t>сельского поселения Ромодановскому муниципальному району по осуществлению закупок для обеспечения нужд муниципальных заказчиков и муни</w:t>
      </w:r>
      <w:r>
        <w:rPr>
          <w:sz w:val="26"/>
          <w:szCs w:val="26"/>
        </w:rPr>
        <w:t xml:space="preserve">ципальных бюджетных учреждений </w:t>
      </w:r>
    </w:p>
    <w:p w:rsidR="006344A4" w:rsidRPr="00DB76D5" w:rsidRDefault="006344A4" w:rsidP="00DB76D5">
      <w:pPr>
        <w:jc w:val="both"/>
      </w:pPr>
    </w:p>
    <w:bookmarkEnd w:id="0"/>
    <w:p w:rsidR="006344A4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Pr="00A478E6">
        <w:rPr>
          <w:sz w:val="26"/>
          <w:szCs w:val="26"/>
        </w:rPr>
        <w:t>Липкинское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Pr="00A478E6">
        <w:rPr>
          <w:sz w:val="26"/>
          <w:szCs w:val="26"/>
        </w:rPr>
        <w:t>Липкинского сельского поселения Новиковой Людмилы Петровны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D77FF5">
          <w:rPr>
            <w:rStyle w:val="a"/>
            <w:color w:val="auto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3154BF">
        <w:rPr>
          <w:sz w:val="26"/>
          <w:szCs w:val="26"/>
        </w:rPr>
        <w:t xml:space="preserve">о передаче осуществления части полномочий </w:t>
      </w:r>
      <w:r w:rsidRPr="00A478E6">
        <w:rPr>
          <w:sz w:val="26"/>
          <w:szCs w:val="26"/>
        </w:rPr>
        <w:t>Липкинского</w:t>
      </w:r>
      <w:r w:rsidRPr="003154BF">
        <w:rPr>
          <w:sz w:val="26"/>
          <w:szCs w:val="26"/>
        </w:rPr>
        <w:t xml:space="preserve"> сельского поселения Ромодановскому муниципальному району по осуществлению закупок для обеспечения нужд муниципальных заказчиков и муниципальных</w:t>
      </w:r>
      <w:r>
        <w:rPr>
          <w:sz w:val="26"/>
          <w:szCs w:val="26"/>
        </w:rPr>
        <w:t xml:space="preserve"> бюджетных учреждений  от 27.12.2017</w:t>
      </w:r>
      <w:r w:rsidRPr="003154BF">
        <w:rPr>
          <w:sz w:val="26"/>
          <w:szCs w:val="26"/>
        </w:rPr>
        <w:t xml:space="preserve"> г.</w:t>
      </w:r>
      <w:r w:rsidRPr="00D1228D">
        <w:rPr>
          <w:sz w:val="26"/>
          <w:szCs w:val="26"/>
        </w:rPr>
        <w:t xml:space="preserve">  (далее – «Соглашение») о нижеследующем:</w:t>
      </w: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 xml:space="preserve">1. Внести в текст Соглашения изменение, изложив п. </w:t>
      </w:r>
      <w:r>
        <w:rPr>
          <w:sz w:val="26"/>
          <w:szCs w:val="26"/>
        </w:rPr>
        <w:t>17</w:t>
      </w:r>
      <w:r w:rsidRPr="00D1228D">
        <w:rPr>
          <w:sz w:val="26"/>
          <w:szCs w:val="26"/>
        </w:rPr>
        <w:t xml:space="preserve"> в следующей редакции:</w:t>
      </w: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17.</w:t>
      </w:r>
      <w:r w:rsidRPr="00D1228D">
        <w:rPr>
          <w:sz w:val="26"/>
          <w:szCs w:val="26"/>
        </w:rPr>
        <w:t xml:space="preserve"> Настоящее Соглашение заключается по 31 декабря </w:t>
      </w:r>
      <w:smartTag w:uri="urn:schemas-microsoft-com:office:smarttags" w:element="metricconverter">
        <w:smartTagPr>
          <w:attr w:name="ProductID" w:val="2027 г"/>
        </w:smartTagPr>
        <w:r w:rsidRPr="00D1228D">
          <w:rPr>
            <w:sz w:val="26"/>
            <w:szCs w:val="26"/>
          </w:rPr>
          <w:t>2027 г</w:t>
        </w:r>
      </w:smartTag>
      <w:r w:rsidRPr="00D1228D">
        <w:rPr>
          <w:sz w:val="26"/>
          <w:szCs w:val="26"/>
        </w:rPr>
        <w:t>.».</w:t>
      </w: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6344A4" w:rsidRPr="00D1228D" w:rsidRDefault="006344A4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6344A4" w:rsidRPr="00D1228D" w:rsidRDefault="006344A4" w:rsidP="00DB76D5">
      <w:pPr>
        <w:pStyle w:val="Heading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6344A4" w:rsidRPr="00D1228D" w:rsidRDefault="006344A4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644"/>
        <w:gridCol w:w="4927"/>
      </w:tblGrid>
      <w:tr w:rsidR="006344A4" w:rsidRPr="00D1228D" w:rsidTr="003D68CF">
        <w:tc>
          <w:tcPr>
            <w:tcW w:w="4644" w:type="dxa"/>
          </w:tcPr>
          <w:p w:rsidR="006344A4" w:rsidRPr="003D68CF" w:rsidRDefault="006344A4" w:rsidP="00DB76D5">
            <w:pPr>
              <w:pStyle w:val="a1"/>
              <w:contextualSpacing/>
              <w:rPr>
                <w:sz w:val="26"/>
                <w:szCs w:val="26"/>
              </w:rPr>
            </w:pPr>
            <w:r w:rsidRPr="003D68CF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6344A4" w:rsidRPr="00A478E6" w:rsidRDefault="006344A4" w:rsidP="00DB76D5">
            <w:pPr>
              <w:rPr>
                <w:sz w:val="26"/>
                <w:szCs w:val="26"/>
              </w:rPr>
            </w:pPr>
            <w:r w:rsidRPr="00A478E6">
              <w:rPr>
                <w:sz w:val="26"/>
                <w:szCs w:val="26"/>
              </w:rPr>
              <w:t>Глава Липкинского сельского поселения Ромодановского муниципального района</w:t>
            </w:r>
          </w:p>
        </w:tc>
      </w:tr>
      <w:tr w:rsidR="006344A4" w:rsidRPr="00D1228D" w:rsidTr="003D68CF">
        <w:tc>
          <w:tcPr>
            <w:tcW w:w="4644" w:type="dxa"/>
          </w:tcPr>
          <w:p w:rsidR="006344A4" w:rsidRPr="003D68CF" w:rsidRDefault="006344A4" w:rsidP="003D68CF">
            <w:pPr>
              <w:jc w:val="both"/>
              <w:rPr>
                <w:sz w:val="26"/>
                <w:szCs w:val="26"/>
              </w:rPr>
            </w:pPr>
          </w:p>
          <w:p w:rsidR="006344A4" w:rsidRPr="003D68CF" w:rsidRDefault="006344A4" w:rsidP="003D68CF">
            <w:pPr>
              <w:jc w:val="both"/>
              <w:rPr>
                <w:sz w:val="26"/>
                <w:szCs w:val="26"/>
              </w:rPr>
            </w:pPr>
            <w:r w:rsidRPr="003D68CF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6344A4" w:rsidRPr="00A478E6" w:rsidRDefault="006344A4" w:rsidP="003D68CF">
            <w:pPr>
              <w:jc w:val="both"/>
              <w:rPr>
                <w:sz w:val="26"/>
                <w:szCs w:val="26"/>
              </w:rPr>
            </w:pPr>
          </w:p>
          <w:p w:rsidR="006344A4" w:rsidRPr="00A478E6" w:rsidRDefault="006344A4" w:rsidP="003D68CF">
            <w:pPr>
              <w:jc w:val="both"/>
              <w:rPr>
                <w:sz w:val="26"/>
                <w:szCs w:val="26"/>
              </w:rPr>
            </w:pPr>
            <w:r w:rsidRPr="00A478E6">
              <w:rPr>
                <w:sz w:val="26"/>
                <w:szCs w:val="26"/>
              </w:rPr>
              <w:t>__________________ Л.П. Новикова</w:t>
            </w:r>
          </w:p>
        </w:tc>
      </w:tr>
      <w:bookmarkEnd w:id="1"/>
    </w:tbl>
    <w:p w:rsidR="006344A4" w:rsidRPr="00DB76D5" w:rsidRDefault="006344A4" w:rsidP="00DB76D5">
      <w:pPr>
        <w:contextualSpacing/>
        <w:rPr>
          <w:sz w:val="2"/>
          <w:szCs w:val="2"/>
        </w:rPr>
      </w:pPr>
    </w:p>
    <w:sectPr w:rsidR="006344A4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54BF"/>
    <w:rsid w:val="003169BF"/>
    <w:rsid w:val="00317364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D68CF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B5983"/>
    <w:rsid w:val="005C226B"/>
    <w:rsid w:val="005C2460"/>
    <w:rsid w:val="005C7CDD"/>
    <w:rsid w:val="005F3C58"/>
    <w:rsid w:val="005F4B0F"/>
    <w:rsid w:val="005F5741"/>
    <w:rsid w:val="006229CE"/>
    <w:rsid w:val="00624D29"/>
    <w:rsid w:val="00626794"/>
    <w:rsid w:val="006344A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26C2"/>
    <w:rsid w:val="006A34B6"/>
    <w:rsid w:val="006C1222"/>
    <w:rsid w:val="006C2924"/>
    <w:rsid w:val="006E38B9"/>
    <w:rsid w:val="006F5D54"/>
    <w:rsid w:val="006F5DFC"/>
    <w:rsid w:val="00714CB0"/>
    <w:rsid w:val="00734198"/>
    <w:rsid w:val="00737E33"/>
    <w:rsid w:val="00752BBF"/>
    <w:rsid w:val="007908A3"/>
    <w:rsid w:val="00797E9A"/>
    <w:rsid w:val="007D0B8D"/>
    <w:rsid w:val="007D43A5"/>
    <w:rsid w:val="007F0101"/>
    <w:rsid w:val="00806071"/>
    <w:rsid w:val="008167DE"/>
    <w:rsid w:val="0082408A"/>
    <w:rsid w:val="0084591D"/>
    <w:rsid w:val="008562CD"/>
    <w:rsid w:val="00872638"/>
    <w:rsid w:val="00880FA6"/>
    <w:rsid w:val="008A3EAE"/>
    <w:rsid w:val="008E5FC0"/>
    <w:rsid w:val="008F1B57"/>
    <w:rsid w:val="008F3C71"/>
    <w:rsid w:val="008F79FE"/>
    <w:rsid w:val="00914EB8"/>
    <w:rsid w:val="00930ABB"/>
    <w:rsid w:val="009339A7"/>
    <w:rsid w:val="00953536"/>
    <w:rsid w:val="009630F0"/>
    <w:rsid w:val="0096752C"/>
    <w:rsid w:val="00986010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478E6"/>
    <w:rsid w:val="00A71633"/>
    <w:rsid w:val="00A8522A"/>
    <w:rsid w:val="00A90864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02DE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77FF5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09A4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924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">
    <w:name w:val="Гипертекстовая ссылка"/>
    <w:basedOn w:val="DefaultParagraphFont"/>
    <w:uiPriority w:val="99"/>
    <w:rsid w:val="009C055B"/>
    <w:rPr>
      <w:rFonts w:cs="Times New Roman"/>
      <w:color w:val="106BBE"/>
    </w:rPr>
  </w:style>
  <w:style w:type="paragraph" w:styleId="NoSpacing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0F24BB"/>
    <w:rPr>
      <w:rFonts w:cs="Times New Roman"/>
      <w:color w:val="0000FF"/>
      <w:u w:val="single"/>
    </w:rPr>
  </w:style>
  <w:style w:type="character" w:customStyle="1" w:styleId="a0">
    <w:name w:val="Цветовое выделение"/>
    <w:uiPriority w:val="99"/>
    <w:rsid w:val="000F24BB"/>
    <w:rPr>
      <w:b/>
      <w:color w:val="26282F"/>
    </w:rPr>
  </w:style>
  <w:style w:type="character" w:styleId="Strong">
    <w:name w:val="Strong"/>
    <w:basedOn w:val="DefaultParagraphFont"/>
    <w:uiPriority w:val="99"/>
    <w:qFormat/>
    <w:rsid w:val="00EA46C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38B9"/>
    <w:rPr>
      <w:rFonts w:cs="Times New Roman"/>
    </w:rPr>
  </w:style>
  <w:style w:type="paragraph" w:customStyle="1" w:styleId="a1">
    <w:name w:val="Прижатый влево"/>
    <w:basedOn w:val="Normal"/>
    <w:next w:val="Normal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184FF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633</Words>
  <Characters>3610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Opганизация</dc:creator>
  <cp:keywords/>
  <dc:description/>
  <cp:lastModifiedBy>USER</cp:lastModifiedBy>
  <cp:revision>5</cp:revision>
  <cp:lastPrinted>2022-12-06T13:04:00Z</cp:lastPrinted>
  <dcterms:created xsi:type="dcterms:W3CDTF">2022-12-26T05:55:00Z</dcterms:created>
  <dcterms:modified xsi:type="dcterms:W3CDTF">2022-12-27T05:38:00Z</dcterms:modified>
</cp:coreProperties>
</file>