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58" w:rsidRDefault="003A7A58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СОВЕТ ДЕПУТАТОВ            </w:t>
      </w:r>
      <w:r w:rsidRPr="00341F0F">
        <w:rPr>
          <w:i/>
          <w:sz w:val="40"/>
          <w:szCs w:val="40"/>
          <w:u w:val="single"/>
        </w:rPr>
        <w:t>ПРОЕКТ</w:t>
      </w:r>
    </w:p>
    <w:p w:rsidR="003A7A58" w:rsidRDefault="003A7A58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3A7A58" w:rsidRPr="000B5FC6" w:rsidRDefault="003A7A58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3A7A58" w:rsidRDefault="003A7A58" w:rsidP="00CF4FF2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3A7A58" w:rsidRPr="00A605FE" w:rsidRDefault="003A7A58" w:rsidP="00CF4FF2">
      <w:pPr>
        <w:jc w:val="center"/>
        <w:rPr>
          <w:b/>
          <w:sz w:val="28"/>
          <w:szCs w:val="28"/>
        </w:rPr>
      </w:pPr>
    </w:p>
    <w:p w:rsidR="003A7A58" w:rsidRPr="00990550" w:rsidRDefault="003A7A58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A7A58" w:rsidRPr="00FB3ED9" w:rsidRDefault="003A7A58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A7A58" w:rsidRPr="00FB3ED9" w:rsidRDefault="003A7A58" w:rsidP="00CF4FF2"/>
    <w:p w:rsidR="003A7A58" w:rsidRPr="006748CF" w:rsidRDefault="003A7A58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_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_______ </w:t>
      </w:r>
      <w:smartTag w:uri="urn:schemas-microsoft-com:office:smarttags" w:element="metricconverter">
        <w:smartTagPr>
          <w:attr w:name="ProductID" w:val="2027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№ __</w:t>
      </w:r>
    </w:p>
    <w:p w:rsidR="003A7A58" w:rsidRPr="006748CF" w:rsidRDefault="003A7A58" w:rsidP="00CF4FF2">
      <w:pPr>
        <w:rPr>
          <w:sz w:val="24"/>
          <w:szCs w:val="24"/>
        </w:rPr>
      </w:pPr>
    </w:p>
    <w:p w:rsidR="003A7A58" w:rsidRPr="006748CF" w:rsidRDefault="003A7A58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3A7A58" w:rsidRPr="007B1D07" w:rsidRDefault="003A7A58" w:rsidP="00CF4FF2">
      <w:pPr>
        <w:jc w:val="both"/>
        <w:rPr>
          <w:sz w:val="26"/>
          <w:szCs w:val="26"/>
        </w:rPr>
      </w:pPr>
    </w:p>
    <w:p w:rsidR="003A7A58" w:rsidRPr="000555F1" w:rsidRDefault="003A7A58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555F1">
        <w:rPr>
          <w:b/>
          <w:sz w:val="26"/>
          <w:szCs w:val="26"/>
        </w:rPr>
        <w:t>по организации в границах поселения электро-, тепло-,</w:t>
      </w:r>
      <w:r>
        <w:rPr>
          <w:b/>
          <w:sz w:val="26"/>
          <w:szCs w:val="26"/>
        </w:rPr>
        <w:t xml:space="preserve"> </w:t>
      </w:r>
      <w:r w:rsidRPr="000555F1">
        <w:rPr>
          <w:b/>
          <w:sz w:val="26"/>
          <w:szCs w:val="26"/>
        </w:rPr>
        <w:t>газо- и  водоснабжения населения, водоотведения, снабжения населения топливом</w:t>
      </w:r>
    </w:p>
    <w:p w:rsidR="003A7A58" w:rsidRPr="007B1D07" w:rsidRDefault="003A7A58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3A7A58" w:rsidRPr="007B1D07" w:rsidRDefault="003A7A58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color w:val="000000"/>
          <w:sz w:val="26"/>
          <w:szCs w:val="26"/>
        </w:rPr>
        <w:t xml:space="preserve"> Ромодановского муниципального района </w:t>
      </w:r>
    </w:p>
    <w:p w:rsidR="003A7A58" w:rsidRDefault="003A7A58" w:rsidP="00CF4FF2">
      <w:pPr>
        <w:ind w:firstLine="540"/>
        <w:jc w:val="center"/>
        <w:rPr>
          <w:color w:val="000000"/>
          <w:sz w:val="26"/>
          <w:szCs w:val="26"/>
        </w:rPr>
      </w:pPr>
    </w:p>
    <w:p w:rsidR="003A7A58" w:rsidRDefault="003A7A58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3A7A58" w:rsidRDefault="003A7A58" w:rsidP="00CF4FF2">
      <w:pPr>
        <w:ind w:firstLine="540"/>
        <w:jc w:val="center"/>
        <w:rPr>
          <w:color w:val="000000"/>
          <w:sz w:val="26"/>
          <w:szCs w:val="26"/>
        </w:rPr>
      </w:pPr>
    </w:p>
    <w:p w:rsidR="003A7A58" w:rsidRDefault="003A7A58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27.12.2017 года.</w:t>
      </w:r>
    </w:p>
    <w:p w:rsidR="003A7A58" w:rsidRDefault="003A7A58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>.</w:t>
      </w:r>
    </w:p>
    <w:p w:rsidR="003A7A58" w:rsidRPr="007B1D07" w:rsidRDefault="003A7A58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>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газете "Поиск</w:t>
      </w:r>
      <w:r w:rsidRPr="007B1D07">
        <w:rPr>
          <w:sz w:val="26"/>
          <w:szCs w:val="26"/>
        </w:rPr>
        <w:t>"</w:t>
      </w:r>
      <w:r w:rsidRPr="0059473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>.</w:t>
      </w:r>
    </w:p>
    <w:p w:rsidR="003A7A58" w:rsidRPr="007B1D07" w:rsidRDefault="003A7A58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3A7A58" w:rsidRDefault="003A7A58" w:rsidP="00E63F3D">
      <w:pPr>
        <w:ind w:firstLine="540"/>
        <w:jc w:val="both"/>
        <w:rPr>
          <w:sz w:val="26"/>
          <w:szCs w:val="26"/>
        </w:rPr>
      </w:pPr>
    </w:p>
    <w:p w:rsidR="003A7A58" w:rsidRDefault="003A7A58" w:rsidP="00E63F3D">
      <w:pPr>
        <w:ind w:firstLine="540"/>
        <w:jc w:val="both"/>
        <w:rPr>
          <w:sz w:val="26"/>
          <w:szCs w:val="26"/>
        </w:rPr>
      </w:pPr>
    </w:p>
    <w:p w:rsidR="003A7A58" w:rsidRDefault="003A7A58" w:rsidP="00E63F3D">
      <w:pPr>
        <w:ind w:firstLine="540"/>
        <w:jc w:val="both"/>
        <w:rPr>
          <w:sz w:val="26"/>
          <w:szCs w:val="26"/>
        </w:rPr>
      </w:pPr>
    </w:p>
    <w:p w:rsidR="003A7A58" w:rsidRDefault="003A7A58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Липкинского сельского поселения                                  Л.П. Новикова </w:t>
      </w:r>
    </w:p>
    <w:p w:rsidR="003A7A58" w:rsidRPr="00F85E54" w:rsidRDefault="003A7A58" w:rsidP="00F85E54">
      <w:pPr>
        <w:ind w:left="709"/>
        <w:rPr>
          <w:sz w:val="24"/>
          <w:szCs w:val="24"/>
        </w:rPr>
      </w:pPr>
      <w:r>
        <w:rPr>
          <w:rStyle w:val="a0"/>
          <w:b w:val="0"/>
          <w:color w:val="auto"/>
          <w:sz w:val="26"/>
          <w:szCs w:val="26"/>
        </w:rPr>
        <w:br w:type="page"/>
        <w:t xml:space="preserve">                                                                                                     </w:t>
      </w:r>
      <w:r w:rsidRPr="00F85E54">
        <w:rPr>
          <w:sz w:val="24"/>
          <w:szCs w:val="24"/>
        </w:rPr>
        <w:t>УТВЕРЖДЕНО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  №_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3A7A58" w:rsidRPr="002E29E2" w:rsidRDefault="003A7A58" w:rsidP="002E29E2">
      <w:pPr>
        <w:pStyle w:val="NoSpacing"/>
        <w:tabs>
          <w:tab w:val="left" w:pos="2977"/>
        </w:tabs>
        <w:ind w:left="4253"/>
        <w:contextualSpacing/>
        <w:rPr>
          <w:sz w:val="24"/>
        </w:rPr>
      </w:pPr>
      <w:r>
        <w:rPr>
          <w:sz w:val="26"/>
          <w:szCs w:val="26"/>
        </w:rPr>
        <w:t xml:space="preserve">                                              </w:t>
      </w:r>
      <w:r w:rsidRPr="002E29E2">
        <w:rPr>
          <w:sz w:val="24"/>
        </w:rPr>
        <w:t>УТВЕРЖДЕНО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Липкин</w:t>
      </w:r>
      <w:r w:rsidRPr="00D1228D">
        <w:rPr>
          <w:sz w:val="26"/>
          <w:szCs w:val="26"/>
        </w:rPr>
        <w:t>ского сельского поселения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3A7A58" w:rsidRPr="00D1228D" w:rsidRDefault="003A7A58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</w:t>
      </w:r>
      <w:r>
        <w:rPr>
          <w:sz w:val="26"/>
          <w:szCs w:val="26"/>
        </w:rPr>
        <w:t xml:space="preserve"> _</w:t>
      </w:r>
    </w:p>
    <w:p w:rsidR="003A7A58" w:rsidRPr="00D1228D" w:rsidRDefault="003A7A58" w:rsidP="00D01969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3A7A58" w:rsidRPr="00D1228D" w:rsidRDefault="003A7A58" w:rsidP="00D01969">
      <w:pPr>
        <w:pStyle w:val="Heading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№1 к Соглашению</w:t>
      </w:r>
      <w:r w:rsidRPr="00D1228D">
        <w:rPr>
          <w:sz w:val="26"/>
          <w:szCs w:val="26"/>
        </w:rPr>
        <w:br/>
        <w:t>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27.12.2017 года</w:t>
      </w:r>
      <w:r w:rsidRPr="00D1228D">
        <w:rPr>
          <w:sz w:val="26"/>
          <w:szCs w:val="26"/>
        </w:rPr>
        <w:br/>
      </w:r>
    </w:p>
    <w:bookmarkEnd w:id="0"/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>новича, с одной стороны, и Липкин</w:t>
      </w:r>
      <w:r w:rsidRPr="00D1228D">
        <w:rPr>
          <w:sz w:val="26"/>
          <w:szCs w:val="26"/>
        </w:rPr>
        <w:t>ское сельское поселение Ромодановского муниципального района Республики Мордовия, именуемое в дальнейшем</w:t>
      </w:r>
      <w:r>
        <w:rPr>
          <w:sz w:val="26"/>
          <w:szCs w:val="26"/>
        </w:rPr>
        <w:t xml:space="preserve"> "Поселение", в лице Главы Липкин</w:t>
      </w:r>
      <w:r w:rsidRPr="00D1228D">
        <w:rPr>
          <w:sz w:val="26"/>
          <w:szCs w:val="26"/>
        </w:rPr>
        <w:t>ского сельского пос</w:t>
      </w:r>
      <w:r>
        <w:rPr>
          <w:sz w:val="26"/>
          <w:szCs w:val="26"/>
        </w:rPr>
        <w:t>еления Новиковой Людмилы Петровны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B5456E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</w:t>
      </w:r>
      <w:r>
        <w:rPr>
          <w:sz w:val="26"/>
          <w:szCs w:val="26"/>
        </w:rPr>
        <w:t>ипального района Липкин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>
        <w:rPr>
          <w:sz w:val="26"/>
          <w:szCs w:val="26"/>
        </w:rPr>
        <w:t>27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2.Условия Соглашения, не затронутые настоящим дополнительным соглашением, остаются прежними.</w:t>
      </w:r>
    </w:p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3A7A58" w:rsidRPr="00D1228D" w:rsidRDefault="003A7A58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3A7A58" w:rsidRDefault="003A7A58" w:rsidP="00D01969">
      <w:pPr>
        <w:pStyle w:val="Heading1"/>
        <w:contextualSpacing/>
        <w:rPr>
          <w:sz w:val="26"/>
          <w:szCs w:val="26"/>
        </w:rPr>
      </w:pPr>
      <w:bookmarkStart w:id="1" w:name="sub_1033"/>
    </w:p>
    <w:p w:rsidR="003A7A58" w:rsidRPr="00D1228D" w:rsidRDefault="003A7A58" w:rsidP="00D01969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3A7A58" w:rsidRPr="00D1228D" w:rsidRDefault="003A7A58" w:rsidP="00D01969">
      <w:pPr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3A7A58" w:rsidRPr="00D1228D" w:rsidTr="00AE7D78">
        <w:tc>
          <w:tcPr>
            <w:tcW w:w="4644" w:type="dxa"/>
          </w:tcPr>
          <w:p w:rsidR="003A7A58" w:rsidRPr="00AE7D78" w:rsidRDefault="003A7A58" w:rsidP="0048748E">
            <w:pPr>
              <w:pStyle w:val="a1"/>
              <w:contextualSpacing/>
              <w:rPr>
                <w:sz w:val="26"/>
                <w:szCs w:val="26"/>
              </w:rPr>
            </w:pPr>
            <w:r w:rsidRPr="00AE7D78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3A7A58" w:rsidRPr="00AE7D78" w:rsidRDefault="003A7A58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Липкин</w:t>
            </w:r>
            <w:r w:rsidRPr="00AE7D78">
              <w:rPr>
                <w:sz w:val="26"/>
                <w:szCs w:val="26"/>
              </w:rPr>
              <w:t>ского сельского поселения Ромодановского муниципального района</w:t>
            </w:r>
          </w:p>
        </w:tc>
      </w:tr>
      <w:tr w:rsidR="003A7A58" w:rsidRPr="00D1228D" w:rsidTr="00AE7D78">
        <w:tc>
          <w:tcPr>
            <w:tcW w:w="4644" w:type="dxa"/>
          </w:tcPr>
          <w:p w:rsidR="003A7A58" w:rsidRPr="00AE7D78" w:rsidRDefault="003A7A58" w:rsidP="0048748E">
            <w:pPr>
              <w:rPr>
                <w:sz w:val="26"/>
                <w:szCs w:val="26"/>
              </w:rPr>
            </w:pPr>
          </w:p>
          <w:p w:rsidR="003A7A58" w:rsidRPr="00AE7D78" w:rsidRDefault="003A7A58" w:rsidP="0048748E">
            <w:pPr>
              <w:rPr>
                <w:sz w:val="26"/>
                <w:szCs w:val="26"/>
              </w:rPr>
            </w:pPr>
            <w:r w:rsidRPr="00AE7D78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3A7A58" w:rsidRPr="00AE7D78" w:rsidRDefault="003A7A58" w:rsidP="0048748E">
            <w:pPr>
              <w:rPr>
                <w:sz w:val="26"/>
                <w:szCs w:val="26"/>
              </w:rPr>
            </w:pPr>
          </w:p>
          <w:p w:rsidR="003A7A58" w:rsidRPr="00AE7D78" w:rsidRDefault="003A7A58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AE7D78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AE7D78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3A7A58" w:rsidRPr="000F24BB" w:rsidRDefault="003A7A58" w:rsidP="00CF4FF2">
      <w:pPr>
        <w:rPr>
          <w:sz w:val="28"/>
          <w:szCs w:val="28"/>
        </w:rPr>
      </w:pPr>
    </w:p>
    <w:sectPr w:rsidR="003A7A5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132AE"/>
    <w:rsid w:val="00032465"/>
    <w:rsid w:val="00034C25"/>
    <w:rsid w:val="00050E43"/>
    <w:rsid w:val="000555F1"/>
    <w:rsid w:val="000A5672"/>
    <w:rsid w:val="000B5FC6"/>
    <w:rsid w:val="000C7767"/>
    <w:rsid w:val="000E10DB"/>
    <w:rsid w:val="000E3449"/>
    <w:rsid w:val="000F24BB"/>
    <w:rsid w:val="001120ED"/>
    <w:rsid w:val="00125EB9"/>
    <w:rsid w:val="00127F60"/>
    <w:rsid w:val="00140B00"/>
    <w:rsid w:val="00145E2C"/>
    <w:rsid w:val="00156656"/>
    <w:rsid w:val="00184FF1"/>
    <w:rsid w:val="00185BA5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1D5D"/>
    <w:rsid w:val="00257B51"/>
    <w:rsid w:val="00281D18"/>
    <w:rsid w:val="00282DA6"/>
    <w:rsid w:val="002B2093"/>
    <w:rsid w:val="002B7A96"/>
    <w:rsid w:val="002E1976"/>
    <w:rsid w:val="002E29E2"/>
    <w:rsid w:val="002E56D9"/>
    <w:rsid w:val="00301EF1"/>
    <w:rsid w:val="0030246B"/>
    <w:rsid w:val="003169BF"/>
    <w:rsid w:val="00325AAF"/>
    <w:rsid w:val="00333C4F"/>
    <w:rsid w:val="00335208"/>
    <w:rsid w:val="00341F0F"/>
    <w:rsid w:val="00343B66"/>
    <w:rsid w:val="00353103"/>
    <w:rsid w:val="00383978"/>
    <w:rsid w:val="00396D85"/>
    <w:rsid w:val="003A7A58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67869"/>
    <w:rsid w:val="0048748E"/>
    <w:rsid w:val="004B3419"/>
    <w:rsid w:val="004B5F2B"/>
    <w:rsid w:val="004B7A87"/>
    <w:rsid w:val="00512F50"/>
    <w:rsid w:val="005374EA"/>
    <w:rsid w:val="00553367"/>
    <w:rsid w:val="00555DE1"/>
    <w:rsid w:val="0055765B"/>
    <w:rsid w:val="00562B23"/>
    <w:rsid w:val="00591CA5"/>
    <w:rsid w:val="00594734"/>
    <w:rsid w:val="005A0DB3"/>
    <w:rsid w:val="005A3D47"/>
    <w:rsid w:val="005C2460"/>
    <w:rsid w:val="005C7CDD"/>
    <w:rsid w:val="005D066A"/>
    <w:rsid w:val="005F4B0F"/>
    <w:rsid w:val="006229CE"/>
    <w:rsid w:val="00625FB7"/>
    <w:rsid w:val="00626794"/>
    <w:rsid w:val="00641957"/>
    <w:rsid w:val="00644D36"/>
    <w:rsid w:val="00653DB8"/>
    <w:rsid w:val="00673BF6"/>
    <w:rsid w:val="006748CF"/>
    <w:rsid w:val="00684430"/>
    <w:rsid w:val="00690CDC"/>
    <w:rsid w:val="006A34B6"/>
    <w:rsid w:val="006C2924"/>
    <w:rsid w:val="006E38B9"/>
    <w:rsid w:val="006F5D54"/>
    <w:rsid w:val="00714CB0"/>
    <w:rsid w:val="00721B3B"/>
    <w:rsid w:val="00752BBF"/>
    <w:rsid w:val="007908A3"/>
    <w:rsid w:val="00797E9A"/>
    <w:rsid w:val="007B1D07"/>
    <w:rsid w:val="007C7D94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92667"/>
    <w:rsid w:val="00993D4E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E7D78"/>
    <w:rsid w:val="00AF5868"/>
    <w:rsid w:val="00B07D2A"/>
    <w:rsid w:val="00B24143"/>
    <w:rsid w:val="00B33A92"/>
    <w:rsid w:val="00B5456E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F5542"/>
    <w:rsid w:val="00C0385C"/>
    <w:rsid w:val="00C37E3B"/>
    <w:rsid w:val="00C438CE"/>
    <w:rsid w:val="00C52AE6"/>
    <w:rsid w:val="00C61CAB"/>
    <w:rsid w:val="00C65189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DF1E9C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85E54"/>
    <w:rsid w:val="00FB0302"/>
    <w:rsid w:val="00FB3ED9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45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612</Words>
  <Characters>3494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9</cp:revision>
  <cp:lastPrinted>2022-12-06T13:04:00Z</cp:lastPrinted>
  <dcterms:created xsi:type="dcterms:W3CDTF">2022-12-13T13:36:00Z</dcterms:created>
  <dcterms:modified xsi:type="dcterms:W3CDTF">2022-12-28T10:53:00Z</dcterms:modified>
</cp:coreProperties>
</file>