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765" w:rsidRPr="008879DF" w:rsidRDefault="00084765" w:rsidP="00CF4FF2">
      <w:pPr>
        <w:jc w:val="center"/>
        <w:rPr>
          <w:i/>
          <w:sz w:val="40"/>
          <w:szCs w:val="40"/>
          <w:u w:val="single"/>
        </w:rPr>
      </w:pPr>
      <w:r>
        <w:rPr>
          <w:b/>
          <w:sz w:val="28"/>
          <w:szCs w:val="28"/>
        </w:rPr>
        <w:t xml:space="preserve">                              СОВЕТ ДЕПУТАТОВ              </w:t>
      </w:r>
      <w:r w:rsidRPr="008879DF">
        <w:rPr>
          <w:i/>
          <w:sz w:val="40"/>
          <w:szCs w:val="40"/>
          <w:u w:val="single"/>
        </w:rPr>
        <w:t>ПРОЕКТ</w:t>
      </w:r>
    </w:p>
    <w:p w:rsidR="00084765" w:rsidRDefault="00084765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084765" w:rsidRPr="000B5FC6" w:rsidRDefault="00084765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084765" w:rsidRDefault="00084765" w:rsidP="00CF4FF2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084765" w:rsidRPr="00A605FE" w:rsidRDefault="00084765" w:rsidP="00CF4FF2">
      <w:pPr>
        <w:jc w:val="center"/>
        <w:rPr>
          <w:b/>
          <w:sz w:val="28"/>
          <w:szCs w:val="28"/>
        </w:rPr>
      </w:pPr>
    </w:p>
    <w:p w:rsidR="00084765" w:rsidRPr="00990550" w:rsidRDefault="00084765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84765" w:rsidRPr="00FB3ED9" w:rsidRDefault="00084765" w:rsidP="00CF4FF2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84765" w:rsidRPr="00FB3ED9" w:rsidRDefault="00084765" w:rsidP="00CF4FF2"/>
    <w:p w:rsidR="00084765" w:rsidRPr="006748CF" w:rsidRDefault="00084765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>
        <w:rPr>
          <w:sz w:val="24"/>
          <w:szCs w:val="24"/>
        </w:rPr>
        <w:t>_</w:t>
      </w:r>
      <w:r w:rsidRPr="006748CF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___________ </w:t>
      </w:r>
      <w:smartTag w:uri="urn:schemas-microsoft-com:office:smarttags" w:element="metricconverter">
        <w:smartTagPr>
          <w:attr w:name="ProductID" w:val="2027 г"/>
        </w:smartTagPr>
        <w:r>
          <w:rPr>
            <w:sz w:val="24"/>
            <w:szCs w:val="24"/>
          </w:rPr>
          <w:t>2022</w:t>
        </w:r>
        <w:r w:rsidRPr="006748CF">
          <w:rPr>
            <w:sz w:val="24"/>
            <w:szCs w:val="24"/>
          </w:rPr>
          <w:t xml:space="preserve"> </w:t>
        </w:r>
        <w:r>
          <w:rPr>
            <w:sz w:val="24"/>
            <w:szCs w:val="24"/>
          </w:rPr>
          <w:t>г</w:t>
        </w:r>
      </w:smartTag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             № _</w:t>
      </w:r>
    </w:p>
    <w:p w:rsidR="00084765" w:rsidRPr="006748CF" w:rsidRDefault="00084765" w:rsidP="00CF4FF2">
      <w:pPr>
        <w:rPr>
          <w:sz w:val="24"/>
          <w:szCs w:val="24"/>
        </w:rPr>
      </w:pPr>
    </w:p>
    <w:p w:rsidR="00084765" w:rsidRPr="006748CF" w:rsidRDefault="00084765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084765" w:rsidRPr="007B1D07" w:rsidRDefault="00084765" w:rsidP="00CF4FF2">
      <w:pPr>
        <w:jc w:val="both"/>
        <w:rPr>
          <w:sz w:val="26"/>
          <w:szCs w:val="26"/>
        </w:rPr>
      </w:pPr>
    </w:p>
    <w:p w:rsidR="00084765" w:rsidRPr="007B1D07" w:rsidRDefault="00084765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>
        <w:rPr>
          <w:b/>
          <w:bCs/>
          <w:sz w:val="26"/>
          <w:szCs w:val="26"/>
        </w:rPr>
        <w:t xml:space="preserve">Ромодановского муниципального района </w:t>
      </w:r>
      <w:r w:rsidRPr="000E10DB">
        <w:rPr>
          <w:b/>
          <w:sz w:val="26"/>
          <w:szCs w:val="26"/>
        </w:rPr>
        <w:t>по организации предоставления жилищно-коммунальных</w:t>
      </w:r>
      <w:r>
        <w:rPr>
          <w:b/>
          <w:sz w:val="26"/>
          <w:szCs w:val="26"/>
        </w:rPr>
        <w:t xml:space="preserve"> услуг</w:t>
      </w:r>
    </w:p>
    <w:p w:rsidR="00084765" w:rsidRPr="007B1D07" w:rsidRDefault="00084765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084765" w:rsidRPr="007B1D07" w:rsidRDefault="00084765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Липкинского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</w:t>
      </w:r>
      <w:r>
        <w:rPr>
          <w:color w:val="000000"/>
          <w:sz w:val="26"/>
          <w:szCs w:val="26"/>
        </w:rPr>
        <w:t>Липкинского сельского поселения</w:t>
      </w:r>
      <w:r w:rsidRPr="007B1D07">
        <w:rPr>
          <w:color w:val="000000"/>
          <w:sz w:val="26"/>
          <w:szCs w:val="26"/>
        </w:rPr>
        <w:t xml:space="preserve"> Ромодановского муниципального района </w:t>
      </w:r>
    </w:p>
    <w:p w:rsidR="00084765" w:rsidRDefault="00084765" w:rsidP="00CF4FF2">
      <w:pPr>
        <w:ind w:firstLine="540"/>
        <w:jc w:val="center"/>
        <w:rPr>
          <w:color w:val="000000"/>
          <w:sz w:val="26"/>
          <w:szCs w:val="26"/>
        </w:rPr>
      </w:pPr>
    </w:p>
    <w:p w:rsidR="00084765" w:rsidRDefault="00084765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084765" w:rsidRDefault="00084765" w:rsidP="00CF4FF2">
      <w:pPr>
        <w:ind w:firstLine="540"/>
        <w:jc w:val="center"/>
        <w:rPr>
          <w:color w:val="000000"/>
          <w:sz w:val="26"/>
          <w:szCs w:val="26"/>
        </w:rPr>
      </w:pPr>
    </w:p>
    <w:p w:rsidR="00084765" w:rsidRDefault="00084765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Продлить Соглашение о передаче части полномочий </w:t>
      </w:r>
      <w:r w:rsidRPr="000E10DB">
        <w:rPr>
          <w:sz w:val="26"/>
          <w:szCs w:val="26"/>
        </w:rPr>
        <w:t>по организации предоставления жилищно-коммунальных</w:t>
      </w:r>
      <w:r>
        <w:rPr>
          <w:sz w:val="26"/>
          <w:szCs w:val="26"/>
        </w:rPr>
        <w:t xml:space="preserve"> услуг от 27.12.2017 года.</w:t>
      </w:r>
    </w:p>
    <w:p w:rsidR="00084765" w:rsidRDefault="00084765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Pr="000E10DB">
        <w:rPr>
          <w:sz w:val="26"/>
          <w:szCs w:val="26"/>
        </w:rPr>
        <w:t xml:space="preserve"> по организации предоставления жилищно-коммунальных</w:t>
      </w:r>
      <w:r>
        <w:rPr>
          <w:sz w:val="26"/>
          <w:szCs w:val="26"/>
        </w:rPr>
        <w:t xml:space="preserve"> услуг.</w:t>
      </w:r>
    </w:p>
    <w:p w:rsidR="00084765" w:rsidRPr="007B1D07" w:rsidRDefault="00084765" w:rsidP="00E65E23">
      <w:pPr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3.</w:t>
      </w:r>
      <w:r w:rsidRPr="007B1D07">
        <w:rPr>
          <w:color w:val="000000"/>
          <w:sz w:val="26"/>
          <w:szCs w:val="26"/>
        </w:rPr>
        <w:t xml:space="preserve"> </w:t>
      </w:r>
      <w:hyperlink r:id="rId7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Опубликовать</w:t>
        </w:r>
      </w:hyperlink>
      <w:r>
        <w:rPr>
          <w:sz w:val="26"/>
          <w:szCs w:val="26"/>
        </w:rPr>
        <w:t xml:space="preserve"> настоящее решение в газете "Поиск</w:t>
      </w:r>
      <w:r w:rsidRPr="007B1D07">
        <w:rPr>
          <w:sz w:val="26"/>
          <w:szCs w:val="26"/>
        </w:rPr>
        <w:t>"</w:t>
      </w:r>
      <w:r>
        <w:rPr>
          <w:sz w:val="26"/>
          <w:szCs w:val="26"/>
        </w:rPr>
        <w:t xml:space="preserve"> Липкинского сельского поселения</w:t>
      </w:r>
      <w:r w:rsidRPr="007B1D07">
        <w:rPr>
          <w:sz w:val="26"/>
          <w:szCs w:val="26"/>
        </w:rPr>
        <w:t xml:space="preserve"> и разместить на </w:t>
      </w:r>
      <w:hyperlink r:id="rId8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официальном сайте</w:t>
        </w:r>
      </w:hyperlink>
      <w:r w:rsidRPr="007B1D07">
        <w:rPr>
          <w:sz w:val="26"/>
          <w:szCs w:val="26"/>
        </w:rPr>
        <w:t xml:space="preserve"> Администрации</w:t>
      </w:r>
      <w:r w:rsidRPr="000E0485">
        <w:rPr>
          <w:sz w:val="26"/>
          <w:szCs w:val="26"/>
        </w:rPr>
        <w:t xml:space="preserve"> </w:t>
      </w:r>
      <w:r>
        <w:rPr>
          <w:sz w:val="26"/>
          <w:szCs w:val="26"/>
        </w:rPr>
        <w:t>Липкинского сельского поселения</w:t>
      </w:r>
      <w:r w:rsidRPr="007B1D07">
        <w:rPr>
          <w:sz w:val="26"/>
          <w:szCs w:val="26"/>
        </w:rPr>
        <w:t>.</w:t>
      </w:r>
    </w:p>
    <w:p w:rsidR="00084765" w:rsidRPr="007B1D07" w:rsidRDefault="00084765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Pr="007B1D07">
        <w:rPr>
          <w:rFonts w:ascii="Times New Roman" w:hAnsi="Times New Roman"/>
          <w:color w:val="000000"/>
          <w:sz w:val="26"/>
          <w:szCs w:val="26"/>
        </w:rPr>
        <w:t>. Контроль за исполнением настоящего решения оставляю за собой.</w:t>
      </w:r>
    </w:p>
    <w:p w:rsidR="00084765" w:rsidRDefault="00084765" w:rsidP="00E63F3D">
      <w:pPr>
        <w:ind w:firstLine="540"/>
        <w:jc w:val="both"/>
        <w:rPr>
          <w:sz w:val="26"/>
          <w:szCs w:val="26"/>
        </w:rPr>
      </w:pPr>
    </w:p>
    <w:p w:rsidR="00084765" w:rsidRDefault="00084765" w:rsidP="00E63F3D">
      <w:pPr>
        <w:ind w:firstLine="540"/>
        <w:jc w:val="both"/>
        <w:rPr>
          <w:sz w:val="26"/>
          <w:szCs w:val="26"/>
        </w:rPr>
      </w:pPr>
    </w:p>
    <w:p w:rsidR="00084765" w:rsidRDefault="00084765" w:rsidP="00E63F3D">
      <w:pPr>
        <w:ind w:firstLine="540"/>
        <w:jc w:val="both"/>
        <w:rPr>
          <w:sz w:val="26"/>
          <w:szCs w:val="26"/>
        </w:rPr>
      </w:pPr>
    </w:p>
    <w:p w:rsidR="00084765" w:rsidRDefault="00084765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Глава Липкинского сельского поселения                                        Л.П. Новикова</w:t>
      </w:r>
    </w:p>
    <w:p w:rsidR="00084765" w:rsidRPr="00627369" w:rsidRDefault="00084765" w:rsidP="00627369">
      <w:pPr>
        <w:ind w:left="709"/>
        <w:rPr>
          <w:sz w:val="24"/>
          <w:szCs w:val="24"/>
        </w:rPr>
      </w:pPr>
      <w:r>
        <w:rPr>
          <w:rStyle w:val="a0"/>
          <w:b w:val="0"/>
          <w:color w:val="auto"/>
          <w:sz w:val="26"/>
          <w:szCs w:val="26"/>
        </w:rPr>
        <w:br w:type="page"/>
      </w:r>
      <w:r w:rsidRPr="00627369">
        <w:rPr>
          <w:rStyle w:val="a0"/>
          <w:b w:val="0"/>
          <w:color w:val="auto"/>
          <w:sz w:val="24"/>
          <w:szCs w:val="24"/>
        </w:rPr>
        <w:t xml:space="preserve">                                                                                                        </w:t>
      </w:r>
      <w:r w:rsidRPr="00627369">
        <w:rPr>
          <w:sz w:val="24"/>
          <w:szCs w:val="24"/>
        </w:rPr>
        <w:t>УТВЕРЖДЕНО</w:t>
      </w:r>
    </w:p>
    <w:p w:rsidR="00084765" w:rsidRPr="00D1228D" w:rsidRDefault="00084765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084765" w:rsidRPr="00D1228D" w:rsidRDefault="00084765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084765" w:rsidRPr="00D1228D" w:rsidRDefault="00084765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084765" w:rsidRPr="00D1228D" w:rsidRDefault="00084765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«_» ______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  №__</w:t>
      </w:r>
    </w:p>
    <w:p w:rsidR="00084765" w:rsidRPr="00D1228D" w:rsidRDefault="00084765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084765" w:rsidRPr="00627369" w:rsidRDefault="00084765" w:rsidP="00627369">
      <w:pPr>
        <w:pStyle w:val="NoSpacing"/>
        <w:tabs>
          <w:tab w:val="left" w:pos="2977"/>
        </w:tabs>
        <w:ind w:left="4253"/>
        <w:contextualSpacing/>
        <w:jc w:val="center"/>
        <w:rPr>
          <w:sz w:val="24"/>
        </w:rPr>
      </w:pPr>
      <w:r>
        <w:rPr>
          <w:sz w:val="24"/>
        </w:rPr>
        <w:t xml:space="preserve">                                </w:t>
      </w:r>
      <w:r w:rsidRPr="00627369">
        <w:rPr>
          <w:sz w:val="24"/>
        </w:rPr>
        <w:t>УТВЕРЖДЕНО</w:t>
      </w:r>
    </w:p>
    <w:p w:rsidR="00084765" w:rsidRPr="00D1228D" w:rsidRDefault="00084765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084765" w:rsidRPr="00D1228D" w:rsidRDefault="00084765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Липкин</w:t>
      </w:r>
      <w:r w:rsidRPr="00D1228D">
        <w:rPr>
          <w:sz w:val="26"/>
          <w:szCs w:val="26"/>
        </w:rPr>
        <w:t>ского сельского поселения</w:t>
      </w:r>
    </w:p>
    <w:p w:rsidR="00084765" w:rsidRPr="00D1228D" w:rsidRDefault="00084765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084765" w:rsidRPr="00D1228D" w:rsidRDefault="00084765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084765" w:rsidRPr="00D1228D" w:rsidRDefault="00084765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«_» ______</w:t>
      </w:r>
      <w:r w:rsidRPr="00D1228D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  №</w:t>
      </w:r>
      <w:r>
        <w:rPr>
          <w:sz w:val="26"/>
          <w:szCs w:val="26"/>
        </w:rPr>
        <w:t>_</w:t>
      </w:r>
    </w:p>
    <w:p w:rsidR="00084765" w:rsidRPr="00D1228D" w:rsidRDefault="00084765" w:rsidP="00D01969">
      <w:pPr>
        <w:pStyle w:val="NoSpacing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084765" w:rsidRDefault="00084765" w:rsidP="00A460F0">
      <w:pPr>
        <w:pStyle w:val="Heading1"/>
        <w:contextualSpacing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</w:t>
      </w:r>
      <w:r>
        <w:rPr>
          <w:sz w:val="26"/>
          <w:szCs w:val="26"/>
        </w:rPr>
        <w:t xml:space="preserve">                 </w:t>
      </w:r>
      <w:r w:rsidRPr="00D1228D">
        <w:rPr>
          <w:sz w:val="26"/>
          <w:szCs w:val="26"/>
        </w:rPr>
        <w:t>соглашение</w:t>
      </w:r>
      <w:r>
        <w:rPr>
          <w:sz w:val="26"/>
          <w:szCs w:val="26"/>
        </w:rPr>
        <w:t xml:space="preserve">                 </w:t>
      </w:r>
      <w:r w:rsidRPr="00D1228D">
        <w:rPr>
          <w:sz w:val="26"/>
          <w:szCs w:val="26"/>
        </w:rPr>
        <w:t>№1</w:t>
      </w:r>
      <w:r>
        <w:rPr>
          <w:sz w:val="26"/>
          <w:szCs w:val="26"/>
        </w:rPr>
        <w:t xml:space="preserve">                             </w:t>
      </w:r>
      <w:r w:rsidRPr="00D1228D">
        <w:rPr>
          <w:sz w:val="26"/>
          <w:szCs w:val="26"/>
        </w:rPr>
        <w:t>к Соглашению</w:t>
      </w:r>
    </w:p>
    <w:p w:rsidR="00084765" w:rsidRPr="00D1228D" w:rsidRDefault="00084765" w:rsidP="00A460F0">
      <w:pPr>
        <w:pStyle w:val="Heading1"/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о передаче осуществления части полномочий Ромодановс</w:t>
      </w:r>
      <w:r>
        <w:rPr>
          <w:sz w:val="26"/>
          <w:szCs w:val="26"/>
        </w:rPr>
        <w:t>кого муниципального района Липкин</w:t>
      </w:r>
      <w:r w:rsidRPr="00D1228D">
        <w:rPr>
          <w:sz w:val="26"/>
          <w:szCs w:val="26"/>
        </w:rPr>
        <w:t>скому сельскому поселению по организации предоставления жилищно-коммунальных услуг</w:t>
      </w:r>
      <w:r>
        <w:rPr>
          <w:sz w:val="26"/>
          <w:szCs w:val="26"/>
        </w:rPr>
        <w:t xml:space="preserve"> от 27.12.2017 года </w:t>
      </w:r>
      <w:r w:rsidRPr="00D1228D">
        <w:rPr>
          <w:sz w:val="26"/>
          <w:szCs w:val="26"/>
        </w:rPr>
        <w:br/>
      </w:r>
    </w:p>
    <w:bookmarkEnd w:id="0"/>
    <w:p w:rsidR="00084765" w:rsidRPr="00D1228D" w:rsidRDefault="00084765" w:rsidP="003B046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</w:t>
      </w:r>
      <w:r>
        <w:rPr>
          <w:sz w:val="26"/>
          <w:szCs w:val="26"/>
        </w:rPr>
        <w:t>новича, с одной стороны, и Липкин</w:t>
      </w:r>
      <w:r w:rsidRPr="00D1228D">
        <w:rPr>
          <w:sz w:val="26"/>
          <w:szCs w:val="26"/>
        </w:rPr>
        <w:t>ское сельское поселение Ромодановского муниципального района Республики Мордовия, именуемое в дальнейшем "Пос</w:t>
      </w:r>
      <w:r>
        <w:rPr>
          <w:sz w:val="26"/>
          <w:szCs w:val="26"/>
        </w:rPr>
        <w:t>еление", в лице Главы Липкин</w:t>
      </w:r>
      <w:r w:rsidRPr="00D1228D">
        <w:rPr>
          <w:sz w:val="26"/>
          <w:szCs w:val="26"/>
        </w:rPr>
        <w:t>с</w:t>
      </w:r>
      <w:r>
        <w:rPr>
          <w:sz w:val="26"/>
          <w:szCs w:val="26"/>
        </w:rPr>
        <w:t>кого сельского поселения Новиковой Людмилы Петровны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627369">
          <w:rPr>
            <w:rStyle w:val="a"/>
            <w:color w:val="auto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</w:t>
      </w:r>
      <w:r>
        <w:rPr>
          <w:sz w:val="26"/>
          <w:szCs w:val="26"/>
        </w:rPr>
        <w:t>кого муниципального района Липкин</w:t>
      </w:r>
      <w:r w:rsidRPr="00D1228D">
        <w:rPr>
          <w:sz w:val="26"/>
          <w:szCs w:val="26"/>
        </w:rPr>
        <w:t>скому сельскому поселению по организации предоставления жилищно-коммунальных услуг от «</w:t>
      </w:r>
      <w:r>
        <w:rPr>
          <w:sz w:val="26"/>
          <w:szCs w:val="26"/>
        </w:rPr>
        <w:t>27</w:t>
      </w:r>
      <w:r w:rsidRPr="00D1228D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декабря </w:t>
      </w:r>
      <w:smartTag w:uri="urn:schemas-microsoft-com:office:smarttags" w:element="metricconverter">
        <w:smartTagPr>
          <w:attr w:name="ProductID" w:val="2027 г"/>
        </w:smartTagPr>
        <w:r>
          <w:rPr>
            <w:sz w:val="26"/>
            <w:szCs w:val="26"/>
          </w:rPr>
          <w:t>2017</w:t>
        </w:r>
        <w:r w:rsidRPr="00D1228D">
          <w:rPr>
            <w:sz w:val="26"/>
            <w:szCs w:val="26"/>
          </w:rPr>
          <w:t xml:space="preserve"> г</w:t>
        </w:r>
      </w:smartTag>
      <w:r w:rsidRPr="00D1228D">
        <w:rPr>
          <w:sz w:val="26"/>
          <w:szCs w:val="26"/>
        </w:rPr>
        <w:t>.  (далее – «Соглашение») о нижеследующем:</w:t>
      </w:r>
    </w:p>
    <w:p w:rsidR="00084765" w:rsidRPr="00D1228D" w:rsidRDefault="00084765" w:rsidP="003B046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084765" w:rsidRPr="00D1228D" w:rsidRDefault="00084765" w:rsidP="003B0463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 xml:space="preserve">«10.2.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2027 г</w:t>
        </w:r>
      </w:smartTag>
      <w:r w:rsidRPr="00D1228D">
        <w:rPr>
          <w:sz w:val="26"/>
          <w:szCs w:val="26"/>
        </w:rPr>
        <w:t>.».</w:t>
      </w:r>
    </w:p>
    <w:p w:rsidR="00084765" w:rsidRPr="00D1228D" w:rsidRDefault="00084765" w:rsidP="003B046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084765" w:rsidRPr="00D1228D" w:rsidRDefault="00084765" w:rsidP="003B046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084765" w:rsidRPr="00D1228D" w:rsidRDefault="00084765" w:rsidP="003B0463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084765" w:rsidRDefault="00084765" w:rsidP="003B0463">
      <w:pPr>
        <w:pStyle w:val="Heading1"/>
        <w:contextualSpacing/>
        <w:rPr>
          <w:sz w:val="26"/>
          <w:szCs w:val="26"/>
        </w:rPr>
      </w:pPr>
      <w:bookmarkStart w:id="1" w:name="sub_1033"/>
    </w:p>
    <w:p w:rsidR="00084765" w:rsidRPr="00D1228D" w:rsidRDefault="00084765" w:rsidP="003B0463">
      <w:pPr>
        <w:pStyle w:val="Heading1"/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Подписи сторон:</w:t>
      </w:r>
    </w:p>
    <w:p w:rsidR="00084765" w:rsidRPr="00D1228D" w:rsidRDefault="00084765" w:rsidP="00D01969">
      <w:pPr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644"/>
        <w:gridCol w:w="4927"/>
      </w:tblGrid>
      <w:tr w:rsidR="00084765" w:rsidRPr="00D1228D" w:rsidTr="00563AF1">
        <w:tc>
          <w:tcPr>
            <w:tcW w:w="4644" w:type="dxa"/>
          </w:tcPr>
          <w:p w:rsidR="00084765" w:rsidRPr="00563AF1" w:rsidRDefault="00084765" w:rsidP="0048748E">
            <w:pPr>
              <w:pStyle w:val="a1"/>
              <w:contextualSpacing/>
              <w:rPr>
                <w:sz w:val="26"/>
                <w:szCs w:val="26"/>
              </w:rPr>
            </w:pPr>
            <w:r w:rsidRPr="00563AF1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084765" w:rsidRPr="00563AF1" w:rsidRDefault="00084765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Липкин</w:t>
            </w:r>
            <w:r w:rsidRPr="00563AF1">
              <w:rPr>
                <w:sz w:val="26"/>
                <w:szCs w:val="26"/>
              </w:rPr>
              <w:t>ского сельского поселения Ромодановского муниципального района</w:t>
            </w:r>
          </w:p>
        </w:tc>
      </w:tr>
      <w:tr w:rsidR="00084765" w:rsidRPr="00D1228D" w:rsidTr="00563AF1">
        <w:tc>
          <w:tcPr>
            <w:tcW w:w="4644" w:type="dxa"/>
          </w:tcPr>
          <w:p w:rsidR="00084765" w:rsidRPr="00563AF1" w:rsidRDefault="00084765" w:rsidP="0048748E">
            <w:pPr>
              <w:rPr>
                <w:sz w:val="26"/>
                <w:szCs w:val="26"/>
              </w:rPr>
            </w:pPr>
          </w:p>
          <w:p w:rsidR="00084765" w:rsidRPr="00563AF1" w:rsidRDefault="00084765" w:rsidP="0048748E">
            <w:pPr>
              <w:rPr>
                <w:sz w:val="26"/>
                <w:szCs w:val="26"/>
              </w:rPr>
            </w:pPr>
            <w:r w:rsidRPr="00563AF1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084765" w:rsidRPr="00563AF1" w:rsidRDefault="00084765" w:rsidP="0048748E">
            <w:pPr>
              <w:rPr>
                <w:sz w:val="26"/>
                <w:szCs w:val="26"/>
              </w:rPr>
            </w:pPr>
          </w:p>
          <w:p w:rsidR="00084765" w:rsidRPr="00563AF1" w:rsidRDefault="00084765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 Л</w:t>
            </w:r>
            <w:r w:rsidRPr="00563AF1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П</w:t>
            </w:r>
            <w:r w:rsidRPr="00563A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Новикова</w:t>
            </w:r>
          </w:p>
        </w:tc>
      </w:tr>
      <w:bookmarkEnd w:id="1"/>
    </w:tbl>
    <w:p w:rsidR="00084765" w:rsidRPr="000F24BB" w:rsidRDefault="00084765" w:rsidP="00CF4FF2">
      <w:pPr>
        <w:rPr>
          <w:sz w:val="28"/>
          <w:szCs w:val="28"/>
        </w:rPr>
      </w:pPr>
    </w:p>
    <w:sectPr w:rsidR="00084765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12D1B"/>
    <w:rsid w:val="000132AE"/>
    <w:rsid w:val="00032465"/>
    <w:rsid w:val="00034C25"/>
    <w:rsid w:val="00050E43"/>
    <w:rsid w:val="00084765"/>
    <w:rsid w:val="000A5672"/>
    <w:rsid w:val="000B5FC6"/>
    <w:rsid w:val="000C7767"/>
    <w:rsid w:val="000E0485"/>
    <w:rsid w:val="000E10DB"/>
    <w:rsid w:val="000E3449"/>
    <w:rsid w:val="000F1828"/>
    <w:rsid w:val="000F24BB"/>
    <w:rsid w:val="00125EB9"/>
    <w:rsid w:val="00127F60"/>
    <w:rsid w:val="00140B00"/>
    <w:rsid w:val="00145E2C"/>
    <w:rsid w:val="00156656"/>
    <w:rsid w:val="001567F4"/>
    <w:rsid w:val="00184FF1"/>
    <w:rsid w:val="001A0CD1"/>
    <w:rsid w:val="001B2B9C"/>
    <w:rsid w:val="001C39B9"/>
    <w:rsid w:val="001D48A8"/>
    <w:rsid w:val="001E3C6C"/>
    <w:rsid w:val="00200193"/>
    <w:rsid w:val="002018C8"/>
    <w:rsid w:val="00205A11"/>
    <w:rsid w:val="00210B92"/>
    <w:rsid w:val="00243A4D"/>
    <w:rsid w:val="00257B51"/>
    <w:rsid w:val="00270FD0"/>
    <w:rsid w:val="00281D18"/>
    <w:rsid w:val="00282DA6"/>
    <w:rsid w:val="002B2093"/>
    <w:rsid w:val="002E0F8D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3978"/>
    <w:rsid w:val="00396D85"/>
    <w:rsid w:val="003B0463"/>
    <w:rsid w:val="003D2B70"/>
    <w:rsid w:val="003D4EB9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8748E"/>
    <w:rsid w:val="004B3419"/>
    <w:rsid w:val="004B5F2B"/>
    <w:rsid w:val="004B6F71"/>
    <w:rsid w:val="004B7A87"/>
    <w:rsid w:val="00512F50"/>
    <w:rsid w:val="005374EA"/>
    <w:rsid w:val="00555DE1"/>
    <w:rsid w:val="0055765B"/>
    <w:rsid w:val="00562B23"/>
    <w:rsid w:val="00563AF1"/>
    <w:rsid w:val="005A0DB3"/>
    <w:rsid w:val="005A3D47"/>
    <w:rsid w:val="005C2460"/>
    <w:rsid w:val="005C7CDD"/>
    <w:rsid w:val="005F4B0F"/>
    <w:rsid w:val="006229CE"/>
    <w:rsid w:val="00626794"/>
    <w:rsid w:val="00627369"/>
    <w:rsid w:val="00641957"/>
    <w:rsid w:val="00653DB8"/>
    <w:rsid w:val="00673BF6"/>
    <w:rsid w:val="006748CF"/>
    <w:rsid w:val="00684430"/>
    <w:rsid w:val="00686534"/>
    <w:rsid w:val="00690CDC"/>
    <w:rsid w:val="006A34B6"/>
    <w:rsid w:val="006C2924"/>
    <w:rsid w:val="006E38B9"/>
    <w:rsid w:val="006F5D54"/>
    <w:rsid w:val="00714CB0"/>
    <w:rsid w:val="00752BBF"/>
    <w:rsid w:val="007908A3"/>
    <w:rsid w:val="00797E9A"/>
    <w:rsid w:val="007B1D07"/>
    <w:rsid w:val="007D0B8D"/>
    <w:rsid w:val="007D43A5"/>
    <w:rsid w:val="007F249D"/>
    <w:rsid w:val="00806071"/>
    <w:rsid w:val="008167DE"/>
    <w:rsid w:val="0084591D"/>
    <w:rsid w:val="008562CD"/>
    <w:rsid w:val="00872638"/>
    <w:rsid w:val="00880FA6"/>
    <w:rsid w:val="008879DF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0550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460F0"/>
    <w:rsid w:val="00A605FE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BF4373"/>
    <w:rsid w:val="00C0385C"/>
    <w:rsid w:val="00C37E3B"/>
    <w:rsid w:val="00C436D3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228D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464C8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F03298"/>
    <w:rsid w:val="00F119DA"/>
    <w:rsid w:val="00F527FA"/>
    <w:rsid w:val="00F80D47"/>
    <w:rsid w:val="00FB0302"/>
    <w:rsid w:val="00FB3ED9"/>
    <w:rsid w:val="00FD0A99"/>
    <w:rsid w:val="00FF7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rFonts w:cs="Times New Roman"/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rFonts w:cs="Times New Roman"/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color w:val="26282F"/>
    </w:rPr>
  </w:style>
  <w:style w:type="character" w:styleId="Strong">
    <w:name w:val="Strong"/>
    <w:basedOn w:val="DefaultParagraphFont"/>
    <w:uiPriority w:val="99"/>
    <w:qFormat/>
    <w:rsid w:val="00EA46CF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  <w:rPr>
      <w:rFonts w:cs="Times New Roman"/>
    </w:rPr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73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2</Pages>
  <Words>567</Words>
  <Characters>3232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USER</cp:lastModifiedBy>
  <cp:revision>7</cp:revision>
  <cp:lastPrinted>2022-12-06T13:04:00Z</cp:lastPrinted>
  <dcterms:created xsi:type="dcterms:W3CDTF">2022-12-12T12:52:00Z</dcterms:created>
  <dcterms:modified xsi:type="dcterms:W3CDTF">2022-12-28T11:34:00Z</dcterms:modified>
</cp:coreProperties>
</file>