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DAA" w:rsidRPr="00DA63CA" w:rsidRDefault="00FF6DAA" w:rsidP="007155B8">
      <w:pPr>
        <w:ind w:firstLine="540"/>
        <w:jc w:val="center"/>
        <w:rPr>
          <w:i/>
          <w:sz w:val="40"/>
          <w:szCs w:val="40"/>
          <w:u w:val="single"/>
        </w:rPr>
      </w:pPr>
      <w:r>
        <w:rPr>
          <w:b/>
          <w:sz w:val="28"/>
          <w:szCs w:val="28"/>
        </w:rPr>
        <w:t xml:space="preserve">                    </w:t>
      </w:r>
      <w:r w:rsidRPr="00FD4A20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</w:t>
      </w:r>
      <w:r w:rsidRPr="00DA63CA">
        <w:rPr>
          <w:i/>
          <w:sz w:val="40"/>
          <w:szCs w:val="40"/>
          <w:u w:val="single"/>
        </w:rPr>
        <w:t>ПРОЕКТ</w:t>
      </w:r>
    </w:p>
    <w:p w:rsidR="00FF6DAA" w:rsidRPr="00FD4A20" w:rsidRDefault="00FF6DAA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FF6DAA" w:rsidRPr="00FD4A20" w:rsidRDefault="00FF6DAA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FF6DAA" w:rsidRPr="00FD4A20" w:rsidRDefault="00FF6DAA" w:rsidP="007155B8">
      <w:pPr>
        <w:pStyle w:val="Heading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FF6DAA" w:rsidRPr="00FD4A20" w:rsidRDefault="00FF6DAA" w:rsidP="007155B8">
      <w:pPr>
        <w:ind w:firstLine="540"/>
        <w:jc w:val="center"/>
        <w:rPr>
          <w:b/>
          <w:sz w:val="28"/>
          <w:szCs w:val="28"/>
        </w:rPr>
      </w:pPr>
    </w:p>
    <w:p w:rsidR="00FF6DAA" w:rsidRPr="00FD4A20" w:rsidRDefault="00FF6DAA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FF6DAA" w:rsidRPr="00FD4A20" w:rsidRDefault="00FF6DAA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FF6DAA" w:rsidRPr="002408A4" w:rsidRDefault="00FF6DAA" w:rsidP="007155B8">
      <w:pPr>
        <w:rPr>
          <w:sz w:val="24"/>
          <w:szCs w:val="24"/>
        </w:rPr>
      </w:pPr>
      <w:r w:rsidRPr="00FD4A20">
        <w:rPr>
          <w:sz w:val="28"/>
          <w:szCs w:val="28"/>
        </w:rPr>
        <w:t xml:space="preserve">    </w:t>
      </w:r>
      <w:r>
        <w:rPr>
          <w:sz w:val="24"/>
          <w:szCs w:val="24"/>
        </w:rPr>
        <w:t>от «_» ________</w:t>
      </w:r>
      <w:r w:rsidRPr="002408A4"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22 г"/>
        </w:smartTagPr>
        <w:r w:rsidRPr="002408A4">
          <w:rPr>
            <w:sz w:val="24"/>
            <w:szCs w:val="24"/>
          </w:rPr>
          <w:t>2022 г</w:t>
        </w:r>
      </w:smartTag>
      <w:r w:rsidRPr="002408A4">
        <w:rPr>
          <w:sz w:val="24"/>
          <w:szCs w:val="24"/>
        </w:rPr>
        <w:t xml:space="preserve">.                                                   </w:t>
      </w:r>
      <w:r>
        <w:rPr>
          <w:sz w:val="24"/>
          <w:szCs w:val="24"/>
        </w:rPr>
        <w:t xml:space="preserve">                                         </w:t>
      </w:r>
      <w:r w:rsidRPr="002408A4">
        <w:rPr>
          <w:sz w:val="24"/>
          <w:szCs w:val="24"/>
        </w:rPr>
        <w:t xml:space="preserve">   №</w:t>
      </w:r>
      <w:r>
        <w:rPr>
          <w:sz w:val="24"/>
          <w:szCs w:val="24"/>
        </w:rPr>
        <w:t xml:space="preserve"> _</w:t>
      </w:r>
    </w:p>
    <w:p w:rsidR="00FF6DAA" w:rsidRPr="002408A4" w:rsidRDefault="00FF6DAA" w:rsidP="007155B8">
      <w:pPr>
        <w:ind w:firstLine="540"/>
        <w:rPr>
          <w:sz w:val="24"/>
          <w:szCs w:val="24"/>
        </w:rPr>
      </w:pPr>
    </w:p>
    <w:p w:rsidR="00FF6DAA" w:rsidRDefault="00FF6DAA" w:rsidP="007155B8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FF6DAA" w:rsidRPr="002408A4" w:rsidRDefault="00FF6DAA" w:rsidP="007155B8">
      <w:pPr>
        <w:ind w:firstLine="540"/>
        <w:jc w:val="center"/>
        <w:rPr>
          <w:sz w:val="24"/>
          <w:szCs w:val="24"/>
        </w:rPr>
      </w:pPr>
    </w:p>
    <w:p w:rsidR="00FF6DAA" w:rsidRDefault="00FF6DAA" w:rsidP="005A604C">
      <w:pPr>
        <w:spacing w:line="228" w:lineRule="auto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>
        <w:rPr>
          <w:sz w:val="28"/>
          <w:szCs w:val="28"/>
        </w:rPr>
        <w:t>внесении изменения в решение Совета депутатов Липкинского</w:t>
      </w:r>
    </w:p>
    <w:p w:rsidR="00FF6DAA" w:rsidRDefault="00FF6DAA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>сельского поселения от 14 мая 2021г. №9«О приостановлении</w:t>
      </w:r>
    </w:p>
    <w:p w:rsidR="00FF6DAA" w:rsidRDefault="00FF6DAA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>действия отдельных положений решения Совета депутатов</w:t>
      </w:r>
    </w:p>
    <w:p w:rsidR="00FF6DAA" w:rsidRDefault="00FF6DAA" w:rsidP="00A0484E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>Липкинского сельского поселения от 05.04.2013г. №1</w:t>
      </w:r>
    </w:p>
    <w:p w:rsidR="00FF6DAA" w:rsidRDefault="00FF6DAA" w:rsidP="00A0484E">
      <w:pPr>
        <w:spacing w:line="228" w:lineRule="auto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«О денежном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 xml:space="preserve">содержании </w:t>
      </w:r>
      <w:r>
        <w:rPr>
          <w:rStyle w:val="s2"/>
          <w:sz w:val="28"/>
          <w:szCs w:val="28"/>
        </w:rPr>
        <w:t xml:space="preserve">должностных лиц и </w:t>
      </w:r>
    </w:p>
    <w:p w:rsidR="00FF6DAA" w:rsidRDefault="00FF6DAA" w:rsidP="00A0484E">
      <w:pPr>
        <w:spacing w:line="228" w:lineRule="auto"/>
        <w:rPr>
          <w:sz w:val="28"/>
          <w:szCs w:val="28"/>
        </w:rPr>
      </w:pPr>
      <w:r w:rsidRPr="00FD4A20">
        <w:rPr>
          <w:rStyle w:val="s2"/>
          <w:sz w:val="28"/>
          <w:szCs w:val="28"/>
        </w:rPr>
        <w:t>муниципальных служащих</w:t>
      </w:r>
      <w:r>
        <w:rPr>
          <w:rStyle w:val="s2"/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сельского </w:t>
      </w:r>
    </w:p>
    <w:p w:rsidR="00FF6DAA" w:rsidRDefault="00FF6DAA" w:rsidP="00A0484E">
      <w:pPr>
        <w:spacing w:line="228" w:lineRule="auto"/>
        <w:rPr>
          <w:rStyle w:val="s2"/>
          <w:sz w:val="28"/>
          <w:szCs w:val="28"/>
        </w:rPr>
      </w:pPr>
      <w:r>
        <w:rPr>
          <w:sz w:val="28"/>
          <w:szCs w:val="28"/>
        </w:rPr>
        <w:t>поселения</w:t>
      </w:r>
      <w:r w:rsidRPr="00FD4A20">
        <w:rPr>
          <w:rStyle w:val="s2"/>
          <w:sz w:val="28"/>
          <w:szCs w:val="28"/>
        </w:rPr>
        <w:t xml:space="preserve"> Ромодановского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>муниципального района</w:t>
      </w:r>
    </w:p>
    <w:p w:rsidR="00FF6DAA" w:rsidRDefault="00FF6DAA" w:rsidP="00A0484E">
      <w:pPr>
        <w:spacing w:line="228" w:lineRule="auto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Республики Мордовия»</w:t>
      </w:r>
    </w:p>
    <w:p w:rsidR="00FF6DAA" w:rsidRPr="00A0484E" w:rsidRDefault="00FF6DAA" w:rsidP="007155B8"/>
    <w:p w:rsidR="00FF6DAA" w:rsidRPr="00FD4A20" w:rsidRDefault="00FF6DAA" w:rsidP="004A2EEC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>
        <w:rPr>
          <w:rStyle w:val="s2"/>
          <w:sz w:val="28"/>
          <w:szCs w:val="28"/>
        </w:rPr>
        <w:t xml:space="preserve">от 21 декабря 2022г. №355-УГ «О внесении изменения в Указ Главы Республики Мордовия </w:t>
      </w:r>
      <w:r w:rsidRPr="00FD4A20">
        <w:rPr>
          <w:rStyle w:val="s2"/>
          <w:sz w:val="28"/>
          <w:szCs w:val="28"/>
        </w:rPr>
        <w:t>от 9 марта 2021г. №62-УГ</w:t>
      </w:r>
      <w:r>
        <w:rPr>
          <w:rStyle w:val="s2"/>
          <w:sz w:val="28"/>
          <w:szCs w:val="28"/>
        </w:rPr>
        <w:t>»</w:t>
      </w:r>
      <w:r w:rsidRPr="00FD4A20">
        <w:rPr>
          <w:rStyle w:val="s2"/>
          <w:sz w:val="28"/>
          <w:szCs w:val="28"/>
        </w:rPr>
        <w:t>, руководствуясь Уставом</w:t>
      </w:r>
      <w:r w:rsidRPr="002408A4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FD4A20">
        <w:rPr>
          <w:rStyle w:val="s2"/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Липкинского сельского поселения</w:t>
      </w:r>
      <w:r w:rsidRPr="00FD4A20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                                            </w:t>
      </w:r>
      <w:r w:rsidRPr="00FD4A20">
        <w:rPr>
          <w:rStyle w:val="s2"/>
          <w:sz w:val="28"/>
          <w:szCs w:val="28"/>
        </w:rPr>
        <w:t>РЕШИЛ:</w:t>
      </w:r>
    </w:p>
    <w:p w:rsidR="00FF6DAA" w:rsidRPr="00496C44" w:rsidRDefault="00FF6DAA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</w:t>
      </w:r>
      <w:r w:rsidRPr="00496C44">
        <w:rPr>
          <w:rStyle w:val="s2"/>
          <w:sz w:val="28"/>
          <w:szCs w:val="28"/>
        </w:rPr>
        <w:t>решени</w:t>
      </w:r>
      <w:r>
        <w:rPr>
          <w:rStyle w:val="s2"/>
          <w:sz w:val="28"/>
          <w:szCs w:val="28"/>
        </w:rPr>
        <w:t>е</w:t>
      </w:r>
      <w:r w:rsidRPr="00496C44">
        <w:rPr>
          <w:rStyle w:val="s2"/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>Липкинского сельского поселения</w:t>
      </w:r>
      <w:r w:rsidRPr="00496C44">
        <w:rPr>
          <w:rStyle w:val="s2"/>
          <w:sz w:val="28"/>
          <w:szCs w:val="28"/>
        </w:rPr>
        <w:t xml:space="preserve"> от 1</w:t>
      </w:r>
      <w:r>
        <w:rPr>
          <w:rStyle w:val="s2"/>
          <w:sz w:val="28"/>
          <w:szCs w:val="28"/>
        </w:rPr>
        <w:t>4</w:t>
      </w:r>
      <w:r w:rsidRPr="00496C44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м</w:t>
      </w:r>
      <w:r w:rsidRPr="00496C44">
        <w:rPr>
          <w:rStyle w:val="s2"/>
          <w:sz w:val="28"/>
          <w:szCs w:val="28"/>
        </w:rPr>
        <w:t>ая 2021г. №9 «О приостановлении действия отдельных положений решения Совета депутатов</w:t>
      </w:r>
      <w:r w:rsidRPr="002408A4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496C44">
        <w:rPr>
          <w:rStyle w:val="s2"/>
          <w:sz w:val="28"/>
          <w:szCs w:val="28"/>
        </w:rPr>
        <w:t xml:space="preserve"> от 0</w:t>
      </w:r>
      <w:r>
        <w:rPr>
          <w:rStyle w:val="s2"/>
          <w:sz w:val="28"/>
          <w:szCs w:val="28"/>
        </w:rPr>
        <w:t>5</w:t>
      </w:r>
      <w:r w:rsidRPr="00496C44">
        <w:rPr>
          <w:rStyle w:val="s2"/>
          <w:sz w:val="28"/>
          <w:szCs w:val="28"/>
        </w:rPr>
        <w:t>.</w:t>
      </w:r>
      <w:r>
        <w:rPr>
          <w:rStyle w:val="s2"/>
          <w:sz w:val="28"/>
          <w:szCs w:val="28"/>
        </w:rPr>
        <w:t>04</w:t>
      </w:r>
      <w:r w:rsidRPr="00496C44">
        <w:rPr>
          <w:rStyle w:val="s2"/>
          <w:sz w:val="28"/>
          <w:szCs w:val="28"/>
        </w:rPr>
        <w:t>.201</w:t>
      </w:r>
      <w:r>
        <w:rPr>
          <w:rStyle w:val="s2"/>
          <w:sz w:val="28"/>
          <w:szCs w:val="28"/>
        </w:rPr>
        <w:t>3</w:t>
      </w:r>
      <w:r w:rsidRPr="00496C44">
        <w:rPr>
          <w:rStyle w:val="s2"/>
          <w:sz w:val="28"/>
          <w:szCs w:val="28"/>
        </w:rPr>
        <w:t>г. №1 «О денежном содержании</w:t>
      </w:r>
      <w:r w:rsidRPr="002408A4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должностных лиц и</w:t>
      </w:r>
      <w:r w:rsidRPr="00496C44">
        <w:rPr>
          <w:rStyle w:val="s2"/>
          <w:sz w:val="28"/>
          <w:szCs w:val="28"/>
        </w:rPr>
        <w:t xml:space="preserve"> муниципальных служащих </w:t>
      </w:r>
      <w:r>
        <w:rPr>
          <w:sz w:val="28"/>
          <w:szCs w:val="28"/>
        </w:rPr>
        <w:t>Липкинского сельского поселения</w:t>
      </w:r>
      <w:r w:rsidRPr="00496C44">
        <w:rPr>
          <w:rStyle w:val="s2"/>
          <w:sz w:val="28"/>
          <w:szCs w:val="28"/>
        </w:rPr>
        <w:t xml:space="preserve"> Ромодановского муниципального района Республики Мордовия» следующ</w:t>
      </w:r>
      <w:r>
        <w:rPr>
          <w:rStyle w:val="s2"/>
          <w:sz w:val="28"/>
          <w:szCs w:val="28"/>
        </w:rPr>
        <w:t>ее</w:t>
      </w:r>
      <w:r w:rsidRPr="00496C44">
        <w:rPr>
          <w:rStyle w:val="s2"/>
          <w:sz w:val="28"/>
          <w:szCs w:val="28"/>
        </w:rPr>
        <w:t xml:space="preserve"> изменени</w:t>
      </w:r>
      <w:r>
        <w:rPr>
          <w:rStyle w:val="s2"/>
          <w:sz w:val="28"/>
          <w:szCs w:val="28"/>
        </w:rPr>
        <w:t>е</w:t>
      </w:r>
      <w:r w:rsidRPr="00496C44">
        <w:rPr>
          <w:rStyle w:val="s2"/>
          <w:sz w:val="28"/>
          <w:szCs w:val="28"/>
        </w:rPr>
        <w:t>:</w:t>
      </w:r>
    </w:p>
    <w:p w:rsidR="00FF6DAA" w:rsidRPr="00496C44" w:rsidRDefault="00FF6DAA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1.</w:t>
      </w:r>
      <w:r w:rsidRPr="00496C44">
        <w:rPr>
          <w:rStyle w:val="s2"/>
          <w:sz w:val="28"/>
          <w:szCs w:val="28"/>
        </w:rPr>
        <w:t xml:space="preserve">1. </w:t>
      </w:r>
      <w:hyperlink r:id="rId4" w:anchor="/document/400432724/entry/1" w:history="1">
        <w:r w:rsidRPr="00496C44">
          <w:rPr>
            <w:rStyle w:val="s2"/>
            <w:sz w:val="28"/>
            <w:szCs w:val="28"/>
          </w:rPr>
          <w:t>пункт 1</w:t>
        </w:r>
      </w:hyperlink>
      <w:r w:rsidRPr="00496C44">
        <w:rPr>
          <w:rStyle w:val="s2"/>
          <w:sz w:val="28"/>
          <w:szCs w:val="28"/>
        </w:rPr>
        <w:t xml:space="preserve"> изложить в следующей редакции:</w:t>
      </w:r>
    </w:p>
    <w:p w:rsidR="00FF6DAA" w:rsidRDefault="00FF6DAA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496C44">
        <w:rPr>
          <w:rStyle w:val="s2"/>
          <w:sz w:val="28"/>
          <w:szCs w:val="28"/>
        </w:rPr>
        <w:t>"1. Приостановить в части утверждения, расчета и учета показателей эффективности управленческой деятельности</w:t>
      </w:r>
      <w:r w:rsidRPr="002408A4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должностного лица и</w:t>
      </w:r>
      <w:r w:rsidRPr="00496C44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муниципальных служащих Липкинского сельского поселения </w:t>
      </w:r>
      <w:r w:rsidRPr="00496C44">
        <w:rPr>
          <w:rStyle w:val="s2"/>
          <w:sz w:val="28"/>
          <w:szCs w:val="28"/>
        </w:rPr>
        <w:t xml:space="preserve">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</w:t>
      </w:r>
      <w:r>
        <w:rPr>
          <w:rStyle w:val="s2"/>
          <w:sz w:val="28"/>
          <w:szCs w:val="28"/>
        </w:rPr>
        <w:t xml:space="preserve">должностному лицу и муниципальным служащим Липкинского сельского поселения </w:t>
      </w:r>
      <w:r w:rsidRPr="00496C44">
        <w:rPr>
          <w:rStyle w:val="s2"/>
          <w:sz w:val="28"/>
          <w:szCs w:val="28"/>
        </w:rPr>
        <w:t xml:space="preserve">до 1 января </w:t>
      </w:r>
      <w:smartTag w:uri="urn:schemas-microsoft-com:office:smarttags" w:element="metricconverter">
        <w:smartTagPr>
          <w:attr w:name="ProductID" w:val="2024 г"/>
        </w:smartTagPr>
        <w:r w:rsidRPr="00496C44">
          <w:rPr>
            <w:rStyle w:val="s2"/>
            <w:sz w:val="28"/>
            <w:szCs w:val="28"/>
          </w:rPr>
          <w:t>2024 г</w:t>
        </w:r>
      </w:smartTag>
      <w:r w:rsidRPr="00496C44">
        <w:rPr>
          <w:rStyle w:val="s2"/>
          <w:sz w:val="28"/>
          <w:szCs w:val="28"/>
        </w:rPr>
        <w:t>. действие пункт</w:t>
      </w:r>
      <w:r>
        <w:rPr>
          <w:rStyle w:val="s2"/>
          <w:sz w:val="28"/>
          <w:szCs w:val="28"/>
        </w:rPr>
        <w:t>ов 13-15 решения Совета депутатов Липкинского сельского поселения от 05.04.2013г. №1</w:t>
      </w:r>
      <w:r w:rsidRPr="00496C44">
        <w:rPr>
          <w:rStyle w:val="s2"/>
          <w:sz w:val="28"/>
          <w:szCs w:val="28"/>
        </w:rPr>
        <w:t xml:space="preserve"> «О денежном содержании </w:t>
      </w:r>
      <w:r>
        <w:rPr>
          <w:rStyle w:val="s2"/>
          <w:sz w:val="28"/>
          <w:szCs w:val="28"/>
        </w:rPr>
        <w:t xml:space="preserve">должностных лиц и </w:t>
      </w:r>
      <w:r w:rsidRPr="00496C44">
        <w:rPr>
          <w:rStyle w:val="s2"/>
          <w:sz w:val="28"/>
          <w:szCs w:val="28"/>
        </w:rPr>
        <w:t xml:space="preserve">муниципальных служащих </w:t>
      </w:r>
      <w:r>
        <w:rPr>
          <w:sz w:val="28"/>
          <w:szCs w:val="28"/>
        </w:rPr>
        <w:t xml:space="preserve">Липкинского сельского поселения </w:t>
      </w:r>
      <w:r w:rsidRPr="00496C44">
        <w:rPr>
          <w:rStyle w:val="s2"/>
          <w:sz w:val="28"/>
          <w:szCs w:val="28"/>
        </w:rPr>
        <w:t>Ромодановского муниципального района Республики Мордовия»</w:t>
      </w:r>
      <w:r>
        <w:rPr>
          <w:rStyle w:val="s2"/>
          <w:sz w:val="28"/>
          <w:szCs w:val="28"/>
        </w:rPr>
        <w:t>.</w:t>
      </w:r>
    </w:p>
    <w:p w:rsidR="00FF6DAA" w:rsidRPr="00496C44" w:rsidRDefault="00FF6DAA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496C44">
        <w:rPr>
          <w:rStyle w:val="s2"/>
          <w:sz w:val="28"/>
          <w:szCs w:val="28"/>
        </w:rPr>
        <w:t>2. Настоящее  решение вступает в силу с 1 января 2023 года.</w:t>
      </w:r>
    </w:p>
    <w:p w:rsidR="00FF6DAA" w:rsidRDefault="00FF6DAA" w:rsidP="009D5524">
      <w:pPr>
        <w:rPr>
          <w:sz w:val="28"/>
          <w:szCs w:val="28"/>
        </w:rPr>
      </w:pPr>
    </w:p>
    <w:p w:rsidR="00FF6DAA" w:rsidRDefault="00FF6DAA" w:rsidP="009D5524">
      <w:pPr>
        <w:rPr>
          <w:sz w:val="28"/>
          <w:szCs w:val="28"/>
        </w:rPr>
      </w:pPr>
    </w:p>
    <w:p w:rsidR="00FF6DAA" w:rsidRPr="004A2EEC" w:rsidRDefault="00FF6DAA" w:rsidP="009D5524">
      <w:pPr>
        <w:rPr>
          <w:sz w:val="28"/>
          <w:szCs w:val="28"/>
        </w:rPr>
      </w:pPr>
      <w:r w:rsidRPr="004A2EEC">
        <w:rPr>
          <w:sz w:val="28"/>
          <w:szCs w:val="28"/>
        </w:rPr>
        <w:t>Глава Липкинского сельского поселения                                      Л.П. Новикова</w:t>
      </w:r>
    </w:p>
    <w:sectPr w:rsidR="00FF6DAA" w:rsidRPr="004A2EEC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0157D3"/>
    <w:rsid w:val="00027282"/>
    <w:rsid w:val="000B667B"/>
    <w:rsid w:val="000C6C56"/>
    <w:rsid w:val="00171420"/>
    <w:rsid w:val="001A1467"/>
    <w:rsid w:val="002408A4"/>
    <w:rsid w:val="00247D43"/>
    <w:rsid w:val="00330A29"/>
    <w:rsid w:val="0042405F"/>
    <w:rsid w:val="00435D0E"/>
    <w:rsid w:val="00490C28"/>
    <w:rsid w:val="00496C44"/>
    <w:rsid w:val="004A2EEC"/>
    <w:rsid w:val="005A604C"/>
    <w:rsid w:val="005B0E43"/>
    <w:rsid w:val="007155B8"/>
    <w:rsid w:val="007D3971"/>
    <w:rsid w:val="0083404C"/>
    <w:rsid w:val="009C1B8D"/>
    <w:rsid w:val="009C4E9D"/>
    <w:rsid w:val="009D5524"/>
    <w:rsid w:val="00A0484E"/>
    <w:rsid w:val="00A5470A"/>
    <w:rsid w:val="00A8481E"/>
    <w:rsid w:val="00AF4793"/>
    <w:rsid w:val="00C2057D"/>
    <w:rsid w:val="00C87319"/>
    <w:rsid w:val="00C9755C"/>
    <w:rsid w:val="00DA63CA"/>
    <w:rsid w:val="00E411F7"/>
    <w:rsid w:val="00FD4A20"/>
    <w:rsid w:val="00FF6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  <w:rPr>
      <w:rFonts w:cs="Times New Roman"/>
    </w:rPr>
  </w:style>
  <w:style w:type="paragraph" w:customStyle="1" w:styleId="s1">
    <w:name w:val="s_1"/>
    <w:basedOn w:val="Normal"/>
    <w:uiPriority w:val="99"/>
    <w:rsid w:val="00496C4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496C4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29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2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29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9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1</Pages>
  <Words>348</Words>
  <Characters>1984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USER</cp:lastModifiedBy>
  <cp:revision>5</cp:revision>
  <cp:lastPrinted>2022-12-27T08:57:00Z</cp:lastPrinted>
  <dcterms:created xsi:type="dcterms:W3CDTF">2022-12-27T07:10:00Z</dcterms:created>
  <dcterms:modified xsi:type="dcterms:W3CDTF">2022-12-30T06:06:00Z</dcterms:modified>
</cp:coreProperties>
</file>