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AF7" w:rsidRDefault="00567AF7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67AF7" w:rsidRDefault="00567AF7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67AF7" w:rsidRPr="000B5FC6" w:rsidRDefault="00567AF7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67AF7" w:rsidRDefault="00567AF7" w:rsidP="00CF4FF2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67AF7" w:rsidRPr="00A605FE" w:rsidRDefault="00567AF7" w:rsidP="00CF4FF2">
      <w:pPr>
        <w:jc w:val="center"/>
        <w:rPr>
          <w:b/>
          <w:sz w:val="28"/>
          <w:szCs w:val="28"/>
        </w:rPr>
      </w:pPr>
    </w:p>
    <w:p w:rsidR="00567AF7" w:rsidRPr="00990550" w:rsidRDefault="00567AF7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67AF7" w:rsidRPr="00FB3ED9" w:rsidRDefault="00567AF7" w:rsidP="00CF4FF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67AF7" w:rsidRPr="00FB3ED9" w:rsidRDefault="00567AF7" w:rsidP="00CF4FF2"/>
    <w:p w:rsidR="00567AF7" w:rsidRPr="006748CF" w:rsidRDefault="00567AF7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29</w:t>
      </w:r>
      <w:r w:rsidRPr="006748C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4"/>
            <w:szCs w:val="24"/>
          </w:rPr>
          <w:t>2022</w:t>
        </w:r>
        <w:r w:rsidRPr="006748CF">
          <w:rPr>
            <w:sz w:val="24"/>
            <w:szCs w:val="24"/>
          </w:rPr>
          <w:t xml:space="preserve"> </w:t>
        </w:r>
        <w:r>
          <w:rPr>
            <w:sz w:val="24"/>
            <w:szCs w:val="24"/>
          </w:rPr>
          <w:t>г</w:t>
        </w:r>
      </w:smartTag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   № 34</w:t>
      </w:r>
    </w:p>
    <w:p w:rsidR="00567AF7" w:rsidRPr="006748CF" w:rsidRDefault="00567AF7" w:rsidP="00CF4FF2">
      <w:pPr>
        <w:rPr>
          <w:sz w:val="24"/>
          <w:szCs w:val="24"/>
        </w:rPr>
      </w:pPr>
    </w:p>
    <w:p w:rsidR="00567AF7" w:rsidRPr="006748CF" w:rsidRDefault="00567AF7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567AF7" w:rsidRPr="007B1D07" w:rsidRDefault="00567AF7" w:rsidP="00CF4FF2">
      <w:pPr>
        <w:jc w:val="both"/>
        <w:rPr>
          <w:sz w:val="26"/>
          <w:szCs w:val="26"/>
        </w:rPr>
      </w:pPr>
    </w:p>
    <w:p w:rsidR="00567AF7" w:rsidRPr="000555F1" w:rsidRDefault="00567AF7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>
        <w:rPr>
          <w:b/>
          <w:bCs/>
          <w:sz w:val="26"/>
          <w:szCs w:val="26"/>
        </w:rPr>
        <w:t xml:space="preserve">Ромодановского муниципального района </w:t>
      </w:r>
      <w:r w:rsidRPr="000555F1">
        <w:rPr>
          <w:b/>
          <w:sz w:val="26"/>
          <w:szCs w:val="26"/>
        </w:rPr>
        <w:t>по организации в границах поселения электро-, тепло-,</w:t>
      </w:r>
      <w:r>
        <w:rPr>
          <w:b/>
          <w:sz w:val="26"/>
          <w:szCs w:val="26"/>
        </w:rPr>
        <w:t xml:space="preserve"> </w:t>
      </w:r>
      <w:r w:rsidRPr="000555F1">
        <w:rPr>
          <w:b/>
          <w:sz w:val="26"/>
          <w:szCs w:val="26"/>
        </w:rPr>
        <w:t>газо- и  водоснабжения населения, водоотведения, снабжения населения топливом</w:t>
      </w:r>
    </w:p>
    <w:p w:rsidR="00567AF7" w:rsidRPr="007B1D07" w:rsidRDefault="00567AF7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567AF7" w:rsidRPr="007B1D07" w:rsidRDefault="00567AF7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color w:val="000000"/>
          <w:sz w:val="26"/>
          <w:szCs w:val="26"/>
        </w:rPr>
        <w:t xml:space="preserve"> Ромодановского муниципального района </w:t>
      </w:r>
    </w:p>
    <w:p w:rsidR="00567AF7" w:rsidRDefault="00567AF7" w:rsidP="00CF4FF2">
      <w:pPr>
        <w:ind w:firstLine="540"/>
        <w:jc w:val="center"/>
        <w:rPr>
          <w:color w:val="000000"/>
          <w:sz w:val="26"/>
          <w:szCs w:val="26"/>
        </w:rPr>
      </w:pPr>
    </w:p>
    <w:p w:rsidR="00567AF7" w:rsidRDefault="00567AF7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567AF7" w:rsidRDefault="00567AF7" w:rsidP="00CF4FF2">
      <w:pPr>
        <w:ind w:firstLine="540"/>
        <w:jc w:val="center"/>
        <w:rPr>
          <w:color w:val="000000"/>
          <w:sz w:val="26"/>
          <w:szCs w:val="26"/>
        </w:rPr>
      </w:pPr>
    </w:p>
    <w:p w:rsidR="00567AF7" w:rsidRDefault="00567AF7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Продлить Соглашение о передаче части полномочий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от 27.12.2017 года.</w:t>
      </w:r>
    </w:p>
    <w:p w:rsidR="00567AF7" w:rsidRDefault="00567AF7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Pr="000E10DB"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по организации в границах поселения электро-, тепло-,газо-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>.</w:t>
      </w:r>
    </w:p>
    <w:p w:rsidR="00567AF7" w:rsidRPr="007B1D07" w:rsidRDefault="00567AF7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3</w:t>
      </w:r>
      <w:r>
        <w:rPr>
          <w:color w:val="000000"/>
          <w:sz w:val="26"/>
          <w:szCs w:val="26"/>
        </w:rPr>
        <w:t>.</w:t>
      </w:r>
      <w:r w:rsidRPr="007B1D07">
        <w:rPr>
          <w:color w:val="000000"/>
          <w:sz w:val="26"/>
          <w:szCs w:val="26"/>
        </w:rPr>
        <w:t xml:space="preserve"> </w:t>
      </w:r>
      <w:hyperlink r:id="rId7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Опубликовать</w:t>
        </w:r>
      </w:hyperlink>
      <w:r>
        <w:rPr>
          <w:sz w:val="26"/>
          <w:szCs w:val="26"/>
        </w:rPr>
        <w:t xml:space="preserve"> настоящее решение в газете "Поиск</w:t>
      </w:r>
      <w:r w:rsidRPr="007B1D07">
        <w:rPr>
          <w:sz w:val="26"/>
          <w:szCs w:val="26"/>
        </w:rPr>
        <w:t>"</w:t>
      </w:r>
      <w:r w:rsidRPr="0059473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sz w:val="26"/>
          <w:szCs w:val="26"/>
        </w:rPr>
        <w:t xml:space="preserve"> и разместить на </w:t>
      </w:r>
      <w:hyperlink r:id="rId8" w:history="1">
        <w:r w:rsidRPr="007B1D07">
          <w:rPr>
            <w:rStyle w:val="Hyperlink"/>
            <w:color w:val="auto"/>
            <w:sz w:val="26"/>
            <w:szCs w:val="26"/>
            <w:u w:val="none"/>
          </w:rPr>
          <w:t>официальном сайте</w:t>
        </w:r>
      </w:hyperlink>
      <w:r w:rsidRPr="007B1D07">
        <w:rPr>
          <w:sz w:val="26"/>
          <w:szCs w:val="26"/>
        </w:rPr>
        <w:t xml:space="preserve"> Администрации </w:t>
      </w:r>
      <w:r>
        <w:rPr>
          <w:color w:val="000000"/>
          <w:sz w:val="26"/>
          <w:szCs w:val="26"/>
        </w:rPr>
        <w:t>Липкинского сельского поселения</w:t>
      </w:r>
      <w:r w:rsidRPr="007B1D07">
        <w:rPr>
          <w:sz w:val="26"/>
          <w:szCs w:val="26"/>
        </w:rPr>
        <w:t>.</w:t>
      </w:r>
    </w:p>
    <w:p w:rsidR="00567AF7" w:rsidRPr="007B1D07" w:rsidRDefault="00567AF7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7B1D07">
        <w:rPr>
          <w:rFonts w:ascii="Times New Roman" w:hAnsi="Times New Roman"/>
          <w:color w:val="000000"/>
          <w:sz w:val="26"/>
          <w:szCs w:val="26"/>
        </w:rPr>
        <w:t>. Контроль за исполнением настоящего решения оставляю за собой.</w:t>
      </w:r>
    </w:p>
    <w:p w:rsidR="00567AF7" w:rsidRDefault="00567AF7" w:rsidP="00E63F3D">
      <w:pPr>
        <w:ind w:firstLine="540"/>
        <w:jc w:val="both"/>
        <w:rPr>
          <w:sz w:val="26"/>
          <w:szCs w:val="26"/>
        </w:rPr>
      </w:pPr>
    </w:p>
    <w:p w:rsidR="00567AF7" w:rsidRDefault="00567AF7" w:rsidP="00E63F3D">
      <w:pPr>
        <w:ind w:firstLine="540"/>
        <w:jc w:val="both"/>
        <w:rPr>
          <w:sz w:val="26"/>
          <w:szCs w:val="26"/>
        </w:rPr>
      </w:pPr>
    </w:p>
    <w:p w:rsidR="00567AF7" w:rsidRDefault="00567AF7" w:rsidP="00E63F3D">
      <w:pPr>
        <w:ind w:firstLine="540"/>
        <w:jc w:val="both"/>
        <w:rPr>
          <w:sz w:val="26"/>
          <w:szCs w:val="26"/>
        </w:rPr>
      </w:pPr>
    </w:p>
    <w:p w:rsidR="00567AF7" w:rsidRDefault="00567AF7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Липкинского сельского поселения                                  Л.П. Новикова </w:t>
      </w:r>
    </w:p>
    <w:p w:rsidR="00567AF7" w:rsidRPr="00F85E54" w:rsidRDefault="00567AF7" w:rsidP="00F85E54">
      <w:pPr>
        <w:ind w:left="709"/>
        <w:rPr>
          <w:sz w:val="24"/>
          <w:szCs w:val="24"/>
        </w:rPr>
      </w:pPr>
      <w:r>
        <w:rPr>
          <w:rStyle w:val="a0"/>
          <w:b w:val="0"/>
          <w:color w:val="auto"/>
          <w:sz w:val="26"/>
          <w:szCs w:val="26"/>
        </w:rPr>
        <w:br w:type="page"/>
        <w:t xml:space="preserve">                                                                                                     </w:t>
      </w:r>
      <w:r w:rsidRPr="00F85E54">
        <w:rPr>
          <w:sz w:val="24"/>
          <w:szCs w:val="24"/>
        </w:rPr>
        <w:t>УТВЕРЖДЕНО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«28» 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  №120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567AF7" w:rsidRPr="002E29E2" w:rsidRDefault="00567AF7" w:rsidP="002E29E2">
      <w:pPr>
        <w:pStyle w:val="NoSpacing"/>
        <w:tabs>
          <w:tab w:val="left" w:pos="2977"/>
        </w:tabs>
        <w:ind w:left="4253"/>
        <w:contextualSpacing/>
        <w:rPr>
          <w:sz w:val="24"/>
        </w:rPr>
      </w:pPr>
      <w:r>
        <w:rPr>
          <w:sz w:val="26"/>
          <w:szCs w:val="26"/>
        </w:rPr>
        <w:t xml:space="preserve">                                              </w:t>
      </w:r>
      <w:r w:rsidRPr="002E29E2">
        <w:rPr>
          <w:sz w:val="24"/>
        </w:rPr>
        <w:t>УТВЕРЖДЕНО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Липкин</w:t>
      </w:r>
      <w:r w:rsidRPr="00D1228D">
        <w:rPr>
          <w:sz w:val="26"/>
          <w:szCs w:val="26"/>
        </w:rPr>
        <w:t>ского сельского поселения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567AF7" w:rsidRPr="00D1228D" w:rsidRDefault="00567AF7" w:rsidP="00D01969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</w:t>
      </w:r>
      <w:r>
        <w:rPr>
          <w:sz w:val="26"/>
          <w:szCs w:val="26"/>
        </w:rPr>
        <w:t xml:space="preserve"> 34</w:t>
      </w:r>
    </w:p>
    <w:p w:rsidR="00567AF7" w:rsidRPr="00D1228D" w:rsidRDefault="00567AF7" w:rsidP="00D01969">
      <w:pPr>
        <w:pStyle w:val="NoSpacing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567AF7" w:rsidRPr="00D1228D" w:rsidRDefault="00567AF7" w:rsidP="00D01969">
      <w:pPr>
        <w:pStyle w:val="Heading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№1 к Соглашению</w:t>
      </w:r>
      <w:r w:rsidRPr="00D1228D">
        <w:rPr>
          <w:sz w:val="26"/>
          <w:szCs w:val="26"/>
        </w:rPr>
        <w:br/>
        <w:t>о передаче осуществления части полномочий Ромодановс</w:t>
      </w:r>
      <w:r>
        <w:rPr>
          <w:sz w:val="26"/>
          <w:szCs w:val="26"/>
        </w:rPr>
        <w:t>кого муниципального района Липкин</w:t>
      </w:r>
      <w:r w:rsidRPr="00D1228D">
        <w:rPr>
          <w:sz w:val="26"/>
          <w:szCs w:val="26"/>
        </w:rPr>
        <w:t xml:space="preserve">скому сельскому поселению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>
        <w:rPr>
          <w:sz w:val="26"/>
          <w:szCs w:val="26"/>
        </w:rPr>
        <w:t xml:space="preserve"> от 27.12.2017 года</w:t>
      </w:r>
      <w:r w:rsidRPr="00D1228D">
        <w:rPr>
          <w:sz w:val="26"/>
          <w:szCs w:val="26"/>
        </w:rPr>
        <w:br/>
      </w:r>
    </w:p>
    <w:bookmarkEnd w:id="0"/>
    <w:p w:rsidR="00567AF7" w:rsidRPr="00D1228D" w:rsidRDefault="00567AF7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>
        <w:rPr>
          <w:sz w:val="26"/>
          <w:szCs w:val="26"/>
        </w:rPr>
        <w:t>новича, с одной стороны, и Липкин</w:t>
      </w:r>
      <w:r w:rsidRPr="00D1228D">
        <w:rPr>
          <w:sz w:val="26"/>
          <w:szCs w:val="26"/>
        </w:rPr>
        <w:t>ское сельское поселение Ромодановского муниципального района Республики Мордовия, именуемое в дальнейшем</w:t>
      </w:r>
      <w:r>
        <w:rPr>
          <w:sz w:val="26"/>
          <w:szCs w:val="26"/>
        </w:rPr>
        <w:t xml:space="preserve"> "Поселение", в лице Главы Липкин</w:t>
      </w:r>
      <w:r w:rsidRPr="00D1228D">
        <w:rPr>
          <w:sz w:val="26"/>
          <w:szCs w:val="26"/>
        </w:rPr>
        <w:t>ского сельского пос</w:t>
      </w:r>
      <w:r>
        <w:rPr>
          <w:sz w:val="26"/>
          <w:szCs w:val="26"/>
        </w:rPr>
        <w:t>еления Новиковой Людмилы Петровны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B5456E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</w:t>
      </w:r>
      <w:r>
        <w:rPr>
          <w:sz w:val="26"/>
          <w:szCs w:val="26"/>
        </w:rPr>
        <w:t>ипального района Липкин</w:t>
      </w:r>
      <w:r w:rsidRPr="00D1228D">
        <w:rPr>
          <w:sz w:val="26"/>
          <w:szCs w:val="26"/>
        </w:rPr>
        <w:t xml:space="preserve">скому сельскому поселению </w:t>
      </w:r>
      <w:r w:rsidRPr="000555F1">
        <w:rPr>
          <w:sz w:val="26"/>
          <w:szCs w:val="26"/>
        </w:rPr>
        <w:t>по организации в границах поселения электро-, тепло-,</w:t>
      </w:r>
      <w:r>
        <w:rPr>
          <w:sz w:val="26"/>
          <w:szCs w:val="26"/>
        </w:rPr>
        <w:t xml:space="preserve"> </w:t>
      </w:r>
      <w:r w:rsidRPr="000555F1">
        <w:rPr>
          <w:sz w:val="26"/>
          <w:szCs w:val="26"/>
        </w:rPr>
        <w:t>газо- и  водоснабжения населения, водоотведения, снабжения населения топливом</w:t>
      </w:r>
      <w:r w:rsidRPr="00D1228D">
        <w:rPr>
          <w:sz w:val="26"/>
          <w:szCs w:val="26"/>
        </w:rPr>
        <w:t xml:space="preserve"> от «</w:t>
      </w:r>
      <w:r>
        <w:rPr>
          <w:sz w:val="26"/>
          <w:szCs w:val="26"/>
        </w:rPr>
        <w:t>27</w:t>
      </w:r>
      <w:r w:rsidRPr="00D1228D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27 г"/>
        </w:smartTagPr>
        <w:r>
          <w:rPr>
            <w:sz w:val="26"/>
            <w:szCs w:val="26"/>
          </w:rPr>
          <w:t>2017</w:t>
        </w:r>
        <w:r w:rsidRPr="00D1228D">
          <w:rPr>
            <w:sz w:val="26"/>
            <w:szCs w:val="26"/>
          </w:rPr>
          <w:t xml:space="preserve"> г</w:t>
        </w:r>
      </w:smartTag>
      <w:r w:rsidRPr="00D1228D">
        <w:rPr>
          <w:sz w:val="26"/>
          <w:szCs w:val="26"/>
        </w:rPr>
        <w:t>.  (далее – «Соглашение») о нижеследующем:</w:t>
      </w:r>
    </w:p>
    <w:p w:rsidR="00567AF7" w:rsidRPr="00D1228D" w:rsidRDefault="00567AF7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567AF7" w:rsidRPr="00D1228D" w:rsidRDefault="00567AF7" w:rsidP="00594734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«10.2.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567AF7" w:rsidRPr="00D1228D" w:rsidRDefault="00567AF7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2.Условия Соглашения, не затронутые настоящим дополнительным соглашением, остаются прежними.</w:t>
      </w:r>
    </w:p>
    <w:p w:rsidR="00567AF7" w:rsidRPr="00D1228D" w:rsidRDefault="00567AF7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567AF7" w:rsidRPr="00D1228D" w:rsidRDefault="00567AF7" w:rsidP="00594734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567AF7" w:rsidRDefault="00567AF7" w:rsidP="00D01969">
      <w:pPr>
        <w:pStyle w:val="Heading1"/>
        <w:contextualSpacing/>
        <w:rPr>
          <w:sz w:val="26"/>
          <w:szCs w:val="26"/>
        </w:rPr>
      </w:pPr>
      <w:bookmarkStart w:id="1" w:name="sub_1033"/>
    </w:p>
    <w:p w:rsidR="00567AF7" w:rsidRPr="00D1228D" w:rsidRDefault="00567AF7" w:rsidP="00D01969">
      <w:pPr>
        <w:pStyle w:val="Heading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567AF7" w:rsidRPr="00D1228D" w:rsidRDefault="00567AF7" w:rsidP="00D01969">
      <w:pPr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567AF7" w:rsidRPr="00D1228D" w:rsidTr="00AE7D78">
        <w:tc>
          <w:tcPr>
            <w:tcW w:w="4644" w:type="dxa"/>
          </w:tcPr>
          <w:p w:rsidR="00567AF7" w:rsidRPr="00AE7D78" w:rsidRDefault="00567AF7" w:rsidP="0048748E">
            <w:pPr>
              <w:pStyle w:val="a1"/>
              <w:contextualSpacing/>
              <w:rPr>
                <w:sz w:val="26"/>
                <w:szCs w:val="26"/>
              </w:rPr>
            </w:pPr>
            <w:r w:rsidRPr="00AE7D78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567AF7" w:rsidRPr="00AE7D78" w:rsidRDefault="00567AF7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Липкин</w:t>
            </w:r>
            <w:r w:rsidRPr="00AE7D78">
              <w:rPr>
                <w:sz w:val="26"/>
                <w:szCs w:val="26"/>
              </w:rPr>
              <w:t>ского сельского поселения Ромодановского муниципального района</w:t>
            </w:r>
          </w:p>
        </w:tc>
      </w:tr>
      <w:tr w:rsidR="00567AF7" w:rsidRPr="00D1228D" w:rsidTr="00AE7D78">
        <w:tc>
          <w:tcPr>
            <w:tcW w:w="4644" w:type="dxa"/>
          </w:tcPr>
          <w:p w:rsidR="00567AF7" w:rsidRPr="00AE7D78" w:rsidRDefault="00567AF7" w:rsidP="0048748E">
            <w:pPr>
              <w:rPr>
                <w:sz w:val="26"/>
                <w:szCs w:val="26"/>
              </w:rPr>
            </w:pPr>
          </w:p>
          <w:p w:rsidR="00567AF7" w:rsidRPr="00AE7D78" w:rsidRDefault="00567AF7" w:rsidP="0048748E">
            <w:pPr>
              <w:rPr>
                <w:sz w:val="26"/>
                <w:szCs w:val="26"/>
              </w:rPr>
            </w:pPr>
            <w:r w:rsidRPr="00AE7D78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567AF7" w:rsidRPr="00AE7D78" w:rsidRDefault="00567AF7" w:rsidP="0048748E">
            <w:pPr>
              <w:rPr>
                <w:sz w:val="26"/>
                <w:szCs w:val="26"/>
              </w:rPr>
            </w:pPr>
          </w:p>
          <w:p w:rsidR="00567AF7" w:rsidRPr="00AE7D78" w:rsidRDefault="00567AF7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 Л</w:t>
            </w:r>
            <w:r w:rsidRPr="00AE7D78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П</w:t>
            </w:r>
            <w:r w:rsidRPr="00AE7D78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Новикова</w:t>
            </w:r>
          </w:p>
        </w:tc>
      </w:tr>
      <w:bookmarkEnd w:id="1"/>
    </w:tbl>
    <w:p w:rsidR="00567AF7" w:rsidRPr="000F24BB" w:rsidRDefault="00567AF7" w:rsidP="00CF4FF2">
      <w:pPr>
        <w:rPr>
          <w:sz w:val="28"/>
          <w:szCs w:val="28"/>
        </w:rPr>
      </w:pPr>
    </w:p>
    <w:sectPr w:rsidR="00567AF7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132AE"/>
    <w:rsid w:val="00032465"/>
    <w:rsid w:val="00034C25"/>
    <w:rsid w:val="00050E43"/>
    <w:rsid w:val="000555F1"/>
    <w:rsid w:val="000A5672"/>
    <w:rsid w:val="000B5FC6"/>
    <w:rsid w:val="000C7767"/>
    <w:rsid w:val="000E10DB"/>
    <w:rsid w:val="000E3449"/>
    <w:rsid w:val="000F24BB"/>
    <w:rsid w:val="001120ED"/>
    <w:rsid w:val="00125EB9"/>
    <w:rsid w:val="00127F60"/>
    <w:rsid w:val="00140B00"/>
    <w:rsid w:val="00145E2C"/>
    <w:rsid w:val="00156656"/>
    <w:rsid w:val="00184FF1"/>
    <w:rsid w:val="00185BA5"/>
    <w:rsid w:val="001A0CD1"/>
    <w:rsid w:val="001B2B9C"/>
    <w:rsid w:val="001C39B9"/>
    <w:rsid w:val="001D48A8"/>
    <w:rsid w:val="001E3C6C"/>
    <w:rsid w:val="00200193"/>
    <w:rsid w:val="002018C8"/>
    <w:rsid w:val="00210B92"/>
    <w:rsid w:val="00243A4D"/>
    <w:rsid w:val="00251D5D"/>
    <w:rsid w:val="00257B51"/>
    <w:rsid w:val="00281D18"/>
    <w:rsid w:val="00282DA6"/>
    <w:rsid w:val="002B2093"/>
    <w:rsid w:val="002B7A96"/>
    <w:rsid w:val="002E1976"/>
    <w:rsid w:val="002E29E2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63196"/>
    <w:rsid w:val="0048748E"/>
    <w:rsid w:val="004B3419"/>
    <w:rsid w:val="004B5F2B"/>
    <w:rsid w:val="004B7A87"/>
    <w:rsid w:val="00512F50"/>
    <w:rsid w:val="005374EA"/>
    <w:rsid w:val="00553367"/>
    <w:rsid w:val="00555DE1"/>
    <w:rsid w:val="0055765B"/>
    <w:rsid w:val="00562B23"/>
    <w:rsid w:val="00567AF7"/>
    <w:rsid w:val="00591CA5"/>
    <w:rsid w:val="00594734"/>
    <w:rsid w:val="005A0DB3"/>
    <w:rsid w:val="005A3D47"/>
    <w:rsid w:val="005C2460"/>
    <w:rsid w:val="005C7CDD"/>
    <w:rsid w:val="005D066A"/>
    <w:rsid w:val="005F4B0F"/>
    <w:rsid w:val="006229CE"/>
    <w:rsid w:val="00626794"/>
    <w:rsid w:val="00641957"/>
    <w:rsid w:val="00644D36"/>
    <w:rsid w:val="00653DB8"/>
    <w:rsid w:val="00673BF6"/>
    <w:rsid w:val="006748CF"/>
    <w:rsid w:val="00684430"/>
    <w:rsid w:val="00690CDC"/>
    <w:rsid w:val="006A34B6"/>
    <w:rsid w:val="006C2924"/>
    <w:rsid w:val="006E38B9"/>
    <w:rsid w:val="006F5D54"/>
    <w:rsid w:val="007066B7"/>
    <w:rsid w:val="00714CB0"/>
    <w:rsid w:val="00721B3B"/>
    <w:rsid w:val="00752BBF"/>
    <w:rsid w:val="007908A3"/>
    <w:rsid w:val="00797E9A"/>
    <w:rsid w:val="007B1D07"/>
    <w:rsid w:val="007C7D94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50"/>
    <w:rsid w:val="00992667"/>
    <w:rsid w:val="00993D4E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605FE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E7D78"/>
    <w:rsid w:val="00AF5868"/>
    <w:rsid w:val="00B07D2A"/>
    <w:rsid w:val="00B24143"/>
    <w:rsid w:val="00B33A92"/>
    <w:rsid w:val="00B5456E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BF5542"/>
    <w:rsid w:val="00C0114F"/>
    <w:rsid w:val="00C0385C"/>
    <w:rsid w:val="00C37E3B"/>
    <w:rsid w:val="00C438CE"/>
    <w:rsid w:val="00C52AE6"/>
    <w:rsid w:val="00C61CAB"/>
    <w:rsid w:val="00C65189"/>
    <w:rsid w:val="00C65B96"/>
    <w:rsid w:val="00C84525"/>
    <w:rsid w:val="00CB2256"/>
    <w:rsid w:val="00CC1561"/>
    <w:rsid w:val="00CC30D7"/>
    <w:rsid w:val="00CD5359"/>
    <w:rsid w:val="00CF4FF2"/>
    <w:rsid w:val="00D01969"/>
    <w:rsid w:val="00D1228D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DF1E9C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03FD"/>
    <w:rsid w:val="00F449B9"/>
    <w:rsid w:val="00F527FA"/>
    <w:rsid w:val="00F80D47"/>
    <w:rsid w:val="00F85E54"/>
    <w:rsid w:val="00FB0302"/>
    <w:rsid w:val="00FB3ED9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54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608</Words>
  <Characters>3466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9</cp:revision>
  <cp:lastPrinted>2022-12-06T13:04:00Z</cp:lastPrinted>
  <dcterms:created xsi:type="dcterms:W3CDTF">2022-12-13T13:36:00Z</dcterms:created>
  <dcterms:modified xsi:type="dcterms:W3CDTF">2023-02-02T11:08:00Z</dcterms:modified>
</cp:coreProperties>
</file>