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1F8" w:rsidRDefault="000751F8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0751F8" w:rsidRDefault="000751F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751F8" w:rsidRDefault="000751F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0751F8" w:rsidRDefault="000751F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0751F8" w:rsidRDefault="000751F8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751F8" w:rsidRDefault="000751F8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751F8" w:rsidRDefault="000751F8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0751F8" w:rsidRDefault="000751F8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pt;margin-top:11pt;width:471.6pt;height:.75pt;flip:y;z-index:251658240" o:connectortype="straight" strokeweight="1.5pt"/>
        </w:pict>
      </w:r>
    </w:p>
    <w:p w:rsidR="000751F8" w:rsidRPr="003D467C" w:rsidRDefault="000751F8" w:rsidP="000A502D">
      <w:pPr>
        <w:rPr>
          <w:bCs/>
          <w:sz w:val="24"/>
          <w:szCs w:val="24"/>
        </w:rPr>
      </w:pPr>
      <w:r w:rsidRPr="003D467C">
        <w:rPr>
          <w:bCs/>
          <w:sz w:val="24"/>
          <w:szCs w:val="24"/>
        </w:rPr>
        <w:t xml:space="preserve">     от «29»   декабря </w:t>
      </w:r>
      <w:smartTag w:uri="urn:schemas-microsoft-com:office:smarttags" w:element="metricconverter">
        <w:smartTagPr>
          <w:attr w:name="ProductID" w:val="2022 г"/>
        </w:smartTagPr>
        <w:r w:rsidRPr="003D467C">
          <w:rPr>
            <w:bCs/>
            <w:sz w:val="24"/>
            <w:szCs w:val="24"/>
          </w:rPr>
          <w:t>2022 г</w:t>
        </w:r>
      </w:smartTag>
      <w:r w:rsidRPr="003D467C">
        <w:rPr>
          <w:bCs/>
          <w:sz w:val="24"/>
          <w:szCs w:val="24"/>
        </w:rPr>
        <w:t xml:space="preserve">.                                                                     </w:t>
      </w:r>
      <w:r>
        <w:rPr>
          <w:bCs/>
          <w:sz w:val="24"/>
          <w:szCs w:val="24"/>
        </w:rPr>
        <w:t xml:space="preserve">                            </w:t>
      </w:r>
      <w:r w:rsidRPr="003D467C">
        <w:rPr>
          <w:bCs/>
          <w:sz w:val="24"/>
          <w:szCs w:val="24"/>
        </w:rPr>
        <w:t xml:space="preserve">   № </w:t>
      </w:r>
      <w:r>
        <w:rPr>
          <w:bCs/>
          <w:sz w:val="24"/>
          <w:szCs w:val="24"/>
        </w:rPr>
        <w:t>33</w:t>
      </w:r>
    </w:p>
    <w:p w:rsidR="000751F8" w:rsidRPr="003D467C" w:rsidRDefault="000751F8" w:rsidP="00BF1A4D">
      <w:pPr>
        <w:rPr>
          <w:b/>
          <w:bCs/>
          <w:sz w:val="24"/>
          <w:szCs w:val="24"/>
        </w:rPr>
      </w:pPr>
    </w:p>
    <w:p w:rsidR="000751F8" w:rsidRPr="003D467C" w:rsidRDefault="000751F8" w:rsidP="000A502D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3D467C">
        <w:rPr>
          <w:sz w:val="24"/>
          <w:szCs w:val="24"/>
        </w:rPr>
        <w:t>. Липки</w:t>
      </w:r>
    </w:p>
    <w:p w:rsidR="000751F8" w:rsidRDefault="000751F8" w:rsidP="000A502D">
      <w:pPr>
        <w:jc w:val="center"/>
        <w:rPr>
          <w:sz w:val="26"/>
          <w:szCs w:val="26"/>
        </w:rPr>
      </w:pPr>
    </w:p>
    <w:p w:rsidR="000751F8" w:rsidRPr="00BF1A4D" w:rsidRDefault="000751F8" w:rsidP="00BF1A4D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0751F8" w:rsidRDefault="000751F8" w:rsidP="000A502D">
      <w:pPr>
        <w:shd w:val="clear" w:color="auto" w:fill="FFFFFF"/>
        <w:rPr>
          <w:sz w:val="26"/>
          <w:szCs w:val="26"/>
        </w:rPr>
      </w:pPr>
    </w:p>
    <w:p w:rsidR="000751F8" w:rsidRDefault="000751F8" w:rsidP="00BF1A4D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Pr="00B24B1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0751F8" w:rsidRPr="002F0167" w:rsidRDefault="000751F8" w:rsidP="00635208">
      <w:pPr>
        <w:ind w:firstLine="851"/>
        <w:jc w:val="both"/>
        <w:rPr>
          <w:sz w:val="28"/>
          <w:szCs w:val="28"/>
        </w:rPr>
      </w:pPr>
    </w:p>
    <w:p w:rsidR="000751F8" w:rsidRDefault="000751F8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751F8" w:rsidRPr="002F0167" w:rsidRDefault="000751F8" w:rsidP="002C1926">
      <w:pPr>
        <w:jc w:val="center"/>
        <w:rPr>
          <w:sz w:val="28"/>
          <w:szCs w:val="28"/>
        </w:rPr>
      </w:pPr>
    </w:p>
    <w:p w:rsidR="000751F8" w:rsidRDefault="000751F8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0751F8" w:rsidRPr="00A54E37" w:rsidRDefault="000751F8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0751F8" w:rsidRDefault="000751F8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1870,2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1796,5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0751F8" w:rsidRDefault="000751F8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991,3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880,8 тыс. рублей, в том числе условно утвержденные расходы в сумме 21,9 тыс. рублей, исходя из уровня инфляции, не превышающего 4,0 процента (декабрь 2024 года к декабрю 2023 года).</w:t>
      </w:r>
    </w:p>
    <w:p w:rsidR="000751F8" w:rsidRPr="0021464E" w:rsidRDefault="000751F8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1041,7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894,4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44,1 тыс. рублей, исходя из уровня инфляции, не превышающего 4,0 процента (декабрь 2025 года к декабрю 2024 года).</w:t>
      </w:r>
    </w:p>
    <w:p w:rsidR="000751F8" w:rsidRDefault="000751F8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0751F8" w:rsidRDefault="000751F8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0751F8" w:rsidRDefault="000751F8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0751F8" w:rsidRPr="001F1D30" w:rsidRDefault="000751F8" w:rsidP="00635208">
      <w:pPr>
        <w:ind w:firstLine="567"/>
        <w:jc w:val="both"/>
        <w:rPr>
          <w:b/>
          <w:sz w:val="28"/>
          <w:szCs w:val="28"/>
        </w:rPr>
      </w:pPr>
    </w:p>
    <w:p w:rsidR="000751F8" w:rsidRDefault="000751F8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0751F8" w:rsidRPr="00087C29" w:rsidRDefault="000751F8" w:rsidP="00635208">
      <w:pPr>
        <w:jc w:val="both"/>
        <w:rPr>
          <w:sz w:val="28"/>
          <w:szCs w:val="28"/>
        </w:rPr>
      </w:pPr>
    </w:p>
    <w:p w:rsidR="000751F8" w:rsidRDefault="000751F8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0751F8" w:rsidRPr="00610076" w:rsidRDefault="000751F8" w:rsidP="00635208">
      <w:pPr>
        <w:ind w:firstLine="851"/>
        <w:jc w:val="both"/>
        <w:rPr>
          <w:b/>
          <w:bCs/>
          <w:sz w:val="28"/>
          <w:szCs w:val="28"/>
        </w:rPr>
      </w:pP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и 2025 годов </w:t>
      </w:r>
      <w:r w:rsidRPr="00CF37F5">
        <w:rPr>
          <w:sz w:val="28"/>
          <w:szCs w:val="28"/>
        </w:rPr>
        <w:t xml:space="preserve">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0751F8" w:rsidRPr="00CF37F5" w:rsidRDefault="000751F8" w:rsidP="00635208">
      <w:pPr>
        <w:ind w:firstLine="851"/>
        <w:jc w:val="both"/>
        <w:rPr>
          <w:sz w:val="28"/>
          <w:szCs w:val="28"/>
        </w:rPr>
      </w:pPr>
    </w:p>
    <w:p w:rsidR="000751F8" w:rsidRDefault="000751F8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8A4DBD">
        <w:rPr>
          <w:b/>
          <w:sz w:val="28"/>
          <w:szCs w:val="28"/>
        </w:rPr>
        <w:t>Липкинского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0751F8" w:rsidRPr="00FA6B38" w:rsidRDefault="000751F8" w:rsidP="00635208">
      <w:pPr>
        <w:ind w:firstLine="851"/>
        <w:jc w:val="both"/>
        <w:rPr>
          <w:b/>
          <w:bCs/>
          <w:sz w:val="28"/>
          <w:szCs w:val="28"/>
        </w:rPr>
      </w:pPr>
    </w:p>
    <w:p w:rsidR="000751F8" w:rsidRDefault="000751F8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0751F8" w:rsidRDefault="000751F8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Липкинского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3 к настоящему Решению;</w:t>
      </w:r>
      <w:r w:rsidRPr="00CF37F5">
        <w:rPr>
          <w:sz w:val="28"/>
          <w:szCs w:val="28"/>
        </w:rPr>
        <w:t xml:space="preserve">               </w:t>
      </w:r>
    </w:p>
    <w:p w:rsidR="000751F8" w:rsidRPr="000F4724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0751F8" w:rsidRDefault="000751F8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  <w:r>
        <w:rPr>
          <w:b/>
          <w:bCs/>
          <w:sz w:val="28"/>
          <w:szCs w:val="28"/>
        </w:rPr>
        <w:t>.</w:t>
      </w:r>
    </w:p>
    <w:p w:rsidR="000751F8" w:rsidRDefault="000751F8" w:rsidP="00635208">
      <w:pPr>
        <w:ind w:firstLine="851"/>
        <w:jc w:val="both"/>
        <w:rPr>
          <w:b/>
          <w:bCs/>
          <w:sz w:val="28"/>
          <w:szCs w:val="28"/>
        </w:rPr>
      </w:pP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0751F8" w:rsidRPr="00E142E2" w:rsidRDefault="000751F8" w:rsidP="00635208">
      <w:pPr>
        <w:ind w:firstLine="851"/>
        <w:jc w:val="both"/>
        <w:rPr>
          <w:sz w:val="28"/>
          <w:szCs w:val="28"/>
        </w:rPr>
      </w:pP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751F8" w:rsidRPr="001C4060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751F8" w:rsidRPr="001C4060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138,1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5019">
        <w:rPr>
          <w:rFonts w:ascii="Times New Roman" w:hAnsi="Times New Roman" w:cs="Times New Roman"/>
          <w:sz w:val="28"/>
          <w:szCs w:val="28"/>
        </w:rPr>
        <w:t>8,1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158,1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751F8" w:rsidRPr="00656D39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751F8" w:rsidRPr="00463855" w:rsidRDefault="000751F8" w:rsidP="00635208">
      <w:pPr>
        <w:ind w:firstLine="851"/>
        <w:jc w:val="both"/>
        <w:outlineLvl w:val="0"/>
        <w:rPr>
          <w:sz w:val="16"/>
          <w:szCs w:val="16"/>
        </w:rPr>
      </w:pPr>
    </w:p>
    <w:p w:rsidR="000751F8" w:rsidRDefault="000751F8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>
        <w:rPr>
          <w:rFonts w:ascii="Times New Roman" w:hAnsi="Times New Roman" w:cs="Times New Roman"/>
          <w:sz w:val="28"/>
          <w:szCs w:val="28"/>
        </w:rPr>
        <w:t>Администрации Липкинского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рублей, на</w:t>
      </w:r>
      <w:r w:rsidRPr="00742449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74244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2449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742449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51F8" w:rsidRPr="00742449" w:rsidRDefault="000751F8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4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1F8" w:rsidRDefault="000751F8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817139">
        <w:rPr>
          <w:b/>
          <w:sz w:val="28"/>
          <w:szCs w:val="28"/>
        </w:rPr>
        <w:t>Липкинско</w:t>
      </w:r>
      <w:r>
        <w:rPr>
          <w:b/>
          <w:sz w:val="28"/>
          <w:szCs w:val="28"/>
        </w:rPr>
        <w:t>му сельскому поселению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0751F8" w:rsidRPr="006F5B3B" w:rsidRDefault="000751F8" w:rsidP="00635208">
      <w:pPr>
        <w:ind w:firstLine="540"/>
        <w:jc w:val="both"/>
        <w:rPr>
          <w:b/>
          <w:sz w:val="28"/>
          <w:szCs w:val="28"/>
        </w:rPr>
      </w:pPr>
    </w:p>
    <w:p w:rsidR="000751F8" w:rsidRDefault="000751F8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0751F8" w:rsidRPr="00F269FD" w:rsidRDefault="000751F8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751F8" w:rsidRPr="001C4060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751F8" w:rsidRPr="00742449" w:rsidRDefault="000751F8" w:rsidP="00742449">
      <w:pPr>
        <w:pStyle w:val="CommentText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Pr="00656D39">
        <w:rPr>
          <w:sz w:val="28"/>
          <w:szCs w:val="28"/>
          <w:lang w:val="ru-RU"/>
        </w:rPr>
        <w:t xml:space="preserve"> </w:t>
      </w:r>
      <w:r w:rsidRPr="00F269FD">
        <w:rPr>
          <w:sz w:val="28"/>
          <w:szCs w:val="28"/>
          <w:lang w:val="ru-RU"/>
        </w:rPr>
        <w:t>Республики Мордовия</w:t>
      </w:r>
      <w:r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 xml:space="preserve"> принадлежит </w:t>
      </w:r>
      <w:r>
        <w:rPr>
          <w:color w:val="000000"/>
          <w:sz w:val="28"/>
          <w:szCs w:val="28"/>
          <w:lang w:val="ru-RU"/>
        </w:rPr>
        <w:t>А</w:t>
      </w:r>
      <w:r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>.</w:t>
      </w:r>
    </w:p>
    <w:p w:rsidR="000751F8" w:rsidRDefault="000751F8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0751F8" w:rsidRDefault="000751F8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2023 год и на плановый период 2024 и 2025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0751F8" w:rsidRPr="00EF2902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902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на 2023 год в сумме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 2024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2025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>рублей.</w:t>
      </w: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7DEA">
        <w:rPr>
          <w:rFonts w:ascii="Times New Roman" w:hAnsi="Times New Roman" w:cs="Times New Roman"/>
          <w:color w:val="000000"/>
          <w:sz w:val="28"/>
          <w:szCs w:val="28"/>
        </w:rPr>
        <w:t>на 1</w:t>
      </w:r>
      <w:r w:rsidRPr="0022091B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E65B8B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3609,5</w:t>
      </w:r>
      <w:r w:rsidRPr="00E65B8B">
        <w:rPr>
          <w:rFonts w:ascii="Times New Roman" w:hAnsi="Times New Roman" w:cs="Times New Roman"/>
          <w:sz w:val="28"/>
          <w:szCs w:val="28"/>
        </w:rPr>
        <w:t xml:space="preserve">  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3499,0</w:t>
      </w:r>
      <w:r w:rsidRPr="00E65B8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3351,7</w:t>
      </w:r>
      <w:r w:rsidRPr="00E65B8B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 рублей, на 2024 год – 0,0 тыс. рублей, на 2025 год – 0,0 тыс. 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751F8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2023 году и в плановом периоде 2024 и 2025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0751F8" w:rsidRDefault="000751F8" w:rsidP="00635208">
      <w:pPr>
        <w:ind w:firstLine="851"/>
        <w:jc w:val="both"/>
        <w:rPr>
          <w:b/>
          <w:bCs/>
          <w:sz w:val="16"/>
          <w:szCs w:val="16"/>
        </w:rPr>
      </w:pPr>
    </w:p>
    <w:p w:rsidR="000751F8" w:rsidRDefault="000751F8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817139">
        <w:rPr>
          <w:b/>
          <w:sz w:val="28"/>
          <w:szCs w:val="28"/>
        </w:rPr>
        <w:t>Липкинского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0751F8" w:rsidRDefault="000751F8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0751F8" w:rsidRDefault="000751F8" w:rsidP="00635208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0751F8" w:rsidRDefault="000751F8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0751F8" w:rsidRDefault="000751F8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751F8" w:rsidRDefault="000751F8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платежей;</w:t>
      </w:r>
    </w:p>
    <w:p w:rsidR="000751F8" w:rsidRPr="005331A9" w:rsidRDefault="000751F8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0751F8" w:rsidRPr="005331A9" w:rsidRDefault="000751F8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0751F8" w:rsidRPr="005331A9" w:rsidRDefault="000751F8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0751F8" w:rsidRPr="005331A9" w:rsidRDefault="000751F8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0751F8" w:rsidRDefault="000751F8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0751F8" w:rsidRPr="000F4724" w:rsidRDefault="000751F8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751F8" w:rsidRPr="00D43AFA" w:rsidRDefault="000751F8" w:rsidP="0022091B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Липкинского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0751F8" w:rsidRDefault="000751F8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</w:t>
      </w:r>
      <w:r w:rsidRPr="00071066">
        <w:rPr>
          <w:sz w:val="28"/>
          <w:szCs w:val="28"/>
          <w:lang w:val="ru-RU" w:eastAsia="en-US"/>
        </w:rPr>
        <w:t xml:space="preserve"> </w:t>
      </w:r>
      <w:r>
        <w:rPr>
          <w:sz w:val="28"/>
          <w:szCs w:val="28"/>
          <w:lang w:val="ru-RU" w:eastAsia="en-US"/>
        </w:rPr>
        <w:t>Липкинского сельского поселения Ромодановского муниципального района Республики Мордовия;</w:t>
      </w:r>
    </w:p>
    <w:p w:rsidR="000751F8" w:rsidRDefault="000751F8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0751F8" w:rsidRDefault="000751F8" w:rsidP="0019250F">
      <w:pPr>
        <w:spacing w:line="230" w:lineRule="auto"/>
        <w:ind w:firstLine="567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0751F8" w:rsidRDefault="000751F8" w:rsidP="0019250F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Липкинского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Липкинского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0751F8" w:rsidRPr="00BE6D76" w:rsidRDefault="000751F8" w:rsidP="0019250F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0751F8" w:rsidRDefault="000751F8" w:rsidP="0019250F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0751F8" w:rsidRDefault="000751F8" w:rsidP="0019250F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Липкинского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0751F8" w:rsidRPr="000466FF" w:rsidRDefault="000751F8" w:rsidP="0019250F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0751F8" w:rsidRDefault="000751F8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0751F8" w:rsidRPr="004A382D" w:rsidRDefault="000751F8" w:rsidP="00635208">
      <w:pPr>
        <w:ind w:firstLine="851"/>
        <w:jc w:val="both"/>
        <w:outlineLvl w:val="0"/>
        <w:rPr>
          <w:sz w:val="28"/>
          <w:szCs w:val="28"/>
        </w:rPr>
      </w:pP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23</w:t>
      </w:r>
      <w:r w:rsidRPr="009E678F">
        <w:rPr>
          <w:sz w:val="28"/>
          <w:szCs w:val="28"/>
        </w:rPr>
        <w:t xml:space="preserve"> года.</w:t>
      </w:r>
    </w:p>
    <w:p w:rsidR="000751F8" w:rsidRDefault="000751F8" w:rsidP="00635208">
      <w:pPr>
        <w:ind w:firstLine="851"/>
        <w:jc w:val="both"/>
        <w:rPr>
          <w:sz w:val="28"/>
          <w:szCs w:val="28"/>
        </w:rPr>
      </w:pPr>
    </w:p>
    <w:p w:rsidR="000751F8" w:rsidRPr="001302A3" w:rsidRDefault="000751F8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  <w:r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751F8" w:rsidRPr="009E678F" w:rsidRDefault="000751F8" w:rsidP="00635208">
      <w:pPr>
        <w:ind w:firstLine="720"/>
        <w:jc w:val="both"/>
        <w:rPr>
          <w:sz w:val="16"/>
          <w:szCs w:val="16"/>
        </w:rPr>
      </w:pPr>
    </w:p>
    <w:p w:rsidR="000751F8" w:rsidRDefault="000751F8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Липкинского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E9096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0751F8" w:rsidRDefault="000751F8" w:rsidP="00635208">
      <w:pPr>
        <w:ind w:firstLine="851"/>
        <w:jc w:val="both"/>
        <w:rPr>
          <w:sz w:val="28"/>
          <w:szCs w:val="28"/>
        </w:rPr>
      </w:pPr>
    </w:p>
    <w:p w:rsidR="000751F8" w:rsidRPr="009E678F" w:rsidRDefault="000751F8" w:rsidP="00635208">
      <w:pPr>
        <w:ind w:firstLine="851"/>
        <w:jc w:val="both"/>
        <w:rPr>
          <w:sz w:val="16"/>
          <w:szCs w:val="16"/>
        </w:rPr>
      </w:pPr>
    </w:p>
    <w:p w:rsidR="000751F8" w:rsidRPr="003D467C" w:rsidRDefault="000751F8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3D467C">
        <w:rPr>
          <w:bCs/>
          <w:sz w:val="28"/>
          <w:szCs w:val="28"/>
        </w:rPr>
        <w:t>Глава Липкинского</w:t>
      </w:r>
      <w:r w:rsidRPr="003D467C">
        <w:rPr>
          <w:sz w:val="28"/>
          <w:szCs w:val="28"/>
        </w:rPr>
        <w:t xml:space="preserve"> </w:t>
      </w:r>
      <w:r w:rsidRPr="003D467C">
        <w:rPr>
          <w:bCs/>
          <w:sz w:val="28"/>
          <w:szCs w:val="28"/>
        </w:rPr>
        <w:t>сельского</w:t>
      </w:r>
    </w:p>
    <w:p w:rsidR="000751F8" w:rsidRPr="003D467C" w:rsidRDefault="000751F8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3D467C">
        <w:rPr>
          <w:bCs/>
          <w:sz w:val="28"/>
          <w:szCs w:val="28"/>
        </w:rPr>
        <w:t>поселения Ромодановского муниципального</w:t>
      </w:r>
    </w:p>
    <w:p w:rsidR="000751F8" w:rsidRPr="003D467C" w:rsidRDefault="000751F8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3D467C">
        <w:rPr>
          <w:bCs/>
          <w:sz w:val="28"/>
          <w:szCs w:val="28"/>
        </w:rPr>
        <w:t xml:space="preserve">района Республики Мордовия                                                           </w:t>
      </w:r>
      <w:r>
        <w:rPr>
          <w:bCs/>
          <w:sz w:val="28"/>
          <w:szCs w:val="28"/>
        </w:rPr>
        <w:t xml:space="preserve">          </w:t>
      </w:r>
      <w:r w:rsidRPr="003D467C">
        <w:rPr>
          <w:bCs/>
          <w:sz w:val="28"/>
          <w:szCs w:val="28"/>
        </w:rPr>
        <w:t xml:space="preserve"> Л.П. Новикова</w:t>
      </w:r>
    </w:p>
    <w:p w:rsidR="000751F8" w:rsidRPr="003D467C" w:rsidRDefault="000751F8">
      <w:pPr>
        <w:rPr>
          <w:bCs/>
          <w:sz w:val="28"/>
          <w:szCs w:val="28"/>
        </w:rPr>
      </w:pPr>
    </w:p>
    <w:sectPr w:rsidR="000751F8" w:rsidRPr="003D467C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1F8" w:rsidRDefault="000751F8" w:rsidP="00DE1BA3">
      <w:r>
        <w:separator/>
      </w:r>
    </w:p>
  </w:endnote>
  <w:endnote w:type="continuationSeparator" w:id="1">
    <w:p w:rsidR="000751F8" w:rsidRDefault="000751F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1F8" w:rsidRDefault="000751F8" w:rsidP="00DE1BA3">
      <w:r>
        <w:separator/>
      </w:r>
    </w:p>
  </w:footnote>
  <w:footnote w:type="continuationSeparator" w:id="1">
    <w:p w:rsidR="000751F8" w:rsidRDefault="000751F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085F"/>
    <w:rsid w:val="000466FF"/>
    <w:rsid w:val="00051AF6"/>
    <w:rsid w:val="0006297C"/>
    <w:rsid w:val="00071066"/>
    <w:rsid w:val="000751F8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D41D4"/>
    <w:rsid w:val="000E0DA3"/>
    <w:rsid w:val="000E4B86"/>
    <w:rsid w:val="000F4724"/>
    <w:rsid w:val="000F4873"/>
    <w:rsid w:val="000F4FD6"/>
    <w:rsid w:val="001113EE"/>
    <w:rsid w:val="00117BAC"/>
    <w:rsid w:val="00120948"/>
    <w:rsid w:val="00121261"/>
    <w:rsid w:val="001233B1"/>
    <w:rsid w:val="001302A3"/>
    <w:rsid w:val="0013729F"/>
    <w:rsid w:val="0013787D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C4330"/>
    <w:rsid w:val="001C753E"/>
    <w:rsid w:val="001E373D"/>
    <w:rsid w:val="001F00E7"/>
    <w:rsid w:val="001F1D30"/>
    <w:rsid w:val="00210D1C"/>
    <w:rsid w:val="0021464E"/>
    <w:rsid w:val="002206DA"/>
    <w:rsid w:val="0022091B"/>
    <w:rsid w:val="002216BA"/>
    <w:rsid w:val="00224E16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36F2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42D05"/>
    <w:rsid w:val="00357F37"/>
    <w:rsid w:val="00366016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D467C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331A9"/>
    <w:rsid w:val="00546AD5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92A19"/>
    <w:rsid w:val="006A207F"/>
    <w:rsid w:val="006A75A9"/>
    <w:rsid w:val="006B03FD"/>
    <w:rsid w:val="006B3CA7"/>
    <w:rsid w:val="006C22D0"/>
    <w:rsid w:val="006C7CAD"/>
    <w:rsid w:val="006D26CD"/>
    <w:rsid w:val="006E5CE2"/>
    <w:rsid w:val="006F5B3B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50C4"/>
    <w:rsid w:val="00956F23"/>
    <w:rsid w:val="00967BF2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74F5"/>
    <w:rsid w:val="00A50775"/>
    <w:rsid w:val="00A5263F"/>
    <w:rsid w:val="00A54E37"/>
    <w:rsid w:val="00A6376F"/>
    <w:rsid w:val="00A65A94"/>
    <w:rsid w:val="00A71B10"/>
    <w:rsid w:val="00A7634F"/>
    <w:rsid w:val="00A902F3"/>
    <w:rsid w:val="00A97377"/>
    <w:rsid w:val="00AA0264"/>
    <w:rsid w:val="00AA1248"/>
    <w:rsid w:val="00AA51F8"/>
    <w:rsid w:val="00AA6EE3"/>
    <w:rsid w:val="00AB054B"/>
    <w:rsid w:val="00AB7588"/>
    <w:rsid w:val="00AC31BC"/>
    <w:rsid w:val="00AD33D2"/>
    <w:rsid w:val="00AD7F1F"/>
    <w:rsid w:val="00AE1208"/>
    <w:rsid w:val="00AE374A"/>
    <w:rsid w:val="00AF7315"/>
    <w:rsid w:val="00B12BFA"/>
    <w:rsid w:val="00B22B0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66C0A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D4314"/>
    <w:rsid w:val="00BE6D76"/>
    <w:rsid w:val="00BF1A4D"/>
    <w:rsid w:val="00BF41F5"/>
    <w:rsid w:val="00BF5993"/>
    <w:rsid w:val="00C24DF3"/>
    <w:rsid w:val="00C2741B"/>
    <w:rsid w:val="00C321B4"/>
    <w:rsid w:val="00C3264A"/>
    <w:rsid w:val="00C43416"/>
    <w:rsid w:val="00C4356E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214F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269FD"/>
    <w:rsid w:val="00F31902"/>
    <w:rsid w:val="00F515F7"/>
    <w:rsid w:val="00F824C4"/>
    <w:rsid w:val="00F906E4"/>
    <w:rsid w:val="00F9359F"/>
    <w:rsid w:val="00F938FF"/>
    <w:rsid w:val="00FA6B38"/>
    <w:rsid w:val="00FB284B"/>
    <w:rsid w:val="00FB5877"/>
    <w:rsid w:val="00FC6C87"/>
    <w:rsid w:val="00FC7901"/>
    <w:rsid w:val="00FE27FD"/>
    <w:rsid w:val="00FE7734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5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877</TotalTime>
  <Pages>6</Pages>
  <Words>2553</Words>
  <Characters>14554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95</cp:revision>
  <cp:lastPrinted>2020-12-22T12:02:00Z</cp:lastPrinted>
  <dcterms:created xsi:type="dcterms:W3CDTF">2020-12-05T15:20:00Z</dcterms:created>
  <dcterms:modified xsi:type="dcterms:W3CDTF">2023-01-10T08:36:00Z</dcterms:modified>
</cp:coreProperties>
</file>