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665" w:rsidRPr="006A06EA" w:rsidRDefault="00AB3665" w:rsidP="002A6BFD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             СОВЕТ ДЕПУТАТОВ                </w:t>
      </w:r>
      <w:r w:rsidRPr="006A06EA">
        <w:rPr>
          <w:b/>
          <w:i/>
          <w:sz w:val="40"/>
          <w:szCs w:val="40"/>
          <w:u w:val="single"/>
        </w:rPr>
        <w:t>ПРОЕКТ</w:t>
      </w:r>
    </w:p>
    <w:p w:rsidR="00AB3665" w:rsidRDefault="00AB3665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</w:t>
      </w:r>
      <w:r w:rsidRPr="00676B82">
        <w:rPr>
          <w:b/>
          <w:sz w:val="28"/>
          <w:szCs w:val="28"/>
        </w:rPr>
        <w:t>КИНСКОГО</w:t>
      </w:r>
      <w:r>
        <w:rPr>
          <w:b/>
          <w:sz w:val="28"/>
          <w:szCs w:val="28"/>
        </w:rPr>
        <w:t xml:space="preserve"> СЕЛЬСКОГО ПОСЕЛЕНИЯ</w:t>
      </w:r>
    </w:p>
    <w:p w:rsidR="00AB3665" w:rsidRPr="000B5FC6" w:rsidRDefault="00AB3665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AB3665" w:rsidRDefault="00AB3665" w:rsidP="002A6BFD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AB3665" w:rsidRPr="00A605FE" w:rsidRDefault="00AB3665" w:rsidP="002A6BFD">
      <w:pPr>
        <w:jc w:val="center"/>
        <w:rPr>
          <w:b/>
          <w:sz w:val="28"/>
          <w:szCs w:val="28"/>
        </w:rPr>
      </w:pPr>
    </w:p>
    <w:p w:rsidR="00AB3665" w:rsidRPr="00990550" w:rsidRDefault="00AB3665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B3665" w:rsidRPr="00FB3ED9" w:rsidRDefault="00AB3665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B3665" w:rsidRPr="00FB3ED9" w:rsidRDefault="00AB3665" w:rsidP="002A6BFD"/>
    <w:p w:rsidR="00AB3665" w:rsidRDefault="00AB3665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«___» _____________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       № __</w:t>
      </w:r>
    </w:p>
    <w:p w:rsidR="00AB3665" w:rsidRDefault="00AB3665" w:rsidP="002A6BFD">
      <w:pPr>
        <w:rPr>
          <w:sz w:val="24"/>
          <w:szCs w:val="24"/>
        </w:rPr>
      </w:pPr>
    </w:p>
    <w:p w:rsidR="00AB3665" w:rsidRPr="006748CF" w:rsidRDefault="00AB3665" w:rsidP="002A6BFD">
      <w:pPr>
        <w:rPr>
          <w:sz w:val="24"/>
          <w:szCs w:val="24"/>
        </w:rPr>
      </w:pPr>
    </w:p>
    <w:p w:rsidR="00AB3665" w:rsidRPr="006748CF" w:rsidRDefault="00AB3665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AB3665" w:rsidRDefault="00AB3665" w:rsidP="002A6BFD">
      <w:pPr>
        <w:jc w:val="both"/>
        <w:rPr>
          <w:sz w:val="24"/>
          <w:szCs w:val="24"/>
        </w:rPr>
      </w:pPr>
    </w:p>
    <w:p w:rsidR="00AB3665" w:rsidRDefault="00AB3665" w:rsidP="002A6BFD">
      <w:pPr>
        <w:jc w:val="both"/>
        <w:rPr>
          <w:sz w:val="24"/>
          <w:szCs w:val="24"/>
        </w:rPr>
      </w:pPr>
    </w:p>
    <w:p w:rsidR="00AB3665" w:rsidRPr="00337D2A" w:rsidRDefault="00AB3665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Липкинского сельского поселения Ромодановского муниципального района от 28 марта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sz w:val="28"/>
            <w:szCs w:val="28"/>
          </w:rPr>
          <w:t>2022 г</w:t>
        </w:r>
      </w:smartTag>
      <w:r>
        <w:rPr>
          <w:b/>
          <w:sz w:val="28"/>
          <w:szCs w:val="28"/>
        </w:rPr>
        <w:t>. № 10 «</w:t>
      </w:r>
      <w:r w:rsidRPr="00BD4563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Pr="00676B82">
        <w:rPr>
          <w:b/>
          <w:sz w:val="28"/>
          <w:szCs w:val="28"/>
        </w:rPr>
        <w:t>Липкинского</w:t>
      </w:r>
      <w:r w:rsidRPr="00BD4563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b/>
          <w:sz w:val="28"/>
          <w:szCs w:val="28"/>
        </w:rPr>
        <w:t>»</w:t>
      </w:r>
    </w:p>
    <w:p w:rsidR="00AB3665" w:rsidRPr="00B44CC6" w:rsidRDefault="00AB3665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B3665" w:rsidRDefault="00AB3665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Pr="00676B82">
        <w:rPr>
          <w:sz w:val="28"/>
          <w:szCs w:val="28"/>
        </w:rPr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AB3665" w:rsidRDefault="00AB3665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AB3665" w:rsidRDefault="00AB3665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AB3665" w:rsidRPr="001110C3" w:rsidRDefault="00AB3665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3665" w:rsidRPr="00F8657B" w:rsidRDefault="00AB3665" w:rsidP="00F8657B">
      <w:pPr>
        <w:pStyle w:val="ListParagraph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>Отменить решение Совета депутатов</w:t>
      </w:r>
      <w:r>
        <w:rPr>
          <w:sz w:val="28"/>
          <w:szCs w:val="28"/>
        </w:rPr>
        <w:t xml:space="preserve"> Липкинского сельского поселения</w:t>
      </w:r>
      <w:r w:rsidRPr="001C3C76">
        <w:rPr>
          <w:sz w:val="28"/>
          <w:szCs w:val="28"/>
        </w:rPr>
        <w:t xml:space="preserve"> Ромодановского муниципального района от 2</w:t>
      </w:r>
      <w:r>
        <w:rPr>
          <w:sz w:val="28"/>
          <w:szCs w:val="28"/>
        </w:rPr>
        <w:t>8</w:t>
      </w:r>
      <w:r w:rsidRPr="001C3C76">
        <w:rPr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1C3C76">
          <w:rPr>
            <w:sz w:val="28"/>
            <w:szCs w:val="28"/>
          </w:rPr>
          <w:t>2022 г</w:t>
        </w:r>
      </w:smartTag>
      <w:r w:rsidRPr="001C3C7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8411AB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1C3C76">
        <w:rPr>
          <w:sz w:val="28"/>
          <w:szCs w:val="28"/>
        </w:rPr>
        <w:t xml:space="preserve"> «</w:t>
      </w:r>
      <w:r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Pr="00676B82">
        <w:rPr>
          <w:sz w:val="28"/>
          <w:szCs w:val="28"/>
        </w:rPr>
        <w:t>Липкинского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Pr="001C3C76">
        <w:rPr>
          <w:sz w:val="28"/>
          <w:szCs w:val="28"/>
        </w:rPr>
        <w:t>».</w:t>
      </w:r>
    </w:p>
    <w:p w:rsidR="00AB3665" w:rsidRPr="001C3C76" w:rsidRDefault="00AB3665" w:rsidP="00F8657B">
      <w:pPr>
        <w:pStyle w:val="ListParagraph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</w:t>
      </w:r>
      <w:r w:rsidRPr="001C3C76">
        <w:rPr>
          <w:sz w:val="28"/>
          <w:szCs w:val="28"/>
        </w:rPr>
        <w:t xml:space="preserve">Соглашения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Pr="00676B82">
        <w:rPr>
          <w:sz w:val="28"/>
          <w:szCs w:val="28"/>
        </w:rPr>
        <w:t>Липкинского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</w:t>
      </w:r>
      <w:r w:rsidRPr="008411AB">
        <w:rPr>
          <w:sz w:val="28"/>
          <w:szCs w:val="28"/>
        </w:rPr>
        <w:t>от 2</w:t>
      </w:r>
      <w:r>
        <w:rPr>
          <w:sz w:val="28"/>
          <w:szCs w:val="28"/>
        </w:rPr>
        <w:t>9</w:t>
      </w:r>
      <w:r w:rsidRPr="008411AB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</w:t>
      </w:r>
    </w:p>
    <w:p w:rsidR="00AB3665" w:rsidRPr="001C3C76" w:rsidRDefault="00AB3665" w:rsidP="00F8657B">
      <w:pPr>
        <w:pStyle w:val="ListParagraph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AB3665" w:rsidRDefault="00AB3665" w:rsidP="002A6BFD">
      <w:pPr>
        <w:rPr>
          <w:sz w:val="28"/>
          <w:szCs w:val="28"/>
        </w:rPr>
      </w:pPr>
    </w:p>
    <w:p w:rsidR="00AB3665" w:rsidRDefault="00AB3665" w:rsidP="002A6BFD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6"/>
        <w:gridCol w:w="4898"/>
      </w:tblGrid>
      <w:tr w:rsidR="00AB3665" w:rsidTr="00237596">
        <w:tc>
          <w:tcPr>
            <w:tcW w:w="4786" w:type="dxa"/>
          </w:tcPr>
          <w:p w:rsidR="00AB3665" w:rsidRPr="00676B82" w:rsidRDefault="00AB3665" w:rsidP="00676B82">
            <w:pPr>
              <w:rPr>
                <w:b/>
                <w:sz w:val="24"/>
                <w:szCs w:val="24"/>
              </w:rPr>
            </w:pPr>
            <w:r w:rsidRPr="00676B82">
              <w:rPr>
                <w:b/>
                <w:sz w:val="24"/>
                <w:szCs w:val="24"/>
              </w:rPr>
              <w:t>Глава Липкинского</w:t>
            </w:r>
          </w:p>
          <w:p w:rsidR="00AB3665" w:rsidRPr="00676B82" w:rsidRDefault="00AB3665" w:rsidP="00676B82">
            <w:pPr>
              <w:rPr>
                <w:b/>
                <w:sz w:val="24"/>
                <w:szCs w:val="24"/>
              </w:rPr>
            </w:pPr>
            <w:r w:rsidRPr="00676B82">
              <w:rPr>
                <w:b/>
                <w:sz w:val="24"/>
                <w:szCs w:val="24"/>
              </w:rPr>
              <w:t>сельского поселения</w:t>
            </w:r>
          </w:p>
        </w:tc>
        <w:tc>
          <w:tcPr>
            <w:tcW w:w="4898" w:type="dxa"/>
          </w:tcPr>
          <w:p w:rsidR="00AB3665" w:rsidRPr="00676B82" w:rsidRDefault="00AB3665" w:rsidP="00BE2E5D">
            <w:pPr>
              <w:rPr>
                <w:b/>
                <w:sz w:val="24"/>
                <w:szCs w:val="24"/>
              </w:rPr>
            </w:pPr>
          </w:p>
          <w:p w:rsidR="00AB3665" w:rsidRPr="00676B82" w:rsidRDefault="00AB3665" w:rsidP="00BE2E5D">
            <w:pPr>
              <w:rPr>
                <w:b/>
                <w:sz w:val="24"/>
                <w:szCs w:val="24"/>
              </w:rPr>
            </w:pPr>
            <w:r w:rsidRPr="00676B82">
              <w:rPr>
                <w:b/>
                <w:sz w:val="24"/>
                <w:szCs w:val="24"/>
              </w:rPr>
              <w:t>__________________ Л.П. Новикова</w:t>
            </w:r>
          </w:p>
        </w:tc>
      </w:tr>
    </w:tbl>
    <w:p w:rsidR="00AB3665" w:rsidRDefault="00AB3665" w:rsidP="001C3C76">
      <w:pPr>
        <w:jc w:val="right"/>
        <w:rPr>
          <w:b/>
          <w:sz w:val="24"/>
          <w:szCs w:val="24"/>
        </w:rPr>
      </w:pPr>
    </w:p>
    <w:p w:rsidR="00AB3665" w:rsidRPr="00676B82" w:rsidRDefault="00AB3665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 xml:space="preserve">Приложение </w:t>
      </w:r>
    </w:p>
    <w:p w:rsidR="00AB3665" w:rsidRPr="00676B82" w:rsidRDefault="00AB3665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>к  решению Совета депутатов</w:t>
      </w:r>
    </w:p>
    <w:p w:rsidR="00AB3665" w:rsidRPr="00676B82" w:rsidRDefault="00AB3665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>Липкинского сельского поселения</w:t>
      </w:r>
    </w:p>
    <w:p w:rsidR="00AB3665" w:rsidRPr="00676B82" w:rsidRDefault="00AB3665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>Ромодановского муниципального района</w:t>
      </w:r>
    </w:p>
    <w:p w:rsidR="00AB3665" w:rsidRDefault="00AB3665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 xml:space="preserve">от «__» __________ </w:t>
      </w:r>
      <w:smartTag w:uri="urn:schemas-microsoft-com:office:smarttags" w:element="metricconverter">
        <w:smartTagPr>
          <w:attr w:name="ProductID" w:val="2023 г"/>
        </w:smartTagPr>
        <w:r w:rsidRPr="00676B82">
          <w:rPr>
            <w:b/>
            <w:sz w:val="24"/>
            <w:szCs w:val="24"/>
          </w:rPr>
          <w:t>2023 г</w:t>
        </w:r>
      </w:smartTag>
      <w:r w:rsidRPr="00676B82">
        <w:rPr>
          <w:b/>
          <w:sz w:val="24"/>
          <w:szCs w:val="24"/>
        </w:rPr>
        <w:t>.</w:t>
      </w:r>
    </w:p>
    <w:p w:rsidR="00AB3665" w:rsidRDefault="00AB3665" w:rsidP="001C3C76">
      <w:pPr>
        <w:jc w:val="right"/>
        <w:rPr>
          <w:b/>
          <w:sz w:val="24"/>
          <w:szCs w:val="24"/>
        </w:rPr>
      </w:pPr>
    </w:p>
    <w:p w:rsidR="00AB3665" w:rsidRDefault="00AB3665" w:rsidP="00D97665">
      <w:pPr>
        <w:ind w:firstLine="708"/>
        <w:jc w:val="both"/>
        <w:rPr>
          <w:sz w:val="24"/>
          <w:szCs w:val="24"/>
        </w:rPr>
      </w:pPr>
    </w:p>
    <w:p w:rsidR="00AB3665" w:rsidRDefault="00AB3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AB3665" w:rsidRPr="00F8657B" w:rsidRDefault="00AB3665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sz w:val="28"/>
          <w:szCs w:val="28"/>
        </w:rPr>
        <w:t>о расторжении Соглашения о передаче Ромодановскому муниц</w:t>
      </w:r>
      <w:r>
        <w:rPr>
          <w:b/>
          <w:sz w:val="28"/>
          <w:szCs w:val="28"/>
        </w:rPr>
        <w:t>ипальному району полномочий Липк</w:t>
      </w:r>
      <w:r w:rsidRPr="00F8657B">
        <w:rPr>
          <w:b/>
          <w:sz w:val="28"/>
          <w:szCs w:val="28"/>
        </w:rPr>
        <w:t>инского сельского поселения по осуществлению муниципального контроля на автомобильном транспорте и в дорожном хозяйстве от 2</w:t>
      </w:r>
      <w:r>
        <w:rPr>
          <w:b/>
          <w:sz w:val="28"/>
          <w:szCs w:val="28"/>
        </w:rPr>
        <w:t>9</w:t>
      </w:r>
      <w:r w:rsidRPr="00F8657B">
        <w:rPr>
          <w:b/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F8657B">
          <w:rPr>
            <w:b/>
            <w:sz w:val="28"/>
            <w:szCs w:val="28"/>
          </w:rPr>
          <w:t>2022 г</w:t>
        </w:r>
      </w:smartTag>
      <w:r w:rsidRPr="00F8657B">
        <w:rPr>
          <w:b/>
          <w:sz w:val="28"/>
          <w:szCs w:val="28"/>
        </w:rPr>
        <w:t>.»</w:t>
      </w:r>
    </w:p>
    <w:p w:rsidR="00AB3665" w:rsidRPr="00D97665" w:rsidRDefault="00AB3665" w:rsidP="00D97665">
      <w:pPr>
        <w:ind w:firstLine="708"/>
        <w:jc w:val="both"/>
        <w:rPr>
          <w:sz w:val="28"/>
          <w:szCs w:val="28"/>
        </w:rPr>
      </w:pPr>
    </w:p>
    <w:p w:rsidR="00AB3665" w:rsidRDefault="00AB3665" w:rsidP="00F8657B">
      <w:pPr>
        <w:ind w:firstLine="709"/>
        <w:jc w:val="both"/>
        <w:rPr>
          <w:sz w:val="28"/>
          <w:szCs w:val="28"/>
        </w:rPr>
      </w:pPr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Pr="008C1481">
        <w:rPr>
          <w:sz w:val="28"/>
          <w:szCs w:val="28"/>
        </w:rPr>
        <w:t>Липкинское</w:t>
      </w:r>
      <w:r w:rsidRPr="00F8657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Pr="008C1481">
        <w:rPr>
          <w:sz w:val="28"/>
          <w:szCs w:val="28"/>
        </w:rPr>
        <w:t>Липкинского</w:t>
      </w:r>
      <w:r w:rsidRPr="00F8657B">
        <w:rPr>
          <w:sz w:val="28"/>
          <w:szCs w:val="28"/>
        </w:rPr>
        <w:t xml:space="preserve"> сельского поселения </w:t>
      </w:r>
      <w:r w:rsidRPr="008C1481">
        <w:rPr>
          <w:sz w:val="28"/>
          <w:szCs w:val="28"/>
        </w:rPr>
        <w:t>Новиковой Людмилы Петровны, действующей на основании Устава Липкинского</w:t>
      </w:r>
      <w:r w:rsidRPr="00F8657B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>
        <w:rPr>
          <w:sz w:val="28"/>
          <w:szCs w:val="28"/>
        </w:rPr>
        <w:tab/>
      </w:r>
    </w:p>
    <w:p w:rsidR="00AB3665" w:rsidRDefault="00AB3665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>Соглашени</w:t>
      </w:r>
      <w:r>
        <w:rPr>
          <w:sz w:val="28"/>
          <w:szCs w:val="28"/>
        </w:rPr>
        <w:t>е</w:t>
      </w:r>
      <w:r w:rsidRPr="00D97665">
        <w:rPr>
          <w:sz w:val="28"/>
          <w:szCs w:val="28"/>
        </w:rPr>
        <w:t xml:space="preserve">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Pr="008C1481">
        <w:rPr>
          <w:sz w:val="28"/>
          <w:szCs w:val="28"/>
        </w:rPr>
        <w:t>Липкинского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расторгается с момента вступления в силу настоящего Соглашения.</w:t>
      </w:r>
    </w:p>
    <w:p w:rsidR="00AB3665" w:rsidRDefault="00AB36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B3665" w:rsidRDefault="00AB36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Обязательства Сторон по Соглашению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прекращаются с момента вступления в силу настоящего Соглашения.</w:t>
      </w:r>
    </w:p>
    <w:p w:rsidR="00AB3665" w:rsidRDefault="00AB36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B3665" w:rsidRDefault="00AB36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  Подписи сторон:</w:t>
      </w:r>
    </w:p>
    <w:p w:rsidR="00AB3665" w:rsidRDefault="00AB3665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644"/>
        <w:gridCol w:w="5040"/>
      </w:tblGrid>
      <w:tr w:rsidR="00AB3665" w:rsidTr="00237596">
        <w:tc>
          <w:tcPr>
            <w:tcW w:w="4644" w:type="dxa"/>
          </w:tcPr>
          <w:p w:rsidR="00AB3665" w:rsidRPr="008C1481" w:rsidRDefault="00AB3665" w:rsidP="00237596">
            <w:pPr>
              <w:jc w:val="both"/>
              <w:rPr>
                <w:sz w:val="28"/>
                <w:szCs w:val="28"/>
              </w:rPr>
            </w:pPr>
            <w:r w:rsidRPr="008C1481">
              <w:rPr>
                <w:sz w:val="28"/>
                <w:szCs w:val="28"/>
              </w:rPr>
              <w:t xml:space="preserve">Глава Липкинского </w:t>
            </w:r>
          </w:p>
          <w:p w:rsidR="00AB3665" w:rsidRPr="008C1481" w:rsidRDefault="00AB3665" w:rsidP="00237596">
            <w:pPr>
              <w:jc w:val="both"/>
              <w:rPr>
                <w:sz w:val="28"/>
                <w:szCs w:val="28"/>
              </w:rPr>
            </w:pPr>
            <w:r w:rsidRPr="008C1481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AB3665" w:rsidRPr="00237596" w:rsidRDefault="00AB3665" w:rsidP="00237596">
            <w:pPr>
              <w:jc w:val="both"/>
              <w:rPr>
                <w:sz w:val="28"/>
                <w:szCs w:val="28"/>
              </w:rPr>
            </w:pPr>
            <w:r w:rsidRPr="00237596">
              <w:rPr>
                <w:sz w:val="28"/>
                <w:szCs w:val="28"/>
              </w:rPr>
              <w:t xml:space="preserve">Глава Ромодановского </w:t>
            </w:r>
          </w:p>
          <w:p w:rsidR="00AB3665" w:rsidRPr="00237596" w:rsidRDefault="00AB3665" w:rsidP="00237596">
            <w:pPr>
              <w:jc w:val="both"/>
              <w:rPr>
                <w:sz w:val="28"/>
                <w:szCs w:val="28"/>
              </w:rPr>
            </w:pPr>
            <w:r w:rsidRPr="00237596">
              <w:rPr>
                <w:sz w:val="28"/>
                <w:szCs w:val="28"/>
              </w:rPr>
              <w:t>муниципального района</w:t>
            </w:r>
          </w:p>
        </w:tc>
      </w:tr>
      <w:tr w:rsidR="00AB3665" w:rsidTr="00237596">
        <w:tc>
          <w:tcPr>
            <w:tcW w:w="4644" w:type="dxa"/>
          </w:tcPr>
          <w:p w:rsidR="00AB3665" w:rsidRPr="008C1481" w:rsidRDefault="00AB3665" w:rsidP="00237596">
            <w:pPr>
              <w:jc w:val="both"/>
              <w:rPr>
                <w:sz w:val="28"/>
                <w:szCs w:val="28"/>
              </w:rPr>
            </w:pPr>
          </w:p>
          <w:p w:rsidR="00AB3665" w:rsidRPr="008C1481" w:rsidRDefault="00AB3665" w:rsidP="00237596">
            <w:pPr>
              <w:jc w:val="both"/>
              <w:rPr>
                <w:sz w:val="28"/>
                <w:szCs w:val="28"/>
              </w:rPr>
            </w:pPr>
            <w:r w:rsidRPr="008C1481">
              <w:rPr>
                <w:sz w:val="28"/>
                <w:szCs w:val="28"/>
              </w:rPr>
              <w:t>______________ Л.П.Новикова</w:t>
            </w:r>
          </w:p>
        </w:tc>
        <w:tc>
          <w:tcPr>
            <w:tcW w:w="5040" w:type="dxa"/>
          </w:tcPr>
          <w:p w:rsidR="00AB3665" w:rsidRPr="00237596" w:rsidRDefault="00AB3665" w:rsidP="00237596">
            <w:pPr>
              <w:jc w:val="both"/>
              <w:rPr>
                <w:sz w:val="28"/>
                <w:szCs w:val="28"/>
              </w:rPr>
            </w:pPr>
          </w:p>
          <w:p w:rsidR="00AB3665" w:rsidRPr="00237596" w:rsidRDefault="00AB3665" w:rsidP="00237596">
            <w:pPr>
              <w:jc w:val="both"/>
              <w:rPr>
                <w:sz w:val="28"/>
                <w:szCs w:val="28"/>
              </w:rPr>
            </w:pPr>
            <w:r w:rsidRPr="00237596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AB3665" w:rsidRDefault="00AB3665">
      <w:pPr>
        <w:jc w:val="both"/>
        <w:rPr>
          <w:sz w:val="28"/>
          <w:szCs w:val="28"/>
        </w:rPr>
      </w:pPr>
    </w:p>
    <w:p w:rsidR="00AB3665" w:rsidRDefault="00AB36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B3665" w:rsidRPr="00D97665" w:rsidRDefault="00AB3665">
      <w:pPr>
        <w:jc w:val="both"/>
        <w:rPr>
          <w:sz w:val="28"/>
          <w:szCs w:val="28"/>
        </w:rPr>
      </w:pPr>
    </w:p>
    <w:sectPr w:rsidR="00AB3665" w:rsidRPr="00D97665" w:rsidSect="00164107">
      <w:headerReference w:type="even" r:id="rId7"/>
      <w:headerReference w:type="default" r:id="rId8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665" w:rsidRDefault="00AB3665">
      <w:r>
        <w:separator/>
      </w:r>
    </w:p>
  </w:endnote>
  <w:endnote w:type="continuationSeparator" w:id="1">
    <w:p w:rsidR="00AB3665" w:rsidRDefault="00AB3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665" w:rsidRDefault="00AB3665">
      <w:r>
        <w:separator/>
      </w:r>
    </w:p>
  </w:footnote>
  <w:footnote w:type="continuationSeparator" w:id="1">
    <w:p w:rsidR="00AB3665" w:rsidRDefault="00AB36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665" w:rsidRDefault="00AB3665" w:rsidP="001736D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3665" w:rsidRDefault="00AB3665" w:rsidP="001736D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665" w:rsidRDefault="00AB3665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95565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E7BDD"/>
    <w:rsid w:val="000F511E"/>
    <w:rsid w:val="00107334"/>
    <w:rsid w:val="001110C3"/>
    <w:rsid w:val="001125A9"/>
    <w:rsid w:val="001135F4"/>
    <w:rsid w:val="00114C54"/>
    <w:rsid w:val="0012037A"/>
    <w:rsid w:val="00121A0E"/>
    <w:rsid w:val="0012312A"/>
    <w:rsid w:val="00127CBB"/>
    <w:rsid w:val="00151636"/>
    <w:rsid w:val="00151899"/>
    <w:rsid w:val="00151F4E"/>
    <w:rsid w:val="00162154"/>
    <w:rsid w:val="00162202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C4B21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37596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12BB2"/>
    <w:rsid w:val="003220BE"/>
    <w:rsid w:val="00337D2A"/>
    <w:rsid w:val="003413C4"/>
    <w:rsid w:val="003439D3"/>
    <w:rsid w:val="003513A5"/>
    <w:rsid w:val="00363C25"/>
    <w:rsid w:val="003677AF"/>
    <w:rsid w:val="00381E16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A41A0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76B82"/>
    <w:rsid w:val="006864B8"/>
    <w:rsid w:val="006937F9"/>
    <w:rsid w:val="00697996"/>
    <w:rsid w:val="006A06EA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96FBA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11AB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C1481"/>
    <w:rsid w:val="008D435F"/>
    <w:rsid w:val="008E309E"/>
    <w:rsid w:val="008F2747"/>
    <w:rsid w:val="008F4980"/>
    <w:rsid w:val="008F6181"/>
    <w:rsid w:val="008F710D"/>
    <w:rsid w:val="009057C3"/>
    <w:rsid w:val="009064E0"/>
    <w:rsid w:val="009069A7"/>
    <w:rsid w:val="00912A3F"/>
    <w:rsid w:val="00912AC4"/>
    <w:rsid w:val="00920C9E"/>
    <w:rsid w:val="009222C2"/>
    <w:rsid w:val="00930ACD"/>
    <w:rsid w:val="00931E47"/>
    <w:rsid w:val="009431C0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B3665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2E5D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014B8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0E62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3038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B3ED9"/>
    <w:rsid w:val="00FC4198"/>
    <w:rsid w:val="00FD1D15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rFonts w:cs="Times New Roman"/>
      <w:sz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96FBA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6FBA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96FB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96FBA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3">
    <w:name w:val="Цветовое выделение"/>
    <w:uiPriority w:val="99"/>
    <w:rsid w:val="00E90F23"/>
    <w:rPr>
      <w:b/>
      <w:color w:val="26282F"/>
    </w:rPr>
  </w:style>
  <w:style w:type="paragraph" w:customStyle="1" w:styleId="a4">
    <w:name w:val="Нормальный (таблица)"/>
    <w:basedOn w:val="Normal"/>
    <w:next w:val="Normal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27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169</TotalTime>
  <Pages>2</Pages>
  <Words>547</Words>
  <Characters>3121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2018-02-09T08:42:00Z</cp:lastPrinted>
  <dcterms:created xsi:type="dcterms:W3CDTF">2022-10-25T13:40:00Z</dcterms:created>
  <dcterms:modified xsi:type="dcterms:W3CDTF">2023-01-24T06:22:00Z</dcterms:modified>
</cp:coreProperties>
</file>