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692" w:rsidRPr="008F3115" w:rsidRDefault="00280692" w:rsidP="002A6BFD">
      <w:pPr>
        <w:jc w:val="center"/>
        <w:rPr>
          <w:i/>
          <w:sz w:val="44"/>
          <w:szCs w:val="44"/>
          <w:u w:val="single"/>
        </w:rPr>
      </w:pPr>
      <w:r>
        <w:rPr>
          <w:b/>
          <w:sz w:val="28"/>
          <w:szCs w:val="28"/>
        </w:rPr>
        <w:t xml:space="preserve">                                   СОВЕТ ДЕПУТАТОВ            </w:t>
      </w:r>
      <w:r w:rsidRPr="008F3115">
        <w:rPr>
          <w:i/>
          <w:sz w:val="44"/>
          <w:szCs w:val="44"/>
          <w:u w:val="single"/>
        </w:rPr>
        <w:t>ПРОЕКТ</w:t>
      </w:r>
    </w:p>
    <w:p w:rsidR="00280692" w:rsidRDefault="00280692" w:rsidP="002A6BFD">
      <w:pPr>
        <w:jc w:val="center"/>
        <w:rPr>
          <w:b/>
          <w:sz w:val="28"/>
          <w:szCs w:val="28"/>
        </w:rPr>
      </w:pPr>
      <w:r w:rsidRPr="00F423F8">
        <w:rPr>
          <w:b/>
          <w:sz w:val="28"/>
          <w:szCs w:val="28"/>
        </w:rPr>
        <w:t>ЛИПКИНСКОГО</w:t>
      </w:r>
      <w:r>
        <w:rPr>
          <w:b/>
          <w:sz w:val="28"/>
          <w:szCs w:val="28"/>
        </w:rPr>
        <w:t xml:space="preserve"> СЕЛЬСКОГО ПОСЕЛЕНИЯ</w:t>
      </w:r>
    </w:p>
    <w:p w:rsidR="00280692" w:rsidRPr="000B5FC6" w:rsidRDefault="00280692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280692" w:rsidRDefault="00280692" w:rsidP="002A6BFD">
      <w:pPr>
        <w:pStyle w:val="Heading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280692" w:rsidRPr="00A605FE" w:rsidRDefault="00280692" w:rsidP="002A6BFD">
      <w:pPr>
        <w:jc w:val="center"/>
        <w:rPr>
          <w:b/>
          <w:sz w:val="28"/>
          <w:szCs w:val="28"/>
        </w:rPr>
      </w:pPr>
    </w:p>
    <w:p w:rsidR="00280692" w:rsidRPr="00990550" w:rsidRDefault="00280692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80692" w:rsidRPr="00FB3ED9" w:rsidRDefault="00280692" w:rsidP="002A6BFD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80692" w:rsidRPr="00FB3ED9" w:rsidRDefault="00280692" w:rsidP="002A6BFD"/>
    <w:p w:rsidR="00280692" w:rsidRDefault="00280692" w:rsidP="002A6BFD">
      <w:pPr>
        <w:rPr>
          <w:sz w:val="24"/>
          <w:szCs w:val="24"/>
        </w:rPr>
      </w:pPr>
      <w:r>
        <w:rPr>
          <w:sz w:val="24"/>
          <w:szCs w:val="24"/>
        </w:rPr>
        <w:t xml:space="preserve">от «_» __________ </w:t>
      </w:r>
      <w:smartTag w:uri="urn:schemas-microsoft-com:office:smarttags" w:element="metricconverter">
        <w:smartTagPr>
          <w:attr w:name="ProductID" w:val="2022 г"/>
        </w:smartTagPr>
        <w:r>
          <w:rPr>
            <w:sz w:val="24"/>
            <w:szCs w:val="24"/>
          </w:rPr>
          <w:t>2023 г</w:t>
        </w:r>
      </w:smartTag>
      <w:r>
        <w:rPr>
          <w:sz w:val="24"/>
          <w:szCs w:val="24"/>
        </w:rPr>
        <w:t>.                                                                                                  № _</w:t>
      </w:r>
    </w:p>
    <w:p w:rsidR="00280692" w:rsidRDefault="00280692" w:rsidP="002A6BFD">
      <w:pPr>
        <w:rPr>
          <w:sz w:val="24"/>
          <w:szCs w:val="24"/>
        </w:rPr>
      </w:pPr>
    </w:p>
    <w:p w:rsidR="00280692" w:rsidRPr="006748CF" w:rsidRDefault="00280692" w:rsidP="002A6BFD">
      <w:pPr>
        <w:rPr>
          <w:sz w:val="24"/>
          <w:szCs w:val="24"/>
        </w:rPr>
      </w:pPr>
    </w:p>
    <w:p w:rsidR="00280692" w:rsidRPr="006748CF" w:rsidRDefault="00280692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280692" w:rsidRDefault="00280692" w:rsidP="002A6BFD">
      <w:pPr>
        <w:jc w:val="both"/>
        <w:rPr>
          <w:sz w:val="24"/>
          <w:szCs w:val="24"/>
        </w:rPr>
      </w:pPr>
    </w:p>
    <w:p w:rsidR="00280692" w:rsidRDefault="00280692" w:rsidP="002A6BFD">
      <w:pPr>
        <w:jc w:val="both"/>
        <w:rPr>
          <w:sz w:val="24"/>
          <w:szCs w:val="24"/>
        </w:rPr>
      </w:pPr>
    </w:p>
    <w:p w:rsidR="00280692" w:rsidRPr="00337D2A" w:rsidRDefault="00280692" w:rsidP="002A6BFD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Об отмене решения Совета депутатов Липкинского сельского поселения Ромодановского муниципального района от 28 марта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sz w:val="28"/>
            <w:szCs w:val="28"/>
          </w:rPr>
          <w:t>2022 г</w:t>
        </w:r>
      </w:smartTag>
      <w:r>
        <w:rPr>
          <w:b/>
          <w:sz w:val="28"/>
          <w:szCs w:val="28"/>
        </w:rPr>
        <w:t xml:space="preserve">. № </w:t>
      </w:r>
      <w:r w:rsidRPr="00F423F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 «</w:t>
      </w:r>
      <w:r w:rsidRPr="009D52D4">
        <w:rPr>
          <w:b/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Pr="00F423F8">
        <w:rPr>
          <w:b/>
          <w:sz w:val="28"/>
          <w:szCs w:val="28"/>
        </w:rPr>
        <w:t>Липкинского</w:t>
      </w:r>
      <w:r w:rsidRPr="009D52D4">
        <w:rPr>
          <w:b/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</w:t>
      </w:r>
      <w:r>
        <w:rPr>
          <w:b/>
          <w:sz w:val="28"/>
          <w:szCs w:val="28"/>
        </w:rPr>
        <w:t>»</w:t>
      </w:r>
    </w:p>
    <w:p w:rsidR="00280692" w:rsidRPr="00B44CC6" w:rsidRDefault="00280692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280692" w:rsidRDefault="00280692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</w:t>
      </w:r>
      <w:r w:rsidRPr="00F423F8">
        <w:rPr>
          <w:sz w:val="28"/>
          <w:szCs w:val="28"/>
        </w:rPr>
        <w:t>Липкинского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280692" w:rsidRDefault="00280692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280692" w:rsidRDefault="00280692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280692" w:rsidRPr="001110C3" w:rsidRDefault="00280692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692" w:rsidRPr="001C3C76" w:rsidRDefault="00280692" w:rsidP="002A6BFD">
      <w:pPr>
        <w:pStyle w:val="ListParagraph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Отменить решение Совета депутатов </w:t>
      </w:r>
      <w:r w:rsidRPr="00F423F8">
        <w:rPr>
          <w:sz w:val="28"/>
          <w:szCs w:val="28"/>
        </w:rPr>
        <w:t xml:space="preserve">Липкинского сельского поселения Ромодановского муниципального района от 28 марта </w:t>
      </w:r>
      <w:smartTag w:uri="urn:schemas-microsoft-com:office:smarttags" w:element="metricconverter">
        <w:smartTagPr>
          <w:attr w:name="ProductID" w:val="2022 г"/>
        </w:smartTagPr>
        <w:r w:rsidRPr="00F423F8">
          <w:rPr>
            <w:sz w:val="28"/>
            <w:szCs w:val="28"/>
          </w:rPr>
          <w:t>2022 г</w:t>
        </w:r>
      </w:smartTag>
      <w:r w:rsidRPr="00F423F8">
        <w:rPr>
          <w:sz w:val="28"/>
          <w:szCs w:val="28"/>
        </w:rPr>
        <w:t>. № 1</w:t>
      </w:r>
      <w:r>
        <w:rPr>
          <w:sz w:val="28"/>
          <w:szCs w:val="28"/>
        </w:rPr>
        <w:t>1</w:t>
      </w:r>
      <w:r w:rsidRPr="001C3C76">
        <w:rPr>
          <w:sz w:val="28"/>
          <w:szCs w:val="28"/>
        </w:rPr>
        <w:t xml:space="preserve"> «О заключении соглашения о передаче Ромодановскому муниципальному району полномочий </w:t>
      </w:r>
      <w:r w:rsidRPr="00F423F8">
        <w:rPr>
          <w:sz w:val="28"/>
          <w:szCs w:val="28"/>
        </w:rPr>
        <w:t>Липкинского</w:t>
      </w:r>
      <w:r w:rsidRPr="001C3C76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контроля».</w:t>
      </w:r>
    </w:p>
    <w:p w:rsidR="00280692" w:rsidRPr="001C3C76" w:rsidRDefault="00280692" w:rsidP="002A6BFD">
      <w:pPr>
        <w:pStyle w:val="ListParagraph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к Совету депутатов Ромодановского муниципального района с предложением о заключении прилагаемого Соглашения о расторжении </w:t>
      </w:r>
      <w:r w:rsidRPr="001C3C76">
        <w:rPr>
          <w:sz w:val="28"/>
          <w:szCs w:val="28"/>
        </w:rPr>
        <w:t xml:space="preserve">Соглашения о передаче Ромодановскому муниципальному району полномочий </w:t>
      </w:r>
      <w:r w:rsidRPr="00F423F8">
        <w:rPr>
          <w:sz w:val="28"/>
          <w:szCs w:val="28"/>
        </w:rPr>
        <w:t>Липкинского</w:t>
      </w:r>
      <w:r w:rsidRPr="001C3C76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</w:t>
      </w:r>
      <w:r>
        <w:rPr>
          <w:sz w:val="28"/>
          <w:szCs w:val="28"/>
        </w:rPr>
        <w:t xml:space="preserve"> от 29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</w:t>
      </w:r>
    </w:p>
    <w:p w:rsidR="00280692" w:rsidRPr="001C3C76" w:rsidRDefault="00280692" w:rsidP="002A6BFD">
      <w:pPr>
        <w:pStyle w:val="ListParagraph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280692" w:rsidRDefault="00280692" w:rsidP="002A6BFD">
      <w:pPr>
        <w:rPr>
          <w:sz w:val="28"/>
          <w:szCs w:val="28"/>
        </w:rPr>
      </w:pPr>
    </w:p>
    <w:p w:rsidR="00280692" w:rsidRDefault="00280692" w:rsidP="002A6BFD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6"/>
        <w:gridCol w:w="4898"/>
      </w:tblGrid>
      <w:tr w:rsidR="00280692" w:rsidTr="001555B2">
        <w:tc>
          <w:tcPr>
            <w:tcW w:w="4786" w:type="dxa"/>
          </w:tcPr>
          <w:p w:rsidR="00280692" w:rsidRPr="00F423F8" w:rsidRDefault="00280692" w:rsidP="00F423F8">
            <w:pPr>
              <w:rPr>
                <w:b/>
                <w:sz w:val="24"/>
                <w:szCs w:val="24"/>
              </w:rPr>
            </w:pPr>
            <w:r w:rsidRPr="00F423F8">
              <w:rPr>
                <w:b/>
                <w:sz w:val="24"/>
                <w:szCs w:val="24"/>
              </w:rPr>
              <w:t>Глава Липкинского</w:t>
            </w:r>
          </w:p>
          <w:p w:rsidR="00280692" w:rsidRPr="00F423F8" w:rsidRDefault="00280692" w:rsidP="00F423F8">
            <w:pPr>
              <w:rPr>
                <w:b/>
                <w:sz w:val="24"/>
                <w:szCs w:val="24"/>
              </w:rPr>
            </w:pPr>
            <w:r w:rsidRPr="00F423F8">
              <w:rPr>
                <w:b/>
                <w:sz w:val="24"/>
                <w:szCs w:val="24"/>
              </w:rPr>
              <w:t>сельского поселения</w:t>
            </w:r>
          </w:p>
        </w:tc>
        <w:tc>
          <w:tcPr>
            <w:tcW w:w="4898" w:type="dxa"/>
          </w:tcPr>
          <w:p w:rsidR="00280692" w:rsidRPr="00F423F8" w:rsidRDefault="00280692" w:rsidP="00BE2E5D">
            <w:pPr>
              <w:rPr>
                <w:b/>
                <w:sz w:val="24"/>
                <w:szCs w:val="24"/>
              </w:rPr>
            </w:pPr>
          </w:p>
          <w:p w:rsidR="00280692" w:rsidRPr="00F423F8" w:rsidRDefault="00280692" w:rsidP="00BE2E5D">
            <w:pPr>
              <w:rPr>
                <w:b/>
                <w:sz w:val="24"/>
                <w:szCs w:val="24"/>
              </w:rPr>
            </w:pPr>
            <w:r w:rsidRPr="00F423F8">
              <w:rPr>
                <w:b/>
                <w:sz w:val="24"/>
                <w:szCs w:val="24"/>
              </w:rPr>
              <w:t>__________________ Л.П. Новикова</w:t>
            </w:r>
          </w:p>
        </w:tc>
      </w:tr>
    </w:tbl>
    <w:p w:rsidR="00280692" w:rsidRDefault="00280692">
      <w:pPr>
        <w:rPr>
          <w:b/>
          <w:sz w:val="24"/>
          <w:szCs w:val="24"/>
        </w:rPr>
      </w:pPr>
    </w:p>
    <w:p w:rsidR="00280692" w:rsidRPr="00F423F8" w:rsidRDefault="00280692" w:rsidP="001C3C76">
      <w:pPr>
        <w:jc w:val="right"/>
        <w:rPr>
          <w:b/>
          <w:sz w:val="24"/>
          <w:szCs w:val="24"/>
        </w:rPr>
      </w:pPr>
      <w:r w:rsidRPr="00F423F8">
        <w:rPr>
          <w:b/>
          <w:sz w:val="24"/>
          <w:szCs w:val="24"/>
        </w:rPr>
        <w:t xml:space="preserve">Приложение </w:t>
      </w:r>
    </w:p>
    <w:p w:rsidR="00280692" w:rsidRPr="00F423F8" w:rsidRDefault="00280692" w:rsidP="001C3C76">
      <w:pPr>
        <w:jc w:val="right"/>
        <w:rPr>
          <w:b/>
          <w:sz w:val="24"/>
          <w:szCs w:val="24"/>
        </w:rPr>
      </w:pPr>
      <w:r w:rsidRPr="00F423F8">
        <w:rPr>
          <w:b/>
          <w:sz w:val="24"/>
          <w:szCs w:val="24"/>
        </w:rPr>
        <w:t>к  решению Совета депутатов</w:t>
      </w:r>
    </w:p>
    <w:p w:rsidR="00280692" w:rsidRPr="00F423F8" w:rsidRDefault="00280692" w:rsidP="001C3C76">
      <w:pPr>
        <w:jc w:val="right"/>
        <w:rPr>
          <w:b/>
          <w:sz w:val="24"/>
          <w:szCs w:val="24"/>
        </w:rPr>
      </w:pPr>
      <w:r w:rsidRPr="00F423F8">
        <w:rPr>
          <w:b/>
          <w:sz w:val="24"/>
          <w:szCs w:val="24"/>
        </w:rPr>
        <w:t>Липкинского сельского поселения</w:t>
      </w:r>
    </w:p>
    <w:p w:rsidR="00280692" w:rsidRPr="00F423F8" w:rsidRDefault="00280692" w:rsidP="001C3C76">
      <w:pPr>
        <w:jc w:val="right"/>
        <w:rPr>
          <w:b/>
          <w:sz w:val="24"/>
          <w:szCs w:val="24"/>
        </w:rPr>
      </w:pPr>
      <w:r w:rsidRPr="00F423F8">
        <w:rPr>
          <w:b/>
          <w:sz w:val="24"/>
          <w:szCs w:val="24"/>
        </w:rPr>
        <w:t>Ромодановского муниципального района</w:t>
      </w:r>
    </w:p>
    <w:p w:rsidR="00280692" w:rsidRDefault="00280692" w:rsidP="001C3C7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от «_</w:t>
      </w:r>
      <w:r w:rsidRPr="00F423F8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_________</w:t>
      </w:r>
      <w:r w:rsidRPr="00F423F8">
        <w:rPr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F423F8">
          <w:rPr>
            <w:b/>
            <w:sz w:val="24"/>
            <w:szCs w:val="24"/>
          </w:rPr>
          <w:t>2023 г</w:t>
        </w:r>
      </w:smartTag>
      <w:r w:rsidRPr="00F423F8">
        <w:rPr>
          <w:b/>
          <w:sz w:val="24"/>
          <w:szCs w:val="24"/>
        </w:rPr>
        <w:t>.</w:t>
      </w:r>
    </w:p>
    <w:p w:rsidR="00280692" w:rsidRDefault="00280692" w:rsidP="001C3C76">
      <w:pPr>
        <w:jc w:val="right"/>
        <w:rPr>
          <w:b/>
          <w:sz w:val="24"/>
          <w:szCs w:val="24"/>
        </w:rPr>
      </w:pPr>
    </w:p>
    <w:p w:rsidR="00280692" w:rsidRDefault="00280692" w:rsidP="00D97665">
      <w:pPr>
        <w:ind w:firstLine="708"/>
        <w:jc w:val="both"/>
        <w:rPr>
          <w:sz w:val="24"/>
          <w:szCs w:val="24"/>
        </w:rPr>
      </w:pPr>
    </w:p>
    <w:p w:rsidR="00280692" w:rsidRDefault="00280692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280692" w:rsidRPr="00D97665" w:rsidRDefault="00280692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 xml:space="preserve">о расторжении Соглашения о передаче Ромодановскому муниципальному району полномочий </w:t>
      </w:r>
      <w:r w:rsidRPr="00F423F8">
        <w:rPr>
          <w:b/>
          <w:sz w:val="28"/>
          <w:szCs w:val="28"/>
        </w:rPr>
        <w:t>Липкинского</w:t>
      </w:r>
      <w:r w:rsidRPr="00D97665">
        <w:rPr>
          <w:b/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2</w:t>
      </w:r>
      <w:r>
        <w:rPr>
          <w:b/>
          <w:sz w:val="28"/>
          <w:szCs w:val="28"/>
        </w:rPr>
        <w:t>9</w:t>
      </w:r>
      <w:r w:rsidRPr="00D97665">
        <w:rPr>
          <w:b/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22 г"/>
        </w:smartTagPr>
        <w:r w:rsidRPr="00D97665">
          <w:rPr>
            <w:b/>
            <w:sz w:val="28"/>
            <w:szCs w:val="28"/>
          </w:rPr>
          <w:t>2022 г</w:t>
        </w:r>
      </w:smartTag>
      <w:r w:rsidRPr="00D97665">
        <w:rPr>
          <w:b/>
          <w:sz w:val="28"/>
          <w:szCs w:val="28"/>
        </w:rPr>
        <w:t>.</w:t>
      </w:r>
    </w:p>
    <w:p w:rsidR="00280692" w:rsidRPr="00D97665" w:rsidRDefault="00280692" w:rsidP="00D97665">
      <w:pPr>
        <w:ind w:firstLine="708"/>
        <w:jc w:val="both"/>
        <w:rPr>
          <w:sz w:val="28"/>
          <w:szCs w:val="28"/>
        </w:rPr>
      </w:pPr>
    </w:p>
    <w:p w:rsidR="00280692" w:rsidRPr="00D97665" w:rsidRDefault="00280692" w:rsidP="00D97665">
      <w:pPr>
        <w:ind w:firstLine="708"/>
        <w:jc w:val="both"/>
        <w:rPr>
          <w:sz w:val="28"/>
          <w:szCs w:val="28"/>
        </w:rPr>
      </w:pPr>
    </w:p>
    <w:p w:rsidR="00280692" w:rsidRPr="00D97665" w:rsidRDefault="00280692" w:rsidP="00D97665">
      <w:pPr>
        <w:ind w:firstLine="708"/>
        <w:jc w:val="both"/>
        <w:rPr>
          <w:sz w:val="28"/>
          <w:szCs w:val="28"/>
        </w:rPr>
      </w:pPr>
      <w:r w:rsidRPr="00D97665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 w:rsidRPr="00F423F8">
        <w:rPr>
          <w:sz w:val="28"/>
          <w:szCs w:val="28"/>
        </w:rPr>
        <w:t>Липкинское</w:t>
      </w:r>
      <w:r w:rsidRPr="00D97665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 w:rsidRPr="00F423F8">
        <w:rPr>
          <w:sz w:val="28"/>
          <w:szCs w:val="28"/>
        </w:rPr>
        <w:t>Липкинского</w:t>
      </w:r>
      <w:r w:rsidRPr="00D9766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Новиковой Людмилы Петровны</w:t>
      </w:r>
      <w:r w:rsidRPr="00D97665">
        <w:rPr>
          <w:sz w:val="28"/>
          <w:szCs w:val="28"/>
        </w:rPr>
        <w:t xml:space="preserve">, действующего на основании Устава </w:t>
      </w:r>
      <w:r w:rsidRPr="006D6B31">
        <w:rPr>
          <w:sz w:val="28"/>
          <w:szCs w:val="28"/>
        </w:rPr>
        <w:t>Липкинского</w:t>
      </w:r>
      <w:r w:rsidRPr="00D97665"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280692" w:rsidRDefault="0028069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D97665">
        <w:rPr>
          <w:sz w:val="28"/>
          <w:szCs w:val="28"/>
        </w:rPr>
        <w:t>Соглашени</w:t>
      </w:r>
      <w:r>
        <w:rPr>
          <w:sz w:val="28"/>
          <w:szCs w:val="28"/>
        </w:rPr>
        <w:t>е</w:t>
      </w:r>
      <w:r w:rsidRPr="00D97665">
        <w:rPr>
          <w:sz w:val="28"/>
          <w:szCs w:val="28"/>
        </w:rPr>
        <w:t xml:space="preserve"> о передаче Ромодановскому муниципальному району полномочий </w:t>
      </w:r>
      <w:r w:rsidRPr="006D6B31">
        <w:rPr>
          <w:sz w:val="28"/>
          <w:szCs w:val="28"/>
        </w:rPr>
        <w:t>Липкинского</w:t>
      </w:r>
      <w:r w:rsidRPr="00D97665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2</w:t>
      </w:r>
      <w:r>
        <w:rPr>
          <w:sz w:val="28"/>
          <w:szCs w:val="28"/>
        </w:rPr>
        <w:t>9</w:t>
      </w:r>
      <w:r w:rsidRPr="00D97665">
        <w:rPr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22 г"/>
        </w:smartTagPr>
        <w:r w:rsidRPr="00D97665">
          <w:rPr>
            <w:sz w:val="28"/>
            <w:szCs w:val="28"/>
          </w:rPr>
          <w:t>2022 г</w:t>
        </w:r>
      </w:smartTag>
      <w:r w:rsidRPr="00D97665">
        <w:rPr>
          <w:sz w:val="28"/>
          <w:szCs w:val="28"/>
        </w:rPr>
        <w:t>.</w:t>
      </w:r>
      <w:r>
        <w:rPr>
          <w:sz w:val="28"/>
          <w:szCs w:val="28"/>
        </w:rPr>
        <w:t xml:space="preserve"> расторгается с момента вступления в силу настоящего Соглашения.</w:t>
      </w:r>
    </w:p>
    <w:p w:rsidR="00280692" w:rsidRDefault="0028069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280692" w:rsidRDefault="0028069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Обязательства Сторон по Соглашению от 29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 прекращаются с момента вступления в силу настоящего Соглашения.</w:t>
      </w:r>
    </w:p>
    <w:p w:rsidR="00280692" w:rsidRDefault="0028069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280692" w:rsidRDefault="0028069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  Подписи сторон:</w:t>
      </w:r>
    </w:p>
    <w:p w:rsidR="00280692" w:rsidRDefault="00280692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644"/>
        <w:gridCol w:w="5040"/>
      </w:tblGrid>
      <w:tr w:rsidR="00280692" w:rsidTr="001555B2">
        <w:tc>
          <w:tcPr>
            <w:tcW w:w="4644" w:type="dxa"/>
          </w:tcPr>
          <w:p w:rsidR="00280692" w:rsidRPr="006D6B31" w:rsidRDefault="00280692" w:rsidP="001555B2">
            <w:pPr>
              <w:jc w:val="both"/>
              <w:rPr>
                <w:sz w:val="28"/>
                <w:szCs w:val="28"/>
              </w:rPr>
            </w:pPr>
            <w:r w:rsidRPr="006D6B31">
              <w:rPr>
                <w:sz w:val="28"/>
                <w:szCs w:val="28"/>
              </w:rPr>
              <w:t xml:space="preserve">Глава Липкинского </w:t>
            </w:r>
          </w:p>
          <w:p w:rsidR="00280692" w:rsidRPr="006D6B31" w:rsidRDefault="00280692" w:rsidP="001555B2">
            <w:pPr>
              <w:jc w:val="both"/>
              <w:rPr>
                <w:sz w:val="28"/>
                <w:szCs w:val="28"/>
              </w:rPr>
            </w:pPr>
            <w:r w:rsidRPr="006D6B31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280692" w:rsidRPr="001555B2" w:rsidRDefault="00280692" w:rsidP="001555B2">
            <w:pPr>
              <w:jc w:val="both"/>
              <w:rPr>
                <w:sz w:val="28"/>
                <w:szCs w:val="28"/>
              </w:rPr>
            </w:pPr>
            <w:r w:rsidRPr="001555B2">
              <w:rPr>
                <w:sz w:val="28"/>
                <w:szCs w:val="28"/>
              </w:rPr>
              <w:t xml:space="preserve">Глава Ромодановского </w:t>
            </w:r>
          </w:p>
          <w:p w:rsidR="00280692" w:rsidRPr="001555B2" w:rsidRDefault="00280692" w:rsidP="001555B2">
            <w:pPr>
              <w:jc w:val="both"/>
              <w:rPr>
                <w:sz w:val="28"/>
                <w:szCs w:val="28"/>
              </w:rPr>
            </w:pPr>
            <w:r w:rsidRPr="001555B2">
              <w:rPr>
                <w:sz w:val="28"/>
                <w:szCs w:val="28"/>
              </w:rPr>
              <w:t>муниципального района</w:t>
            </w:r>
          </w:p>
        </w:tc>
      </w:tr>
      <w:tr w:rsidR="00280692" w:rsidTr="001555B2">
        <w:tc>
          <w:tcPr>
            <w:tcW w:w="4644" w:type="dxa"/>
          </w:tcPr>
          <w:p w:rsidR="00280692" w:rsidRPr="006D6B31" w:rsidRDefault="00280692" w:rsidP="001555B2">
            <w:pPr>
              <w:jc w:val="both"/>
              <w:rPr>
                <w:sz w:val="28"/>
                <w:szCs w:val="28"/>
              </w:rPr>
            </w:pPr>
          </w:p>
          <w:p w:rsidR="00280692" w:rsidRPr="006D6B31" w:rsidRDefault="00280692" w:rsidP="001555B2">
            <w:pPr>
              <w:jc w:val="both"/>
              <w:rPr>
                <w:sz w:val="28"/>
                <w:szCs w:val="28"/>
              </w:rPr>
            </w:pPr>
            <w:r w:rsidRPr="006D6B31">
              <w:rPr>
                <w:sz w:val="28"/>
                <w:szCs w:val="28"/>
              </w:rPr>
              <w:t>______________ Л.П.Новикова</w:t>
            </w:r>
          </w:p>
        </w:tc>
        <w:tc>
          <w:tcPr>
            <w:tcW w:w="5040" w:type="dxa"/>
          </w:tcPr>
          <w:p w:rsidR="00280692" w:rsidRPr="001555B2" w:rsidRDefault="00280692" w:rsidP="001555B2">
            <w:pPr>
              <w:jc w:val="both"/>
              <w:rPr>
                <w:sz w:val="28"/>
                <w:szCs w:val="28"/>
              </w:rPr>
            </w:pPr>
          </w:p>
          <w:p w:rsidR="00280692" w:rsidRPr="001555B2" w:rsidRDefault="00280692" w:rsidP="001555B2">
            <w:pPr>
              <w:jc w:val="both"/>
              <w:rPr>
                <w:sz w:val="28"/>
                <w:szCs w:val="28"/>
              </w:rPr>
            </w:pPr>
            <w:r w:rsidRPr="001555B2">
              <w:rPr>
                <w:sz w:val="28"/>
                <w:szCs w:val="28"/>
              </w:rPr>
              <w:t>______________ С.В. Ведяшкин</w:t>
            </w:r>
          </w:p>
        </w:tc>
      </w:tr>
    </w:tbl>
    <w:p w:rsidR="00280692" w:rsidRDefault="00280692">
      <w:pPr>
        <w:jc w:val="both"/>
        <w:rPr>
          <w:sz w:val="28"/>
          <w:szCs w:val="28"/>
        </w:rPr>
      </w:pPr>
    </w:p>
    <w:p w:rsidR="00280692" w:rsidRPr="00D97665" w:rsidRDefault="0028069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280692" w:rsidRPr="00D97665" w:rsidSect="00164107">
      <w:headerReference w:type="even" r:id="rId7"/>
      <w:headerReference w:type="default" r:id="rId8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692" w:rsidRDefault="00280692">
      <w:r>
        <w:separator/>
      </w:r>
    </w:p>
  </w:endnote>
  <w:endnote w:type="continuationSeparator" w:id="1">
    <w:p w:rsidR="00280692" w:rsidRDefault="002806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692" w:rsidRDefault="00280692">
      <w:r>
        <w:separator/>
      </w:r>
    </w:p>
  </w:footnote>
  <w:footnote w:type="continuationSeparator" w:id="1">
    <w:p w:rsidR="00280692" w:rsidRDefault="002806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692" w:rsidRDefault="00280692" w:rsidP="001736D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80692" w:rsidRDefault="00280692" w:rsidP="001736D9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692" w:rsidRDefault="00280692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272A"/>
    <w:rsid w:val="00002D9A"/>
    <w:rsid w:val="00006773"/>
    <w:rsid w:val="0001132C"/>
    <w:rsid w:val="00012AB0"/>
    <w:rsid w:val="00014DA4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15AC9"/>
    <w:rsid w:val="0012037A"/>
    <w:rsid w:val="00121A0E"/>
    <w:rsid w:val="0012312A"/>
    <w:rsid w:val="00127CBB"/>
    <w:rsid w:val="00151636"/>
    <w:rsid w:val="00151F4E"/>
    <w:rsid w:val="001555B2"/>
    <w:rsid w:val="00164107"/>
    <w:rsid w:val="001736D9"/>
    <w:rsid w:val="001833CB"/>
    <w:rsid w:val="001848E9"/>
    <w:rsid w:val="001856C0"/>
    <w:rsid w:val="001A318D"/>
    <w:rsid w:val="001A5F77"/>
    <w:rsid w:val="001B4C50"/>
    <w:rsid w:val="001C3C76"/>
    <w:rsid w:val="001C3E5E"/>
    <w:rsid w:val="001C6CDC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3170"/>
    <w:rsid w:val="00205DEE"/>
    <w:rsid w:val="00216119"/>
    <w:rsid w:val="00216407"/>
    <w:rsid w:val="002242AC"/>
    <w:rsid w:val="002339D9"/>
    <w:rsid w:val="002345F0"/>
    <w:rsid w:val="00260A7F"/>
    <w:rsid w:val="0026546A"/>
    <w:rsid w:val="00265E24"/>
    <w:rsid w:val="00273240"/>
    <w:rsid w:val="00280692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46A"/>
    <w:rsid w:val="003B2A8A"/>
    <w:rsid w:val="003C2065"/>
    <w:rsid w:val="003D2EAA"/>
    <w:rsid w:val="003E07DF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3CAC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03DD"/>
    <w:rsid w:val="006937F9"/>
    <w:rsid w:val="00697996"/>
    <w:rsid w:val="006B44BC"/>
    <w:rsid w:val="006C39FE"/>
    <w:rsid w:val="006C4B96"/>
    <w:rsid w:val="006D15F7"/>
    <w:rsid w:val="006D6B31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41023"/>
    <w:rsid w:val="00751FBB"/>
    <w:rsid w:val="0075600D"/>
    <w:rsid w:val="00760166"/>
    <w:rsid w:val="00760A5E"/>
    <w:rsid w:val="00765AB6"/>
    <w:rsid w:val="00780847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3496"/>
    <w:rsid w:val="008A6C3D"/>
    <w:rsid w:val="008D435F"/>
    <w:rsid w:val="008E309E"/>
    <w:rsid w:val="008F2747"/>
    <w:rsid w:val="008F3115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577CF"/>
    <w:rsid w:val="00964204"/>
    <w:rsid w:val="009642EE"/>
    <w:rsid w:val="009646A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9F4277"/>
    <w:rsid w:val="00A0385B"/>
    <w:rsid w:val="00A176F7"/>
    <w:rsid w:val="00A21573"/>
    <w:rsid w:val="00A22EF5"/>
    <w:rsid w:val="00A249B0"/>
    <w:rsid w:val="00A44970"/>
    <w:rsid w:val="00A52103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2B74"/>
    <w:rsid w:val="00B95B45"/>
    <w:rsid w:val="00BA7759"/>
    <w:rsid w:val="00BB21A9"/>
    <w:rsid w:val="00BD0294"/>
    <w:rsid w:val="00BE2E5D"/>
    <w:rsid w:val="00BE3576"/>
    <w:rsid w:val="00BE57EE"/>
    <w:rsid w:val="00BF0620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1198B"/>
    <w:rsid w:val="00D131C5"/>
    <w:rsid w:val="00D237F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23F8"/>
    <w:rsid w:val="00F44553"/>
    <w:rsid w:val="00F45725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B3ED9"/>
    <w:rsid w:val="00FC4198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05FE"/>
    <w:rPr>
      <w:rFonts w:cs="Times New Roman"/>
      <w:sz w:val="28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80847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1736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0847"/>
    <w:rPr>
      <w:rFonts w:cs="Times New Roman"/>
      <w:sz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80847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80847"/>
    <w:rPr>
      <w:rFonts w:cs="Times New Roman"/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3">
    <w:name w:val="Цветовое выделение"/>
    <w:uiPriority w:val="99"/>
    <w:rsid w:val="00E90F23"/>
    <w:rPr>
      <w:b/>
      <w:color w:val="26282F"/>
    </w:rPr>
  </w:style>
  <w:style w:type="paragraph" w:customStyle="1" w:styleId="a4">
    <w:name w:val="Нормальный (таблица)"/>
    <w:basedOn w:val="Normal"/>
    <w:next w:val="Normal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01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2</Pages>
  <Words>541</Words>
  <Characters>3089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cp:lastPrinted>2018-02-09T08:42:00Z</cp:lastPrinted>
  <dcterms:created xsi:type="dcterms:W3CDTF">2022-10-25T13:40:00Z</dcterms:created>
  <dcterms:modified xsi:type="dcterms:W3CDTF">2023-02-02T05:08:00Z</dcterms:modified>
</cp:coreProperties>
</file>