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620" w:rsidRDefault="00BF0620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BF0620" w:rsidRDefault="00BF0620" w:rsidP="002A6BFD">
      <w:pPr>
        <w:jc w:val="center"/>
        <w:rPr>
          <w:b/>
          <w:sz w:val="28"/>
          <w:szCs w:val="28"/>
        </w:rPr>
      </w:pPr>
      <w:r w:rsidRPr="00F423F8">
        <w:rPr>
          <w:b/>
          <w:sz w:val="28"/>
          <w:szCs w:val="28"/>
        </w:rPr>
        <w:t>ЛИПКИНСКОГО</w:t>
      </w:r>
      <w:r>
        <w:rPr>
          <w:b/>
          <w:sz w:val="28"/>
          <w:szCs w:val="28"/>
        </w:rPr>
        <w:t xml:space="preserve"> СЕЛЬСКОГО ПОСЕЛЕНИЯ</w:t>
      </w:r>
    </w:p>
    <w:p w:rsidR="00BF0620" w:rsidRPr="000B5FC6" w:rsidRDefault="00BF0620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BF0620" w:rsidRDefault="00BF0620" w:rsidP="002A6BFD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BF0620" w:rsidRPr="00A605FE" w:rsidRDefault="00BF0620" w:rsidP="002A6BFD">
      <w:pPr>
        <w:jc w:val="center"/>
        <w:rPr>
          <w:b/>
          <w:sz w:val="28"/>
          <w:szCs w:val="28"/>
        </w:rPr>
      </w:pPr>
    </w:p>
    <w:p w:rsidR="00BF0620" w:rsidRPr="00990550" w:rsidRDefault="00BF0620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BF0620" w:rsidRPr="00FB3ED9" w:rsidRDefault="00BF0620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F0620" w:rsidRPr="00FB3ED9" w:rsidRDefault="00BF0620" w:rsidP="002A6BFD"/>
    <w:p w:rsidR="00BF0620" w:rsidRDefault="00BF0620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«8» февраля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              № 2</w:t>
      </w:r>
    </w:p>
    <w:p w:rsidR="00BF0620" w:rsidRDefault="00BF0620" w:rsidP="002A6BFD">
      <w:pPr>
        <w:rPr>
          <w:sz w:val="24"/>
          <w:szCs w:val="24"/>
        </w:rPr>
      </w:pPr>
    </w:p>
    <w:p w:rsidR="00BF0620" w:rsidRPr="006748CF" w:rsidRDefault="00BF0620" w:rsidP="002A6BFD">
      <w:pPr>
        <w:rPr>
          <w:sz w:val="24"/>
          <w:szCs w:val="24"/>
        </w:rPr>
      </w:pPr>
    </w:p>
    <w:p w:rsidR="00BF0620" w:rsidRPr="006748CF" w:rsidRDefault="00BF0620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BF0620" w:rsidRDefault="00BF0620" w:rsidP="002A6BFD">
      <w:pPr>
        <w:jc w:val="both"/>
        <w:rPr>
          <w:sz w:val="24"/>
          <w:szCs w:val="24"/>
        </w:rPr>
      </w:pPr>
    </w:p>
    <w:p w:rsidR="00BF0620" w:rsidRDefault="00BF0620" w:rsidP="002A6BFD">
      <w:pPr>
        <w:jc w:val="both"/>
        <w:rPr>
          <w:sz w:val="24"/>
          <w:szCs w:val="24"/>
        </w:rPr>
      </w:pPr>
    </w:p>
    <w:p w:rsidR="00BF0620" w:rsidRPr="00337D2A" w:rsidRDefault="00BF0620" w:rsidP="002A6BFD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Липкинского сельского поселения Ромодановского муниципального района от 28 марта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sz w:val="28"/>
            <w:szCs w:val="28"/>
          </w:rPr>
          <w:t>2022 г</w:t>
        </w:r>
      </w:smartTag>
      <w:r>
        <w:rPr>
          <w:b/>
          <w:sz w:val="28"/>
          <w:szCs w:val="28"/>
        </w:rPr>
        <w:t xml:space="preserve">. № </w:t>
      </w:r>
      <w:r w:rsidRPr="00F423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 «</w:t>
      </w:r>
      <w:r w:rsidRPr="009D52D4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Pr="00F423F8">
        <w:rPr>
          <w:b/>
          <w:sz w:val="28"/>
          <w:szCs w:val="28"/>
        </w:rPr>
        <w:t>Липкинского</w:t>
      </w:r>
      <w:r w:rsidRPr="009D52D4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b/>
          <w:sz w:val="28"/>
          <w:szCs w:val="28"/>
        </w:rPr>
        <w:t>»</w:t>
      </w:r>
    </w:p>
    <w:p w:rsidR="00BF0620" w:rsidRPr="00B44CC6" w:rsidRDefault="00BF0620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BF0620" w:rsidRDefault="00BF0620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Pr="00F423F8">
        <w:rPr>
          <w:sz w:val="28"/>
          <w:szCs w:val="28"/>
        </w:rPr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BF0620" w:rsidRDefault="00BF0620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BF0620" w:rsidRDefault="00BF0620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BF0620" w:rsidRPr="001110C3" w:rsidRDefault="00BF0620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0620" w:rsidRPr="001C3C76" w:rsidRDefault="00BF0620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Отменить решение Совета депутатов </w:t>
      </w:r>
      <w:r w:rsidRPr="00F423F8">
        <w:rPr>
          <w:sz w:val="28"/>
          <w:szCs w:val="28"/>
        </w:rPr>
        <w:t xml:space="preserve">Липкинского сельского поселения Ромодановского муниципального района от 28 марта </w:t>
      </w:r>
      <w:smartTag w:uri="urn:schemas-microsoft-com:office:smarttags" w:element="metricconverter">
        <w:smartTagPr>
          <w:attr w:name="ProductID" w:val="2022 г"/>
        </w:smartTagPr>
        <w:r w:rsidRPr="00F423F8">
          <w:rPr>
            <w:sz w:val="28"/>
            <w:szCs w:val="28"/>
          </w:rPr>
          <w:t>2022 г</w:t>
        </w:r>
      </w:smartTag>
      <w:r w:rsidRPr="00F423F8">
        <w:rPr>
          <w:sz w:val="28"/>
          <w:szCs w:val="28"/>
        </w:rPr>
        <w:t>. № 1</w:t>
      </w:r>
      <w:r>
        <w:rPr>
          <w:sz w:val="28"/>
          <w:szCs w:val="28"/>
        </w:rPr>
        <w:t>1</w:t>
      </w:r>
      <w:r w:rsidRPr="001C3C76">
        <w:rPr>
          <w:sz w:val="28"/>
          <w:szCs w:val="28"/>
        </w:rPr>
        <w:t xml:space="preserve"> «О заключении соглашения о передаче Ромодановскому муниципальному району полномочий </w:t>
      </w:r>
      <w:r w:rsidRPr="00F423F8">
        <w:rPr>
          <w:sz w:val="28"/>
          <w:szCs w:val="28"/>
        </w:rPr>
        <w:t>Липкинского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контроля».</w:t>
      </w:r>
    </w:p>
    <w:p w:rsidR="00BF0620" w:rsidRPr="001C3C76" w:rsidRDefault="00BF0620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</w:t>
      </w:r>
      <w:r w:rsidRPr="001C3C76">
        <w:rPr>
          <w:sz w:val="28"/>
          <w:szCs w:val="28"/>
        </w:rPr>
        <w:t xml:space="preserve">Соглашения о передаче Ромодановскому муниципальному району полномочий </w:t>
      </w:r>
      <w:r w:rsidRPr="00F423F8">
        <w:rPr>
          <w:sz w:val="28"/>
          <w:szCs w:val="28"/>
        </w:rPr>
        <w:t>Липкинского</w:t>
      </w:r>
      <w:r w:rsidRPr="001C3C76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</w:t>
      </w:r>
      <w:r>
        <w:rPr>
          <w:sz w:val="28"/>
          <w:szCs w:val="28"/>
        </w:rPr>
        <w:t xml:space="preserve">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</w:t>
      </w:r>
    </w:p>
    <w:p w:rsidR="00BF0620" w:rsidRPr="001C3C76" w:rsidRDefault="00BF0620" w:rsidP="002A6BFD">
      <w:pPr>
        <w:pStyle w:val="ListParagraph"/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BF0620" w:rsidRDefault="00BF0620" w:rsidP="002A6BFD">
      <w:pPr>
        <w:rPr>
          <w:sz w:val="28"/>
          <w:szCs w:val="28"/>
        </w:rPr>
      </w:pPr>
    </w:p>
    <w:p w:rsidR="00BF0620" w:rsidRDefault="00BF0620" w:rsidP="002A6BFD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6"/>
        <w:gridCol w:w="4898"/>
      </w:tblGrid>
      <w:tr w:rsidR="00BF0620" w:rsidTr="001555B2">
        <w:tc>
          <w:tcPr>
            <w:tcW w:w="4786" w:type="dxa"/>
          </w:tcPr>
          <w:p w:rsidR="00BF0620" w:rsidRPr="00F423F8" w:rsidRDefault="00BF0620" w:rsidP="00F423F8">
            <w:pPr>
              <w:rPr>
                <w:b/>
                <w:sz w:val="24"/>
                <w:szCs w:val="24"/>
              </w:rPr>
            </w:pPr>
            <w:r w:rsidRPr="00F423F8">
              <w:rPr>
                <w:b/>
                <w:sz w:val="24"/>
                <w:szCs w:val="24"/>
              </w:rPr>
              <w:t>Глава Липкинского</w:t>
            </w:r>
          </w:p>
          <w:p w:rsidR="00BF0620" w:rsidRPr="00F423F8" w:rsidRDefault="00BF0620" w:rsidP="00F423F8">
            <w:pPr>
              <w:rPr>
                <w:b/>
                <w:sz w:val="24"/>
                <w:szCs w:val="24"/>
              </w:rPr>
            </w:pPr>
            <w:r w:rsidRPr="00F423F8">
              <w:rPr>
                <w:b/>
                <w:sz w:val="24"/>
                <w:szCs w:val="24"/>
              </w:rPr>
              <w:t>сельского поселения</w:t>
            </w:r>
          </w:p>
        </w:tc>
        <w:tc>
          <w:tcPr>
            <w:tcW w:w="4898" w:type="dxa"/>
          </w:tcPr>
          <w:p w:rsidR="00BF0620" w:rsidRPr="00F423F8" w:rsidRDefault="00BF0620" w:rsidP="00BE2E5D">
            <w:pPr>
              <w:rPr>
                <w:b/>
                <w:sz w:val="24"/>
                <w:szCs w:val="24"/>
              </w:rPr>
            </w:pPr>
          </w:p>
          <w:p w:rsidR="00BF0620" w:rsidRPr="00F423F8" w:rsidRDefault="00BF0620" w:rsidP="00BE2E5D">
            <w:pPr>
              <w:rPr>
                <w:b/>
                <w:sz w:val="24"/>
                <w:szCs w:val="24"/>
              </w:rPr>
            </w:pPr>
            <w:r w:rsidRPr="00F423F8">
              <w:rPr>
                <w:b/>
                <w:sz w:val="24"/>
                <w:szCs w:val="24"/>
              </w:rPr>
              <w:t>__________________ Л.П. Новикова</w:t>
            </w:r>
          </w:p>
        </w:tc>
      </w:tr>
    </w:tbl>
    <w:p w:rsidR="00BF0620" w:rsidRDefault="00BF0620">
      <w:pPr>
        <w:rPr>
          <w:b/>
          <w:sz w:val="24"/>
          <w:szCs w:val="24"/>
        </w:rPr>
      </w:pPr>
    </w:p>
    <w:p w:rsidR="00BF0620" w:rsidRDefault="00BF0620">
      <w:pPr>
        <w:rPr>
          <w:b/>
          <w:sz w:val="24"/>
          <w:szCs w:val="24"/>
        </w:rPr>
      </w:pPr>
    </w:p>
    <w:p w:rsidR="00BF0620" w:rsidRPr="00F423F8" w:rsidRDefault="00BF0620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 xml:space="preserve">Приложение </w:t>
      </w:r>
    </w:p>
    <w:p w:rsidR="00BF0620" w:rsidRPr="00F423F8" w:rsidRDefault="00BF0620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>к  решению Совета депутатов</w:t>
      </w:r>
    </w:p>
    <w:p w:rsidR="00BF0620" w:rsidRPr="00F423F8" w:rsidRDefault="00BF0620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>Липкинского сельского поселения</w:t>
      </w:r>
    </w:p>
    <w:p w:rsidR="00BF0620" w:rsidRPr="00F423F8" w:rsidRDefault="00BF0620" w:rsidP="001C3C76">
      <w:pPr>
        <w:jc w:val="right"/>
        <w:rPr>
          <w:b/>
          <w:sz w:val="24"/>
          <w:szCs w:val="24"/>
        </w:rPr>
      </w:pPr>
      <w:r w:rsidRPr="00F423F8">
        <w:rPr>
          <w:b/>
          <w:sz w:val="24"/>
          <w:szCs w:val="24"/>
        </w:rPr>
        <w:t>Ромодановского муниципального района</w:t>
      </w:r>
    </w:p>
    <w:p w:rsidR="00BF0620" w:rsidRDefault="00BF0620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«8</w:t>
      </w:r>
      <w:r w:rsidRPr="00F423F8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февраля</w:t>
      </w:r>
      <w:r w:rsidRPr="00F423F8">
        <w:rPr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F423F8">
          <w:rPr>
            <w:b/>
            <w:sz w:val="24"/>
            <w:szCs w:val="24"/>
          </w:rPr>
          <w:t>2023 г</w:t>
        </w:r>
      </w:smartTag>
      <w:r w:rsidRPr="00F423F8">
        <w:rPr>
          <w:b/>
          <w:sz w:val="24"/>
          <w:szCs w:val="24"/>
        </w:rPr>
        <w:t>.</w:t>
      </w:r>
    </w:p>
    <w:p w:rsidR="00BF0620" w:rsidRDefault="00BF0620" w:rsidP="001C3C76">
      <w:pPr>
        <w:jc w:val="right"/>
        <w:rPr>
          <w:b/>
          <w:sz w:val="24"/>
          <w:szCs w:val="24"/>
        </w:rPr>
      </w:pPr>
    </w:p>
    <w:p w:rsidR="00BF0620" w:rsidRDefault="00BF0620" w:rsidP="00D97665">
      <w:pPr>
        <w:ind w:firstLine="708"/>
        <w:jc w:val="both"/>
        <w:rPr>
          <w:sz w:val="24"/>
          <w:szCs w:val="24"/>
        </w:rPr>
      </w:pPr>
    </w:p>
    <w:p w:rsidR="00BF0620" w:rsidRDefault="00BF0620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BF0620" w:rsidRPr="00D97665" w:rsidRDefault="00BF0620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 xml:space="preserve">о расторжении Соглашения о передаче Ромодановскому муниципальному району полномочий </w:t>
      </w:r>
      <w:r w:rsidRPr="00F423F8">
        <w:rPr>
          <w:b/>
          <w:sz w:val="28"/>
          <w:szCs w:val="28"/>
        </w:rPr>
        <w:t>Липкинского</w:t>
      </w:r>
      <w:r w:rsidRPr="00D97665">
        <w:rPr>
          <w:b/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</w:t>
      </w:r>
      <w:r>
        <w:rPr>
          <w:b/>
          <w:sz w:val="28"/>
          <w:szCs w:val="28"/>
        </w:rPr>
        <w:t>9</w:t>
      </w:r>
      <w:r w:rsidRPr="00D97665">
        <w:rPr>
          <w:b/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D97665">
          <w:rPr>
            <w:b/>
            <w:sz w:val="28"/>
            <w:szCs w:val="28"/>
          </w:rPr>
          <w:t>2022 г</w:t>
        </w:r>
      </w:smartTag>
      <w:r w:rsidRPr="00D97665">
        <w:rPr>
          <w:b/>
          <w:sz w:val="28"/>
          <w:szCs w:val="28"/>
        </w:rPr>
        <w:t>.</w:t>
      </w:r>
    </w:p>
    <w:p w:rsidR="00BF0620" w:rsidRPr="00D97665" w:rsidRDefault="00BF0620" w:rsidP="00D97665">
      <w:pPr>
        <w:ind w:firstLine="708"/>
        <w:jc w:val="both"/>
        <w:rPr>
          <w:sz w:val="28"/>
          <w:szCs w:val="28"/>
        </w:rPr>
      </w:pPr>
    </w:p>
    <w:p w:rsidR="00BF0620" w:rsidRPr="00D97665" w:rsidRDefault="00BF0620" w:rsidP="00D97665">
      <w:pPr>
        <w:ind w:firstLine="708"/>
        <w:jc w:val="both"/>
        <w:rPr>
          <w:sz w:val="28"/>
          <w:szCs w:val="28"/>
        </w:rPr>
      </w:pPr>
    </w:p>
    <w:p w:rsidR="00BF0620" w:rsidRPr="00D97665" w:rsidRDefault="00BF0620" w:rsidP="00D97665">
      <w:pPr>
        <w:ind w:firstLine="708"/>
        <w:jc w:val="both"/>
        <w:rPr>
          <w:sz w:val="28"/>
          <w:szCs w:val="28"/>
        </w:rPr>
      </w:pPr>
      <w:r w:rsidRPr="00D97665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Pr="00F423F8">
        <w:rPr>
          <w:sz w:val="28"/>
          <w:szCs w:val="28"/>
        </w:rPr>
        <w:t>Липкинское</w:t>
      </w:r>
      <w:r w:rsidRPr="00D97665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Pr="00F423F8">
        <w:rPr>
          <w:sz w:val="28"/>
          <w:szCs w:val="28"/>
        </w:rPr>
        <w:t>Липкинского</w:t>
      </w:r>
      <w:r w:rsidRPr="00D9766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Новиковой Людмилы Петровны</w:t>
      </w:r>
      <w:r w:rsidRPr="00D97665">
        <w:rPr>
          <w:sz w:val="28"/>
          <w:szCs w:val="28"/>
        </w:rPr>
        <w:t xml:space="preserve">, действующего на основании Устава </w:t>
      </w:r>
      <w:r w:rsidRPr="006D6B31">
        <w:rPr>
          <w:sz w:val="28"/>
          <w:szCs w:val="28"/>
        </w:rPr>
        <w:t>Липкинского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BF0620" w:rsidRDefault="00BF062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D97665">
        <w:rPr>
          <w:sz w:val="28"/>
          <w:szCs w:val="28"/>
        </w:rPr>
        <w:t>Соглашени</w:t>
      </w:r>
      <w:r>
        <w:rPr>
          <w:sz w:val="28"/>
          <w:szCs w:val="28"/>
        </w:rPr>
        <w:t>е</w:t>
      </w:r>
      <w:r w:rsidRPr="00D97665">
        <w:rPr>
          <w:sz w:val="28"/>
          <w:szCs w:val="28"/>
        </w:rPr>
        <w:t xml:space="preserve"> о передаче Ромодановскому муниципальному району полномочий </w:t>
      </w:r>
      <w:r w:rsidRPr="006D6B31">
        <w:rPr>
          <w:sz w:val="28"/>
          <w:szCs w:val="28"/>
        </w:rPr>
        <w:t>Липкинского</w:t>
      </w:r>
      <w:r w:rsidRPr="00D97665">
        <w:rPr>
          <w:sz w:val="28"/>
          <w:szCs w:val="28"/>
        </w:rPr>
        <w:t xml:space="preserve"> сельского поселения Ромодановского муниципального района по осуществлению муниципального жилищного контроля от 2</w:t>
      </w:r>
      <w:r>
        <w:rPr>
          <w:sz w:val="28"/>
          <w:szCs w:val="28"/>
        </w:rPr>
        <w:t>9</w:t>
      </w:r>
      <w:r w:rsidRPr="00D97665">
        <w:rPr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D97665">
          <w:rPr>
            <w:sz w:val="28"/>
            <w:szCs w:val="28"/>
          </w:rPr>
          <w:t>2022 г</w:t>
        </w:r>
      </w:smartTag>
      <w:r w:rsidRPr="00D97665">
        <w:rPr>
          <w:sz w:val="28"/>
          <w:szCs w:val="28"/>
        </w:rPr>
        <w:t>.</w:t>
      </w:r>
      <w:r>
        <w:rPr>
          <w:sz w:val="28"/>
          <w:szCs w:val="28"/>
        </w:rPr>
        <w:t xml:space="preserve"> расторгается с момента вступления в силу настоящего Соглашения.</w:t>
      </w:r>
    </w:p>
    <w:p w:rsidR="00BF0620" w:rsidRDefault="00BF062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BF0620" w:rsidRDefault="00BF062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Обязательства Сторон по Соглашению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прекращаются с момента вступления в силу настоящего Соглашения.</w:t>
      </w:r>
    </w:p>
    <w:p w:rsidR="00BF0620" w:rsidRDefault="00BF062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BF0620" w:rsidRDefault="00BF062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  Подписи сторон:</w:t>
      </w:r>
    </w:p>
    <w:p w:rsidR="00BF0620" w:rsidRDefault="00BF0620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644"/>
        <w:gridCol w:w="5040"/>
      </w:tblGrid>
      <w:tr w:rsidR="00BF0620" w:rsidTr="001555B2">
        <w:tc>
          <w:tcPr>
            <w:tcW w:w="4644" w:type="dxa"/>
          </w:tcPr>
          <w:p w:rsidR="00BF0620" w:rsidRPr="006D6B31" w:rsidRDefault="00BF0620" w:rsidP="001555B2">
            <w:pPr>
              <w:jc w:val="both"/>
              <w:rPr>
                <w:sz w:val="28"/>
                <w:szCs w:val="28"/>
              </w:rPr>
            </w:pPr>
            <w:r w:rsidRPr="006D6B31">
              <w:rPr>
                <w:sz w:val="28"/>
                <w:szCs w:val="28"/>
              </w:rPr>
              <w:t xml:space="preserve">Глава Липкинского </w:t>
            </w:r>
          </w:p>
          <w:p w:rsidR="00BF0620" w:rsidRPr="006D6B31" w:rsidRDefault="00BF0620" w:rsidP="001555B2">
            <w:pPr>
              <w:jc w:val="both"/>
              <w:rPr>
                <w:sz w:val="28"/>
                <w:szCs w:val="28"/>
              </w:rPr>
            </w:pPr>
            <w:r w:rsidRPr="006D6B31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BF0620" w:rsidRPr="001555B2" w:rsidRDefault="00BF0620" w:rsidP="001555B2">
            <w:pPr>
              <w:jc w:val="both"/>
              <w:rPr>
                <w:sz w:val="28"/>
                <w:szCs w:val="28"/>
              </w:rPr>
            </w:pPr>
            <w:r w:rsidRPr="001555B2">
              <w:rPr>
                <w:sz w:val="28"/>
                <w:szCs w:val="28"/>
              </w:rPr>
              <w:t xml:space="preserve">Глава Ромодановского </w:t>
            </w:r>
          </w:p>
          <w:p w:rsidR="00BF0620" w:rsidRPr="001555B2" w:rsidRDefault="00BF0620" w:rsidP="001555B2">
            <w:pPr>
              <w:jc w:val="both"/>
              <w:rPr>
                <w:sz w:val="28"/>
                <w:szCs w:val="28"/>
              </w:rPr>
            </w:pPr>
            <w:r w:rsidRPr="001555B2">
              <w:rPr>
                <w:sz w:val="28"/>
                <w:szCs w:val="28"/>
              </w:rPr>
              <w:t>муниципального района</w:t>
            </w:r>
          </w:p>
        </w:tc>
      </w:tr>
      <w:tr w:rsidR="00BF0620" w:rsidTr="001555B2">
        <w:tc>
          <w:tcPr>
            <w:tcW w:w="4644" w:type="dxa"/>
          </w:tcPr>
          <w:p w:rsidR="00BF0620" w:rsidRPr="006D6B31" w:rsidRDefault="00BF0620" w:rsidP="001555B2">
            <w:pPr>
              <w:jc w:val="both"/>
              <w:rPr>
                <w:sz w:val="28"/>
                <w:szCs w:val="28"/>
              </w:rPr>
            </w:pPr>
          </w:p>
          <w:p w:rsidR="00BF0620" w:rsidRPr="006D6B31" w:rsidRDefault="00BF0620" w:rsidP="001555B2">
            <w:pPr>
              <w:jc w:val="both"/>
              <w:rPr>
                <w:sz w:val="28"/>
                <w:szCs w:val="28"/>
              </w:rPr>
            </w:pPr>
            <w:r w:rsidRPr="006D6B31">
              <w:rPr>
                <w:sz w:val="28"/>
                <w:szCs w:val="28"/>
              </w:rPr>
              <w:t>______________ Л.П.Новикова</w:t>
            </w:r>
          </w:p>
        </w:tc>
        <w:tc>
          <w:tcPr>
            <w:tcW w:w="5040" w:type="dxa"/>
          </w:tcPr>
          <w:p w:rsidR="00BF0620" w:rsidRPr="001555B2" w:rsidRDefault="00BF0620" w:rsidP="001555B2">
            <w:pPr>
              <w:jc w:val="both"/>
              <w:rPr>
                <w:sz w:val="28"/>
                <w:szCs w:val="28"/>
              </w:rPr>
            </w:pPr>
          </w:p>
          <w:p w:rsidR="00BF0620" w:rsidRPr="001555B2" w:rsidRDefault="00BF0620" w:rsidP="001555B2">
            <w:pPr>
              <w:jc w:val="both"/>
              <w:rPr>
                <w:sz w:val="28"/>
                <w:szCs w:val="28"/>
              </w:rPr>
            </w:pPr>
            <w:r w:rsidRPr="001555B2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BF0620" w:rsidRDefault="00BF0620">
      <w:pPr>
        <w:jc w:val="both"/>
        <w:rPr>
          <w:sz w:val="28"/>
          <w:szCs w:val="28"/>
        </w:rPr>
      </w:pPr>
    </w:p>
    <w:p w:rsidR="00BF0620" w:rsidRPr="00D97665" w:rsidRDefault="00BF062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F0620" w:rsidRPr="00D97665" w:rsidSect="00164107">
      <w:headerReference w:type="even" r:id="rId7"/>
      <w:headerReference w:type="default" r:id="rId8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620" w:rsidRDefault="00BF0620">
      <w:r>
        <w:separator/>
      </w:r>
    </w:p>
  </w:endnote>
  <w:endnote w:type="continuationSeparator" w:id="1">
    <w:p w:rsidR="00BF0620" w:rsidRDefault="00BF0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620" w:rsidRDefault="00BF0620">
      <w:r>
        <w:separator/>
      </w:r>
    </w:p>
  </w:footnote>
  <w:footnote w:type="continuationSeparator" w:id="1">
    <w:p w:rsidR="00BF0620" w:rsidRDefault="00BF06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620" w:rsidRDefault="00BF0620" w:rsidP="001736D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0620" w:rsidRDefault="00BF0620" w:rsidP="001736D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620" w:rsidRDefault="00BF0620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272A"/>
    <w:rsid w:val="00002D9A"/>
    <w:rsid w:val="00006773"/>
    <w:rsid w:val="0001132C"/>
    <w:rsid w:val="00012AB0"/>
    <w:rsid w:val="00014DA4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15AC9"/>
    <w:rsid w:val="0012037A"/>
    <w:rsid w:val="00121A0E"/>
    <w:rsid w:val="0012312A"/>
    <w:rsid w:val="00127CBB"/>
    <w:rsid w:val="00151636"/>
    <w:rsid w:val="00151F4E"/>
    <w:rsid w:val="001555B2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C6CDC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3170"/>
    <w:rsid w:val="00205DEE"/>
    <w:rsid w:val="00216119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46A"/>
    <w:rsid w:val="003B2A8A"/>
    <w:rsid w:val="003C2065"/>
    <w:rsid w:val="003D2EAA"/>
    <w:rsid w:val="003E07DF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3CAC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03DD"/>
    <w:rsid w:val="006937F9"/>
    <w:rsid w:val="00697996"/>
    <w:rsid w:val="006B44BC"/>
    <w:rsid w:val="006C39FE"/>
    <w:rsid w:val="006C4B96"/>
    <w:rsid w:val="006D15F7"/>
    <w:rsid w:val="006D6B31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41023"/>
    <w:rsid w:val="00751FBB"/>
    <w:rsid w:val="0075600D"/>
    <w:rsid w:val="00760166"/>
    <w:rsid w:val="00760A5E"/>
    <w:rsid w:val="00765AB6"/>
    <w:rsid w:val="00780847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3496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577CF"/>
    <w:rsid w:val="00964204"/>
    <w:rsid w:val="009642EE"/>
    <w:rsid w:val="009646A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9F4277"/>
    <w:rsid w:val="00A0385B"/>
    <w:rsid w:val="00A176F7"/>
    <w:rsid w:val="00A21573"/>
    <w:rsid w:val="00A22EF5"/>
    <w:rsid w:val="00A249B0"/>
    <w:rsid w:val="00A44970"/>
    <w:rsid w:val="00A52103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759"/>
    <w:rsid w:val="00BB21A9"/>
    <w:rsid w:val="00BD0294"/>
    <w:rsid w:val="00BE2E5D"/>
    <w:rsid w:val="00BE3576"/>
    <w:rsid w:val="00BE57EE"/>
    <w:rsid w:val="00BF0620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23F8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B3ED9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rFonts w:cs="Times New Roman"/>
      <w:sz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80847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0847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80847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80847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3">
    <w:name w:val="Цветовое выделение"/>
    <w:uiPriority w:val="99"/>
    <w:rsid w:val="00E90F23"/>
    <w:rPr>
      <w:b/>
      <w:color w:val="26282F"/>
    </w:rPr>
  </w:style>
  <w:style w:type="paragraph" w:customStyle="1" w:styleId="a4">
    <w:name w:val="Нормальный (таблица)"/>
    <w:basedOn w:val="Normal"/>
    <w:next w:val="Normal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2</Pages>
  <Words>533</Words>
  <Characters>3040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cp:lastPrinted>2018-02-09T08:42:00Z</cp:lastPrinted>
  <dcterms:created xsi:type="dcterms:W3CDTF">2022-10-25T13:40:00Z</dcterms:created>
  <dcterms:modified xsi:type="dcterms:W3CDTF">2023-01-24T06:32:00Z</dcterms:modified>
</cp:coreProperties>
</file>