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F29" w:rsidRDefault="008E5F29" w:rsidP="00C41DD1">
      <w:pPr>
        <w:shd w:val="clear" w:color="auto" w:fill="FFFFFF"/>
        <w:ind w:left="22"/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                  ПРОЕКТ                                               </w:t>
      </w:r>
    </w:p>
    <w:p w:rsidR="008E5F29" w:rsidRDefault="008E5F29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8E5F29" w:rsidRDefault="008E5F29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8E5F29" w:rsidRDefault="008E5F29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8E5F29" w:rsidRDefault="008E5F29" w:rsidP="00C41DD1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E5F29" w:rsidRDefault="008E5F29" w:rsidP="00C41DD1">
      <w:pPr>
        <w:jc w:val="both"/>
        <w:rPr>
          <w:b/>
          <w:bCs/>
          <w:sz w:val="28"/>
          <w:szCs w:val="28"/>
        </w:rPr>
      </w:pPr>
    </w:p>
    <w:p w:rsidR="008E5F29" w:rsidRDefault="008E5F29" w:rsidP="00C41DD1">
      <w:pPr>
        <w:shd w:val="clear" w:color="auto" w:fill="FFFFFF"/>
        <w:ind w:left="22"/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8E5F29" w:rsidRDefault="008E5F29" w:rsidP="00C41DD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8E5F29" w:rsidRDefault="008E5F29" w:rsidP="00C41DD1">
      <w:pPr>
        <w:jc w:val="both"/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8E5F29" w:rsidRDefault="008E5F29" w:rsidP="00C41DD1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  »                      2022г.                                                                                            № </w:t>
      </w:r>
    </w:p>
    <w:p w:rsidR="008E5F29" w:rsidRDefault="008E5F29" w:rsidP="00C41DD1">
      <w:pPr>
        <w:jc w:val="both"/>
        <w:rPr>
          <w:b/>
          <w:bCs/>
          <w:sz w:val="26"/>
          <w:szCs w:val="26"/>
        </w:rPr>
      </w:pPr>
    </w:p>
    <w:p w:rsidR="008E5F29" w:rsidRDefault="008E5F29" w:rsidP="00C41DD1">
      <w:pPr>
        <w:jc w:val="center"/>
        <w:rPr>
          <w:sz w:val="26"/>
          <w:szCs w:val="26"/>
        </w:rPr>
      </w:pPr>
      <w:r>
        <w:rPr>
          <w:sz w:val="26"/>
          <w:szCs w:val="26"/>
        </w:rPr>
        <w:t>с. Алтары</w:t>
      </w:r>
    </w:p>
    <w:p w:rsidR="008E5F29" w:rsidRDefault="008E5F29" w:rsidP="00C41DD1">
      <w:pPr>
        <w:jc w:val="both"/>
        <w:rPr>
          <w:sz w:val="26"/>
          <w:szCs w:val="26"/>
        </w:rPr>
      </w:pPr>
    </w:p>
    <w:p w:rsidR="008E5F29" w:rsidRPr="000A502D" w:rsidRDefault="008E5F29" w:rsidP="00C41DD1">
      <w:pPr>
        <w:pStyle w:val="ConsPlusNormal0"/>
        <w:widowControl/>
        <w:spacing w:line="232" w:lineRule="auto"/>
        <w:ind w:right="34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>«О бюджете Алтарского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8E5F29" w:rsidRDefault="008E5F29" w:rsidP="00C41DD1">
      <w:pPr>
        <w:shd w:val="clear" w:color="auto" w:fill="FFFFFF"/>
        <w:jc w:val="both"/>
        <w:rPr>
          <w:sz w:val="26"/>
          <w:szCs w:val="26"/>
        </w:rPr>
      </w:pPr>
    </w:p>
    <w:p w:rsidR="008E5F29" w:rsidRDefault="008E5F29" w:rsidP="00C41DD1">
      <w:pPr>
        <w:shd w:val="clear" w:color="auto" w:fill="FFFFFF"/>
        <w:jc w:val="both"/>
        <w:rPr>
          <w:sz w:val="26"/>
          <w:szCs w:val="26"/>
        </w:rPr>
      </w:pPr>
    </w:p>
    <w:p w:rsidR="008E5F29" w:rsidRDefault="008E5F29" w:rsidP="00C41DD1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</w:t>
      </w:r>
      <w:r>
        <w:rPr>
          <w:sz w:val="28"/>
          <w:szCs w:val="28"/>
        </w:rPr>
        <w:t>ьи</w:t>
      </w:r>
      <w:r w:rsidRPr="002F01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</w:t>
      </w:r>
      <w:r w:rsidRPr="002F01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F0167">
        <w:rPr>
          <w:sz w:val="28"/>
          <w:szCs w:val="28"/>
        </w:rPr>
        <w:t xml:space="preserve">Устава </w:t>
      </w:r>
      <w:r>
        <w:rPr>
          <w:sz w:val="28"/>
          <w:szCs w:val="28"/>
        </w:rPr>
        <w:t>Алтарского сельского поселения Ромодановского муниципального района Республики Мордовия,</w:t>
      </w:r>
      <w:r w:rsidRPr="002F0167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Алтарского</w:t>
      </w:r>
      <w:r w:rsidRPr="002F016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</w:t>
      </w:r>
    </w:p>
    <w:p w:rsidR="008E5F29" w:rsidRPr="002F0167" w:rsidRDefault="008E5F29" w:rsidP="00C41DD1">
      <w:pPr>
        <w:ind w:firstLine="851"/>
        <w:jc w:val="both"/>
        <w:rPr>
          <w:sz w:val="28"/>
          <w:szCs w:val="28"/>
        </w:rPr>
      </w:pPr>
    </w:p>
    <w:p w:rsidR="008E5F29" w:rsidRDefault="008E5F29" w:rsidP="00C41DD1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8E5F29" w:rsidRPr="002F0167" w:rsidRDefault="008E5F29" w:rsidP="00C41DD1">
      <w:pPr>
        <w:jc w:val="center"/>
        <w:rPr>
          <w:sz w:val="28"/>
          <w:szCs w:val="28"/>
        </w:rPr>
      </w:pPr>
    </w:p>
    <w:p w:rsidR="008E5F29" w:rsidRDefault="008E5F29" w:rsidP="00434379">
      <w:pPr>
        <w:ind w:firstLine="142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>
        <w:rPr>
          <w:b/>
          <w:bCs/>
          <w:sz w:val="28"/>
          <w:szCs w:val="28"/>
        </w:rPr>
        <w:t xml:space="preserve">Алтарского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Pr="00464742">
        <w:rPr>
          <w:b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b/>
          <w:bCs/>
          <w:sz w:val="28"/>
          <w:szCs w:val="28"/>
        </w:rPr>
        <w:t>.</w:t>
      </w:r>
    </w:p>
    <w:p w:rsidR="008E5F29" w:rsidRPr="00A54E37" w:rsidRDefault="008E5F29" w:rsidP="00434379">
      <w:pPr>
        <w:jc w:val="center"/>
        <w:rPr>
          <w:b/>
          <w:bCs/>
          <w:sz w:val="28"/>
          <w:szCs w:val="28"/>
        </w:rPr>
      </w:pPr>
    </w:p>
    <w:p w:rsidR="008E5F29" w:rsidRDefault="008E5F29" w:rsidP="00C41DD1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Алтарского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1739,0 </w:t>
      </w:r>
      <w:r w:rsidRPr="00B952E1">
        <w:rPr>
          <w:sz w:val="28"/>
          <w:szCs w:val="28"/>
        </w:rPr>
        <w:t>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1707,6 тыс.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 с превышением доходов над расходами в сумме 31,4 тыс. рублей,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3,9 процента (декабрь 2023 года к декабрю 2022 года)</w:t>
      </w:r>
    </w:p>
    <w:p w:rsidR="008E5F29" w:rsidRDefault="008E5F29" w:rsidP="00C41DD1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Алтарского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1255,3 тыс. рублей и 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1208,1 тыс. рублей, в том числе условно утвержденные расходы в сумме </w:t>
      </w:r>
      <w:r w:rsidRPr="00B952E1">
        <w:rPr>
          <w:sz w:val="28"/>
          <w:szCs w:val="28"/>
        </w:rPr>
        <w:t>28,6</w:t>
      </w:r>
      <w:r>
        <w:rPr>
          <w:sz w:val="28"/>
          <w:szCs w:val="28"/>
        </w:rPr>
        <w:t xml:space="preserve"> </w:t>
      </w:r>
      <w:r w:rsidRPr="00B952E1">
        <w:rPr>
          <w:sz w:val="28"/>
          <w:szCs w:val="28"/>
        </w:rPr>
        <w:t>тыс</w:t>
      </w:r>
      <w:r>
        <w:rPr>
          <w:sz w:val="28"/>
          <w:szCs w:val="28"/>
        </w:rPr>
        <w:t>.рублей,</w:t>
      </w:r>
      <w:r w:rsidRPr="009953CF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47,2 тыс. рублей,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исходя из уровня инфляции, не превышающего 4,0 процента (декабрь 2024 года к декабрю 2023 года)</w:t>
      </w:r>
    </w:p>
    <w:p w:rsidR="008E5F29" w:rsidRDefault="008E5F29" w:rsidP="00C41DD1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Алтарского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5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1321,0 тыс.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1258,1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сумме </w:t>
      </w:r>
      <w:r w:rsidRPr="00B952E1">
        <w:rPr>
          <w:sz w:val="28"/>
          <w:szCs w:val="28"/>
        </w:rPr>
        <w:t>57,5</w:t>
      </w:r>
      <w:r>
        <w:rPr>
          <w:sz w:val="28"/>
          <w:szCs w:val="28"/>
        </w:rPr>
        <w:t xml:space="preserve"> </w:t>
      </w:r>
      <w:r w:rsidRPr="00B952E1">
        <w:rPr>
          <w:sz w:val="28"/>
          <w:szCs w:val="28"/>
        </w:rPr>
        <w:t>тыс</w:t>
      </w:r>
      <w:r>
        <w:rPr>
          <w:sz w:val="28"/>
          <w:szCs w:val="28"/>
        </w:rPr>
        <w:t>.рублей,</w:t>
      </w:r>
      <w:r w:rsidRPr="009953CF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62,9 тыс. рублей,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исходя из уровня инфляции, не превышающего 4,0 процента (декабрь 2025 года к декабрю 2024 года).</w:t>
      </w:r>
    </w:p>
    <w:p w:rsidR="008E5F29" w:rsidRDefault="008E5F29" w:rsidP="00C41DD1">
      <w:pPr>
        <w:pStyle w:val="NoSpacing"/>
        <w:jc w:val="both"/>
        <w:rPr>
          <w:sz w:val="28"/>
          <w:szCs w:val="28"/>
        </w:rPr>
      </w:pPr>
    </w:p>
    <w:p w:rsidR="008E5F29" w:rsidRDefault="008E5F29" w:rsidP="00C41DD1">
      <w:pPr>
        <w:ind w:firstLine="567"/>
        <w:jc w:val="both"/>
        <w:rPr>
          <w:b/>
          <w:bCs/>
          <w:sz w:val="28"/>
          <w:szCs w:val="28"/>
        </w:rPr>
      </w:pPr>
      <w:r w:rsidRPr="001F1D30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2</w:t>
      </w:r>
      <w:r w:rsidRPr="001F1D30">
        <w:rPr>
          <w:b/>
          <w:bCs/>
          <w:sz w:val="28"/>
          <w:szCs w:val="28"/>
        </w:rPr>
        <w:t>. Нормативы распреде</w:t>
      </w:r>
      <w:r>
        <w:rPr>
          <w:b/>
          <w:bCs/>
          <w:sz w:val="28"/>
          <w:szCs w:val="28"/>
        </w:rPr>
        <w:t xml:space="preserve">ления доходов </w:t>
      </w:r>
      <w:r w:rsidRPr="001F1D30">
        <w:rPr>
          <w:b/>
          <w:bCs/>
          <w:sz w:val="28"/>
          <w:szCs w:val="28"/>
        </w:rPr>
        <w:t>между бюджет</w:t>
      </w:r>
      <w:r>
        <w:rPr>
          <w:b/>
          <w:bCs/>
          <w:sz w:val="28"/>
          <w:szCs w:val="28"/>
        </w:rPr>
        <w:t>ом Алтарского сельского поселения</w:t>
      </w:r>
      <w:r w:rsidRPr="001F1D30">
        <w:rPr>
          <w:b/>
          <w:bCs/>
          <w:sz w:val="28"/>
          <w:szCs w:val="28"/>
        </w:rPr>
        <w:t xml:space="preserve"> Ромодановского муниципального</w:t>
      </w:r>
      <w:r>
        <w:rPr>
          <w:b/>
          <w:bCs/>
          <w:sz w:val="28"/>
          <w:szCs w:val="28"/>
        </w:rPr>
        <w:t xml:space="preserve"> </w:t>
      </w:r>
      <w:r w:rsidRPr="001F1D30">
        <w:rPr>
          <w:b/>
          <w:bCs/>
          <w:sz w:val="28"/>
          <w:szCs w:val="28"/>
        </w:rPr>
        <w:t xml:space="preserve">района Республики Мордовия и </w:t>
      </w:r>
      <w:r w:rsidRPr="0013787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Ромодановским муниципальным </w:t>
      </w:r>
      <w:r w:rsidRPr="001F1D30">
        <w:rPr>
          <w:b/>
          <w:bCs/>
          <w:sz w:val="28"/>
          <w:szCs w:val="28"/>
        </w:rPr>
        <w:t>район</w:t>
      </w:r>
      <w:r>
        <w:rPr>
          <w:b/>
          <w:bCs/>
          <w:sz w:val="28"/>
          <w:szCs w:val="28"/>
        </w:rPr>
        <w:t>ом Республики  Мордовия.</w:t>
      </w:r>
    </w:p>
    <w:p w:rsidR="008E5F29" w:rsidRDefault="008E5F29" w:rsidP="00C41DD1">
      <w:pPr>
        <w:ind w:firstLine="567"/>
        <w:jc w:val="both"/>
        <w:rPr>
          <w:sz w:val="28"/>
          <w:szCs w:val="28"/>
        </w:rPr>
      </w:pPr>
      <w:r w:rsidRPr="001F1D30">
        <w:rPr>
          <w:b/>
          <w:bCs/>
          <w:sz w:val="28"/>
          <w:szCs w:val="28"/>
        </w:rPr>
        <w:t xml:space="preserve"> </w:t>
      </w: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Алтарского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 </w:t>
      </w:r>
      <w:r>
        <w:rPr>
          <w:sz w:val="28"/>
          <w:szCs w:val="28"/>
        </w:rPr>
        <w:t xml:space="preserve">Республики Мордовия,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>
        <w:rPr>
          <w:sz w:val="28"/>
          <w:szCs w:val="28"/>
        </w:rPr>
        <w:t xml:space="preserve"> 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8E5F29" w:rsidRPr="00087C29" w:rsidRDefault="008E5F29" w:rsidP="00C41DD1">
      <w:pPr>
        <w:ind w:firstLine="567"/>
        <w:jc w:val="both"/>
        <w:rPr>
          <w:sz w:val="28"/>
          <w:szCs w:val="28"/>
        </w:rPr>
      </w:pPr>
    </w:p>
    <w:p w:rsidR="008E5F29" w:rsidRDefault="008E5F29" w:rsidP="00C41DD1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>
        <w:rPr>
          <w:b/>
          <w:bCs/>
          <w:sz w:val="28"/>
          <w:szCs w:val="28"/>
        </w:rPr>
        <w:t xml:space="preserve">Алтарского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1F1D30">
        <w:rPr>
          <w:b/>
          <w:bCs/>
          <w:sz w:val="28"/>
          <w:szCs w:val="28"/>
        </w:rPr>
        <w:t>Республики Мордовия</w:t>
      </w:r>
      <w:r>
        <w:rPr>
          <w:b/>
          <w:bCs/>
          <w:sz w:val="28"/>
          <w:szCs w:val="28"/>
        </w:rPr>
        <w:t>.</w:t>
      </w:r>
    </w:p>
    <w:p w:rsidR="008E5F29" w:rsidRPr="00610076" w:rsidRDefault="008E5F29" w:rsidP="00C41DD1">
      <w:pPr>
        <w:ind w:firstLine="851"/>
        <w:jc w:val="both"/>
        <w:rPr>
          <w:b/>
          <w:bCs/>
          <w:sz w:val="28"/>
          <w:szCs w:val="28"/>
        </w:rPr>
      </w:pPr>
    </w:p>
    <w:p w:rsidR="008E5F29" w:rsidRDefault="008E5F29" w:rsidP="00C41DD1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 xml:space="preserve">Алтарского 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 Ромодановского муниципального района  Республики Мордовия  на 2023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на плановый период 2024 и 2025 годов</w:t>
      </w:r>
      <w:r w:rsidRPr="00CF37F5">
        <w:rPr>
          <w:sz w:val="28"/>
          <w:szCs w:val="28"/>
        </w:rPr>
        <w:t xml:space="preserve"> согласно приложению  </w:t>
      </w:r>
      <w:r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  <w:r w:rsidRPr="00CF37F5">
        <w:rPr>
          <w:sz w:val="28"/>
          <w:szCs w:val="28"/>
        </w:rPr>
        <w:t xml:space="preserve"> </w:t>
      </w:r>
    </w:p>
    <w:p w:rsidR="008E5F29" w:rsidRPr="00CF37F5" w:rsidRDefault="008E5F29" w:rsidP="00C41DD1">
      <w:pPr>
        <w:ind w:firstLine="851"/>
        <w:jc w:val="both"/>
        <w:rPr>
          <w:sz w:val="28"/>
          <w:szCs w:val="28"/>
        </w:rPr>
      </w:pPr>
    </w:p>
    <w:p w:rsidR="008E5F29" w:rsidRDefault="008E5F29" w:rsidP="00B952E1">
      <w:pPr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 xml:space="preserve">Распределение расходов бюджета </w:t>
      </w:r>
      <w:r>
        <w:rPr>
          <w:b/>
          <w:bCs/>
          <w:sz w:val="28"/>
          <w:szCs w:val="28"/>
        </w:rPr>
        <w:t xml:space="preserve">Алтарского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1F1D30">
        <w:rPr>
          <w:b/>
          <w:bCs/>
          <w:sz w:val="28"/>
          <w:szCs w:val="28"/>
        </w:rPr>
        <w:t>Республики Мордовия</w:t>
      </w:r>
      <w:r>
        <w:rPr>
          <w:b/>
          <w:bCs/>
          <w:sz w:val="28"/>
          <w:szCs w:val="28"/>
        </w:rPr>
        <w:t>.</w:t>
      </w:r>
    </w:p>
    <w:p w:rsidR="008E5F29" w:rsidRDefault="008E5F29" w:rsidP="00C41DD1">
      <w:pPr>
        <w:ind w:firstLine="851"/>
        <w:jc w:val="both"/>
        <w:rPr>
          <w:sz w:val="28"/>
          <w:szCs w:val="28"/>
        </w:rPr>
      </w:pPr>
    </w:p>
    <w:p w:rsidR="008E5F29" w:rsidRPr="00674995" w:rsidRDefault="008E5F29" w:rsidP="00C41DD1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8E5F29" w:rsidRDefault="008E5F29" w:rsidP="00C41DD1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>
        <w:rPr>
          <w:sz w:val="28"/>
          <w:szCs w:val="28"/>
        </w:rPr>
        <w:t xml:space="preserve">Алтарского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Pr="00405F98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 Республики Мордовия на 2023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 2024  и 2025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>ожению  3 к настоящему Решению;</w:t>
      </w:r>
    </w:p>
    <w:p w:rsidR="008E5F29" w:rsidRPr="000F4724" w:rsidRDefault="008E5F29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4724">
        <w:rPr>
          <w:rFonts w:ascii="Times New Roman" w:hAnsi="Times New Roman" w:cs="Times New Roman"/>
          <w:sz w:val="28"/>
          <w:szCs w:val="28"/>
        </w:rPr>
        <w:t>распр</w:t>
      </w:r>
      <w:r>
        <w:rPr>
          <w:rFonts w:ascii="Times New Roman" w:hAnsi="Times New Roman" w:cs="Times New Roman"/>
          <w:sz w:val="28"/>
          <w:szCs w:val="28"/>
        </w:rPr>
        <w:t xml:space="preserve">еделение бюджетных ассигнований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Pr="00956F23">
        <w:rPr>
          <w:sz w:val="28"/>
          <w:szCs w:val="28"/>
        </w:rPr>
        <w:t xml:space="preserve"> </w:t>
      </w:r>
      <w:r w:rsidRPr="00956F23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8E5F29" w:rsidRDefault="008E5F29" w:rsidP="00C41DD1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бюджета Алтарского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2023 год и на плановый период 2024 - 2025 годов, согласно приложению 5 к настоящему Решению.</w:t>
      </w:r>
    </w:p>
    <w:p w:rsidR="008E5F29" w:rsidRDefault="008E5F29" w:rsidP="00C41DD1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          </w:t>
      </w:r>
    </w:p>
    <w:p w:rsidR="008E5F29" w:rsidRDefault="008E5F29" w:rsidP="00615EC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Статья</w:t>
      </w:r>
      <w:r w:rsidRPr="0018533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>
        <w:rPr>
          <w:b/>
          <w:bCs/>
          <w:sz w:val="28"/>
          <w:szCs w:val="28"/>
        </w:rPr>
        <w:t>.</w:t>
      </w:r>
    </w:p>
    <w:p w:rsidR="008E5F29" w:rsidRPr="0018533F" w:rsidRDefault="008E5F29" w:rsidP="00C41DD1">
      <w:pPr>
        <w:ind w:firstLine="851"/>
        <w:jc w:val="both"/>
        <w:rPr>
          <w:b/>
          <w:bCs/>
          <w:sz w:val="28"/>
          <w:szCs w:val="28"/>
        </w:rPr>
      </w:pPr>
    </w:p>
    <w:p w:rsidR="008E5F29" w:rsidRDefault="008E5F29" w:rsidP="00C41DD1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>
        <w:rPr>
          <w:sz w:val="28"/>
          <w:szCs w:val="28"/>
        </w:rPr>
        <w:t>Алтарского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967BF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>
        <w:rPr>
          <w:sz w:val="28"/>
          <w:szCs w:val="28"/>
        </w:rPr>
        <w:t>Алтарского</w:t>
      </w:r>
      <w:r w:rsidRPr="00E142E2">
        <w:rPr>
          <w:sz w:val="28"/>
          <w:szCs w:val="28"/>
        </w:rPr>
        <w:t xml:space="preserve"> сельского поселения</w:t>
      </w:r>
      <w:r w:rsidRPr="00FB28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Мордовия.</w:t>
      </w:r>
    </w:p>
    <w:p w:rsidR="008E5F29" w:rsidRPr="00E142E2" w:rsidRDefault="008E5F29" w:rsidP="00C41DD1">
      <w:pPr>
        <w:ind w:firstLine="851"/>
        <w:jc w:val="both"/>
        <w:rPr>
          <w:sz w:val="28"/>
          <w:szCs w:val="28"/>
        </w:rPr>
      </w:pPr>
    </w:p>
    <w:p w:rsidR="008E5F29" w:rsidRDefault="008E5F29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Алтарского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E5F29" w:rsidRPr="001C4060" w:rsidRDefault="008E5F29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5F29" w:rsidRPr="001C4060" w:rsidRDefault="008E5F29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967BF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в сумме </w:t>
      </w:r>
      <w:r w:rsidRPr="00B952E1">
        <w:rPr>
          <w:rFonts w:ascii="Times New Roman" w:hAnsi="Times New Roman" w:cs="Times New Roman"/>
          <w:sz w:val="28"/>
          <w:szCs w:val="28"/>
        </w:rPr>
        <w:t>119,4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Pr="00B952E1">
        <w:rPr>
          <w:rFonts w:ascii="Times New Roman" w:hAnsi="Times New Roman" w:cs="Times New Roman"/>
          <w:sz w:val="28"/>
          <w:szCs w:val="28"/>
        </w:rPr>
        <w:t>119,4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Pr="00B952E1">
        <w:rPr>
          <w:rFonts w:ascii="Times New Roman" w:hAnsi="Times New Roman" w:cs="Times New Roman"/>
          <w:sz w:val="28"/>
          <w:szCs w:val="28"/>
        </w:rPr>
        <w:t>119,4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5F29" w:rsidRDefault="008E5F29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967BF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Алтарского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</w:p>
    <w:p w:rsidR="008E5F29" w:rsidRDefault="008E5F29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E5F29" w:rsidRDefault="008E5F29" w:rsidP="00615EC7">
      <w:pPr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Статья</w:t>
      </w:r>
      <w:r w:rsidRPr="009E7C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9E7C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Резервный фонд Администрации Алтарского сельского поселения</w:t>
      </w:r>
      <w:r w:rsidRPr="00967BF2">
        <w:rPr>
          <w:b/>
          <w:bCs/>
          <w:sz w:val="28"/>
          <w:szCs w:val="28"/>
        </w:rPr>
        <w:t xml:space="preserve"> </w:t>
      </w:r>
      <w:r w:rsidRPr="0092300E">
        <w:rPr>
          <w:b/>
          <w:bCs/>
          <w:sz w:val="28"/>
          <w:szCs w:val="28"/>
        </w:rPr>
        <w:t>Ромодановского муниципального района</w:t>
      </w:r>
      <w:r>
        <w:rPr>
          <w:b/>
          <w:bCs/>
          <w:sz w:val="28"/>
          <w:szCs w:val="28"/>
        </w:rPr>
        <w:t xml:space="preserve"> </w:t>
      </w:r>
      <w:r w:rsidRPr="001F1D30">
        <w:rPr>
          <w:b/>
          <w:bCs/>
          <w:sz w:val="28"/>
          <w:szCs w:val="28"/>
        </w:rPr>
        <w:t>Республики Мордовия</w:t>
      </w:r>
      <w:r>
        <w:rPr>
          <w:b/>
          <w:bCs/>
          <w:sz w:val="28"/>
          <w:szCs w:val="28"/>
        </w:rPr>
        <w:t>.</w:t>
      </w:r>
    </w:p>
    <w:p w:rsidR="008E5F29" w:rsidRPr="00463855" w:rsidRDefault="008E5F29" w:rsidP="00615EC7">
      <w:pPr>
        <w:jc w:val="both"/>
        <w:outlineLvl w:val="0"/>
        <w:rPr>
          <w:sz w:val="16"/>
          <w:szCs w:val="16"/>
        </w:rPr>
      </w:pPr>
    </w:p>
    <w:p w:rsidR="008E5F29" w:rsidRDefault="008E5F29" w:rsidP="00C41DD1">
      <w:pPr>
        <w:ind w:firstLine="851"/>
        <w:jc w:val="both"/>
        <w:rPr>
          <w:sz w:val="28"/>
          <w:szCs w:val="28"/>
        </w:rPr>
      </w:pPr>
      <w:r w:rsidRPr="009E7CB3">
        <w:rPr>
          <w:sz w:val="28"/>
          <w:szCs w:val="28"/>
        </w:rPr>
        <w:t xml:space="preserve"> Установить размер Резервного фонда</w:t>
      </w:r>
      <w:r>
        <w:rPr>
          <w:sz w:val="28"/>
          <w:szCs w:val="28"/>
        </w:rPr>
        <w:t xml:space="preserve"> Администрации</w:t>
      </w:r>
      <w:r w:rsidRPr="009E7C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Алтарского </w:t>
      </w:r>
      <w:r w:rsidRPr="004638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1C4060">
        <w:rPr>
          <w:sz w:val="28"/>
          <w:szCs w:val="28"/>
        </w:rPr>
        <w:t>Ромодановского муниципального района</w:t>
      </w:r>
      <w:r>
        <w:rPr>
          <w:sz w:val="28"/>
          <w:szCs w:val="28"/>
        </w:rPr>
        <w:t xml:space="preserve"> Республики Мордовия на 2023</w:t>
      </w:r>
      <w:r w:rsidRPr="00F14B6E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в сумме 5,0 тыс. рублей, на 2024 год – 5,0 тыс. рублей, на  2025 год - 5,0</w:t>
      </w:r>
      <w:r w:rsidRPr="00F14B6E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</w:p>
    <w:p w:rsidR="008E5F29" w:rsidRPr="00463855" w:rsidRDefault="008E5F29" w:rsidP="00C41DD1">
      <w:pPr>
        <w:ind w:firstLine="851"/>
        <w:jc w:val="both"/>
        <w:rPr>
          <w:sz w:val="28"/>
          <w:szCs w:val="28"/>
        </w:rPr>
      </w:pPr>
    </w:p>
    <w:p w:rsidR="008E5F29" w:rsidRDefault="008E5F29" w:rsidP="00C41DD1">
      <w:pPr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8. </w:t>
      </w:r>
      <w:r w:rsidRPr="006F5B3B">
        <w:rPr>
          <w:b/>
          <w:bCs/>
          <w:sz w:val="28"/>
          <w:szCs w:val="28"/>
        </w:rPr>
        <w:t>Расходы на исполнение судебных актов по искам</w:t>
      </w:r>
      <w:r>
        <w:rPr>
          <w:b/>
          <w:bCs/>
          <w:sz w:val="28"/>
          <w:szCs w:val="28"/>
        </w:rPr>
        <w:t xml:space="preserve"> к</w:t>
      </w:r>
      <w:r w:rsidRPr="006F5B3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Алтарскому сельскому поселению  Ромодановского</w:t>
      </w:r>
      <w:r w:rsidRPr="006F5B3B">
        <w:rPr>
          <w:b/>
          <w:bCs/>
          <w:sz w:val="28"/>
          <w:szCs w:val="28"/>
        </w:rPr>
        <w:t xml:space="preserve"> муниципально</w:t>
      </w:r>
      <w:r>
        <w:rPr>
          <w:b/>
          <w:bCs/>
          <w:sz w:val="28"/>
          <w:szCs w:val="28"/>
        </w:rPr>
        <w:t>го</w:t>
      </w:r>
      <w:r w:rsidRPr="006F5B3B">
        <w:rPr>
          <w:b/>
          <w:bCs/>
          <w:sz w:val="28"/>
          <w:szCs w:val="28"/>
        </w:rPr>
        <w:t xml:space="preserve"> район</w:t>
      </w:r>
      <w:r>
        <w:rPr>
          <w:b/>
          <w:bCs/>
          <w:sz w:val="28"/>
          <w:szCs w:val="28"/>
        </w:rPr>
        <w:t>а</w:t>
      </w:r>
      <w:r w:rsidRPr="006F5B3B">
        <w:rPr>
          <w:b/>
          <w:bCs/>
          <w:sz w:val="28"/>
          <w:szCs w:val="28"/>
        </w:rPr>
        <w:t xml:space="preserve"> Республики Мордовия</w:t>
      </w:r>
      <w:r>
        <w:rPr>
          <w:b/>
          <w:bCs/>
          <w:sz w:val="28"/>
          <w:szCs w:val="28"/>
        </w:rPr>
        <w:t>.</w:t>
      </w:r>
    </w:p>
    <w:p w:rsidR="008E5F29" w:rsidRPr="006F5B3B" w:rsidRDefault="008E5F29" w:rsidP="00C41DD1">
      <w:pPr>
        <w:ind w:firstLine="540"/>
        <w:jc w:val="both"/>
        <w:rPr>
          <w:b/>
          <w:bCs/>
          <w:sz w:val="28"/>
          <w:szCs w:val="28"/>
        </w:rPr>
      </w:pPr>
    </w:p>
    <w:p w:rsidR="008E5F29" w:rsidRDefault="008E5F29" w:rsidP="00615EC7">
      <w:pPr>
        <w:pStyle w:val="CommentText"/>
        <w:ind w:firstLine="540"/>
        <w:jc w:val="both"/>
        <w:rPr>
          <w:sz w:val="28"/>
          <w:szCs w:val="28"/>
          <w:lang w:val="ru-RU"/>
        </w:rPr>
      </w:pPr>
      <w:r w:rsidRPr="004F6E1A">
        <w:rPr>
          <w:sz w:val="28"/>
          <w:szCs w:val="28"/>
          <w:lang w:val="ru-RU"/>
        </w:rPr>
        <w:t xml:space="preserve">Из бюджета </w:t>
      </w:r>
      <w:r w:rsidRPr="00615EC7">
        <w:rPr>
          <w:sz w:val="28"/>
          <w:szCs w:val="28"/>
          <w:lang w:val="ru-RU"/>
        </w:rPr>
        <w:t xml:space="preserve">Алтарского  сельского поселения Ромодановского муниципального района Республики Мордовия </w:t>
      </w:r>
      <w:r w:rsidRPr="004F6E1A">
        <w:rPr>
          <w:sz w:val="28"/>
          <w:szCs w:val="28"/>
          <w:lang w:val="ru-RU"/>
        </w:rPr>
        <w:t xml:space="preserve">предоставляются бюджетные ассигнования на </w:t>
      </w:r>
      <w:r w:rsidRPr="004F6E1A">
        <w:rPr>
          <w:b/>
          <w:bCs/>
          <w:sz w:val="18"/>
          <w:szCs w:val="18"/>
          <w:lang w:val="ru-RU"/>
        </w:rPr>
        <w:t xml:space="preserve"> </w:t>
      </w:r>
      <w:r w:rsidRPr="004F6E1A">
        <w:rPr>
          <w:sz w:val="28"/>
          <w:szCs w:val="28"/>
          <w:lang w:val="ru-RU"/>
        </w:rPr>
        <w:t xml:space="preserve">исполнение судебных актов по искам к </w:t>
      </w:r>
      <w:r w:rsidRPr="00615EC7">
        <w:rPr>
          <w:sz w:val="28"/>
          <w:szCs w:val="28"/>
          <w:lang w:val="ru-RU"/>
        </w:rPr>
        <w:t>Алтарско</w:t>
      </w:r>
      <w:r>
        <w:rPr>
          <w:sz w:val="28"/>
          <w:szCs w:val="28"/>
          <w:lang w:val="ru-RU"/>
        </w:rPr>
        <w:t>му</w:t>
      </w:r>
      <w:r w:rsidRPr="00615EC7">
        <w:rPr>
          <w:sz w:val="28"/>
          <w:szCs w:val="28"/>
          <w:lang w:val="ru-RU"/>
        </w:rPr>
        <w:t xml:space="preserve"> сельско</w:t>
      </w:r>
      <w:r>
        <w:rPr>
          <w:sz w:val="28"/>
          <w:szCs w:val="28"/>
          <w:lang w:val="ru-RU"/>
        </w:rPr>
        <w:t>му</w:t>
      </w:r>
      <w:r w:rsidRPr="00615EC7">
        <w:rPr>
          <w:sz w:val="28"/>
          <w:szCs w:val="28"/>
          <w:lang w:val="ru-RU"/>
        </w:rPr>
        <w:t xml:space="preserve"> поселени</w:t>
      </w:r>
      <w:r>
        <w:rPr>
          <w:sz w:val="28"/>
          <w:szCs w:val="28"/>
          <w:lang w:val="ru-RU"/>
        </w:rPr>
        <w:t>ю</w:t>
      </w:r>
      <w:r w:rsidRPr="00615EC7">
        <w:rPr>
          <w:sz w:val="28"/>
          <w:szCs w:val="28"/>
          <w:lang w:val="ru-RU"/>
        </w:rPr>
        <w:t xml:space="preserve"> Ромодановского муниципального района Республики Мордовия </w:t>
      </w:r>
      <w:r w:rsidRPr="00F269FD">
        <w:rPr>
          <w:sz w:val="28"/>
          <w:szCs w:val="28"/>
          <w:lang w:val="ru-RU"/>
        </w:rPr>
        <w:t xml:space="preserve">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>
        <w:rPr>
          <w:sz w:val="28"/>
          <w:szCs w:val="28"/>
          <w:lang w:val="ru-RU"/>
        </w:rPr>
        <w:t>Алтарского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</w:t>
      </w:r>
      <w:r w:rsidRPr="00446D39">
        <w:rPr>
          <w:sz w:val="28"/>
          <w:szCs w:val="28"/>
          <w:lang w:val="ru-RU"/>
        </w:rPr>
        <w:t>главных распорядителей средств бюджета А</w:t>
      </w:r>
      <w:r>
        <w:rPr>
          <w:sz w:val="28"/>
          <w:szCs w:val="28"/>
          <w:lang w:val="ru-RU"/>
        </w:rPr>
        <w:t>лтарского</w:t>
      </w:r>
      <w:r w:rsidRPr="00446D39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</w:t>
      </w:r>
      <w:r w:rsidRPr="00F269FD">
        <w:rPr>
          <w:sz w:val="28"/>
          <w:szCs w:val="28"/>
          <w:lang w:val="ru-RU"/>
        </w:rPr>
        <w:t xml:space="preserve">), судебных актов о присуждении компенсации за нарушение права на исполнение судебного акта в разумный срок за счет средств бюджета </w:t>
      </w:r>
      <w:r>
        <w:rPr>
          <w:sz w:val="28"/>
          <w:szCs w:val="28"/>
          <w:lang w:val="ru-RU"/>
        </w:rPr>
        <w:t>Алтарского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8E5F29" w:rsidRDefault="008E5F29" w:rsidP="00615EC7">
      <w:pPr>
        <w:pStyle w:val="CommentText"/>
        <w:ind w:firstLine="540"/>
        <w:jc w:val="both"/>
        <w:rPr>
          <w:sz w:val="28"/>
          <w:szCs w:val="28"/>
          <w:lang w:val="ru-RU"/>
        </w:rPr>
      </w:pPr>
    </w:p>
    <w:p w:rsidR="008E5F29" w:rsidRDefault="008E5F29" w:rsidP="00615EC7">
      <w:pPr>
        <w:pStyle w:val="CommentText"/>
        <w:ind w:firstLine="540"/>
        <w:jc w:val="both"/>
        <w:rPr>
          <w:b/>
          <w:bCs/>
          <w:color w:val="000000"/>
          <w:sz w:val="28"/>
          <w:szCs w:val="28"/>
          <w:lang w:val="ru-RU"/>
        </w:rPr>
      </w:pPr>
      <w:r w:rsidRPr="00615EC7">
        <w:rPr>
          <w:b/>
          <w:bCs/>
          <w:color w:val="000000"/>
          <w:sz w:val="28"/>
          <w:szCs w:val="28"/>
          <w:lang w:val="ru-RU"/>
        </w:rPr>
        <w:t>Статья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615EC7">
        <w:rPr>
          <w:b/>
          <w:bCs/>
          <w:color w:val="000000"/>
          <w:sz w:val="28"/>
          <w:szCs w:val="28"/>
          <w:lang w:val="ru-RU"/>
        </w:rPr>
        <w:t xml:space="preserve">9. 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615EC7">
        <w:rPr>
          <w:b/>
          <w:bCs/>
          <w:color w:val="000000"/>
          <w:sz w:val="28"/>
          <w:szCs w:val="28"/>
          <w:lang w:val="ru-RU"/>
        </w:rPr>
        <w:t xml:space="preserve">Муниципальные внутренние заимствования </w:t>
      </w:r>
      <w:r w:rsidRPr="00615EC7">
        <w:rPr>
          <w:b/>
          <w:bCs/>
          <w:spacing w:val="2"/>
          <w:sz w:val="28"/>
          <w:szCs w:val="28"/>
          <w:lang w:val="ru-RU"/>
        </w:rPr>
        <w:t xml:space="preserve">Алтарского </w:t>
      </w:r>
      <w:r w:rsidRPr="00615EC7">
        <w:rPr>
          <w:b/>
          <w:bCs/>
          <w:sz w:val="28"/>
          <w:szCs w:val="28"/>
          <w:lang w:val="ru-RU"/>
        </w:rPr>
        <w:t>сельского поселения</w:t>
      </w:r>
      <w:r w:rsidRPr="00615EC7">
        <w:rPr>
          <w:sz w:val="28"/>
          <w:szCs w:val="28"/>
          <w:lang w:val="ru-RU"/>
        </w:rPr>
        <w:t xml:space="preserve"> </w:t>
      </w:r>
      <w:r w:rsidRPr="00615EC7">
        <w:rPr>
          <w:b/>
          <w:bCs/>
          <w:color w:val="000000"/>
          <w:sz w:val="28"/>
          <w:szCs w:val="28"/>
          <w:lang w:val="ru-RU"/>
        </w:rPr>
        <w:t xml:space="preserve">Ромодановского муниципального района Республики Мордовия, муниципальный долг </w:t>
      </w:r>
      <w:r w:rsidRPr="00615EC7">
        <w:rPr>
          <w:b/>
          <w:bCs/>
          <w:spacing w:val="2"/>
          <w:sz w:val="28"/>
          <w:szCs w:val="28"/>
          <w:lang w:val="ru-RU"/>
        </w:rPr>
        <w:t xml:space="preserve">Алтарского </w:t>
      </w:r>
      <w:r w:rsidRPr="00615EC7">
        <w:rPr>
          <w:b/>
          <w:bCs/>
          <w:sz w:val="28"/>
          <w:szCs w:val="28"/>
          <w:lang w:val="ru-RU"/>
        </w:rPr>
        <w:t>сельского поселения</w:t>
      </w:r>
      <w:r w:rsidRPr="00615EC7">
        <w:rPr>
          <w:sz w:val="28"/>
          <w:szCs w:val="28"/>
          <w:lang w:val="ru-RU"/>
        </w:rPr>
        <w:t xml:space="preserve"> </w:t>
      </w:r>
      <w:r w:rsidRPr="00615EC7">
        <w:rPr>
          <w:b/>
          <w:bCs/>
          <w:color w:val="000000"/>
          <w:sz w:val="28"/>
          <w:szCs w:val="28"/>
          <w:lang w:val="ru-RU"/>
        </w:rPr>
        <w:t>Ромодановского муниципального района Республики Мордовия</w:t>
      </w:r>
      <w:r>
        <w:rPr>
          <w:b/>
          <w:bCs/>
          <w:color w:val="000000"/>
          <w:sz w:val="28"/>
          <w:szCs w:val="28"/>
          <w:lang w:val="ru-RU"/>
        </w:rPr>
        <w:t>.</w:t>
      </w:r>
    </w:p>
    <w:p w:rsidR="008E5F29" w:rsidRPr="00615EC7" w:rsidRDefault="008E5F29" w:rsidP="00615EC7">
      <w:pPr>
        <w:pStyle w:val="CommentText"/>
        <w:ind w:firstLine="540"/>
        <w:jc w:val="both"/>
        <w:rPr>
          <w:b/>
          <w:bCs/>
          <w:color w:val="000000"/>
          <w:sz w:val="28"/>
          <w:szCs w:val="28"/>
          <w:lang w:val="ru-RU"/>
        </w:rPr>
      </w:pPr>
    </w:p>
    <w:p w:rsidR="008E5F29" w:rsidRDefault="008E5F29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46D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Pr="00141B19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 принадлежит Администрации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Мордовия.</w:t>
      </w:r>
    </w:p>
    <w:p w:rsidR="008E5F29" w:rsidRDefault="008E5F29" w:rsidP="00C41DD1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Алтарского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2023 год и на плановый период 2024 и 2025 годов согласно приложению  6 к 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8E5F29" w:rsidRDefault="008E5F29" w:rsidP="00C41DD1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 Утвердить Программу муниципальных внутренних заимствований Алтарского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 на  2023 год и на плановый период 2024 и 2025 годов</w:t>
      </w:r>
      <w:r w:rsidRPr="00B66C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 7 к</w:t>
      </w:r>
      <w:r w:rsidRPr="00224E16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8E5F29" w:rsidRDefault="008E5F29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3E6D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Установить предельный объем заимствований</w:t>
      </w:r>
      <w:r w:rsidRPr="00B300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Алтарского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>рублей,  на 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>рублей,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>рублей.</w:t>
      </w:r>
    </w:p>
    <w:p w:rsidR="008E5F29" w:rsidRPr="00A94C58" w:rsidRDefault="008E5F29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Установить верхний предел муниципального долга</w:t>
      </w:r>
      <w:r w:rsidRPr="007820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Алтарского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1 </w:t>
      </w:r>
      <w:r w:rsidRPr="00A94C58">
        <w:rPr>
          <w:rFonts w:ascii="Times New Roman" w:hAnsi="Times New Roman" w:cs="Times New Roman"/>
          <w:color w:val="000000"/>
          <w:sz w:val="28"/>
          <w:szCs w:val="28"/>
        </w:rPr>
        <w:t xml:space="preserve">января 2024 года   в </w:t>
      </w:r>
      <w:r w:rsidRPr="00A94C58">
        <w:rPr>
          <w:rFonts w:ascii="Times New Roman" w:hAnsi="Times New Roman" w:cs="Times New Roman"/>
          <w:sz w:val="28"/>
          <w:szCs w:val="28"/>
        </w:rPr>
        <w:t xml:space="preserve">сумме 1525,2 тыс. рублей, на 1 января 2025 года – </w:t>
      </w:r>
      <w:r w:rsidRPr="00A94C58">
        <w:rPr>
          <w:rFonts w:ascii="Times New Roman" w:hAnsi="Times New Roman" w:cs="Times New Roman"/>
          <w:color w:val="000000"/>
          <w:sz w:val="28"/>
          <w:szCs w:val="28"/>
        </w:rPr>
        <w:t>1478,0</w:t>
      </w:r>
      <w:r w:rsidRPr="00A94C58">
        <w:rPr>
          <w:rFonts w:ascii="Times New Roman" w:hAnsi="Times New Roman" w:cs="Times New Roman"/>
          <w:sz w:val="28"/>
          <w:szCs w:val="28"/>
        </w:rPr>
        <w:t xml:space="preserve">  тыс.</w:t>
      </w:r>
    </w:p>
    <w:p w:rsidR="008E5F29" w:rsidRDefault="008E5F29" w:rsidP="00F221AC">
      <w:pPr>
        <w:pStyle w:val="ConsPlusNormal0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4C58">
        <w:rPr>
          <w:rFonts w:ascii="Times New Roman" w:hAnsi="Times New Roman" w:cs="Times New Roman"/>
          <w:sz w:val="28"/>
          <w:szCs w:val="28"/>
        </w:rPr>
        <w:t xml:space="preserve">рублей, на 1 января 2026 года – </w:t>
      </w:r>
      <w:r w:rsidRPr="00A94C58">
        <w:rPr>
          <w:rFonts w:ascii="Times New Roman" w:hAnsi="Times New Roman" w:cs="Times New Roman"/>
          <w:color w:val="000000"/>
          <w:sz w:val="28"/>
          <w:szCs w:val="28"/>
        </w:rPr>
        <w:t>1415,1</w:t>
      </w:r>
      <w:r w:rsidRPr="00A94C58">
        <w:rPr>
          <w:rFonts w:ascii="Times New Roman" w:hAnsi="Times New Roman" w:cs="Times New Roman"/>
          <w:sz w:val="28"/>
          <w:szCs w:val="28"/>
        </w:rPr>
        <w:t xml:space="preserve"> тыс. рублей, в том числе по государственным гарантиям </w:t>
      </w:r>
      <w:r w:rsidRPr="00A94C58">
        <w:rPr>
          <w:rFonts w:ascii="Times New Roman" w:hAnsi="Times New Roman" w:cs="Times New Roman"/>
          <w:color w:val="000000"/>
          <w:sz w:val="28"/>
          <w:szCs w:val="28"/>
        </w:rPr>
        <w:t xml:space="preserve">Алтарского сельского поселения </w:t>
      </w:r>
      <w:r w:rsidRPr="00A94C58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2023 год в сумме 0,0 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>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на 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 тыс.рублей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>,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E5F29" w:rsidRDefault="008E5F29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 Установить, что в 2023 году и в плановом периоде 2024 и 2025 годов муниципальные гарантии 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 не предоставляются.</w:t>
      </w:r>
    </w:p>
    <w:p w:rsidR="008E5F29" w:rsidRPr="00E569A4" w:rsidRDefault="008E5F29" w:rsidP="00B0196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E569A4">
        <w:rPr>
          <w:rFonts w:ascii="Times New Roman" w:hAnsi="Times New Roman" w:cs="Times New Roman"/>
          <w:color w:val="000000"/>
          <w:sz w:val="28"/>
          <w:szCs w:val="28"/>
        </w:rPr>
        <w:t>.Утвердить объем расходов на обслуживание муниципального  долга</w:t>
      </w:r>
      <w:r w:rsidRPr="00B0196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</w:t>
      </w:r>
      <w:r w:rsidRPr="00A94C58">
        <w:rPr>
          <w:rFonts w:ascii="Times New Roman" w:hAnsi="Times New Roman" w:cs="Times New Roman"/>
          <w:color w:val="000000"/>
          <w:sz w:val="28"/>
          <w:szCs w:val="28"/>
        </w:rPr>
        <w:t xml:space="preserve">поселения Ромодановского муниципального района </w:t>
      </w:r>
      <w:r w:rsidRPr="00A94C5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A94C58">
        <w:rPr>
          <w:rFonts w:ascii="Times New Roman" w:hAnsi="Times New Roman" w:cs="Times New Roman"/>
          <w:color w:val="000000"/>
          <w:sz w:val="28"/>
          <w:szCs w:val="28"/>
        </w:rPr>
        <w:t xml:space="preserve"> на 2023 год и</w:t>
      </w:r>
      <w:r w:rsidRPr="00E569A4">
        <w:rPr>
          <w:rFonts w:ascii="Times New Roman" w:hAnsi="Times New Roman" w:cs="Times New Roman"/>
          <w:color w:val="000000"/>
          <w:sz w:val="28"/>
          <w:szCs w:val="28"/>
        </w:rPr>
        <w:t xml:space="preserve"> на плановый период  2024 и 2025 годов в сумме </w:t>
      </w:r>
      <w:r>
        <w:rPr>
          <w:rFonts w:ascii="Times New Roman" w:hAnsi="Times New Roman" w:cs="Times New Roman"/>
          <w:color w:val="000000"/>
          <w:sz w:val="28"/>
          <w:szCs w:val="28"/>
        </w:rPr>
        <w:t>1,6</w:t>
      </w:r>
      <w:r w:rsidRPr="00E569A4">
        <w:rPr>
          <w:rFonts w:ascii="Times New Roman" w:hAnsi="Times New Roman" w:cs="Times New Roman"/>
          <w:color w:val="000000"/>
          <w:sz w:val="28"/>
          <w:szCs w:val="28"/>
        </w:rPr>
        <w:t xml:space="preserve">  тыс. рублей ежегодно.</w:t>
      </w:r>
    </w:p>
    <w:p w:rsidR="008E5F29" w:rsidRDefault="008E5F29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E5F29" w:rsidRDefault="008E5F29" w:rsidP="00C41DD1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11. Особенности исполнения бюджета Алтарского сельского поселения  Ромодановского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  <w:r w:rsidRPr="008F5DCC">
        <w:rPr>
          <w:b/>
          <w:bCs/>
          <w:sz w:val="28"/>
          <w:szCs w:val="28"/>
        </w:rPr>
        <w:t xml:space="preserve"> в 202</w:t>
      </w:r>
      <w:r>
        <w:rPr>
          <w:b/>
          <w:bCs/>
          <w:sz w:val="28"/>
          <w:szCs w:val="28"/>
        </w:rPr>
        <w:t>3</w:t>
      </w:r>
      <w:r w:rsidRPr="008F5DCC">
        <w:rPr>
          <w:b/>
          <w:bCs/>
          <w:sz w:val="28"/>
          <w:szCs w:val="28"/>
        </w:rPr>
        <w:t xml:space="preserve"> году</w:t>
      </w:r>
      <w:r>
        <w:rPr>
          <w:b/>
          <w:bCs/>
          <w:sz w:val="28"/>
          <w:szCs w:val="28"/>
        </w:rPr>
        <w:t xml:space="preserve">.     </w:t>
      </w:r>
    </w:p>
    <w:p w:rsidR="008E5F29" w:rsidRDefault="008E5F29" w:rsidP="00C41DD1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</w:t>
      </w:r>
    </w:p>
    <w:p w:rsidR="008E5F29" w:rsidRDefault="008E5F29" w:rsidP="00C41DD1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</w:t>
      </w:r>
      <w:r w:rsidRPr="00484B07">
        <w:rPr>
          <w:sz w:val="28"/>
          <w:szCs w:val="28"/>
        </w:rPr>
        <w:t>Российской Федерации  следующие  дополнительные основания  внесения  изменений в сводную бюджетную роспись Алтарского сельского поселения Ромодановского муниципального района Республики Мордовия</w:t>
      </w:r>
      <w:r>
        <w:rPr>
          <w:sz w:val="28"/>
          <w:szCs w:val="28"/>
        </w:rPr>
        <w:t xml:space="preserve">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8E5F29" w:rsidRDefault="008E5F29" w:rsidP="002148E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обслуживание, сокращение и погашение  долговых обязательств </w:t>
      </w:r>
      <w:r w:rsidRPr="00A5263F">
        <w:rPr>
          <w:sz w:val="28"/>
          <w:szCs w:val="28"/>
        </w:rPr>
        <w:t>А</w:t>
      </w:r>
      <w:r>
        <w:rPr>
          <w:sz w:val="28"/>
          <w:szCs w:val="28"/>
        </w:rPr>
        <w:t>лтарского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8E5F29" w:rsidRDefault="008E5F29" w:rsidP="002148E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8E5F29" w:rsidRDefault="008E5F29" w:rsidP="002148E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</w:t>
      </w:r>
      <w:r w:rsidRPr="00484B07">
        <w:rPr>
          <w:sz w:val="28"/>
          <w:szCs w:val="28"/>
        </w:rPr>
        <w:t>уплату налогов, сборов и иных платежей;</w:t>
      </w:r>
    </w:p>
    <w:p w:rsidR="008E5F29" w:rsidRPr="005331A9" w:rsidRDefault="008E5F29" w:rsidP="002148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8E5F29" w:rsidRPr="005331A9" w:rsidRDefault="008E5F29" w:rsidP="002148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Pr="00A5263F">
        <w:rPr>
          <w:sz w:val="28"/>
          <w:szCs w:val="28"/>
        </w:rPr>
        <w:t>А</w:t>
      </w:r>
      <w:r>
        <w:rPr>
          <w:sz w:val="28"/>
          <w:szCs w:val="28"/>
        </w:rPr>
        <w:t xml:space="preserve">лтарского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8E5F29" w:rsidRPr="005331A9" w:rsidRDefault="008E5F29" w:rsidP="002148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8E5F29" w:rsidRPr="005331A9" w:rsidRDefault="008E5F29" w:rsidP="002148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Pr="00A5263F">
        <w:rPr>
          <w:sz w:val="28"/>
          <w:szCs w:val="28"/>
        </w:rPr>
        <w:t>А</w:t>
      </w:r>
      <w:r>
        <w:rPr>
          <w:sz w:val="28"/>
          <w:szCs w:val="28"/>
        </w:rPr>
        <w:t>лтарского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8E5F29" w:rsidRDefault="008E5F29" w:rsidP="002148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8E5F29" w:rsidRPr="000F4724" w:rsidRDefault="008E5F29" w:rsidP="002148E4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8E5F29" w:rsidRPr="00D43AFA" w:rsidRDefault="008E5F29" w:rsidP="002148E4">
      <w:pPr>
        <w:pStyle w:val="CommentText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>
        <w:rPr>
          <w:sz w:val="28"/>
          <w:szCs w:val="28"/>
          <w:lang w:val="ru-RU" w:eastAsia="en-US"/>
        </w:rPr>
        <w:t xml:space="preserve">Алтарского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</w:t>
      </w:r>
      <w:r>
        <w:rPr>
          <w:sz w:val="28"/>
          <w:szCs w:val="28"/>
          <w:lang w:val="ru-RU" w:eastAsia="en-US"/>
        </w:rPr>
        <w:t>ного района Республики Мордовия;</w:t>
      </w:r>
    </w:p>
    <w:p w:rsidR="008E5F29" w:rsidRPr="00D72AB1" w:rsidRDefault="008E5F29" w:rsidP="00D72AB1">
      <w:pPr>
        <w:pStyle w:val="CommentText"/>
        <w:ind w:firstLine="426"/>
        <w:jc w:val="both"/>
        <w:rPr>
          <w:sz w:val="28"/>
          <w:szCs w:val="28"/>
          <w:lang w:val="ru-RU" w:eastAsia="en-US"/>
        </w:rPr>
      </w:pPr>
      <w:r w:rsidRPr="00D72AB1">
        <w:rPr>
          <w:sz w:val="28"/>
          <w:szCs w:val="28"/>
          <w:lang w:val="ru-RU" w:eastAsia="en-US"/>
        </w:rPr>
        <w:t>1</w:t>
      </w:r>
      <w:r>
        <w:rPr>
          <w:sz w:val="28"/>
          <w:szCs w:val="28"/>
          <w:lang w:val="ru-RU" w:eastAsia="en-US"/>
        </w:rPr>
        <w:t>1</w:t>
      </w:r>
      <w:r w:rsidRPr="00D72AB1"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r w:rsidRPr="00484B07">
        <w:rPr>
          <w:sz w:val="28"/>
          <w:szCs w:val="28"/>
          <w:lang w:val="ru-RU" w:eastAsia="en-US"/>
        </w:rPr>
        <w:t>Алтарского сельского поселения</w:t>
      </w:r>
      <w:r>
        <w:rPr>
          <w:sz w:val="28"/>
          <w:szCs w:val="28"/>
          <w:lang w:val="ru-RU" w:eastAsia="en-US"/>
        </w:rPr>
        <w:t xml:space="preserve"> </w:t>
      </w:r>
      <w:r w:rsidRPr="00D72AB1">
        <w:rPr>
          <w:sz w:val="28"/>
          <w:szCs w:val="28"/>
          <w:lang w:val="ru-RU" w:eastAsia="en-US"/>
        </w:rPr>
        <w:t>Ромодановского муниципального района Республики Мордовия;</w:t>
      </w:r>
    </w:p>
    <w:p w:rsidR="008E5F29" w:rsidRDefault="008E5F29" w:rsidP="00F3582C">
      <w:pPr>
        <w:spacing w:line="230" w:lineRule="auto"/>
        <w:ind w:firstLine="567"/>
        <w:jc w:val="both"/>
        <w:rPr>
          <w:sz w:val="28"/>
          <w:szCs w:val="28"/>
        </w:rPr>
      </w:pPr>
      <w:r w:rsidRPr="001C753E">
        <w:rPr>
          <w:sz w:val="28"/>
          <w:szCs w:val="28"/>
        </w:rPr>
        <w:t xml:space="preserve">2. </w:t>
      </w:r>
      <w:r>
        <w:rPr>
          <w:sz w:val="28"/>
          <w:szCs w:val="28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8E5F29" w:rsidRDefault="008E5F29" w:rsidP="00F3582C">
      <w:pPr>
        <w:ind w:firstLine="567"/>
        <w:jc w:val="both"/>
        <w:rPr>
          <w:sz w:val="28"/>
          <w:szCs w:val="28"/>
        </w:rPr>
      </w:pPr>
      <w:r w:rsidRPr="00692A19">
        <w:rPr>
          <w:sz w:val="28"/>
          <w:szCs w:val="28"/>
        </w:rPr>
        <w:t>1)</w:t>
      </w:r>
      <w:r w:rsidRPr="00692A19">
        <w:rPr>
          <w:sz w:val="28"/>
          <w:szCs w:val="28"/>
          <w:vertAlign w:val="superscript"/>
        </w:rPr>
        <w:t xml:space="preserve"> </w:t>
      </w:r>
      <w:r w:rsidRPr="00692A19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r>
        <w:rPr>
          <w:sz w:val="28"/>
          <w:szCs w:val="28"/>
        </w:rPr>
        <w:t xml:space="preserve">Алтарского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692A19">
        <w:rPr>
          <w:sz w:val="28"/>
          <w:szCs w:val="28"/>
        </w:rPr>
        <w:t xml:space="preserve">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>
        <w:rPr>
          <w:sz w:val="28"/>
          <w:szCs w:val="28"/>
        </w:rPr>
        <w:t xml:space="preserve">Алтарского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692A19">
        <w:rPr>
          <w:sz w:val="28"/>
          <w:szCs w:val="28"/>
        </w:rPr>
        <w:t xml:space="preserve">, </w:t>
      </w:r>
      <w:r w:rsidRPr="00BE6D76">
        <w:rPr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</w:t>
      </w:r>
      <w:r>
        <w:rPr>
          <w:sz w:val="28"/>
          <w:szCs w:val="28"/>
        </w:rPr>
        <w:t>сфертов из федерального бюджета;</w:t>
      </w:r>
    </w:p>
    <w:p w:rsidR="008E5F29" w:rsidRPr="00BE6D76" w:rsidRDefault="008E5F29" w:rsidP="00F3582C">
      <w:pPr>
        <w:ind w:firstLine="567"/>
        <w:jc w:val="both"/>
        <w:rPr>
          <w:sz w:val="28"/>
          <w:szCs w:val="28"/>
        </w:rPr>
      </w:pPr>
      <w:r w:rsidRPr="00BE6D76">
        <w:rPr>
          <w:sz w:val="28"/>
          <w:szCs w:val="28"/>
        </w:rPr>
        <w:t xml:space="preserve"> 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 w:rsidRPr="00C4356E">
        <w:rPr>
          <w:sz w:val="28"/>
          <w:szCs w:val="28"/>
        </w:rPr>
        <w:t xml:space="preserve"> </w:t>
      </w:r>
      <w:r>
        <w:rPr>
          <w:sz w:val="28"/>
          <w:szCs w:val="28"/>
        </w:rPr>
        <w:t>Алтарского сельского поселения</w:t>
      </w:r>
      <w:r w:rsidRPr="00BE6D76">
        <w:rPr>
          <w:sz w:val="28"/>
          <w:szCs w:val="28"/>
        </w:rPr>
        <w:t xml:space="preserve">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>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:rsidR="008E5F29" w:rsidRDefault="008E5F29" w:rsidP="00F3582C">
      <w:pPr>
        <w:ind w:firstLine="567"/>
        <w:jc w:val="both"/>
        <w:rPr>
          <w:sz w:val="28"/>
          <w:szCs w:val="28"/>
        </w:rPr>
      </w:pPr>
      <w:r w:rsidRPr="00BE6D76">
        <w:rPr>
          <w:sz w:val="28"/>
          <w:szCs w:val="28"/>
        </w:rPr>
        <w:t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 w:rsidRPr="00C4356E">
        <w:rPr>
          <w:sz w:val="28"/>
          <w:szCs w:val="28"/>
        </w:rPr>
        <w:t xml:space="preserve"> </w:t>
      </w:r>
      <w:r>
        <w:rPr>
          <w:sz w:val="28"/>
          <w:szCs w:val="28"/>
        </w:rPr>
        <w:t>Алтарского сельского поселения</w:t>
      </w:r>
      <w:r w:rsidRPr="00BE6D76">
        <w:rPr>
          <w:sz w:val="28"/>
          <w:szCs w:val="28"/>
        </w:rPr>
        <w:t xml:space="preserve">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 xml:space="preserve">, источником </w:t>
      </w:r>
    </w:p>
    <w:p w:rsidR="008E5F29" w:rsidRDefault="008E5F29" w:rsidP="000A1236">
      <w:pPr>
        <w:jc w:val="both"/>
        <w:rPr>
          <w:sz w:val="28"/>
          <w:szCs w:val="28"/>
        </w:rPr>
      </w:pPr>
      <w:r w:rsidRPr="00BE6D76">
        <w:rPr>
          <w:sz w:val="28"/>
          <w:szCs w:val="28"/>
        </w:rPr>
        <w:t xml:space="preserve">финансового обеспечения которых являются средства бюджета </w:t>
      </w:r>
      <w:r>
        <w:rPr>
          <w:sz w:val="28"/>
          <w:szCs w:val="28"/>
        </w:rPr>
        <w:t xml:space="preserve">Алтарского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 xml:space="preserve">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</w:t>
      </w:r>
      <w:bookmarkStart w:id="0" w:name="_GoBack"/>
      <w:bookmarkEnd w:id="0"/>
      <w:r w:rsidRPr="00BE6D76">
        <w:rPr>
          <w:sz w:val="28"/>
          <w:szCs w:val="28"/>
        </w:rPr>
        <w:t>анных муниципальных</w:t>
      </w:r>
      <w:r w:rsidRPr="00A474F5">
        <w:rPr>
          <w:sz w:val="28"/>
          <w:szCs w:val="28"/>
        </w:rPr>
        <w:t xml:space="preserve"> контрактов (контрактов, договоров) о поставке товаров, выполнении работ, оказании услуг.</w:t>
      </w:r>
    </w:p>
    <w:p w:rsidR="008E5F29" w:rsidRPr="000466FF" w:rsidRDefault="008E5F29" w:rsidP="00F3582C">
      <w:pPr>
        <w:ind w:firstLine="567"/>
        <w:jc w:val="both"/>
        <w:rPr>
          <w:sz w:val="28"/>
          <w:szCs w:val="28"/>
        </w:rPr>
      </w:pPr>
      <w:r w:rsidRPr="00C4356E">
        <w:rPr>
          <w:sz w:val="28"/>
          <w:szCs w:val="28"/>
        </w:rPr>
        <w:t>3. Положения пункта 2 настоящей статьи</w:t>
      </w:r>
      <w:r w:rsidRPr="000466FF">
        <w:rPr>
          <w:sz w:val="28"/>
          <w:szCs w:val="28"/>
        </w:rPr>
        <w:t xml:space="preserve">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8E5F29" w:rsidRDefault="008E5F29" w:rsidP="00C41DD1">
      <w:pPr>
        <w:ind w:firstLine="851"/>
        <w:jc w:val="both"/>
        <w:rPr>
          <w:b/>
          <w:bCs/>
          <w:sz w:val="16"/>
          <w:szCs w:val="16"/>
        </w:rPr>
      </w:pPr>
    </w:p>
    <w:p w:rsidR="008E5F29" w:rsidRDefault="008E5F29" w:rsidP="00C41DD1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13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силу.</w:t>
      </w:r>
    </w:p>
    <w:p w:rsidR="008E5F29" w:rsidRPr="004A382D" w:rsidRDefault="008E5F29" w:rsidP="00C41DD1">
      <w:pPr>
        <w:ind w:firstLine="851"/>
        <w:jc w:val="both"/>
        <w:outlineLvl w:val="0"/>
        <w:rPr>
          <w:sz w:val="28"/>
          <w:szCs w:val="28"/>
        </w:rPr>
      </w:pPr>
    </w:p>
    <w:p w:rsidR="008E5F29" w:rsidRPr="002148E4" w:rsidRDefault="008E5F29" w:rsidP="002148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2148E4">
        <w:rPr>
          <w:sz w:val="28"/>
          <w:szCs w:val="28"/>
        </w:rPr>
        <w:t>Настоящее Решение вступает в силу с 1 января 202</w:t>
      </w:r>
      <w:r>
        <w:rPr>
          <w:sz w:val="28"/>
          <w:szCs w:val="28"/>
        </w:rPr>
        <w:t>3</w:t>
      </w:r>
      <w:r w:rsidRPr="002148E4">
        <w:rPr>
          <w:sz w:val="28"/>
          <w:szCs w:val="28"/>
        </w:rPr>
        <w:t xml:space="preserve"> года.</w:t>
      </w:r>
    </w:p>
    <w:p w:rsidR="008E5F29" w:rsidRDefault="008E5F29" w:rsidP="00C41DD1">
      <w:pPr>
        <w:ind w:firstLine="851"/>
        <w:jc w:val="both"/>
        <w:rPr>
          <w:b/>
          <w:bCs/>
          <w:sz w:val="28"/>
          <w:szCs w:val="28"/>
        </w:rPr>
      </w:pPr>
    </w:p>
    <w:p w:rsidR="008E5F29" w:rsidRDefault="008E5F29" w:rsidP="00C41DD1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14. Действие нормативных правовых актов Администрации </w:t>
      </w:r>
      <w:r w:rsidRPr="008F5DCC">
        <w:rPr>
          <w:b/>
          <w:bCs/>
          <w:sz w:val="28"/>
          <w:szCs w:val="28"/>
        </w:rPr>
        <w:t>Алтарского</w:t>
      </w:r>
      <w:r>
        <w:rPr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Мордовия.</w:t>
      </w:r>
    </w:p>
    <w:p w:rsidR="008E5F29" w:rsidRDefault="008E5F29" w:rsidP="00C41DD1">
      <w:pPr>
        <w:ind w:firstLine="851"/>
        <w:jc w:val="both"/>
        <w:rPr>
          <w:b/>
          <w:bCs/>
          <w:sz w:val="28"/>
          <w:szCs w:val="28"/>
        </w:rPr>
      </w:pPr>
    </w:p>
    <w:p w:rsidR="008E5F29" w:rsidRDefault="008E5F29" w:rsidP="00C41DD1">
      <w:pPr>
        <w:ind w:firstLine="851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Установить, что нормативные правовые акты Администрации </w:t>
      </w:r>
      <w:r w:rsidRPr="00132B77">
        <w:rPr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Республики Мордовия, принятые на основе и во исполнение решений Совета депутатов </w:t>
      </w:r>
      <w:r w:rsidRPr="00132B77">
        <w:rPr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«</w:t>
      </w:r>
      <w:hyperlink r:id="rId7" w:history="1">
        <w:r w:rsidRPr="008F51A4">
          <w:rPr>
            <w:rStyle w:val="Hyperlink"/>
            <w:color w:val="000000"/>
            <w:sz w:val="28"/>
            <w:szCs w:val="28"/>
            <w:u w:val="none"/>
          </w:rPr>
          <w:t>О бюджете</w:t>
        </w:r>
      </w:hyperlink>
      <w:r>
        <w:rPr>
          <w:sz w:val="28"/>
          <w:szCs w:val="28"/>
        </w:rPr>
        <w:t xml:space="preserve"> </w:t>
      </w:r>
      <w:r w:rsidRPr="00132B77">
        <w:rPr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2020 год», «</w:t>
      </w:r>
      <w:hyperlink r:id="rId8" w:history="1">
        <w:r w:rsidRPr="008F51A4">
          <w:rPr>
            <w:rStyle w:val="Hyperlink"/>
            <w:color w:val="000000"/>
            <w:sz w:val="28"/>
            <w:szCs w:val="28"/>
            <w:u w:val="none"/>
          </w:rPr>
          <w:t>О бюджете</w:t>
        </w:r>
      </w:hyperlink>
      <w:r w:rsidRPr="008F51A4">
        <w:rPr>
          <w:color w:val="000000"/>
          <w:sz w:val="28"/>
          <w:szCs w:val="28"/>
        </w:rPr>
        <w:t xml:space="preserve"> </w:t>
      </w:r>
      <w:r w:rsidRPr="00132B77">
        <w:rPr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2021 год</w:t>
      </w:r>
      <w:r w:rsidRPr="002148E4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2022 и 2023 годов»,  «</w:t>
      </w:r>
      <w:hyperlink r:id="rId9" w:history="1">
        <w:r w:rsidRPr="008F51A4">
          <w:rPr>
            <w:rStyle w:val="Hyperlink"/>
            <w:color w:val="000000"/>
            <w:sz w:val="28"/>
            <w:szCs w:val="28"/>
            <w:u w:val="none"/>
          </w:rPr>
          <w:t>О бюджете</w:t>
        </w:r>
      </w:hyperlink>
      <w:r>
        <w:rPr>
          <w:sz w:val="28"/>
          <w:szCs w:val="28"/>
        </w:rPr>
        <w:t xml:space="preserve"> </w:t>
      </w:r>
      <w:r w:rsidRPr="00132B77">
        <w:rPr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2022 год и на плановый период 2023 и 2024 годов» действуют в части, не противоречащей настоящему Решению.</w:t>
      </w:r>
    </w:p>
    <w:p w:rsidR="008E5F29" w:rsidRDefault="008E5F29" w:rsidP="00C41DD1">
      <w:pPr>
        <w:ind w:firstLine="851"/>
        <w:jc w:val="both"/>
        <w:rPr>
          <w:sz w:val="28"/>
          <w:szCs w:val="28"/>
        </w:rPr>
      </w:pPr>
    </w:p>
    <w:p w:rsidR="008E5F29" w:rsidRDefault="008E5F29" w:rsidP="002148E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Глава А</w:t>
      </w:r>
      <w:r>
        <w:rPr>
          <w:b/>
          <w:bCs/>
          <w:sz w:val="28"/>
          <w:szCs w:val="28"/>
        </w:rPr>
        <w:t xml:space="preserve">лтарского </w:t>
      </w:r>
      <w:r w:rsidRPr="0000325B">
        <w:rPr>
          <w:b/>
          <w:bCs/>
          <w:sz w:val="28"/>
          <w:szCs w:val="28"/>
        </w:rPr>
        <w:t>сельского</w:t>
      </w:r>
    </w:p>
    <w:p w:rsidR="008E5F29" w:rsidRDefault="008E5F29" w:rsidP="002148E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8E5F29" w:rsidRDefault="008E5F29" w:rsidP="002148E4">
      <w:pPr>
        <w:shd w:val="clear" w:color="auto" w:fill="FFFFFF"/>
        <w:tabs>
          <w:tab w:val="left" w:pos="79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        </w:t>
      </w:r>
      <w:r>
        <w:rPr>
          <w:b/>
          <w:bCs/>
          <w:sz w:val="26"/>
          <w:szCs w:val="26"/>
        </w:rPr>
        <w:t>М.Х. Кузяев</w:t>
      </w:r>
    </w:p>
    <w:sectPr w:rsidR="008E5F29" w:rsidSect="00615EC7">
      <w:pgSz w:w="11906" w:h="16838"/>
      <w:pgMar w:top="567" w:right="567" w:bottom="624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F29" w:rsidRDefault="008E5F29" w:rsidP="00DE1BA3">
      <w:r>
        <w:separator/>
      </w:r>
    </w:p>
  </w:endnote>
  <w:endnote w:type="continuationSeparator" w:id="0">
    <w:p w:rsidR="008E5F29" w:rsidRDefault="008E5F29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F29" w:rsidRDefault="008E5F29" w:rsidP="00DE1BA3">
      <w:r>
        <w:separator/>
      </w:r>
    </w:p>
  </w:footnote>
  <w:footnote w:type="continuationSeparator" w:id="0">
    <w:p w:rsidR="008E5F29" w:rsidRDefault="008E5F29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EA74842"/>
    <w:multiLevelType w:val="hybridMultilevel"/>
    <w:tmpl w:val="E15051B0"/>
    <w:lvl w:ilvl="0" w:tplc="30AE12A6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8"/>
  </w:num>
  <w:num w:numId="11">
    <w:abstractNumId w:val="32"/>
  </w:num>
  <w:num w:numId="12">
    <w:abstractNumId w:val="16"/>
  </w:num>
  <w:num w:numId="13">
    <w:abstractNumId w:val="12"/>
  </w:num>
  <w:num w:numId="14">
    <w:abstractNumId w:val="37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6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  <w:num w:numId="39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2B03"/>
    <w:rsid w:val="0000325B"/>
    <w:rsid w:val="00006950"/>
    <w:rsid w:val="00017574"/>
    <w:rsid w:val="00024CF3"/>
    <w:rsid w:val="000466FF"/>
    <w:rsid w:val="00046D51"/>
    <w:rsid w:val="00051AF6"/>
    <w:rsid w:val="00055561"/>
    <w:rsid w:val="0007328E"/>
    <w:rsid w:val="00077B59"/>
    <w:rsid w:val="00083630"/>
    <w:rsid w:val="00087C29"/>
    <w:rsid w:val="00093CFA"/>
    <w:rsid w:val="000A1236"/>
    <w:rsid w:val="000A200B"/>
    <w:rsid w:val="000A2025"/>
    <w:rsid w:val="000A21A2"/>
    <w:rsid w:val="000A502D"/>
    <w:rsid w:val="000A56B2"/>
    <w:rsid w:val="000B02AA"/>
    <w:rsid w:val="000B3F8F"/>
    <w:rsid w:val="000B4EFF"/>
    <w:rsid w:val="000E0DA3"/>
    <w:rsid w:val="000F4724"/>
    <w:rsid w:val="000F4873"/>
    <w:rsid w:val="001024BA"/>
    <w:rsid w:val="001113EE"/>
    <w:rsid w:val="001118F3"/>
    <w:rsid w:val="00117BAC"/>
    <w:rsid w:val="00120948"/>
    <w:rsid w:val="00121261"/>
    <w:rsid w:val="001233B1"/>
    <w:rsid w:val="00132B77"/>
    <w:rsid w:val="0013729F"/>
    <w:rsid w:val="0013787D"/>
    <w:rsid w:val="00141B19"/>
    <w:rsid w:val="00150319"/>
    <w:rsid w:val="00150FD0"/>
    <w:rsid w:val="00165100"/>
    <w:rsid w:val="001733DE"/>
    <w:rsid w:val="00175E86"/>
    <w:rsid w:val="0018018A"/>
    <w:rsid w:val="0018533F"/>
    <w:rsid w:val="00195BE6"/>
    <w:rsid w:val="001A1050"/>
    <w:rsid w:val="001A2849"/>
    <w:rsid w:val="001A5C29"/>
    <w:rsid w:val="001B45CA"/>
    <w:rsid w:val="001B4FEF"/>
    <w:rsid w:val="001B60CC"/>
    <w:rsid w:val="001C4060"/>
    <w:rsid w:val="001C753E"/>
    <w:rsid w:val="001E314D"/>
    <w:rsid w:val="001F00E7"/>
    <w:rsid w:val="001F1D30"/>
    <w:rsid w:val="0020032D"/>
    <w:rsid w:val="00210D1C"/>
    <w:rsid w:val="0021464E"/>
    <w:rsid w:val="002148E4"/>
    <w:rsid w:val="0021558A"/>
    <w:rsid w:val="002206DA"/>
    <w:rsid w:val="002216BA"/>
    <w:rsid w:val="00224E16"/>
    <w:rsid w:val="00241F28"/>
    <w:rsid w:val="00246B38"/>
    <w:rsid w:val="00254321"/>
    <w:rsid w:val="0025446E"/>
    <w:rsid w:val="00255660"/>
    <w:rsid w:val="002618E0"/>
    <w:rsid w:val="0026510F"/>
    <w:rsid w:val="00274412"/>
    <w:rsid w:val="002867D4"/>
    <w:rsid w:val="00290362"/>
    <w:rsid w:val="00290865"/>
    <w:rsid w:val="00296ADC"/>
    <w:rsid w:val="00296CE3"/>
    <w:rsid w:val="002A00B9"/>
    <w:rsid w:val="002A3EE0"/>
    <w:rsid w:val="002A5063"/>
    <w:rsid w:val="002B1344"/>
    <w:rsid w:val="002B36F2"/>
    <w:rsid w:val="002C3169"/>
    <w:rsid w:val="002C79C1"/>
    <w:rsid w:val="002D33C1"/>
    <w:rsid w:val="002E7460"/>
    <w:rsid w:val="002F0167"/>
    <w:rsid w:val="00300447"/>
    <w:rsid w:val="00300A5A"/>
    <w:rsid w:val="00301918"/>
    <w:rsid w:val="00303137"/>
    <w:rsid w:val="00310BD6"/>
    <w:rsid w:val="0031425D"/>
    <w:rsid w:val="00317E36"/>
    <w:rsid w:val="00362A01"/>
    <w:rsid w:val="00375E01"/>
    <w:rsid w:val="00381E3D"/>
    <w:rsid w:val="00395133"/>
    <w:rsid w:val="003954F1"/>
    <w:rsid w:val="00397487"/>
    <w:rsid w:val="003C3BB0"/>
    <w:rsid w:val="003C75BB"/>
    <w:rsid w:val="003E6D63"/>
    <w:rsid w:val="003F1A6B"/>
    <w:rsid w:val="00405474"/>
    <w:rsid w:val="00405F98"/>
    <w:rsid w:val="00407F91"/>
    <w:rsid w:val="00420AC2"/>
    <w:rsid w:val="004272A4"/>
    <w:rsid w:val="00434379"/>
    <w:rsid w:val="0043466D"/>
    <w:rsid w:val="00446D39"/>
    <w:rsid w:val="0044752A"/>
    <w:rsid w:val="00451050"/>
    <w:rsid w:val="004514D8"/>
    <w:rsid w:val="00456BE4"/>
    <w:rsid w:val="00463855"/>
    <w:rsid w:val="00464742"/>
    <w:rsid w:val="00465C6C"/>
    <w:rsid w:val="004677C8"/>
    <w:rsid w:val="004729DA"/>
    <w:rsid w:val="00474E2C"/>
    <w:rsid w:val="00475F2F"/>
    <w:rsid w:val="00484B07"/>
    <w:rsid w:val="004937CB"/>
    <w:rsid w:val="004A3692"/>
    <w:rsid w:val="004A382D"/>
    <w:rsid w:val="004B0CA6"/>
    <w:rsid w:val="004B512E"/>
    <w:rsid w:val="004C0E4E"/>
    <w:rsid w:val="004C6D88"/>
    <w:rsid w:val="004F6E1A"/>
    <w:rsid w:val="0050333A"/>
    <w:rsid w:val="00507338"/>
    <w:rsid w:val="00513657"/>
    <w:rsid w:val="0051496E"/>
    <w:rsid w:val="005157E7"/>
    <w:rsid w:val="00523A36"/>
    <w:rsid w:val="005331A9"/>
    <w:rsid w:val="00551158"/>
    <w:rsid w:val="00553FE1"/>
    <w:rsid w:val="005603A3"/>
    <w:rsid w:val="0056171D"/>
    <w:rsid w:val="0057020F"/>
    <w:rsid w:val="005707F3"/>
    <w:rsid w:val="00571780"/>
    <w:rsid w:val="00574E11"/>
    <w:rsid w:val="00580B8A"/>
    <w:rsid w:val="00591E1C"/>
    <w:rsid w:val="00595764"/>
    <w:rsid w:val="00597B96"/>
    <w:rsid w:val="005A5D0F"/>
    <w:rsid w:val="005B21DE"/>
    <w:rsid w:val="005B34EB"/>
    <w:rsid w:val="005C663E"/>
    <w:rsid w:val="005D534E"/>
    <w:rsid w:val="005E34E5"/>
    <w:rsid w:val="005F7E86"/>
    <w:rsid w:val="00602962"/>
    <w:rsid w:val="006045D6"/>
    <w:rsid w:val="00610076"/>
    <w:rsid w:val="0061139E"/>
    <w:rsid w:val="006152E3"/>
    <w:rsid w:val="00615EC7"/>
    <w:rsid w:val="006174DF"/>
    <w:rsid w:val="006259E0"/>
    <w:rsid w:val="00644B42"/>
    <w:rsid w:val="00645A3B"/>
    <w:rsid w:val="00655F60"/>
    <w:rsid w:val="00656A02"/>
    <w:rsid w:val="0066035E"/>
    <w:rsid w:val="006645E1"/>
    <w:rsid w:val="006703E3"/>
    <w:rsid w:val="00671EB6"/>
    <w:rsid w:val="00674995"/>
    <w:rsid w:val="00674C6C"/>
    <w:rsid w:val="00676ABE"/>
    <w:rsid w:val="00682484"/>
    <w:rsid w:val="006844CE"/>
    <w:rsid w:val="00692A19"/>
    <w:rsid w:val="006943C6"/>
    <w:rsid w:val="00696ED3"/>
    <w:rsid w:val="006A207F"/>
    <w:rsid w:val="006A75A9"/>
    <w:rsid w:val="006B03FD"/>
    <w:rsid w:val="006B3CA7"/>
    <w:rsid w:val="006B3D2D"/>
    <w:rsid w:val="006C22D0"/>
    <w:rsid w:val="006C2C95"/>
    <w:rsid w:val="006C7CAD"/>
    <w:rsid w:val="006D26CD"/>
    <w:rsid w:val="006D3B31"/>
    <w:rsid w:val="006E04E9"/>
    <w:rsid w:val="006E5CE2"/>
    <w:rsid w:val="006F0DA9"/>
    <w:rsid w:val="006F5B3B"/>
    <w:rsid w:val="00704FF0"/>
    <w:rsid w:val="00705B51"/>
    <w:rsid w:val="00705FEB"/>
    <w:rsid w:val="00710C05"/>
    <w:rsid w:val="007126C3"/>
    <w:rsid w:val="00714111"/>
    <w:rsid w:val="007158C5"/>
    <w:rsid w:val="00715E94"/>
    <w:rsid w:val="007262E7"/>
    <w:rsid w:val="0073312C"/>
    <w:rsid w:val="00745D25"/>
    <w:rsid w:val="0075413F"/>
    <w:rsid w:val="007626D8"/>
    <w:rsid w:val="0077589A"/>
    <w:rsid w:val="00780080"/>
    <w:rsid w:val="00782063"/>
    <w:rsid w:val="00783113"/>
    <w:rsid w:val="0078536E"/>
    <w:rsid w:val="00785A18"/>
    <w:rsid w:val="007A1186"/>
    <w:rsid w:val="007A1EF9"/>
    <w:rsid w:val="007A4212"/>
    <w:rsid w:val="007B3051"/>
    <w:rsid w:val="007B35E1"/>
    <w:rsid w:val="007C65C0"/>
    <w:rsid w:val="007E6B26"/>
    <w:rsid w:val="00824DA1"/>
    <w:rsid w:val="0084022A"/>
    <w:rsid w:val="00846F01"/>
    <w:rsid w:val="00852288"/>
    <w:rsid w:val="0086764B"/>
    <w:rsid w:val="00873174"/>
    <w:rsid w:val="0088390D"/>
    <w:rsid w:val="00883E34"/>
    <w:rsid w:val="008861DB"/>
    <w:rsid w:val="008940FD"/>
    <w:rsid w:val="008978B4"/>
    <w:rsid w:val="008A042F"/>
    <w:rsid w:val="008A4416"/>
    <w:rsid w:val="008C5BBE"/>
    <w:rsid w:val="008C693C"/>
    <w:rsid w:val="008D267E"/>
    <w:rsid w:val="008D3719"/>
    <w:rsid w:val="008E5F29"/>
    <w:rsid w:val="008F51A4"/>
    <w:rsid w:val="008F5DCC"/>
    <w:rsid w:val="00903E61"/>
    <w:rsid w:val="00905B64"/>
    <w:rsid w:val="00913534"/>
    <w:rsid w:val="00915E98"/>
    <w:rsid w:val="00916A02"/>
    <w:rsid w:val="00921FE7"/>
    <w:rsid w:val="00922206"/>
    <w:rsid w:val="00922D41"/>
    <w:rsid w:val="0092300E"/>
    <w:rsid w:val="009270E9"/>
    <w:rsid w:val="00927E71"/>
    <w:rsid w:val="0093106A"/>
    <w:rsid w:val="00936B43"/>
    <w:rsid w:val="00936FF1"/>
    <w:rsid w:val="00937F94"/>
    <w:rsid w:val="00956F23"/>
    <w:rsid w:val="0096316D"/>
    <w:rsid w:val="0096394C"/>
    <w:rsid w:val="00967BF2"/>
    <w:rsid w:val="00974FC2"/>
    <w:rsid w:val="00981F09"/>
    <w:rsid w:val="009953CF"/>
    <w:rsid w:val="00996DDE"/>
    <w:rsid w:val="009A0024"/>
    <w:rsid w:val="009A0357"/>
    <w:rsid w:val="009A5519"/>
    <w:rsid w:val="009B15C8"/>
    <w:rsid w:val="009B1FAF"/>
    <w:rsid w:val="009C38F8"/>
    <w:rsid w:val="009C74AE"/>
    <w:rsid w:val="009D0E3D"/>
    <w:rsid w:val="009D1A88"/>
    <w:rsid w:val="009D3932"/>
    <w:rsid w:val="009D4F48"/>
    <w:rsid w:val="009D6B9B"/>
    <w:rsid w:val="009E10E5"/>
    <w:rsid w:val="009E674A"/>
    <w:rsid w:val="009E678F"/>
    <w:rsid w:val="009E682C"/>
    <w:rsid w:val="009E7153"/>
    <w:rsid w:val="009E7CB3"/>
    <w:rsid w:val="009F2758"/>
    <w:rsid w:val="00A00393"/>
    <w:rsid w:val="00A013D4"/>
    <w:rsid w:val="00A06C13"/>
    <w:rsid w:val="00A14C98"/>
    <w:rsid w:val="00A16DDF"/>
    <w:rsid w:val="00A17E13"/>
    <w:rsid w:val="00A20F96"/>
    <w:rsid w:val="00A25611"/>
    <w:rsid w:val="00A33CF8"/>
    <w:rsid w:val="00A41724"/>
    <w:rsid w:val="00A474F5"/>
    <w:rsid w:val="00A50775"/>
    <w:rsid w:val="00A5263F"/>
    <w:rsid w:val="00A54E37"/>
    <w:rsid w:val="00A55034"/>
    <w:rsid w:val="00A65A94"/>
    <w:rsid w:val="00A71B10"/>
    <w:rsid w:val="00A731C7"/>
    <w:rsid w:val="00A91410"/>
    <w:rsid w:val="00A94C58"/>
    <w:rsid w:val="00AA0264"/>
    <w:rsid w:val="00AA1248"/>
    <w:rsid w:val="00AA1DC7"/>
    <w:rsid w:val="00AA51F8"/>
    <w:rsid w:val="00AA6EE3"/>
    <w:rsid w:val="00AB054B"/>
    <w:rsid w:val="00AC31BC"/>
    <w:rsid w:val="00AD7F1F"/>
    <w:rsid w:val="00AE1208"/>
    <w:rsid w:val="00AE374A"/>
    <w:rsid w:val="00AF7315"/>
    <w:rsid w:val="00B01969"/>
    <w:rsid w:val="00B22B0B"/>
    <w:rsid w:val="00B30076"/>
    <w:rsid w:val="00B30796"/>
    <w:rsid w:val="00B337BB"/>
    <w:rsid w:val="00B35712"/>
    <w:rsid w:val="00B4709D"/>
    <w:rsid w:val="00B50E65"/>
    <w:rsid w:val="00B52573"/>
    <w:rsid w:val="00B57A3B"/>
    <w:rsid w:val="00B66C0A"/>
    <w:rsid w:val="00B71D9A"/>
    <w:rsid w:val="00B73F57"/>
    <w:rsid w:val="00B77AB6"/>
    <w:rsid w:val="00B81D5B"/>
    <w:rsid w:val="00B838E1"/>
    <w:rsid w:val="00B8425D"/>
    <w:rsid w:val="00B86D6D"/>
    <w:rsid w:val="00B92B82"/>
    <w:rsid w:val="00B952E1"/>
    <w:rsid w:val="00BA160C"/>
    <w:rsid w:val="00BB21DA"/>
    <w:rsid w:val="00BC3320"/>
    <w:rsid w:val="00BC4E5A"/>
    <w:rsid w:val="00BC5680"/>
    <w:rsid w:val="00BC5E82"/>
    <w:rsid w:val="00BD4EEC"/>
    <w:rsid w:val="00BE6D76"/>
    <w:rsid w:val="00BF5993"/>
    <w:rsid w:val="00C11C58"/>
    <w:rsid w:val="00C11F95"/>
    <w:rsid w:val="00C24DF3"/>
    <w:rsid w:val="00C2741B"/>
    <w:rsid w:val="00C3264A"/>
    <w:rsid w:val="00C348A0"/>
    <w:rsid w:val="00C41DD1"/>
    <w:rsid w:val="00C4356E"/>
    <w:rsid w:val="00C531A8"/>
    <w:rsid w:val="00C60ED0"/>
    <w:rsid w:val="00C6170D"/>
    <w:rsid w:val="00C72BDB"/>
    <w:rsid w:val="00C80B4C"/>
    <w:rsid w:val="00C81742"/>
    <w:rsid w:val="00C8378F"/>
    <w:rsid w:val="00CB2618"/>
    <w:rsid w:val="00CB3961"/>
    <w:rsid w:val="00CB7772"/>
    <w:rsid w:val="00CC6D96"/>
    <w:rsid w:val="00CE6E97"/>
    <w:rsid w:val="00CF0D86"/>
    <w:rsid w:val="00CF37F5"/>
    <w:rsid w:val="00D06601"/>
    <w:rsid w:val="00D0670C"/>
    <w:rsid w:val="00D07987"/>
    <w:rsid w:val="00D15B80"/>
    <w:rsid w:val="00D170C4"/>
    <w:rsid w:val="00D204E8"/>
    <w:rsid w:val="00D20BB5"/>
    <w:rsid w:val="00D30B63"/>
    <w:rsid w:val="00D32E97"/>
    <w:rsid w:val="00D373A3"/>
    <w:rsid w:val="00D378BC"/>
    <w:rsid w:val="00D43AFA"/>
    <w:rsid w:val="00D44D84"/>
    <w:rsid w:val="00D52668"/>
    <w:rsid w:val="00D61B1D"/>
    <w:rsid w:val="00D72AB1"/>
    <w:rsid w:val="00D871F3"/>
    <w:rsid w:val="00D87C86"/>
    <w:rsid w:val="00DA4477"/>
    <w:rsid w:val="00DB6D77"/>
    <w:rsid w:val="00DC5561"/>
    <w:rsid w:val="00DE15B2"/>
    <w:rsid w:val="00DE1BA3"/>
    <w:rsid w:val="00DE5DB6"/>
    <w:rsid w:val="00DF439D"/>
    <w:rsid w:val="00DF46B8"/>
    <w:rsid w:val="00DF4AE8"/>
    <w:rsid w:val="00E022C7"/>
    <w:rsid w:val="00E07E02"/>
    <w:rsid w:val="00E10313"/>
    <w:rsid w:val="00E142E2"/>
    <w:rsid w:val="00E41B3C"/>
    <w:rsid w:val="00E50E2E"/>
    <w:rsid w:val="00E518FA"/>
    <w:rsid w:val="00E569A4"/>
    <w:rsid w:val="00E7059D"/>
    <w:rsid w:val="00E711E8"/>
    <w:rsid w:val="00E7509D"/>
    <w:rsid w:val="00E8100A"/>
    <w:rsid w:val="00E8214F"/>
    <w:rsid w:val="00E84CA4"/>
    <w:rsid w:val="00EA4D8F"/>
    <w:rsid w:val="00EA578B"/>
    <w:rsid w:val="00EB72E3"/>
    <w:rsid w:val="00EC48D6"/>
    <w:rsid w:val="00EC4B75"/>
    <w:rsid w:val="00ED41C3"/>
    <w:rsid w:val="00EE5620"/>
    <w:rsid w:val="00EE56FC"/>
    <w:rsid w:val="00EF13FF"/>
    <w:rsid w:val="00EF4528"/>
    <w:rsid w:val="00F02DE3"/>
    <w:rsid w:val="00F066F1"/>
    <w:rsid w:val="00F10E60"/>
    <w:rsid w:val="00F14B6E"/>
    <w:rsid w:val="00F1578B"/>
    <w:rsid w:val="00F221AC"/>
    <w:rsid w:val="00F233AF"/>
    <w:rsid w:val="00F269FD"/>
    <w:rsid w:val="00F31902"/>
    <w:rsid w:val="00F31FFF"/>
    <w:rsid w:val="00F3582C"/>
    <w:rsid w:val="00F51184"/>
    <w:rsid w:val="00F906E4"/>
    <w:rsid w:val="00F9359F"/>
    <w:rsid w:val="00FA6B38"/>
    <w:rsid w:val="00FB284B"/>
    <w:rsid w:val="00FB5877"/>
    <w:rsid w:val="00FC6C87"/>
    <w:rsid w:val="00FE27FD"/>
    <w:rsid w:val="00FE7734"/>
    <w:rsid w:val="00FF1B07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semiHidden="0" w:uiPriority="0" w:unhideWhenUsed="0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0"/>
      <w:szCs w:val="20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34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1159</TotalTime>
  <Pages>6</Pages>
  <Words>2644</Words>
  <Characters>15077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1</cp:lastModifiedBy>
  <cp:revision>63</cp:revision>
  <cp:lastPrinted>2022-12-20T12:51:00Z</cp:lastPrinted>
  <dcterms:created xsi:type="dcterms:W3CDTF">2020-12-05T15:20:00Z</dcterms:created>
  <dcterms:modified xsi:type="dcterms:W3CDTF">2023-05-18T04:23:00Z</dcterms:modified>
</cp:coreProperties>
</file>