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70A" w:rsidRDefault="0013770A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</w:t>
      </w:r>
    </w:p>
    <w:p w:rsidR="0013770A" w:rsidRDefault="0013770A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13770A" w:rsidRDefault="0013770A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13770A" w:rsidRDefault="0013770A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13770A" w:rsidRDefault="0013770A" w:rsidP="00C41DD1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3770A" w:rsidRDefault="0013770A" w:rsidP="00C41DD1">
      <w:pPr>
        <w:jc w:val="both"/>
        <w:rPr>
          <w:b/>
          <w:bCs/>
          <w:sz w:val="28"/>
          <w:szCs w:val="28"/>
        </w:rPr>
      </w:pPr>
    </w:p>
    <w:p w:rsidR="0013770A" w:rsidRDefault="0013770A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13770A" w:rsidRDefault="0013770A" w:rsidP="00C41D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13770A" w:rsidRDefault="0013770A" w:rsidP="00C41DD1">
      <w:pPr>
        <w:jc w:val="both"/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13770A" w:rsidRDefault="0013770A" w:rsidP="00C41DD1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29  » декабря 2022г.                                                                                            №24 </w:t>
      </w:r>
    </w:p>
    <w:p w:rsidR="0013770A" w:rsidRDefault="0013770A" w:rsidP="00C41DD1">
      <w:pPr>
        <w:jc w:val="both"/>
        <w:rPr>
          <w:b/>
          <w:bCs/>
          <w:sz w:val="26"/>
          <w:szCs w:val="26"/>
        </w:rPr>
      </w:pPr>
    </w:p>
    <w:p w:rsidR="0013770A" w:rsidRDefault="0013770A" w:rsidP="00C41DD1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13770A" w:rsidRDefault="0013770A" w:rsidP="00C41DD1">
      <w:pPr>
        <w:jc w:val="both"/>
        <w:rPr>
          <w:sz w:val="26"/>
          <w:szCs w:val="26"/>
        </w:rPr>
      </w:pPr>
    </w:p>
    <w:p w:rsidR="0013770A" w:rsidRPr="000A502D" w:rsidRDefault="0013770A" w:rsidP="00C41DD1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«О бюджете Алтарского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13770A" w:rsidRDefault="0013770A" w:rsidP="00C41DD1">
      <w:pPr>
        <w:shd w:val="clear" w:color="auto" w:fill="FFFFFF"/>
        <w:jc w:val="both"/>
        <w:rPr>
          <w:sz w:val="26"/>
          <w:szCs w:val="26"/>
        </w:rPr>
      </w:pPr>
    </w:p>
    <w:p w:rsidR="0013770A" w:rsidRDefault="0013770A" w:rsidP="00C41DD1">
      <w:pPr>
        <w:shd w:val="clear" w:color="auto" w:fill="FFFFFF"/>
        <w:jc w:val="both"/>
        <w:rPr>
          <w:sz w:val="26"/>
          <w:szCs w:val="26"/>
        </w:rPr>
      </w:pPr>
    </w:p>
    <w:p w:rsidR="0013770A" w:rsidRDefault="0013770A" w:rsidP="00C41DD1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</w:t>
      </w:r>
      <w:r>
        <w:rPr>
          <w:sz w:val="28"/>
          <w:szCs w:val="28"/>
        </w:rPr>
        <w:t>ьи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Алтарского сельского поселения Ромодановского муниципального района Республики Мордовия,</w:t>
      </w:r>
      <w:r w:rsidRPr="002F0167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Алтарского</w:t>
      </w:r>
      <w:r w:rsidRPr="002F016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13770A" w:rsidRPr="002F0167" w:rsidRDefault="0013770A" w:rsidP="00C41DD1">
      <w:pPr>
        <w:ind w:firstLine="851"/>
        <w:jc w:val="both"/>
        <w:rPr>
          <w:sz w:val="28"/>
          <w:szCs w:val="28"/>
        </w:rPr>
      </w:pPr>
    </w:p>
    <w:p w:rsidR="0013770A" w:rsidRDefault="0013770A" w:rsidP="00C41DD1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13770A" w:rsidRPr="002F0167" w:rsidRDefault="0013770A" w:rsidP="00C41DD1">
      <w:pPr>
        <w:jc w:val="center"/>
        <w:rPr>
          <w:sz w:val="28"/>
          <w:szCs w:val="28"/>
        </w:rPr>
      </w:pPr>
    </w:p>
    <w:p w:rsidR="0013770A" w:rsidRDefault="0013770A" w:rsidP="00434379">
      <w:pPr>
        <w:ind w:firstLine="142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>
        <w:rPr>
          <w:b/>
          <w:bCs/>
          <w:sz w:val="28"/>
          <w:szCs w:val="28"/>
        </w:rPr>
        <w:t xml:space="preserve">Алтарского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b/>
          <w:bCs/>
          <w:sz w:val="28"/>
          <w:szCs w:val="28"/>
        </w:rPr>
        <w:t>.</w:t>
      </w:r>
    </w:p>
    <w:p w:rsidR="0013770A" w:rsidRPr="00A54E37" w:rsidRDefault="0013770A" w:rsidP="00434379">
      <w:pPr>
        <w:jc w:val="center"/>
        <w:rPr>
          <w:b/>
          <w:bCs/>
          <w:sz w:val="28"/>
          <w:szCs w:val="28"/>
        </w:rPr>
      </w:pPr>
    </w:p>
    <w:p w:rsidR="0013770A" w:rsidRDefault="0013770A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1739,0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1707,6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 с превышением доходов над расходами в сумме 31,4 тыс. рублей,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3,9 процента (декабрь 2023 года к декабрю 2022 года)</w:t>
      </w:r>
    </w:p>
    <w:p w:rsidR="0013770A" w:rsidRDefault="0013770A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1255,3 тыс. рублей и 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1208,1 тыс. рублей, в том числе условно утвержденные расходы в сумме </w:t>
      </w:r>
      <w:r w:rsidRPr="00B952E1">
        <w:rPr>
          <w:sz w:val="28"/>
          <w:szCs w:val="28"/>
        </w:rPr>
        <w:t>28,6</w:t>
      </w:r>
      <w:r>
        <w:rPr>
          <w:sz w:val="28"/>
          <w:szCs w:val="28"/>
        </w:rPr>
        <w:t xml:space="preserve">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.рублей,</w:t>
      </w:r>
      <w:r w:rsidRPr="009953CF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47,2 тыс. рублей,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исходя из уровня инфляции, не превышающего 4,0 процента (декабрь 2024 года к декабрю 2023 года)</w:t>
      </w:r>
    </w:p>
    <w:p w:rsidR="0013770A" w:rsidRDefault="0013770A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1321,0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1258,1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Pr="00B952E1">
        <w:rPr>
          <w:sz w:val="28"/>
          <w:szCs w:val="28"/>
        </w:rPr>
        <w:t>57,5</w:t>
      </w:r>
      <w:r>
        <w:rPr>
          <w:sz w:val="28"/>
          <w:szCs w:val="28"/>
        </w:rPr>
        <w:t xml:space="preserve">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.рублей,</w:t>
      </w:r>
      <w:r w:rsidRPr="009953CF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62,9 тыс. рублей,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исходя из уровня инфляции, не превышающего 4,0 процента (декабрь 2025 года к декабрю 2024 года).</w:t>
      </w:r>
    </w:p>
    <w:p w:rsidR="0013770A" w:rsidRDefault="0013770A" w:rsidP="00C41DD1">
      <w:pPr>
        <w:pStyle w:val="NoSpacing"/>
        <w:jc w:val="both"/>
        <w:rPr>
          <w:sz w:val="28"/>
          <w:szCs w:val="28"/>
        </w:rPr>
      </w:pPr>
    </w:p>
    <w:p w:rsidR="0013770A" w:rsidRDefault="0013770A" w:rsidP="00C41DD1">
      <w:pPr>
        <w:ind w:firstLine="567"/>
        <w:jc w:val="both"/>
        <w:rPr>
          <w:b/>
          <w:bCs/>
          <w:sz w:val="28"/>
          <w:szCs w:val="28"/>
        </w:rPr>
      </w:pPr>
      <w:r w:rsidRPr="001F1D30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2</w:t>
      </w:r>
      <w:r w:rsidRPr="001F1D30">
        <w:rPr>
          <w:b/>
          <w:bCs/>
          <w:sz w:val="28"/>
          <w:szCs w:val="28"/>
        </w:rPr>
        <w:t>. Нормативы распреде</w:t>
      </w:r>
      <w:r>
        <w:rPr>
          <w:b/>
          <w:bCs/>
          <w:sz w:val="28"/>
          <w:szCs w:val="28"/>
        </w:rPr>
        <w:t xml:space="preserve">ления доходов </w:t>
      </w:r>
      <w:r w:rsidRPr="001F1D30">
        <w:rPr>
          <w:b/>
          <w:bCs/>
          <w:sz w:val="28"/>
          <w:szCs w:val="28"/>
        </w:rPr>
        <w:t>между бюджет</w:t>
      </w:r>
      <w:r>
        <w:rPr>
          <w:b/>
          <w:bCs/>
          <w:sz w:val="28"/>
          <w:szCs w:val="28"/>
        </w:rPr>
        <w:t>ом Алтарского сельского поселения</w:t>
      </w:r>
      <w:r w:rsidRPr="001F1D30">
        <w:rPr>
          <w:b/>
          <w:bCs/>
          <w:sz w:val="28"/>
          <w:szCs w:val="28"/>
        </w:rPr>
        <w:t xml:space="preserve"> Ромодановского муниципального</w:t>
      </w:r>
      <w:r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 xml:space="preserve">района Республики Мордовия и </w:t>
      </w:r>
      <w:r w:rsidRPr="0013787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Ромодановским муниципальным </w:t>
      </w:r>
      <w:r w:rsidRPr="001F1D30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ом Республики  Мордовия.</w:t>
      </w:r>
    </w:p>
    <w:p w:rsidR="0013770A" w:rsidRDefault="0013770A" w:rsidP="00C41DD1">
      <w:pPr>
        <w:ind w:firstLine="567"/>
        <w:jc w:val="both"/>
        <w:rPr>
          <w:sz w:val="28"/>
          <w:szCs w:val="28"/>
        </w:rPr>
      </w:pPr>
      <w:r w:rsidRPr="001F1D30">
        <w:rPr>
          <w:b/>
          <w:bCs/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Алтарского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 xml:space="preserve">Республики Мордовия,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13770A" w:rsidRPr="00087C29" w:rsidRDefault="0013770A" w:rsidP="00C41DD1">
      <w:pPr>
        <w:ind w:firstLine="567"/>
        <w:jc w:val="both"/>
        <w:rPr>
          <w:sz w:val="28"/>
          <w:szCs w:val="28"/>
        </w:rPr>
      </w:pPr>
    </w:p>
    <w:p w:rsidR="0013770A" w:rsidRDefault="0013770A" w:rsidP="00C41DD1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>
        <w:rPr>
          <w:b/>
          <w:bCs/>
          <w:sz w:val="28"/>
          <w:szCs w:val="28"/>
        </w:rPr>
        <w:t xml:space="preserve">Алтарского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13770A" w:rsidRPr="00610076" w:rsidRDefault="0013770A" w:rsidP="00C41DD1">
      <w:pPr>
        <w:ind w:firstLine="851"/>
        <w:jc w:val="both"/>
        <w:rPr>
          <w:b/>
          <w:bCs/>
          <w:sz w:val="28"/>
          <w:szCs w:val="28"/>
        </w:rPr>
      </w:pPr>
    </w:p>
    <w:p w:rsidR="0013770A" w:rsidRDefault="0013770A" w:rsidP="00C41DD1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Алтарского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Ромодановского муниципального района  Республики Мордовия  на 2023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2024 и 2025 годов</w:t>
      </w:r>
      <w:r w:rsidRPr="00CF37F5">
        <w:rPr>
          <w:sz w:val="28"/>
          <w:szCs w:val="28"/>
        </w:rPr>
        <w:t xml:space="preserve"> согласно приложению 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  <w:r w:rsidRPr="00CF37F5">
        <w:rPr>
          <w:sz w:val="28"/>
          <w:szCs w:val="28"/>
        </w:rPr>
        <w:t xml:space="preserve"> </w:t>
      </w:r>
    </w:p>
    <w:p w:rsidR="0013770A" w:rsidRPr="00CF37F5" w:rsidRDefault="0013770A" w:rsidP="00C41DD1">
      <w:pPr>
        <w:ind w:firstLine="851"/>
        <w:jc w:val="both"/>
        <w:rPr>
          <w:sz w:val="28"/>
          <w:szCs w:val="28"/>
        </w:rPr>
      </w:pPr>
    </w:p>
    <w:p w:rsidR="0013770A" w:rsidRDefault="0013770A" w:rsidP="00B952E1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 xml:space="preserve">Распределение расходов бюджета </w:t>
      </w:r>
      <w:r>
        <w:rPr>
          <w:b/>
          <w:bCs/>
          <w:sz w:val="28"/>
          <w:szCs w:val="28"/>
        </w:rPr>
        <w:t xml:space="preserve">Алтарского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13770A" w:rsidRDefault="0013770A" w:rsidP="00C41DD1">
      <w:pPr>
        <w:ind w:firstLine="851"/>
        <w:jc w:val="both"/>
        <w:rPr>
          <w:sz w:val="28"/>
          <w:szCs w:val="28"/>
        </w:rPr>
      </w:pPr>
    </w:p>
    <w:p w:rsidR="0013770A" w:rsidRPr="00674995" w:rsidRDefault="0013770A" w:rsidP="00C41DD1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13770A" w:rsidRDefault="0013770A" w:rsidP="00C41DD1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 xml:space="preserve">Алтарского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Pr="00405F9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 Республики Мордовия на 2023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 2024  и 2025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 3 к настоящему Решению;</w:t>
      </w:r>
    </w:p>
    <w:p w:rsidR="0013770A" w:rsidRPr="000F4724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</w:t>
      </w:r>
      <w:r>
        <w:rPr>
          <w:rFonts w:ascii="Times New Roman" w:hAnsi="Times New Roman" w:cs="Times New Roman"/>
          <w:sz w:val="28"/>
          <w:szCs w:val="28"/>
        </w:rPr>
        <w:t xml:space="preserve">еделение бюджетных ассигнований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13770A" w:rsidRDefault="0013770A" w:rsidP="00C41DD1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Алтарского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и на плановый период 2024 - 2025 годов, согласно приложению 5 к настоящему Решению.</w:t>
      </w:r>
    </w:p>
    <w:p w:rsidR="0013770A" w:rsidRDefault="0013770A" w:rsidP="00C41DD1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       </w:t>
      </w:r>
    </w:p>
    <w:p w:rsidR="0013770A" w:rsidRDefault="0013770A" w:rsidP="00615EC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>
        <w:rPr>
          <w:b/>
          <w:bCs/>
          <w:sz w:val="28"/>
          <w:szCs w:val="28"/>
        </w:rPr>
        <w:t>.</w:t>
      </w:r>
    </w:p>
    <w:p w:rsidR="0013770A" w:rsidRPr="0018533F" w:rsidRDefault="0013770A" w:rsidP="00C41DD1">
      <w:pPr>
        <w:ind w:firstLine="851"/>
        <w:jc w:val="both"/>
        <w:rPr>
          <w:b/>
          <w:bCs/>
          <w:sz w:val="28"/>
          <w:szCs w:val="28"/>
        </w:rPr>
      </w:pPr>
    </w:p>
    <w:p w:rsidR="0013770A" w:rsidRDefault="0013770A" w:rsidP="00C41DD1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Алтарского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Алтарского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13770A" w:rsidRPr="00E142E2" w:rsidRDefault="0013770A" w:rsidP="00C41DD1">
      <w:pPr>
        <w:ind w:firstLine="851"/>
        <w:jc w:val="both"/>
        <w:rPr>
          <w:sz w:val="28"/>
          <w:szCs w:val="28"/>
        </w:rPr>
      </w:pPr>
    </w:p>
    <w:p w:rsidR="0013770A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Алтарского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3770A" w:rsidRPr="001C4060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3770A" w:rsidRPr="001C4060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в сумме </w:t>
      </w:r>
      <w:r w:rsidRPr="00B952E1">
        <w:rPr>
          <w:rFonts w:ascii="Times New Roman" w:hAnsi="Times New Roman" w:cs="Times New Roman"/>
          <w:sz w:val="28"/>
          <w:szCs w:val="28"/>
        </w:rPr>
        <w:t>119,4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B952E1">
        <w:rPr>
          <w:rFonts w:ascii="Times New Roman" w:hAnsi="Times New Roman" w:cs="Times New Roman"/>
          <w:sz w:val="28"/>
          <w:szCs w:val="28"/>
        </w:rPr>
        <w:t>119,4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Pr="00B952E1">
        <w:rPr>
          <w:rFonts w:ascii="Times New Roman" w:hAnsi="Times New Roman" w:cs="Times New Roman"/>
          <w:sz w:val="28"/>
          <w:szCs w:val="28"/>
        </w:rPr>
        <w:t>119,4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70A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967BF2">
        <w:rPr>
          <w:b/>
          <w:bCs/>
          <w:sz w:val="28"/>
          <w:szCs w:val="28"/>
        </w:rPr>
        <w:t xml:space="preserve"> </w:t>
      </w:r>
      <w:r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Алтарского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13770A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770A" w:rsidRDefault="0013770A" w:rsidP="00615EC7">
      <w:pPr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Статья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Алтарского сельского поселения</w:t>
      </w:r>
      <w:r w:rsidRPr="00967BF2">
        <w:rPr>
          <w:b/>
          <w:bCs/>
          <w:sz w:val="28"/>
          <w:szCs w:val="28"/>
        </w:rPr>
        <w:t xml:space="preserve"> </w:t>
      </w:r>
      <w:r w:rsidRPr="0092300E">
        <w:rPr>
          <w:b/>
          <w:bCs/>
          <w:sz w:val="28"/>
          <w:szCs w:val="28"/>
        </w:rPr>
        <w:t>Ромодановского муниципального района</w:t>
      </w:r>
      <w:r>
        <w:rPr>
          <w:b/>
          <w:bCs/>
          <w:sz w:val="28"/>
          <w:szCs w:val="28"/>
        </w:rPr>
        <w:t xml:space="preserve"> </w:t>
      </w:r>
      <w:r w:rsidRPr="001F1D30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13770A" w:rsidRPr="00463855" w:rsidRDefault="0013770A" w:rsidP="00615EC7">
      <w:pPr>
        <w:jc w:val="both"/>
        <w:outlineLvl w:val="0"/>
        <w:rPr>
          <w:sz w:val="16"/>
          <w:szCs w:val="16"/>
        </w:rPr>
      </w:pPr>
    </w:p>
    <w:p w:rsidR="0013770A" w:rsidRDefault="0013770A" w:rsidP="00C41DD1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Установить размер Резервного фонда</w:t>
      </w:r>
      <w:r>
        <w:rPr>
          <w:sz w:val="28"/>
          <w:szCs w:val="28"/>
        </w:rPr>
        <w:t xml:space="preserve"> Администрации</w:t>
      </w:r>
      <w:r w:rsidRPr="009E7C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Алтарского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1C4060">
        <w:rPr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 xml:space="preserve"> Республики Мордовия на 2023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5,0 тыс. рублей, на 2024 год – 5,0 тыс. рублей, на  2025 год - 5,0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13770A" w:rsidRPr="00463855" w:rsidRDefault="0013770A" w:rsidP="00C41DD1">
      <w:pPr>
        <w:ind w:firstLine="851"/>
        <w:jc w:val="both"/>
        <w:rPr>
          <w:sz w:val="28"/>
          <w:szCs w:val="28"/>
        </w:rPr>
      </w:pPr>
    </w:p>
    <w:p w:rsidR="0013770A" w:rsidRDefault="0013770A" w:rsidP="00C41DD1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 w:rsidRPr="006F5B3B">
        <w:rPr>
          <w:b/>
          <w:bCs/>
          <w:sz w:val="28"/>
          <w:szCs w:val="28"/>
        </w:rPr>
        <w:t>Расходы на исполнение судебных актов по искам</w:t>
      </w:r>
      <w:r>
        <w:rPr>
          <w:b/>
          <w:bCs/>
          <w:sz w:val="28"/>
          <w:szCs w:val="28"/>
        </w:rPr>
        <w:t xml:space="preserve"> к</w:t>
      </w:r>
      <w:r w:rsidRPr="006F5B3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Алтарскому сельскому поселению  Ромодановского</w:t>
      </w:r>
      <w:r w:rsidRPr="006F5B3B">
        <w:rPr>
          <w:b/>
          <w:bCs/>
          <w:sz w:val="28"/>
          <w:szCs w:val="28"/>
        </w:rPr>
        <w:t xml:space="preserve"> муниципально</w:t>
      </w:r>
      <w:r>
        <w:rPr>
          <w:b/>
          <w:bCs/>
          <w:sz w:val="28"/>
          <w:szCs w:val="28"/>
        </w:rPr>
        <w:t>го</w:t>
      </w:r>
      <w:r w:rsidRPr="006F5B3B">
        <w:rPr>
          <w:b/>
          <w:bCs/>
          <w:sz w:val="28"/>
          <w:szCs w:val="28"/>
        </w:rPr>
        <w:t xml:space="preserve"> район</w:t>
      </w:r>
      <w:r>
        <w:rPr>
          <w:b/>
          <w:bCs/>
          <w:sz w:val="28"/>
          <w:szCs w:val="28"/>
        </w:rPr>
        <w:t>а</w:t>
      </w:r>
      <w:r w:rsidRPr="006F5B3B">
        <w:rPr>
          <w:b/>
          <w:bCs/>
          <w:sz w:val="28"/>
          <w:szCs w:val="28"/>
        </w:rPr>
        <w:t xml:space="preserve"> Республики Мордовия</w:t>
      </w:r>
      <w:r>
        <w:rPr>
          <w:b/>
          <w:bCs/>
          <w:sz w:val="28"/>
          <w:szCs w:val="28"/>
        </w:rPr>
        <w:t>.</w:t>
      </w:r>
    </w:p>
    <w:p w:rsidR="0013770A" w:rsidRPr="006F5B3B" w:rsidRDefault="0013770A" w:rsidP="00C41DD1">
      <w:pPr>
        <w:ind w:firstLine="540"/>
        <w:jc w:val="both"/>
        <w:rPr>
          <w:b/>
          <w:bCs/>
          <w:sz w:val="28"/>
          <w:szCs w:val="28"/>
        </w:rPr>
      </w:pPr>
    </w:p>
    <w:p w:rsidR="0013770A" w:rsidRDefault="0013770A" w:rsidP="00615EC7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4F6E1A">
        <w:rPr>
          <w:sz w:val="28"/>
          <w:szCs w:val="28"/>
          <w:lang w:val="ru-RU"/>
        </w:rPr>
        <w:t xml:space="preserve">Из бюджета </w:t>
      </w:r>
      <w:r w:rsidRPr="00615EC7">
        <w:rPr>
          <w:sz w:val="28"/>
          <w:szCs w:val="28"/>
          <w:lang w:val="ru-RU"/>
        </w:rPr>
        <w:t xml:space="preserve">Алтарского  сельского поселения Ромодановского муниципального района Республики Мордовия </w:t>
      </w:r>
      <w:r w:rsidRPr="004F6E1A">
        <w:rPr>
          <w:sz w:val="28"/>
          <w:szCs w:val="28"/>
          <w:lang w:val="ru-RU"/>
        </w:rPr>
        <w:t xml:space="preserve">предоставляются бюджетные ассигнования на </w:t>
      </w:r>
      <w:r w:rsidRPr="004F6E1A">
        <w:rPr>
          <w:b/>
          <w:bCs/>
          <w:sz w:val="18"/>
          <w:szCs w:val="18"/>
          <w:lang w:val="ru-RU"/>
        </w:rPr>
        <w:t xml:space="preserve"> </w:t>
      </w:r>
      <w:r w:rsidRPr="004F6E1A">
        <w:rPr>
          <w:sz w:val="28"/>
          <w:szCs w:val="28"/>
          <w:lang w:val="ru-RU"/>
        </w:rPr>
        <w:t xml:space="preserve">исполнение судебных актов по искам к </w:t>
      </w:r>
      <w:r w:rsidRPr="00615EC7">
        <w:rPr>
          <w:sz w:val="28"/>
          <w:szCs w:val="28"/>
          <w:lang w:val="ru-RU"/>
        </w:rPr>
        <w:t>Алтарско</w:t>
      </w:r>
      <w:r>
        <w:rPr>
          <w:sz w:val="28"/>
          <w:szCs w:val="28"/>
          <w:lang w:val="ru-RU"/>
        </w:rPr>
        <w:t>му</w:t>
      </w:r>
      <w:r w:rsidRPr="00615EC7">
        <w:rPr>
          <w:sz w:val="28"/>
          <w:szCs w:val="28"/>
          <w:lang w:val="ru-RU"/>
        </w:rPr>
        <w:t xml:space="preserve"> сельско</w:t>
      </w:r>
      <w:r>
        <w:rPr>
          <w:sz w:val="28"/>
          <w:szCs w:val="28"/>
          <w:lang w:val="ru-RU"/>
        </w:rPr>
        <w:t>му</w:t>
      </w:r>
      <w:r w:rsidRPr="00615EC7">
        <w:rPr>
          <w:sz w:val="28"/>
          <w:szCs w:val="28"/>
          <w:lang w:val="ru-RU"/>
        </w:rPr>
        <w:t xml:space="preserve"> поселени</w:t>
      </w:r>
      <w:r>
        <w:rPr>
          <w:sz w:val="28"/>
          <w:szCs w:val="28"/>
          <w:lang w:val="ru-RU"/>
        </w:rPr>
        <w:t>ю</w:t>
      </w:r>
      <w:r w:rsidRPr="00615EC7">
        <w:rPr>
          <w:sz w:val="28"/>
          <w:szCs w:val="28"/>
          <w:lang w:val="ru-RU"/>
        </w:rPr>
        <w:t xml:space="preserve"> Ромодановского муниципального района Республики Мордовия </w:t>
      </w:r>
      <w:r w:rsidRPr="00F269FD">
        <w:rPr>
          <w:sz w:val="28"/>
          <w:szCs w:val="28"/>
          <w:lang w:val="ru-RU"/>
        </w:rPr>
        <w:t xml:space="preserve">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8"/>
          <w:szCs w:val="28"/>
          <w:lang w:val="ru-RU"/>
        </w:rPr>
        <w:t>Алтарского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</w:t>
      </w:r>
      <w:r w:rsidRPr="00446D39">
        <w:rPr>
          <w:sz w:val="28"/>
          <w:szCs w:val="28"/>
          <w:lang w:val="ru-RU"/>
        </w:rPr>
        <w:t>главных распорядителей средств бюджета А</w:t>
      </w:r>
      <w:r>
        <w:rPr>
          <w:sz w:val="28"/>
          <w:szCs w:val="28"/>
          <w:lang w:val="ru-RU"/>
        </w:rPr>
        <w:t>лтарского</w:t>
      </w:r>
      <w:r w:rsidRPr="00446D39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</w:t>
      </w:r>
      <w:r w:rsidRPr="00F269FD">
        <w:rPr>
          <w:sz w:val="28"/>
          <w:szCs w:val="28"/>
          <w:lang w:val="ru-RU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8"/>
          <w:szCs w:val="28"/>
          <w:lang w:val="ru-RU"/>
        </w:rPr>
        <w:t>Алтарского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13770A" w:rsidRDefault="0013770A" w:rsidP="00615EC7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13770A" w:rsidRDefault="0013770A" w:rsidP="00615EC7">
      <w:pPr>
        <w:pStyle w:val="CommentText"/>
        <w:ind w:firstLine="540"/>
        <w:jc w:val="both"/>
        <w:rPr>
          <w:b/>
          <w:bCs/>
          <w:color w:val="000000"/>
          <w:sz w:val="28"/>
          <w:szCs w:val="28"/>
          <w:lang w:val="ru-RU"/>
        </w:rPr>
      </w:pPr>
      <w:r w:rsidRPr="00615EC7">
        <w:rPr>
          <w:b/>
          <w:bCs/>
          <w:color w:val="000000"/>
          <w:sz w:val="28"/>
          <w:szCs w:val="28"/>
          <w:lang w:val="ru-RU"/>
        </w:rPr>
        <w:t>Статья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9. 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Муниципальные внутренние заимствования </w:t>
      </w:r>
      <w:r w:rsidRPr="00615EC7">
        <w:rPr>
          <w:b/>
          <w:bCs/>
          <w:spacing w:val="2"/>
          <w:sz w:val="28"/>
          <w:szCs w:val="28"/>
          <w:lang w:val="ru-RU"/>
        </w:rPr>
        <w:t xml:space="preserve">Алтарского </w:t>
      </w:r>
      <w:r w:rsidRPr="00615EC7">
        <w:rPr>
          <w:b/>
          <w:bCs/>
          <w:sz w:val="28"/>
          <w:szCs w:val="28"/>
          <w:lang w:val="ru-RU"/>
        </w:rPr>
        <w:t>сельского поселения</w:t>
      </w:r>
      <w:r w:rsidRPr="00615EC7">
        <w:rPr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Ромодановского муниципального района Республики Мордовия, муниципальный долг </w:t>
      </w:r>
      <w:r w:rsidRPr="00615EC7">
        <w:rPr>
          <w:b/>
          <w:bCs/>
          <w:spacing w:val="2"/>
          <w:sz w:val="28"/>
          <w:szCs w:val="28"/>
          <w:lang w:val="ru-RU"/>
        </w:rPr>
        <w:t xml:space="preserve">Алтарского </w:t>
      </w:r>
      <w:r w:rsidRPr="00615EC7">
        <w:rPr>
          <w:b/>
          <w:bCs/>
          <w:sz w:val="28"/>
          <w:szCs w:val="28"/>
          <w:lang w:val="ru-RU"/>
        </w:rPr>
        <w:t>сельского поселения</w:t>
      </w:r>
      <w:r w:rsidRPr="00615EC7">
        <w:rPr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>Ромодановского муниципального района Республики Мордовия</w:t>
      </w:r>
      <w:r>
        <w:rPr>
          <w:b/>
          <w:bCs/>
          <w:color w:val="000000"/>
          <w:sz w:val="28"/>
          <w:szCs w:val="28"/>
          <w:lang w:val="ru-RU"/>
        </w:rPr>
        <w:t>.</w:t>
      </w:r>
    </w:p>
    <w:p w:rsidR="0013770A" w:rsidRPr="00615EC7" w:rsidRDefault="0013770A" w:rsidP="00615EC7">
      <w:pPr>
        <w:pStyle w:val="CommentText"/>
        <w:ind w:firstLine="540"/>
        <w:jc w:val="both"/>
        <w:rPr>
          <w:b/>
          <w:bCs/>
          <w:color w:val="000000"/>
          <w:sz w:val="28"/>
          <w:szCs w:val="28"/>
          <w:lang w:val="ru-RU"/>
        </w:rPr>
      </w:pPr>
    </w:p>
    <w:p w:rsidR="0013770A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D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141B19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принадлежит Администрации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Мордовия.</w:t>
      </w:r>
    </w:p>
    <w:p w:rsidR="0013770A" w:rsidRDefault="0013770A" w:rsidP="00C41DD1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Алтарского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2023 год и на плановый период 2024 и 2025 годов согласно приложению 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13770A" w:rsidRDefault="0013770A" w:rsidP="00C41DD1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Утвердить Программу муниципальных внутренних заимствований Алтарского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2023 год и на плановый период 2024 и 2025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13770A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Установить предельный объем заимствований</w:t>
      </w:r>
      <w:r w:rsidRPr="00B300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Алтарского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рублей,  на 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рублей,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рублей.</w:t>
      </w:r>
    </w:p>
    <w:p w:rsidR="0013770A" w:rsidRPr="00A94C58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Алтарского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1 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января 2024 года   в </w:t>
      </w:r>
      <w:r w:rsidRPr="00A94C58">
        <w:rPr>
          <w:rFonts w:ascii="Times New Roman" w:hAnsi="Times New Roman" w:cs="Times New Roman"/>
          <w:sz w:val="28"/>
          <w:szCs w:val="28"/>
        </w:rPr>
        <w:t xml:space="preserve">сумме 1525,2 тыс. рублей, на 1 января 2025 года – 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>1478,0</w:t>
      </w:r>
      <w:r w:rsidRPr="00A94C58">
        <w:rPr>
          <w:rFonts w:ascii="Times New Roman" w:hAnsi="Times New Roman" w:cs="Times New Roman"/>
          <w:sz w:val="28"/>
          <w:szCs w:val="28"/>
        </w:rPr>
        <w:t xml:space="preserve">  тыс.</w:t>
      </w:r>
    </w:p>
    <w:p w:rsidR="0013770A" w:rsidRDefault="0013770A" w:rsidP="00F221AC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4C58">
        <w:rPr>
          <w:rFonts w:ascii="Times New Roman" w:hAnsi="Times New Roman" w:cs="Times New Roman"/>
          <w:sz w:val="28"/>
          <w:szCs w:val="28"/>
        </w:rPr>
        <w:t xml:space="preserve">рублей, на 1 января 2026 года – 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>1415,1</w:t>
      </w:r>
      <w:r w:rsidRPr="00A94C58">
        <w:rPr>
          <w:rFonts w:ascii="Times New Roman" w:hAnsi="Times New Roman" w:cs="Times New Roman"/>
          <w:sz w:val="28"/>
          <w:szCs w:val="28"/>
        </w:rPr>
        <w:t xml:space="preserve"> тыс. рублей, в том числе по государственным гарантиям 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Алтарского сельского поселения </w:t>
      </w:r>
      <w:r w:rsidRPr="00A94C58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2023 год в сумме 0,0 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>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на 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 тыс.рублей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3770A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 Установить, что в 2023 году и в плановом периоде 2024 и 2025 годов муниципальные гарантии 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не предоставляются.</w:t>
      </w:r>
    </w:p>
    <w:p w:rsidR="0013770A" w:rsidRPr="00E569A4" w:rsidRDefault="0013770A" w:rsidP="00B0196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E569A4">
        <w:rPr>
          <w:rFonts w:ascii="Times New Roman" w:hAnsi="Times New Roman" w:cs="Times New Roman"/>
          <w:color w:val="000000"/>
          <w:sz w:val="28"/>
          <w:szCs w:val="28"/>
        </w:rPr>
        <w:t>.Утвердить объем расходов на обслуживание муниципального  долга</w:t>
      </w:r>
      <w:r w:rsidRPr="00B019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Ромодановского муниципального района </w:t>
      </w:r>
      <w:r w:rsidRPr="00A94C5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 на 2023 год и</w:t>
      </w:r>
      <w:r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на плановый период  2024 и 2025 годов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1,6</w:t>
      </w:r>
      <w:r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 тыс. рублей ежегодно.</w:t>
      </w:r>
    </w:p>
    <w:p w:rsidR="0013770A" w:rsidRDefault="0013770A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770A" w:rsidRDefault="0013770A" w:rsidP="00C41DD1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11. Особенности исполнения бюджета Алтарского сельского поселения 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 xml:space="preserve">.     </w:t>
      </w:r>
    </w:p>
    <w:p w:rsidR="0013770A" w:rsidRDefault="0013770A" w:rsidP="00C41DD1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</w:p>
    <w:p w:rsidR="0013770A" w:rsidRDefault="0013770A" w:rsidP="00C41DD1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</w:t>
      </w:r>
      <w:r w:rsidRPr="00B42274">
        <w:rPr>
          <w:sz w:val="28"/>
          <w:szCs w:val="28"/>
        </w:rPr>
        <w:t>Федерации  следующие  дополнительные основания  внесения  изменений в сводную бюджетную роспись Алтарского сельского поселения Ромодановского муниципального района Республики Мордовия</w:t>
      </w:r>
      <w:r>
        <w:rPr>
          <w:sz w:val="28"/>
          <w:szCs w:val="28"/>
        </w:rPr>
        <w:t xml:space="preserve">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13770A" w:rsidRDefault="0013770A" w:rsidP="002148E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обслуживание, сокращение и погашение  долговых обязательств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>лтарского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13770A" w:rsidRDefault="0013770A" w:rsidP="002148E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3770A" w:rsidRDefault="0013770A" w:rsidP="002148E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</w:t>
      </w:r>
      <w:r w:rsidRPr="00B42274">
        <w:rPr>
          <w:sz w:val="28"/>
          <w:szCs w:val="28"/>
        </w:rPr>
        <w:t>уплату налогов, сборов и иных платежей;</w:t>
      </w:r>
    </w:p>
    <w:p w:rsidR="0013770A" w:rsidRPr="005331A9" w:rsidRDefault="0013770A" w:rsidP="002148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13770A" w:rsidRPr="005331A9" w:rsidRDefault="0013770A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 xml:space="preserve">лтарского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13770A" w:rsidRPr="005331A9" w:rsidRDefault="0013770A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13770A" w:rsidRPr="005331A9" w:rsidRDefault="0013770A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>лтарского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13770A" w:rsidRDefault="0013770A" w:rsidP="002148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13770A" w:rsidRPr="000F4724" w:rsidRDefault="0013770A" w:rsidP="002148E4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13770A" w:rsidRPr="00D43AFA" w:rsidRDefault="0013770A" w:rsidP="002148E4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Алтарского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</w:t>
      </w:r>
      <w:r>
        <w:rPr>
          <w:sz w:val="28"/>
          <w:szCs w:val="28"/>
          <w:lang w:val="ru-RU" w:eastAsia="en-US"/>
        </w:rPr>
        <w:t>ного района Республики Мордовия;</w:t>
      </w:r>
    </w:p>
    <w:p w:rsidR="0013770A" w:rsidRPr="00D72AB1" w:rsidRDefault="0013770A" w:rsidP="00D72AB1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 w:rsidRPr="00D72AB1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1</w:t>
      </w:r>
      <w:r w:rsidRPr="00D72AB1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Pr="00B42274">
        <w:rPr>
          <w:sz w:val="28"/>
          <w:szCs w:val="28"/>
          <w:lang w:val="ru-RU" w:eastAsia="en-US"/>
        </w:rPr>
        <w:t>Алтарского сельского поселения</w:t>
      </w:r>
      <w:r>
        <w:rPr>
          <w:sz w:val="28"/>
          <w:szCs w:val="28"/>
          <w:lang w:val="ru-RU" w:eastAsia="en-US"/>
        </w:rPr>
        <w:t xml:space="preserve"> </w:t>
      </w:r>
      <w:r w:rsidRPr="00D72AB1">
        <w:rPr>
          <w:sz w:val="28"/>
          <w:szCs w:val="28"/>
          <w:lang w:val="ru-RU" w:eastAsia="en-US"/>
        </w:rPr>
        <w:t>Ромодановского муниципального района Республики Мордовия;</w:t>
      </w:r>
    </w:p>
    <w:p w:rsidR="0013770A" w:rsidRDefault="0013770A" w:rsidP="00F3582C">
      <w:pPr>
        <w:spacing w:line="230" w:lineRule="auto"/>
        <w:ind w:firstLine="567"/>
        <w:jc w:val="both"/>
        <w:rPr>
          <w:sz w:val="28"/>
          <w:szCs w:val="28"/>
        </w:rPr>
      </w:pPr>
      <w:r w:rsidRPr="001C753E">
        <w:rPr>
          <w:sz w:val="28"/>
          <w:szCs w:val="28"/>
        </w:rPr>
        <w:t xml:space="preserve">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13770A" w:rsidRDefault="0013770A" w:rsidP="00F3582C">
      <w:pPr>
        <w:ind w:firstLine="567"/>
        <w:jc w:val="both"/>
        <w:rPr>
          <w:sz w:val="28"/>
          <w:szCs w:val="28"/>
        </w:rPr>
      </w:pPr>
      <w:r w:rsidRPr="00692A19">
        <w:rPr>
          <w:sz w:val="28"/>
          <w:szCs w:val="28"/>
        </w:rPr>
        <w:t>1)</w:t>
      </w:r>
      <w:r w:rsidRPr="00692A19">
        <w:rPr>
          <w:sz w:val="28"/>
          <w:szCs w:val="28"/>
          <w:vertAlign w:val="superscript"/>
        </w:rPr>
        <w:t xml:space="preserve"> </w:t>
      </w:r>
      <w:r w:rsidRPr="00692A19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sz w:val="28"/>
          <w:szCs w:val="28"/>
        </w:rPr>
        <w:t xml:space="preserve">Алтарского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</w:rPr>
        <w:t xml:space="preserve">Алтарского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</w:t>
      </w:r>
      <w:r w:rsidRPr="00BE6D76">
        <w:rPr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</w:t>
      </w:r>
      <w:r>
        <w:rPr>
          <w:sz w:val="28"/>
          <w:szCs w:val="28"/>
        </w:rPr>
        <w:t>сфертов из федерального бюджета;</w:t>
      </w:r>
    </w:p>
    <w:p w:rsidR="0013770A" w:rsidRPr="00BE6D76" w:rsidRDefault="0013770A" w:rsidP="00F3582C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Алтарского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>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13770A" w:rsidRDefault="0013770A" w:rsidP="00F3582C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Алтарского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, источником </w:t>
      </w:r>
    </w:p>
    <w:p w:rsidR="0013770A" w:rsidRDefault="0013770A" w:rsidP="000A1236">
      <w:pPr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финансового обеспечения которых являются средства бюджета </w:t>
      </w:r>
      <w:r>
        <w:rPr>
          <w:sz w:val="28"/>
          <w:szCs w:val="28"/>
        </w:rPr>
        <w:t xml:space="preserve">Алтарского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</w:t>
      </w:r>
      <w:bookmarkStart w:id="0" w:name="_GoBack"/>
      <w:bookmarkEnd w:id="0"/>
      <w:r w:rsidRPr="00BE6D76">
        <w:rPr>
          <w:sz w:val="28"/>
          <w:szCs w:val="28"/>
        </w:rPr>
        <w:t>анных муниципальных</w:t>
      </w:r>
      <w:r w:rsidRPr="00A474F5">
        <w:rPr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13770A" w:rsidRPr="000466FF" w:rsidRDefault="0013770A" w:rsidP="00F3582C">
      <w:pPr>
        <w:ind w:firstLine="567"/>
        <w:jc w:val="both"/>
        <w:rPr>
          <w:sz w:val="28"/>
          <w:szCs w:val="28"/>
        </w:rPr>
      </w:pPr>
      <w:r w:rsidRPr="00C4356E">
        <w:rPr>
          <w:sz w:val="28"/>
          <w:szCs w:val="28"/>
        </w:rPr>
        <w:t>3. Положения пункта 2 настоящей статьи</w:t>
      </w:r>
      <w:r w:rsidRPr="000466FF">
        <w:rPr>
          <w:sz w:val="28"/>
          <w:szCs w:val="28"/>
        </w:rPr>
        <w:t xml:space="preserve">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13770A" w:rsidRDefault="0013770A" w:rsidP="00C41DD1">
      <w:pPr>
        <w:ind w:firstLine="851"/>
        <w:jc w:val="both"/>
        <w:rPr>
          <w:b/>
          <w:bCs/>
          <w:sz w:val="16"/>
          <w:szCs w:val="16"/>
        </w:rPr>
      </w:pPr>
    </w:p>
    <w:p w:rsidR="0013770A" w:rsidRDefault="0013770A" w:rsidP="00C41DD1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13770A" w:rsidRPr="004A382D" w:rsidRDefault="0013770A" w:rsidP="00C41DD1">
      <w:pPr>
        <w:ind w:firstLine="851"/>
        <w:jc w:val="both"/>
        <w:outlineLvl w:val="0"/>
        <w:rPr>
          <w:sz w:val="28"/>
          <w:szCs w:val="28"/>
        </w:rPr>
      </w:pPr>
    </w:p>
    <w:p w:rsidR="0013770A" w:rsidRPr="002148E4" w:rsidRDefault="0013770A" w:rsidP="00214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148E4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3</w:t>
      </w:r>
      <w:r w:rsidRPr="002148E4">
        <w:rPr>
          <w:sz w:val="28"/>
          <w:szCs w:val="28"/>
        </w:rPr>
        <w:t xml:space="preserve"> года.</w:t>
      </w:r>
    </w:p>
    <w:p w:rsidR="0013770A" w:rsidRDefault="0013770A" w:rsidP="00C41DD1">
      <w:pPr>
        <w:ind w:firstLine="851"/>
        <w:jc w:val="both"/>
        <w:rPr>
          <w:b/>
          <w:bCs/>
          <w:sz w:val="28"/>
          <w:szCs w:val="28"/>
        </w:rPr>
      </w:pPr>
    </w:p>
    <w:p w:rsidR="0013770A" w:rsidRDefault="0013770A" w:rsidP="00C41DD1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14. Действие нормативных правовых актов Администрации </w:t>
      </w:r>
      <w:r w:rsidRPr="008F5DCC">
        <w:rPr>
          <w:b/>
          <w:bCs/>
          <w:sz w:val="28"/>
          <w:szCs w:val="28"/>
        </w:rPr>
        <w:t>Алтарского</w:t>
      </w:r>
      <w:r>
        <w:rPr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13770A" w:rsidRDefault="0013770A" w:rsidP="00C41DD1">
      <w:pPr>
        <w:ind w:firstLine="851"/>
        <w:jc w:val="both"/>
        <w:rPr>
          <w:b/>
          <w:bCs/>
          <w:sz w:val="28"/>
          <w:szCs w:val="28"/>
        </w:rPr>
      </w:pPr>
    </w:p>
    <w:p w:rsidR="0013770A" w:rsidRDefault="0013770A" w:rsidP="00C41DD1">
      <w:pPr>
        <w:ind w:firstLine="851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Установить, что нормативные правовые акты Администрации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Республики Мордовия, принятые на основе и во исполнение решений Совета депутатов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«</w:t>
      </w:r>
      <w:hyperlink r:id="rId7" w:history="1">
        <w:r w:rsidRPr="008F51A4">
          <w:rPr>
            <w:rStyle w:val="Hyperlink"/>
            <w:color w:val="000000"/>
            <w:sz w:val="28"/>
            <w:szCs w:val="28"/>
            <w:u w:val="none"/>
          </w:rPr>
          <w:t>О бюджете</w:t>
        </w:r>
      </w:hyperlink>
      <w:r>
        <w:rPr>
          <w:sz w:val="28"/>
          <w:szCs w:val="28"/>
        </w:rPr>
        <w:t xml:space="preserve">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2020 год», «</w:t>
      </w:r>
      <w:hyperlink r:id="rId8" w:history="1">
        <w:r w:rsidRPr="008F51A4">
          <w:rPr>
            <w:rStyle w:val="Hyperlink"/>
            <w:color w:val="000000"/>
            <w:sz w:val="28"/>
            <w:szCs w:val="28"/>
            <w:u w:val="none"/>
          </w:rPr>
          <w:t>О бюджете</w:t>
        </w:r>
      </w:hyperlink>
      <w:r w:rsidRPr="008F51A4">
        <w:rPr>
          <w:color w:val="000000"/>
          <w:sz w:val="28"/>
          <w:szCs w:val="28"/>
        </w:rPr>
        <w:t xml:space="preserve">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2021 год</w:t>
      </w:r>
      <w:r w:rsidRPr="002148E4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2022 и 2023 годов»,  «</w:t>
      </w:r>
      <w:hyperlink r:id="rId9" w:history="1">
        <w:r w:rsidRPr="008F51A4">
          <w:rPr>
            <w:rStyle w:val="Hyperlink"/>
            <w:color w:val="000000"/>
            <w:sz w:val="28"/>
            <w:szCs w:val="28"/>
            <w:u w:val="none"/>
          </w:rPr>
          <w:t>О бюджете</w:t>
        </w:r>
      </w:hyperlink>
      <w:r>
        <w:rPr>
          <w:sz w:val="28"/>
          <w:szCs w:val="28"/>
        </w:rPr>
        <w:t xml:space="preserve"> </w:t>
      </w:r>
      <w:r w:rsidRPr="00132B77">
        <w:rPr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2022 год и на плановый период 2023 и 2024 годов» действуют в части, не противоречащей настоящему Решению.</w:t>
      </w:r>
    </w:p>
    <w:p w:rsidR="0013770A" w:rsidRDefault="0013770A" w:rsidP="00C41DD1">
      <w:pPr>
        <w:ind w:firstLine="851"/>
        <w:jc w:val="both"/>
        <w:rPr>
          <w:sz w:val="28"/>
          <w:szCs w:val="28"/>
        </w:rPr>
      </w:pPr>
    </w:p>
    <w:p w:rsidR="0013770A" w:rsidRDefault="0013770A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Глава А</w:t>
      </w:r>
      <w:r>
        <w:rPr>
          <w:b/>
          <w:bCs/>
          <w:sz w:val="28"/>
          <w:szCs w:val="28"/>
        </w:rPr>
        <w:t xml:space="preserve">лтарского </w:t>
      </w:r>
      <w:r w:rsidRPr="0000325B">
        <w:rPr>
          <w:b/>
          <w:bCs/>
          <w:sz w:val="28"/>
          <w:szCs w:val="28"/>
        </w:rPr>
        <w:t>сельского</w:t>
      </w:r>
    </w:p>
    <w:p w:rsidR="0013770A" w:rsidRDefault="0013770A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13770A" w:rsidRDefault="0013770A" w:rsidP="002148E4">
      <w:pPr>
        <w:shd w:val="clear" w:color="auto" w:fill="FFFFFF"/>
        <w:tabs>
          <w:tab w:val="left" w:pos="79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       </w:t>
      </w:r>
      <w:r>
        <w:rPr>
          <w:b/>
          <w:bCs/>
          <w:sz w:val="26"/>
          <w:szCs w:val="26"/>
        </w:rPr>
        <w:t>М.Х. Кузяев</w:t>
      </w:r>
    </w:p>
    <w:sectPr w:rsidR="0013770A" w:rsidSect="00615EC7">
      <w:pgSz w:w="11906" w:h="16838"/>
      <w:pgMar w:top="567" w:right="567" w:bottom="624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70A" w:rsidRDefault="0013770A" w:rsidP="00DE1BA3">
      <w:r>
        <w:separator/>
      </w:r>
    </w:p>
  </w:endnote>
  <w:endnote w:type="continuationSeparator" w:id="0">
    <w:p w:rsidR="0013770A" w:rsidRDefault="0013770A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70A" w:rsidRDefault="0013770A" w:rsidP="00DE1BA3">
      <w:r>
        <w:separator/>
      </w:r>
    </w:p>
  </w:footnote>
  <w:footnote w:type="continuationSeparator" w:id="0">
    <w:p w:rsidR="0013770A" w:rsidRDefault="0013770A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EA74842"/>
    <w:multiLevelType w:val="hybridMultilevel"/>
    <w:tmpl w:val="E15051B0"/>
    <w:lvl w:ilvl="0" w:tplc="30AE12A6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8"/>
  </w:num>
  <w:num w:numId="11">
    <w:abstractNumId w:val="32"/>
  </w:num>
  <w:num w:numId="12">
    <w:abstractNumId w:val="16"/>
  </w:num>
  <w:num w:numId="13">
    <w:abstractNumId w:val="12"/>
  </w:num>
  <w:num w:numId="14">
    <w:abstractNumId w:val="37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6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2B03"/>
    <w:rsid w:val="0000325B"/>
    <w:rsid w:val="00006950"/>
    <w:rsid w:val="00017574"/>
    <w:rsid w:val="00024CF3"/>
    <w:rsid w:val="000466FF"/>
    <w:rsid w:val="00046D51"/>
    <w:rsid w:val="00051AF6"/>
    <w:rsid w:val="00055561"/>
    <w:rsid w:val="0007328E"/>
    <w:rsid w:val="00077B59"/>
    <w:rsid w:val="00083630"/>
    <w:rsid w:val="00087C29"/>
    <w:rsid w:val="00093CFA"/>
    <w:rsid w:val="000A1236"/>
    <w:rsid w:val="000A200B"/>
    <w:rsid w:val="000A2025"/>
    <w:rsid w:val="000A21A2"/>
    <w:rsid w:val="000A502D"/>
    <w:rsid w:val="000A56B2"/>
    <w:rsid w:val="000B02AA"/>
    <w:rsid w:val="000B3F8F"/>
    <w:rsid w:val="000B4EFF"/>
    <w:rsid w:val="000E0DA3"/>
    <w:rsid w:val="000F4724"/>
    <w:rsid w:val="000F4873"/>
    <w:rsid w:val="001024BA"/>
    <w:rsid w:val="001113EE"/>
    <w:rsid w:val="001118F3"/>
    <w:rsid w:val="00117BAC"/>
    <w:rsid w:val="00120948"/>
    <w:rsid w:val="00121261"/>
    <w:rsid w:val="001233B1"/>
    <w:rsid w:val="00132B77"/>
    <w:rsid w:val="0013729F"/>
    <w:rsid w:val="0013770A"/>
    <w:rsid w:val="0013787D"/>
    <w:rsid w:val="00141B19"/>
    <w:rsid w:val="00150319"/>
    <w:rsid w:val="00150FD0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4FEF"/>
    <w:rsid w:val="001B60CC"/>
    <w:rsid w:val="001C4060"/>
    <w:rsid w:val="001C753E"/>
    <w:rsid w:val="001E314D"/>
    <w:rsid w:val="001F00E7"/>
    <w:rsid w:val="001F1D30"/>
    <w:rsid w:val="0020032D"/>
    <w:rsid w:val="00210D1C"/>
    <w:rsid w:val="0021464E"/>
    <w:rsid w:val="002148E4"/>
    <w:rsid w:val="0021558A"/>
    <w:rsid w:val="002206DA"/>
    <w:rsid w:val="002216BA"/>
    <w:rsid w:val="00224E16"/>
    <w:rsid w:val="00241F28"/>
    <w:rsid w:val="00246B38"/>
    <w:rsid w:val="00254321"/>
    <w:rsid w:val="0025446E"/>
    <w:rsid w:val="00255660"/>
    <w:rsid w:val="002618E0"/>
    <w:rsid w:val="0026510F"/>
    <w:rsid w:val="00274412"/>
    <w:rsid w:val="002867D4"/>
    <w:rsid w:val="00290362"/>
    <w:rsid w:val="00290865"/>
    <w:rsid w:val="00296ADC"/>
    <w:rsid w:val="00296CE3"/>
    <w:rsid w:val="002A00B9"/>
    <w:rsid w:val="002A3EE0"/>
    <w:rsid w:val="002A5063"/>
    <w:rsid w:val="002B1344"/>
    <w:rsid w:val="002B36F2"/>
    <w:rsid w:val="002C3169"/>
    <w:rsid w:val="002C79C1"/>
    <w:rsid w:val="002D33C1"/>
    <w:rsid w:val="002E7460"/>
    <w:rsid w:val="002F0167"/>
    <w:rsid w:val="00300447"/>
    <w:rsid w:val="00300A5A"/>
    <w:rsid w:val="00301918"/>
    <w:rsid w:val="00303137"/>
    <w:rsid w:val="00310BD6"/>
    <w:rsid w:val="0031425D"/>
    <w:rsid w:val="00317E36"/>
    <w:rsid w:val="00362A01"/>
    <w:rsid w:val="00375E01"/>
    <w:rsid w:val="00381E3D"/>
    <w:rsid w:val="00395133"/>
    <w:rsid w:val="003954F1"/>
    <w:rsid w:val="00397487"/>
    <w:rsid w:val="003C3BB0"/>
    <w:rsid w:val="003C75BB"/>
    <w:rsid w:val="003E6D63"/>
    <w:rsid w:val="003F1A6B"/>
    <w:rsid w:val="00405474"/>
    <w:rsid w:val="00405F98"/>
    <w:rsid w:val="00407F91"/>
    <w:rsid w:val="00420AC2"/>
    <w:rsid w:val="004272A4"/>
    <w:rsid w:val="00434379"/>
    <w:rsid w:val="0043466D"/>
    <w:rsid w:val="00446D39"/>
    <w:rsid w:val="0044752A"/>
    <w:rsid w:val="00451050"/>
    <w:rsid w:val="004514D8"/>
    <w:rsid w:val="00456BE4"/>
    <w:rsid w:val="00463855"/>
    <w:rsid w:val="00464742"/>
    <w:rsid w:val="00465C6C"/>
    <w:rsid w:val="004677C8"/>
    <w:rsid w:val="004729DA"/>
    <w:rsid w:val="00474E2C"/>
    <w:rsid w:val="00475F2F"/>
    <w:rsid w:val="004937CB"/>
    <w:rsid w:val="004A3692"/>
    <w:rsid w:val="004A382D"/>
    <w:rsid w:val="004B0CA6"/>
    <w:rsid w:val="004B512E"/>
    <w:rsid w:val="004C0E4E"/>
    <w:rsid w:val="004C6D88"/>
    <w:rsid w:val="004F6E1A"/>
    <w:rsid w:val="0050333A"/>
    <w:rsid w:val="00507338"/>
    <w:rsid w:val="00513657"/>
    <w:rsid w:val="0051496E"/>
    <w:rsid w:val="005157E7"/>
    <w:rsid w:val="00523A36"/>
    <w:rsid w:val="0052706E"/>
    <w:rsid w:val="00531B5C"/>
    <w:rsid w:val="005331A9"/>
    <w:rsid w:val="00551158"/>
    <w:rsid w:val="00553FE1"/>
    <w:rsid w:val="0056171D"/>
    <w:rsid w:val="0057020F"/>
    <w:rsid w:val="005707F3"/>
    <w:rsid w:val="00571780"/>
    <w:rsid w:val="00574E11"/>
    <w:rsid w:val="00580B8A"/>
    <w:rsid w:val="00591E1C"/>
    <w:rsid w:val="00595764"/>
    <w:rsid w:val="00597B96"/>
    <w:rsid w:val="005A5D0F"/>
    <w:rsid w:val="005B21DE"/>
    <w:rsid w:val="005B34EB"/>
    <w:rsid w:val="005C663E"/>
    <w:rsid w:val="005D534E"/>
    <w:rsid w:val="005E34E5"/>
    <w:rsid w:val="005F7E86"/>
    <w:rsid w:val="00602962"/>
    <w:rsid w:val="006045D6"/>
    <w:rsid w:val="00610076"/>
    <w:rsid w:val="0061139E"/>
    <w:rsid w:val="006152E3"/>
    <w:rsid w:val="00615EC7"/>
    <w:rsid w:val="006174DF"/>
    <w:rsid w:val="006259E0"/>
    <w:rsid w:val="00644B42"/>
    <w:rsid w:val="00645A3B"/>
    <w:rsid w:val="00655F60"/>
    <w:rsid w:val="00656A02"/>
    <w:rsid w:val="0066035E"/>
    <w:rsid w:val="006645E1"/>
    <w:rsid w:val="006703E3"/>
    <w:rsid w:val="00671EB6"/>
    <w:rsid w:val="00674995"/>
    <w:rsid w:val="00674C6C"/>
    <w:rsid w:val="00676ABE"/>
    <w:rsid w:val="00682484"/>
    <w:rsid w:val="006844CE"/>
    <w:rsid w:val="00692A19"/>
    <w:rsid w:val="006943C6"/>
    <w:rsid w:val="00696ED3"/>
    <w:rsid w:val="006A207F"/>
    <w:rsid w:val="006A75A9"/>
    <w:rsid w:val="006B03FD"/>
    <w:rsid w:val="006B3CA7"/>
    <w:rsid w:val="006B3D2D"/>
    <w:rsid w:val="006C22D0"/>
    <w:rsid w:val="006C2C95"/>
    <w:rsid w:val="006C7CAD"/>
    <w:rsid w:val="006D26CD"/>
    <w:rsid w:val="006D3B31"/>
    <w:rsid w:val="006E04E9"/>
    <w:rsid w:val="006E5CE2"/>
    <w:rsid w:val="006F0DA9"/>
    <w:rsid w:val="006F5B3B"/>
    <w:rsid w:val="00704FF0"/>
    <w:rsid w:val="00705B51"/>
    <w:rsid w:val="00705FEB"/>
    <w:rsid w:val="00710C05"/>
    <w:rsid w:val="007126C3"/>
    <w:rsid w:val="00714111"/>
    <w:rsid w:val="007158C5"/>
    <w:rsid w:val="00715E94"/>
    <w:rsid w:val="007262E7"/>
    <w:rsid w:val="0073312C"/>
    <w:rsid w:val="00745D25"/>
    <w:rsid w:val="0075413F"/>
    <w:rsid w:val="007626D8"/>
    <w:rsid w:val="0077589A"/>
    <w:rsid w:val="00780080"/>
    <w:rsid w:val="00782063"/>
    <w:rsid w:val="00783113"/>
    <w:rsid w:val="0078536E"/>
    <w:rsid w:val="00785A18"/>
    <w:rsid w:val="007A1186"/>
    <w:rsid w:val="007A1EF9"/>
    <w:rsid w:val="007A4212"/>
    <w:rsid w:val="007B3051"/>
    <w:rsid w:val="007B35E1"/>
    <w:rsid w:val="007C65C0"/>
    <w:rsid w:val="007E6B26"/>
    <w:rsid w:val="00824DA1"/>
    <w:rsid w:val="0084022A"/>
    <w:rsid w:val="00846F01"/>
    <w:rsid w:val="00852288"/>
    <w:rsid w:val="0086764B"/>
    <w:rsid w:val="00873174"/>
    <w:rsid w:val="0088390D"/>
    <w:rsid w:val="00883E34"/>
    <w:rsid w:val="008861DB"/>
    <w:rsid w:val="008940FD"/>
    <w:rsid w:val="008978B4"/>
    <w:rsid w:val="008A042F"/>
    <w:rsid w:val="008A4416"/>
    <w:rsid w:val="008C5BBE"/>
    <w:rsid w:val="008C693C"/>
    <w:rsid w:val="008D267E"/>
    <w:rsid w:val="008D3719"/>
    <w:rsid w:val="008F51A4"/>
    <w:rsid w:val="008F5DCC"/>
    <w:rsid w:val="00903E61"/>
    <w:rsid w:val="00905B64"/>
    <w:rsid w:val="00913534"/>
    <w:rsid w:val="00915E98"/>
    <w:rsid w:val="00916A02"/>
    <w:rsid w:val="00921FE7"/>
    <w:rsid w:val="00922206"/>
    <w:rsid w:val="00922D41"/>
    <w:rsid w:val="0092300E"/>
    <w:rsid w:val="009270E9"/>
    <w:rsid w:val="00927E71"/>
    <w:rsid w:val="0093106A"/>
    <w:rsid w:val="00936B43"/>
    <w:rsid w:val="00936FF1"/>
    <w:rsid w:val="00937F94"/>
    <w:rsid w:val="00956F23"/>
    <w:rsid w:val="0096316D"/>
    <w:rsid w:val="0096394C"/>
    <w:rsid w:val="00967BF2"/>
    <w:rsid w:val="00974FC2"/>
    <w:rsid w:val="00981F09"/>
    <w:rsid w:val="009953CF"/>
    <w:rsid w:val="00996DDE"/>
    <w:rsid w:val="009A0024"/>
    <w:rsid w:val="009A0357"/>
    <w:rsid w:val="009A5519"/>
    <w:rsid w:val="009B15C8"/>
    <w:rsid w:val="009B1FAF"/>
    <w:rsid w:val="009C38F8"/>
    <w:rsid w:val="009C74AE"/>
    <w:rsid w:val="009D0E3D"/>
    <w:rsid w:val="009D1A88"/>
    <w:rsid w:val="009D3932"/>
    <w:rsid w:val="009D4F48"/>
    <w:rsid w:val="009D6B9B"/>
    <w:rsid w:val="009E10E5"/>
    <w:rsid w:val="009E674A"/>
    <w:rsid w:val="009E678F"/>
    <w:rsid w:val="009E682C"/>
    <w:rsid w:val="009E7153"/>
    <w:rsid w:val="009E7CB3"/>
    <w:rsid w:val="009F2758"/>
    <w:rsid w:val="00A00393"/>
    <w:rsid w:val="00A013D4"/>
    <w:rsid w:val="00A06C13"/>
    <w:rsid w:val="00A14C98"/>
    <w:rsid w:val="00A16DDF"/>
    <w:rsid w:val="00A17E13"/>
    <w:rsid w:val="00A20F96"/>
    <w:rsid w:val="00A25611"/>
    <w:rsid w:val="00A33CF8"/>
    <w:rsid w:val="00A41724"/>
    <w:rsid w:val="00A474F5"/>
    <w:rsid w:val="00A50775"/>
    <w:rsid w:val="00A5263F"/>
    <w:rsid w:val="00A54E37"/>
    <w:rsid w:val="00A55034"/>
    <w:rsid w:val="00A65A94"/>
    <w:rsid w:val="00A71B10"/>
    <w:rsid w:val="00A731C7"/>
    <w:rsid w:val="00A91410"/>
    <w:rsid w:val="00A94C58"/>
    <w:rsid w:val="00AA0264"/>
    <w:rsid w:val="00AA1248"/>
    <w:rsid w:val="00AA1DC7"/>
    <w:rsid w:val="00AA51F8"/>
    <w:rsid w:val="00AA6EE3"/>
    <w:rsid w:val="00AB054B"/>
    <w:rsid w:val="00AC31BC"/>
    <w:rsid w:val="00AD7F1F"/>
    <w:rsid w:val="00AE1208"/>
    <w:rsid w:val="00AE374A"/>
    <w:rsid w:val="00AF7315"/>
    <w:rsid w:val="00B01969"/>
    <w:rsid w:val="00B22B0B"/>
    <w:rsid w:val="00B30076"/>
    <w:rsid w:val="00B30796"/>
    <w:rsid w:val="00B35712"/>
    <w:rsid w:val="00B42274"/>
    <w:rsid w:val="00B4709D"/>
    <w:rsid w:val="00B50E65"/>
    <w:rsid w:val="00B52573"/>
    <w:rsid w:val="00B57A3B"/>
    <w:rsid w:val="00B66C0A"/>
    <w:rsid w:val="00B71D9A"/>
    <w:rsid w:val="00B73F57"/>
    <w:rsid w:val="00B77AB6"/>
    <w:rsid w:val="00B81D5B"/>
    <w:rsid w:val="00B838E1"/>
    <w:rsid w:val="00B8425D"/>
    <w:rsid w:val="00B86D6D"/>
    <w:rsid w:val="00B92B82"/>
    <w:rsid w:val="00B952E1"/>
    <w:rsid w:val="00BA160C"/>
    <w:rsid w:val="00BB21DA"/>
    <w:rsid w:val="00BC3320"/>
    <w:rsid w:val="00BC4E5A"/>
    <w:rsid w:val="00BC5680"/>
    <w:rsid w:val="00BC5E82"/>
    <w:rsid w:val="00BD4EEC"/>
    <w:rsid w:val="00BE6D76"/>
    <w:rsid w:val="00BF5993"/>
    <w:rsid w:val="00C11C58"/>
    <w:rsid w:val="00C11F95"/>
    <w:rsid w:val="00C24DF3"/>
    <w:rsid w:val="00C2741B"/>
    <w:rsid w:val="00C3264A"/>
    <w:rsid w:val="00C348A0"/>
    <w:rsid w:val="00C41DD1"/>
    <w:rsid w:val="00C4356E"/>
    <w:rsid w:val="00C531A8"/>
    <w:rsid w:val="00C60ED0"/>
    <w:rsid w:val="00C6170D"/>
    <w:rsid w:val="00C72BDB"/>
    <w:rsid w:val="00C80B4C"/>
    <w:rsid w:val="00C81742"/>
    <w:rsid w:val="00C8378F"/>
    <w:rsid w:val="00CB2618"/>
    <w:rsid w:val="00CB3961"/>
    <w:rsid w:val="00CB7772"/>
    <w:rsid w:val="00CC6D96"/>
    <w:rsid w:val="00CE6E97"/>
    <w:rsid w:val="00CF0D86"/>
    <w:rsid w:val="00CF37F5"/>
    <w:rsid w:val="00D06601"/>
    <w:rsid w:val="00D0670C"/>
    <w:rsid w:val="00D07987"/>
    <w:rsid w:val="00D15B80"/>
    <w:rsid w:val="00D170C4"/>
    <w:rsid w:val="00D204E8"/>
    <w:rsid w:val="00D20BB5"/>
    <w:rsid w:val="00D30B63"/>
    <w:rsid w:val="00D32E97"/>
    <w:rsid w:val="00D373A3"/>
    <w:rsid w:val="00D378BC"/>
    <w:rsid w:val="00D43AFA"/>
    <w:rsid w:val="00D44D84"/>
    <w:rsid w:val="00D52668"/>
    <w:rsid w:val="00D61B1D"/>
    <w:rsid w:val="00D72AB1"/>
    <w:rsid w:val="00D871F3"/>
    <w:rsid w:val="00D87C86"/>
    <w:rsid w:val="00DA4477"/>
    <w:rsid w:val="00DB6D77"/>
    <w:rsid w:val="00DC5561"/>
    <w:rsid w:val="00DE15B2"/>
    <w:rsid w:val="00DE1BA3"/>
    <w:rsid w:val="00DE5DB6"/>
    <w:rsid w:val="00DF439D"/>
    <w:rsid w:val="00DF46B8"/>
    <w:rsid w:val="00DF4AE8"/>
    <w:rsid w:val="00E022C7"/>
    <w:rsid w:val="00E07E02"/>
    <w:rsid w:val="00E10313"/>
    <w:rsid w:val="00E142E2"/>
    <w:rsid w:val="00E41B3C"/>
    <w:rsid w:val="00E50E2E"/>
    <w:rsid w:val="00E518FA"/>
    <w:rsid w:val="00E569A4"/>
    <w:rsid w:val="00E7059D"/>
    <w:rsid w:val="00E711E8"/>
    <w:rsid w:val="00E7509D"/>
    <w:rsid w:val="00E8100A"/>
    <w:rsid w:val="00E8214F"/>
    <w:rsid w:val="00E84CA4"/>
    <w:rsid w:val="00EA4D8F"/>
    <w:rsid w:val="00EA578B"/>
    <w:rsid w:val="00EB72E3"/>
    <w:rsid w:val="00EC48D6"/>
    <w:rsid w:val="00EC4B75"/>
    <w:rsid w:val="00ED41C3"/>
    <w:rsid w:val="00EE5620"/>
    <w:rsid w:val="00EE56FC"/>
    <w:rsid w:val="00EF13FF"/>
    <w:rsid w:val="00EF4528"/>
    <w:rsid w:val="00F02DE3"/>
    <w:rsid w:val="00F066F1"/>
    <w:rsid w:val="00F10E60"/>
    <w:rsid w:val="00F14B6E"/>
    <w:rsid w:val="00F1578B"/>
    <w:rsid w:val="00F221AC"/>
    <w:rsid w:val="00F233AF"/>
    <w:rsid w:val="00F269FD"/>
    <w:rsid w:val="00F31902"/>
    <w:rsid w:val="00F31FFF"/>
    <w:rsid w:val="00F3582C"/>
    <w:rsid w:val="00F51184"/>
    <w:rsid w:val="00F906E4"/>
    <w:rsid w:val="00F9359F"/>
    <w:rsid w:val="00FA6B38"/>
    <w:rsid w:val="00FB284B"/>
    <w:rsid w:val="00FB5877"/>
    <w:rsid w:val="00FC6C87"/>
    <w:rsid w:val="00FE27FD"/>
    <w:rsid w:val="00FE7734"/>
    <w:rsid w:val="00FF1B07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semiHidden="0" w:uiPriority="0" w:unhideWhenUsed="0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0"/>
      <w:szCs w:val="20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4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1158</TotalTime>
  <Pages>6</Pages>
  <Words>2632</Words>
  <Characters>15007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1</cp:lastModifiedBy>
  <cp:revision>63</cp:revision>
  <cp:lastPrinted>2022-12-20T12:51:00Z</cp:lastPrinted>
  <dcterms:created xsi:type="dcterms:W3CDTF">2020-12-05T15:20:00Z</dcterms:created>
  <dcterms:modified xsi:type="dcterms:W3CDTF">2023-05-18T04:27:00Z</dcterms:modified>
</cp:coreProperties>
</file>