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36" w:rsidRPr="006A4CCB" w:rsidRDefault="00CA7236" w:rsidP="00CD5359">
      <w:pPr>
        <w:jc w:val="center"/>
        <w:rPr>
          <w:b/>
          <w:bCs/>
          <w:sz w:val="32"/>
          <w:szCs w:val="32"/>
        </w:rPr>
      </w:pPr>
      <w:r w:rsidRPr="006A4CCB">
        <w:rPr>
          <w:b/>
          <w:bCs/>
          <w:sz w:val="32"/>
          <w:szCs w:val="32"/>
        </w:rPr>
        <w:t>СОВЕТ ДЕПУТАТОВ</w:t>
      </w:r>
    </w:p>
    <w:p w:rsidR="00CA7236" w:rsidRPr="006A4CCB" w:rsidRDefault="00CA7236" w:rsidP="00CD5359">
      <w:pPr>
        <w:jc w:val="center"/>
        <w:rPr>
          <w:b/>
          <w:bCs/>
          <w:sz w:val="32"/>
          <w:szCs w:val="32"/>
        </w:rPr>
      </w:pPr>
      <w:r w:rsidRPr="006A4CCB">
        <w:rPr>
          <w:b/>
          <w:bCs/>
          <w:sz w:val="32"/>
          <w:szCs w:val="32"/>
        </w:rPr>
        <w:t>АЛТАРСКОГО СЕЛЬСКОГО ПОСЕЛЕНИЯ</w:t>
      </w:r>
    </w:p>
    <w:p w:rsidR="00CA7236" w:rsidRPr="006A4CCB" w:rsidRDefault="00CA7236" w:rsidP="00673BF6">
      <w:pPr>
        <w:jc w:val="center"/>
        <w:rPr>
          <w:b/>
          <w:bCs/>
          <w:sz w:val="32"/>
          <w:szCs w:val="32"/>
        </w:rPr>
      </w:pPr>
      <w:r w:rsidRPr="006A4CCB">
        <w:rPr>
          <w:b/>
          <w:bCs/>
          <w:sz w:val="32"/>
          <w:szCs w:val="32"/>
        </w:rPr>
        <w:t>РОМОДАНОВСКОГО МУНИЦИПАЛЬНОГО РАЙОНА</w:t>
      </w:r>
    </w:p>
    <w:p w:rsidR="00CA7236" w:rsidRPr="006A4CCB" w:rsidRDefault="00CA7236" w:rsidP="00673BF6">
      <w:pPr>
        <w:pStyle w:val="Heading1"/>
        <w:jc w:val="center"/>
        <w:rPr>
          <w:b/>
          <w:bCs/>
          <w:sz w:val="32"/>
          <w:szCs w:val="32"/>
        </w:rPr>
      </w:pPr>
      <w:r w:rsidRPr="006A4CCB">
        <w:rPr>
          <w:b/>
          <w:bCs/>
          <w:sz w:val="32"/>
          <w:szCs w:val="32"/>
        </w:rPr>
        <w:t>РЕСПУБЛИКИ МОРДОВИЯ</w:t>
      </w:r>
    </w:p>
    <w:p w:rsidR="00CA7236" w:rsidRPr="006A4CCB" w:rsidRDefault="00CA7236" w:rsidP="00673BF6">
      <w:pPr>
        <w:jc w:val="center"/>
        <w:rPr>
          <w:b/>
          <w:bCs/>
          <w:sz w:val="28"/>
          <w:szCs w:val="28"/>
        </w:rPr>
      </w:pPr>
    </w:p>
    <w:p w:rsidR="00CA7236" w:rsidRPr="006A4CCB" w:rsidRDefault="00CA7236" w:rsidP="00673BF6">
      <w:pPr>
        <w:jc w:val="center"/>
        <w:rPr>
          <w:b/>
          <w:bCs/>
          <w:sz w:val="44"/>
          <w:szCs w:val="44"/>
        </w:rPr>
      </w:pPr>
      <w:r w:rsidRPr="006A4CCB">
        <w:rPr>
          <w:b/>
          <w:bCs/>
          <w:sz w:val="44"/>
          <w:szCs w:val="44"/>
        </w:rPr>
        <w:t>РЕШЕНИЕ</w:t>
      </w:r>
    </w:p>
    <w:p w:rsidR="00CA7236" w:rsidRPr="006A4CCB" w:rsidRDefault="00CA7236" w:rsidP="00673BF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Pr="006A4CCB">
        <w:rPr>
          <w:sz w:val="28"/>
          <w:szCs w:val="28"/>
        </w:rPr>
        <w:t xml:space="preserve"> </w:t>
      </w:r>
    </w:p>
    <w:p w:rsidR="00CA7236" w:rsidRPr="006A4CCB" w:rsidRDefault="00CA7236" w:rsidP="00673BF6"/>
    <w:p w:rsidR="00CA7236" w:rsidRPr="006A4CCB" w:rsidRDefault="00CA7236" w:rsidP="00673BF6">
      <w:pPr>
        <w:rPr>
          <w:sz w:val="26"/>
          <w:szCs w:val="26"/>
        </w:rPr>
      </w:pPr>
      <w:r w:rsidRPr="006A4CCB">
        <w:rPr>
          <w:sz w:val="26"/>
          <w:szCs w:val="26"/>
        </w:rPr>
        <w:t xml:space="preserve">        «26»  декабря 2022 г.                                                                              №21</w:t>
      </w:r>
    </w:p>
    <w:p w:rsidR="00CA7236" w:rsidRPr="006A4CCB" w:rsidRDefault="00CA7236" w:rsidP="00673BF6">
      <w:pPr>
        <w:rPr>
          <w:sz w:val="24"/>
          <w:szCs w:val="24"/>
        </w:rPr>
      </w:pPr>
    </w:p>
    <w:p w:rsidR="00CA7236" w:rsidRPr="006A4CCB" w:rsidRDefault="00CA7236" w:rsidP="00673BF6">
      <w:pPr>
        <w:jc w:val="center"/>
        <w:rPr>
          <w:sz w:val="24"/>
          <w:szCs w:val="24"/>
        </w:rPr>
      </w:pPr>
      <w:r w:rsidRPr="006A4CCB">
        <w:rPr>
          <w:sz w:val="24"/>
          <w:szCs w:val="24"/>
        </w:rPr>
        <w:t>с.Алтары</w:t>
      </w:r>
    </w:p>
    <w:p w:rsidR="00CA7236" w:rsidRPr="006A4CCB" w:rsidRDefault="00CA7236" w:rsidP="00673BF6">
      <w:pPr>
        <w:ind w:right="-5" w:firstLine="684"/>
        <w:jc w:val="right"/>
        <w:rPr>
          <w:b/>
          <w:bCs/>
          <w:sz w:val="24"/>
          <w:szCs w:val="24"/>
        </w:rPr>
      </w:pPr>
    </w:p>
    <w:p w:rsidR="00CA7236" w:rsidRPr="006A4CCB" w:rsidRDefault="00CA7236" w:rsidP="00BC4C7B">
      <w:pPr>
        <w:pStyle w:val="NoSpacing"/>
        <w:tabs>
          <w:tab w:val="left" w:pos="6120"/>
        </w:tabs>
        <w:ind w:right="3955"/>
        <w:jc w:val="both"/>
        <w:rPr>
          <w:b/>
          <w:bCs/>
          <w:sz w:val="24"/>
          <w:szCs w:val="24"/>
        </w:rPr>
      </w:pPr>
      <w:r w:rsidRPr="006A4CCB">
        <w:rPr>
          <w:b/>
          <w:bCs/>
          <w:sz w:val="24"/>
          <w:szCs w:val="24"/>
        </w:rPr>
        <w:t>О продлении Соглашения о передаче осуществления полномочий Алтарского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24.03.2017 г.</w:t>
      </w:r>
    </w:p>
    <w:p w:rsidR="00CA7236" w:rsidRPr="006A4CCB" w:rsidRDefault="00CA7236" w:rsidP="00BC4C7B">
      <w:pPr>
        <w:pStyle w:val="NoSpacing"/>
        <w:tabs>
          <w:tab w:val="left" w:pos="6120"/>
        </w:tabs>
        <w:ind w:right="3955"/>
        <w:jc w:val="both"/>
        <w:rPr>
          <w:b/>
          <w:bCs/>
          <w:sz w:val="24"/>
          <w:szCs w:val="24"/>
        </w:rPr>
      </w:pPr>
    </w:p>
    <w:p w:rsidR="00CA7236" w:rsidRPr="006A4CCB" w:rsidRDefault="00CA7236" w:rsidP="00673BF6">
      <w:pPr>
        <w:pStyle w:val="NoSpacing"/>
        <w:ind w:firstLine="709"/>
        <w:jc w:val="both"/>
        <w:rPr>
          <w:sz w:val="24"/>
          <w:szCs w:val="24"/>
        </w:rPr>
      </w:pPr>
      <w:r w:rsidRPr="006A4CCB">
        <w:rPr>
          <w:sz w:val="24"/>
          <w:szCs w:val="24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 руководствуясь Уставом Алтарского сельского поселения Ромодановского муниципального района Республики Мордовия, Совет депутатов Алтарского сельского поселения,</w:t>
      </w:r>
    </w:p>
    <w:p w:rsidR="00CA7236" w:rsidRPr="006A4CCB" w:rsidRDefault="00CA7236" w:rsidP="00673BF6">
      <w:pPr>
        <w:pStyle w:val="NoSpacing"/>
        <w:ind w:firstLine="709"/>
        <w:jc w:val="center"/>
        <w:rPr>
          <w:b/>
          <w:bCs/>
          <w:sz w:val="24"/>
          <w:szCs w:val="24"/>
        </w:rPr>
      </w:pPr>
      <w:r w:rsidRPr="006A4CCB">
        <w:rPr>
          <w:b/>
          <w:bCs/>
          <w:sz w:val="24"/>
          <w:szCs w:val="24"/>
        </w:rPr>
        <w:t>решил:</w:t>
      </w:r>
    </w:p>
    <w:p w:rsidR="00CA7236" w:rsidRPr="006A4CCB" w:rsidRDefault="00CA7236" w:rsidP="00673BF6">
      <w:pPr>
        <w:pStyle w:val="NoSpacing"/>
        <w:ind w:firstLine="709"/>
        <w:jc w:val="center"/>
        <w:rPr>
          <w:b/>
          <w:bCs/>
          <w:sz w:val="24"/>
          <w:szCs w:val="24"/>
        </w:rPr>
      </w:pPr>
    </w:p>
    <w:p w:rsidR="00CA7236" w:rsidRPr="006A4CCB" w:rsidRDefault="00CA7236" w:rsidP="00B24143">
      <w:pPr>
        <w:pStyle w:val="NoSpacing"/>
        <w:ind w:firstLine="709"/>
        <w:jc w:val="both"/>
        <w:rPr>
          <w:sz w:val="24"/>
          <w:szCs w:val="24"/>
        </w:rPr>
      </w:pPr>
      <w:r w:rsidRPr="006A4CCB">
        <w:rPr>
          <w:sz w:val="24"/>
          <w:szCs w:val="24"/>
        </w:rPr>
        <w:t>1. Обратиться к Совету депутатов Ромодановского муниципального района с предложением о продлении Соглашения о передаче осуществления полномочий Алтарского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24.03.2017 г. до 31.12.2027 г.</w:t>
      </w:r>
    </w:p>
    <w:p w:rsidR="00CA7236" w:rsidRPr="006A4CCB" w:rsidRDefault="00CA7236" w:rsidP="00B24143">
      <w:pPr>
        <w:pStyle w:val="NoSpacing"/>
        <w:ind w:firstLine="709"/>
        <w:jc w:val="both"/>
        <w:rPr>
          <w:sz w:val="24"/>
          <w:szCs w:val="24"/>
        </w:rPr>
      </w:pPr>
      <w:r w:rsidRPr="006A4CCB">
        <w:rPr>
          <w:sz w:val="24"/>
          <w:szCs w:val="24"/>
        </w:rPr>
        <w:t xml:space="preserve">2. Утвердить прилагаемый проект дополнительного соглашения к Соглашению о передаче осуществления полномочий Алтарского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24.03.2017 г. и направить его в Совет депутатов Ромодановского муниципального района для заключения. </w:t>
      </w:r>
    </w:p>
    <w:p w:rsidR="00CA7236" w:rsidRPr="006A4CCB" w:rsidRDefault="00CA7236" w:rsidP="00CD5359">
      <w:pPr>
        <w:pStyle w:val="NoSpacing"/>
        <w:ind w:firstLine="709"/>
        <w:jc w:val="both"/>
        <w:rPr>
          <w:sz w:val="24"/>
          <w:szCs w:val="24"/>
        </w:rPr>
      </w:pPr>
      <w:r w:rsidRPr="006A4CCB">
        <w:rPr>
          <w:sz w:val="24"/>
          <w:szCs w:val="24"/>
        </w:rPr>
        <w:t>3. Настоящее решение вступает в силу после дня его официального опубликования.</w:t>
      </w:r>
    </w:p>
    <w:p w:rsidR="00CA7236" w:rsidRPr="006A4CCB" w:rsidRDefault="00CA7236" w:rsidP="00CD5359">
      <w:pPr>
        <w:pStyle w:val="NoSpacing"/>
        <w:ind w:firstLine="709"/>
        <w:jc w:val="both"/>
        <w:rPr>
          <w:sz w:val="24"/>
          <w:szCs w:val="24"/>
        </w:rPr>
      </w:pPr>
    </w:p>
    <w:p w:rsidR="00CA7236" w:rsidRPr="006A4CCB" w:rsidRDefault="00CA7236" w:rsidP="00CD5359">
      <w:pPr>
        <w:pStyle w:val="NoSpacing"/>
        <w:ind w:firstLine="709"/>
        <w:jc w:val="both"/>
        <w:rPr>
          <w:sz w:val="24"/>
          <w:szCs w:val="24"/>
        </w:rPr>
      </w:pPr>
    </w:p>
    <w:p w:rsidR="00CA7236" w:rsidRPr="006A4CCB" w:rsidRDefault="00CA7236" w:rsidP="00CD5359">
      <w:pPr>
        <w:pStyle w:val="NoSpacing"/>
        <w:ind w:firstLine="709"/>
        <w:jc w:val="both"/>
        <w:rPr>
          <w:sz w:val="24"/>
          <w:szCs w:val="24"/>
        </w:rPr>
      </w:pPr>
    </w:p>
    <w:p w:rsidR="00CA7236" w:rsidRPr="006A4CCB" w:rsidRDefault="00CA7236" w:rsidP="00CD5359">
      <w:pPr>
        <w:pStyle w:val="NoSpacing"/>
        <w:ind w:firstLine="709"/>
        <w:jc w:val="both"/>
        <w:rPr>
          <w:b/>
          <w:bCs/>
          <w:sz w:val="24"/>
          <w:szCs w:val="24"/>
        </w:rPr>
      </w:pPr>
      <w:r w:rsidRPr="006A4CCB">
        <w:rPr>
          <w:b/>
          <w:bCs/>
          <w:sz w:val="24"/>
          <w:szCs w:val="24"/>
        </w:rPr>
        <w:t>Глава Алтарского</w:t>
      </w:r>
    </w:p>
    <w:p w:rsidR="00CA7236" w:rsidRPr="006A4CCB" w:rsidRDefault="00CA7236" w:rsidP="00CD5359">
      <w:pPr>
        <w:pStyle w:val="NoSpacing"/>
        <w:ind w:firstLine="709"/>
        <w:jc w:val="both"/>
        <w:rPr>
          <w:b/>
          <w:bCs/>
          <w:sz w:val="24"/>
          <w:szCs w:val="24"/>
        </w:rPr>
      </w:pPr>
      <w:r w:rsidRPr="006A4CCB">
        <w:rPr>
          <w:b/>
          <w:bCs/>
          <w:sz w:val="24"/>
          <w:szCs w:val="24"/>
        </w:rPr>
        <w:t>сельского поселения                                                                     М.Х. Кузяев</w:t>
      </w:r>
    </w:p>
    <w:p w:rsidR="00CA7236" w:rsidRPr="006A4CCB" w:rsidRDefault="00CA7236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4CCB">
        <w:rPr>
          <w:b/>
          <w:bCs/>
        </w:rPr>
        <w:br w:type="page"/>
      </w:r>
      <w:r w:rsidRPr="006A4CCB">
        <w:rPr>
          <w:sz w:val="26"/>
          <w:szCs w:val="26"/>
        </w:rPr>
        <w:t>УТВЕРЖДЕНО</w:t>
      </w:r>
    </w:p>
    <w:p w:rsidR="00CA7236" w:rsidRPr="006A4CCB" w:rsidRDefault="00CA7236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4CCB">
        <w:rPr>
          <w:sz w:val="26"/>
          <w:szCs w:val="26"/>
        </w:rPr>
        <w:t>решением Совета депутатов</w:t>
      </w:r>
    </w:p>
    <w:p w:rsidR="00CA7236" w:rsidRPr="006A4CCB" w:rsidRDefault="00CA7236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4CCB">
        <w:rPr>
          <w:sz w:val="26"/>
          <w:szCs w:val="26"/>
        </w:rPr>
        <w:t>Ромодановского муниципального района</w:t>
      </w:r>
    </w:p>
    <w:p w:rsidR="00CA7236" w:rsidRPr="006A4CCB" w:rsidRDefault="00CA7236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4CCB">
        <w:rPr>
          <w:sz w:val="26"/>
          <w:szCs w:val="26"/>
        </w:rPr>
        <w:t>Республики Мордовия</w:t>
      </w:r>
    </w:p>
    <w:p w:rsidR="00CA7236" w:rsidRPr="006A4CCB" w:rsidRDefault="00CA7236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4CCB">
        <w:rPr>
          <w:sz w:val="26"/>
          <w:szCs w:val="26"/>
        </w:rPr>
        <w:t>от «__» _________ 2022 г.  №__</w:t>
      </w:r>
    </w:p>
    <w:p w:rsidR="00CA7236" w:rsidRPr="006A4CCB" w:rsidRDefault="00CA7236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4CCB">
        <w:rPr>
          <w:sz w:val="26"/>
          <w:szCs w:val="26"/>
        </w:rPr>
        <w:t> </w:t>
      </w:r>
    </w:p>
    <w:p w:rsidR="00CA7236" w:rsidRPr="006A4CCB" w:rsidRDefault="00CA7236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4CCB">
        <w:rPr>
          <w:sz w:val="26"/>
          <w:szCs w:val="26"/>
        </w:rPr>
        <w:t>УТВЕРЖДЕНО</w:t>
      </w:r>
    </w:p>
    <w:p w:rsidR="00CA7236" w:rsidRPr="006A4CCB" w:rsidRDefault="00CA7236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4CCB">
        <w:rPr>
          <w:sz w:val="26"/>
          <w:szCs w:val="26"/>
        </w:rPr>
        <w:t>решением Совета депутатов</w:t>
      </w:r>
    </w:p>
    <w:p w:rsidR="00CA7236" w:rsidRPr="006A4CCB" w:rsidRDefault="00CA7236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4CCB">
        <w:rPr>
          <w:sz w:val="26"/>
          <w:szCs w:val="26"/>
        </w:rPr>
        <w:t>Алтарского сельского поселения</w:t>
      </w:r>
    </w:p>
    <w:p w:rsidR="00CA7236" w:rsidRPr="006A4CCB" w:rsidRDefault="00CA7236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4CCB">
        <w:rPr>
          <w:sz w:val="26"/>
          <w:szCs w:val="26"/>
        </w:rPr>
        <w:t>Ромодановского муниципального района</w:t>
      </w:r>
    </w:p>
    <w:p w:rsidR="00CA7236" w:rsidRPr="006A4CCB" w:rsidRDefault="00CA7236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4CCB">
        <w:rPr>
          <w:sz w:val="26"/>
          <w:szCs w:val="26"/>
        </w:rPr>
        <w:t>Республики Мордовия</w:t>
      </w:r>
    </w:p>
    <w:p w:rsidR="00CA7236" w:rsidRPr="006A4CCB" w:rsidRDefault="00CA7236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4CCB">
        <w:rPr>
          <w:sz w:val="26"/>
          <w:szCs w:val="26"/>
        </w:rPr>
        <w:t>от «26» декабря 2022 г.  №21</w:t>
      </w:r>
    </w:p>
    <w:p w:rsidR="00CA7236" w:rsidRPr="006A4CCB" w:rsidRDefault="00CA7236" w:rsidP="00DB76D5">
      <w:pPr>
        <w:pStyle w:val="NoSpacing"/>
        <w:ind w:left="6096"/>
        <w:jc w:val="both"/>
        <w:rPr>
          <w:sz w:val="26"/>
          <w:szCs w:val="26"/>
        </w:rPr>
      </w:pPr>
      <w:r w:rsidRPr="006A4CCB">
        <w:rPr>
          <w:sz w:val="26"/>
          <w:szCs w:val="26"/>
        </w:rPr>
        <w:t> </w:t>
      </w:r>
    </w:p>
    <w:p w:rsidR="00CA7236" w:rsidRPr="006A4CCB" w:rsidRDefault="00CA7236" w:rsidP="00DB76D5">
      <w:pPr>
        <w:pStyle w:val="Heading1"/>
        <w:jc w:val="center"/>
        <w:rPr>
          <w:sz w:val="26"/>
          <w:szCs w:val="26"/>
        </w:rPr>
      </w:pPr>
      <w:bookmarkStart w:id="0" w:name="sub_10000"/>
      <w:r w:rsidRPr="006A4CCB">
        <w:rPr>
          <w:sz w:val="26"/>
          <w:szCs w:val="26"/>
        </w:rPr>
        <w:t xml:space="preserve">Дополнительное соглашение № 1 </w:t>
      </w:r>
    </w:p>
    <w:p w:rsidR="00CA7236" w:rsidRPr="006A4CCB" w:rsidRDefault="00CA7236" w:rsidP="00DB76D5">
      <w:pPr>
        <w:pStyle w:val="Heading1"/>
        <w:jc w:val="center"/>
        <w:rPr>
          <w:sz w:val="26"/>
          <w:szCs w:val="26"/>
        </w:rPr>
      </w:pPr>
      <w:r w:rsidRPr="006A4CCB">
        <w:rPr>
          <w:sz w:val="26"/>
          <w:szCs w:val="26"/>
        </w:rPr>
        <w:t>к Соглашению о передаче осуществления полномочий Алтарского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</w:p>
    <w:p w:rsidR="00CA7236" w:rsidRPr="006A4CCB" w:rsidRDefault="00CA7236" w:rsidP="00DB76D5">
      <w:pPr>
        <w:jc w:val="both"/>
      </w:pPr>
    </w:p>
    <w:bookmarkEnd w:id="0"/>
    <w:p w:rsidR="00CA7236" w:rsidRPr="006A4CCB" w:rsidRDefault="00CA7236" w:rsidP="00DB76D5">
      <w:pPr>
        <w:ind w:firstLine="708"/>
        <w:jc w:val="both"/>
        <w:rPr>
          <w:sz w:val="26"/>
          <w:szCs w:val="26"/>
        </w:rPr>
      </w:pPr>
      <w:r w:rsidRPr="006A4CCB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Устава, с одной стороны, и Алтарское сельское поселение Ромодановского муниципального района Республики Мордовия, именуемое в дальнейшем "Поселение", в лице Главы Алтарского сельского поселения Кузяева Менира Хафизовича, действующего на основании Устава, с другой стороны, руководствуясь </w:t>
      </w:r>
      <w:hyperlink r:id="rId5" w:history="1">
        <w:r w:rsidRPr="006A4CCB">
          <w:rPr>
            <w:rStyle w:val="a"/>
            <w:sz w:val="26"/>
            <w:szCs w:val="26"/>
          </w:rPr>
          <w:t>частью 4 статьи 15</w:t>
        </w:r>
      </w:hyperlink>
      <w:r w:rsidRPr="006A4CCB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полномочий Алтарского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«24» марта 2017г.  (далее – «Соглашение») о нижеследующем:</w:t>
      </w:r>
    </w:p>
    <w:p w:rsidR="00CA7236" w:rsidRPr="006A4CCB" w:rsidRDefault="00CA7236" w:rsidP="00DB76D5">
      <w:pPr>
        <w:ind w:firstLine="708"/>
        <w:jc w:val="both"/>
        <w:rPr>
          <w:sz w:val="26"/>
          <w:szCs w:val="26"/>
        </w:rPr>
      </w:pPr>
    </w:p>
    <w:p w:rsidR="00CA7236" w:rsidRPr="006A4CCB" w:rsidRDefault="00CA7236" w:rsidP="00DB76D5">
      <w:pPr>
        <w:ind w:firstLine="708"/>
        <w:jc w:val="both"/>
        <w:rPr>
          <w:sz w:val="26"/>
          <w:szCs w:val="26"/>
        </w:rPr>
      </w:pPr>
      <w:r w:rsidRPr="006A4CCB">
        <w:rPr>
          <w:sz w:val="26"/>
          <w:szCs w:val="26"/>
        </w:rPr>
        <w:t xml:space="preserve">1. Внести в текст Соглашения изменение, изложив п. </w:t>
      </w:r>
      <w:r w:rsidRPr="002C694D">
        <w:rPr>
          <w:sz w:val="26"/>
          <w:szCs w:val="26"/>
        </w:rPr>
        <w:t>8.2</w:t>
      </w:r>
      <w:r w:rsidRPr="006A4CCB">
        <w:rPr>
          <w:sz w:val="26"/>
          <w:szCs w:val="26"/>
        </w:rPr>
        <w:t xml:space="preserve"> в следующей редакции:</w:t>
      </w:r>
    </w:p>
    <w:p w:rsidR="00CA7236" w:rsidRPr="006A4CCB" w:rsidRDefault="00CA7236" w:rsidP="00DB76D5">
      <w:pPr>
        <w:ind w:firstLine="708"/>
        <w:jc w:val="both"/>
        <w:rPr>
          <w:sz w:val="26"/>
          <w:szCs w:val="26"/>
        </w:rPr>
      </w:pPr>
      <w:r w:rsidRPr="006A4CCB">
        <w:rPr>
          <w:sz w:val="26"/>
          <w:szCs w:val="26"/>
        </w:rPr>
        <w:t>«8.2. Настоящее Соглашение заключается по 31 декабря 2027 г.».</w:t>
      </w:r>
    </w:p>
    <w:p w:rsidR="00CA7236" w:rsidRPr="006A4CCB" w:rsidRDefault="00CA7236" w:rsidP="00DB76D5">
      <w:pPr>
        <w:ind w:firstLine="708"/>
        <w:jc w:val="both"/>
        <w:rPr>
          <w:sz w:val="26"/>
          <w:szCs w:val="26"/>
        </w:rPr>
      </w:pPr>
      <w:r w:rsidRPr="006A4CCB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CA7236" w:rsidRPr="006A4CCB" w:rsidRDefault="00CA7236" w:rsidP="00DB76D5">
      <w:pPr>
        <w:ind w:firstLine="708"/>
        <w:jc w:val="both"/>
        <w:rPr>
          <w:sz w:val="26"/>
          <w:szCs w:val="26"/>
        </w:rPr>
      </w:pPr>
      <w:r w:rsidRPr="006A4CCB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CA7236" w:rsidRPr="006A4CCB" w:rsidRDefault="00CA7236" w:rsidP="00DB76D5">
      <w:pPr>
        <w:ind w:firstLine="708"/>
        <w:jc w:val="both"/>
        <w:rPr>
          <w:sz w:val="26"/>
          <w:szCs w:val="26"/>
        </w:rPr>
      </w:pPr>
      <w:r w:rsidRPr="006A4CCB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CA7236" w:rsidRPr="006A4CCB" w:rsidRDefault="00CA7236" w:rsidP="00DB76D5">
      <w:pPr>
        <w:pStyle w:val="Heading1"/>
        <w:ind w:firstLine="708"/>
        <w:rPr>
          <w:sz w:val="26"/>
          <w:szCs w:val="26"/>
        </w:rPr>
      </w:pPr>
      <w:bookmarkStart w:id="1" w:name="sub_1033"/>
      <w:r w:rsidRPr="006A4CCB">
        <w:rPr>
          <w:sz w:val="26"/>
          <w:szCs w:val="26"/>
        </w:rPr>
        <w:t>Подписи сторон:</w:t>
      </w:r>
    </w:p>
    <w:p w:rsidR="00CA7236" w:rsidRPr="006A4CCB" w:rsidRDefault="00CA7236" w:rsidP="00DB76D5">
      <w:pPr>
        <w:jc w:val="both"/>
        <w:rPr>
          <w:sz w:val="26"/>
          <w:szCs w:val="26"/>
        </w:rPr>
      </w:pPr>
    </w:p>
    <w:tbl>
      <w:tblPr>
        <w:tblW w:w="0" w:type="auto"/>
        <w:tblInd w:w="-106" w:type="dxa"/>
        <w:tblLook w:val="00A0"/>
      </w:tblPr>
      <w:tblGrid>
        <w:gridCol w:w="4644"/>
        <w:gridCol w:w="4927"/>
      </w:tblGrid>
      <w:tr w:rsidR="00CA7236" w:rsidRPr="006A4CCB">
        <w:tc>
          <w:tcPr>
            <w:tcW w:w="4644" w:type="dxa"/>
          </w:tcPr>
          <w:p w:rsidR="00CA7236" w:rsidRPr="006A4CCB" w:rsidRDefault="00CA7236" w:rsidP="00DB76D5">
            <w:pPr>
              <w:pStyle w:val="a1"/>
              <w:rPr>
                <w:sz w:val="26"/>
                <w:szCs w:val="26"/>
              </w:rPr>
            </w:pPr>
            <w:r w:rsidRPr="006A4CCB">
              <w:rPr>
                <w:rFonts w:ascii="Times New Roman" w:hAnsi="Times New Roman" w:cs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CA7236" w:rsidRPr="006A4CCB" w:rsidRDefault="00CA7236" w:rsidP="00DB76D5">
            <w:pPr>
              <w:rPr>
                <w:sz w:val="26"/>
                <w:szCs w:val="26"/>
              </w:rPr>
            </w:pPr>
            <w:r w:rsidRPr="006A4CCB">
              <w:rPr>
                <w:sz w:val="26"/>
                <w:szCs w:val="26"/>
              </w:rPr>
              <w:t>Глава Алтарского сельского поселения Ромодановского муниципального района Республики Мордовия</w:t>
            </w:r>
          </w:p>
        </w:tc>
      </w:tr>
      <w:tr w:rsidR="00CA7236" w:rsidRPr="006A4CCB">
        <w:tc>
          <w:tcPr>
            <w:tcW w:w="4644" w:type="dxa"/>
          </w:tcPr>
          <w:p w:rsidR="00CA7236" w:rsidRPr="006A4CCB" w:rsidRDefault="00CA7236" w:rsidP="0048720E">
            <w:pPr>
              <w:jc w:val="both"/>
              <w:rPr>
                <w:sz w:val="26"/>
                <w:szCs w:val="26"/>
              </w:rPr>
            </w:pPr>
          </w:p>
          <w:p w:rsidR="00CA7236" w:rsidRPr="006A4CCB" w:rsidRDefault="00CA7236" w:rsidP="0048720E">
            <w:pPr>
              <w:jc w:val="both"/>
              <w:rPr>
                <w:sz w:val="26"/>
                <w:szCs w:val="26"/>
              </w:rPr>
            </w:pPr>
            <w:r w:rsidRPr="006A4CCB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CA7236" w:rsidRPr="006A4CCB" w:rsidRDefault="00CA7236" w:rsidP="0048720E">
            <w:pPr>
              <w:jc w:val="both"/>
              <w:rPr>
                <w:sz w:val="26"/>
                <w:szCs w:val="26"/>
              </w:rPr>
            </w:pPr>
          </w:p>
          <w:p w:rsidR="00CA7236" w:rsidRPr="006A4CCB" w:rsidRDefault="00CA7236" w:rsidP="0048720E">
            <w:pPr>
              <w:jc w:val="both"/>
              <w:rPr>
                <w:sz w:val="26"/>
                <w:szCs w:val="26"/>
              </w:rPr>
            </w:pPr>
            <w:r w:rsidRPr="006A4CCB">
              <w:rPr>
                <w:sz w:val="26"/>
                <w:szCs w:val="26"/>
              </w:rPr>
              <w:t>__________________ М.Х. Кузяев</w:t>
            </w:r>
          </w:p>
        </w:tc>
      </w:tr>
      <w:bookmarkEnd w:id="1"/>
    </w:tbl>
    <w:p w:rsidR="00CA7236" w:rsidRPr="00DB76D5" w:rsidRDefault="00CA7236" w:rsidP="00DB76D5">
      <w:pPr>
        <w:rPr>
          <w:sz w:val="2"/>
          <w:szCs w:val="2"/>
        </w:rPr>
      </w:pPr>
    </w:p>
    <w:sectPr w:rsidR="00CA7236" w:rsidRPr="00DB76D5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74C53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33C06"/>
    <w:rsid w:val="00243A4D"/>
    <w:rsid w:val="00257B51"/>
    <w:rsid w:val="0026055C"/>
    <w:rsid w:val="00262EF9"/>
    <w:rsid w:val="00267B29"/>
    <w:rsid w:val="002761B6"/>
    <w:rsid w:val="00281D18"/>
    <w:rsid w:val="00282DA6"/>
    <w:rsid w:val="00286258"/>
    <w:rsid w:val="002B2093"/>
    <w:rsid w:val="002C694D"/>
    <w:rsid w:val="002E1976"/>
    <w:rsid w:val="002E56D9"/>
    <w:rsid w:val="002F794F"/>
    <w:rsid w:val="00301EF1"/>
    <w:rsid w:val="0030246B"/>
    <w:rsid w:val="00310CF2"/>
    <w:rsid w:val="003169BF"/>
    <w:rsid w:val="00322132"/>
    <w:rsid w:val="00325AAF"/>
    <w:rsid w:val="00333C4F"/>
    <w:rsid w:val="00335208"/>
    <w:rsid w:val="00340D1D"/>
    <w:rsid w:val="00343285"/>
    <w:rsid w:val="00343B66"/>
    <w:rsid w:val="00353103"/>
    <w:rsid w:val="003649EE"/>
    <w:rsid w:val="00383978"/>
    <w:rsid w:val="003931CE"/>
    <w:rsid w:val="00396D85"/>
    <w:rsid w:val="003D0C80"/>
    <w:rsid w:val="003D2B70"/>
    <w:rsid w:val="003E283C"/>
    <w:rsid w:val="003E3879"/>
    <w:rsid w:val="003E6D67"/>
    <w:rsid w:val="00400E12"/>
    <w:rsid w:val="004036A2"/>
    <w:rsid w:val="004078DA"/>
    <w:rsid w:val="00407E11"/>
    <w:rsid w:val="004221D7"/>
    <w:rsid w:val="004257BB"/>
    <w:rsid w:val="00433EB9"/>
    <w:rsid w:val="004412A0"/>
    <w:rsid w:val="004569E2"/>
    <w:rsid w:val="0048720E"/>
    <w:rsid w:val="004903C8"/>
    <w:rsid w:val="004A2787"/>
    <w:rsid w:val="004B3419"/>
    <w:rsid w:val="004B448F"/>
    <w:rsid w:val="004B5F2B"/>
    <w:rsid w:val="004B7A87"/>
    <w:rsid w:val="00512F50"/>
    <w:rsid w:val="00520B7F"/>
    <w:rsid w:val="005374EA"/>
    <w:rsid w:val="00552BB9"/>
    <w:rsid w:val="00555DE1"/>
    <w:rsid w:val="0055765B"/>
    <w:rsid w:val="00562B23"/>
    <w:rsid w:val="005A0DB3"/>
    <w:rsid w:val="005A3D47"/>
    <w:rsid w:val="005A5F87"/>
    <w:rsid w:val="005C2460"/>
    <w:rsid w:val="005C7CDD"/>
    <w:rsid w:val="005F4B0F"/>
    <w:rsid w:val="005F5741"/>
    <w:rsid w:val="006212B3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84430"/>
    <w:rsid w:val="00690CDC"/>
    <w:rsid w:val="006A34B6"/>
    <w:rsid w:val="006A4CCB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7E9A"/>
    <w:rsid w:val="007D0B8D"/>
    <w:rsid w:val="007D43A5"/>
    <w:rsid w:val="00806071"/>
    <w:rsid w:val="008167DE"/>
    <w:rsid w:val="00842A1F"/>
    <w:rsid w:val="0084591D"/>
    <w:rsid w:val="008562CD"/>
    <w:rsid w:val="00872638"/>
    <w:rsid w:val="00875011"/>
    <w:rsid w:val="00880FA6"/>
    <w:rsid w:val="008A3EAE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87ACA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162E7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A7236"/>
    <w:rsid w:val="00CB2256"/>
    <w:rsid w:val="00CC1561"/>
    <w:rsid w:val="00CC30D7"/>
    <w:rsid w:val="00CD5359"/>
    <w:rsid w:val="00CD5586"/>
    <w:rsid w:val="00CF4FF2"/>
    <w:rsid w:val="00D1228D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606A3"/>
    <w:rsid w:val="00E63F3D"/>
    <w:rsid w:val="00E65E23"/>
    <w:rsid w:val="00E719D7"/>
    <w:rsid w:val="00EA46CF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sz w:val="28"/>
      <w:szCs w:val="28"/>
      <w:lang w:val="ru-RU" w:eastAsia="ru-RU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color w:val="auto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/>
      <w:kern w:val="1"/>
      <w:sz w:val="28"/>
      <w:szCs w:val="28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bCs/>
      <w:color w:val="auto"/>
    </w:rPr>
  </w:style>
  <w:style w:type="character" w:styleId="Strong">
    <w:name w:val="Strong"/>
    <w:basedOn w:val="DefaultParagraphFont"/>
    <w:uiPriority w:val="99"/>
    <w:qFormat/>
    <w:rsid w:val="00EA46CF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4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126</TotalTime>
  <Pages>2</Pages>
  <Words>655</Words>
  <Characters>3738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1</cp:lastModifiedBy>
  <cp:revision>8</cp:revision>
  <cp:lastPrinted>2022-12-06T13:04:00Z</cp:lastPrinted>
  <dcterms:created xsi:type="dcterms:W3CDTF">2022-12-23T09:58:00Z</dcterms:created>
  <dcterms:modified xsi:type="dcterms:W3CDTF">2022-12-28T19:49:00Z</dcterms:modified>
</cp:coreProperties>
</file>