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DDA" w:rsidRDefault="000F7DDA" w:rsidP="00CF4FF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0F7DDA" w:rsidRDefault="000F7DDA" w:rsidP="00CF4FF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0F7DDA" w:rsidRPr="000B5FC6" w:rsidRDefault="000F7DDA" w:rsidP="00CF4FF2">
      <w:pPr>
        <w:jc w:val="center"/>
        <w:rPr>
          <w:b/>
          <w:bCs/>
          <w:sz w:val="28"/>
          <w:szCs w:val="28"/>
        </w:rPr>
      </w:pPr>
      <w:r w:rsidRPr="000B5FC6">
        <w:rPr>
          <w:b/>
          <w:bCs/>
          <w:sz w:val="28"/>
          <w:szCs w:val="28"/>
        </w:rPr>
        <w:t>РОМОДАНОВСКОГО</w:t>
      </w:r>
      <w:r>
        <w:rPr>
          <w:b/>
          <w:bCs/>
          <w:sz w:val="28"/>
          <w:szCs w:val="28"/>
        </w:rPr>
        <w:t xml:space="preserve"> МУНИЦИПАЛЬНОГО</w:t>
      </w:r>
      <w:r w:rsidRPr="000B5FC6">
        <w:rPr>
          <w:b/>
          <w:bCs/>
          <w:sz w:val="28"/>
          <w:szCs w:val="28"/>
        </w:rPr>
        <w:t xml:space="preserve"> РАЙОНА</w:t>
      </w:r>
    </w:p>
    <w:p w:rsidR="000F7DDA" w:rsidRDefault="000F7DDA" w:rsidP="00CF4FF2">
      <w:pPr>
        <w:pStyle w:val="Heading1"/>
        <w:jc w:val="center"/>
      </w:pPr>
      <w:r w:rsidRPr="000B5FC6">
        <w:rPr>
          <w:b/>
          <w:bCs/>
        </w:rPr>
        <w:t>РЕСПУБЛИКИ МОРДОВИЯ</w:t>
      </w:r>
    </w:p>
    <w:p w:rsidR="000F7DDA" w:rsidRPr="00A605FE" w:rsidRDefault="000F7DDA" w:rsidP="00CF4FF2">
      <w:pPr>
        <w:jc w:val="center"/>
        <w:rPr>
          <w:b/>
          <w:bCs/>
          <w:sz w:val="28"/>
          <w:szCs w:val="28"/>
        </w:rPr>
      </w:pPr>
    </w:p>
    <w:p w:rsidR="000F7DDA" w:rsidRPr="00990550" w:rsidRDefault="000F7DDA" w:rsidP="00CF4FF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РЕШЕНИЕ</w:t>
      </w:r>
    </w:p>
    <w:p w:rsidR="000F7DDA" w:rsidRPr="00FB3ED9" w:rsidRDefault="000F7DDA" w:rsidP="00CF4FF2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F7DDA" w:rsidRPr="00FB3ED9" w:rsidRDefault="000F7DDA" w:rsidP="00CF4FF2"/>
    <w:p w:rsidR="000F7DDA" w:rsidRPr="006748CF" w:rsidRDefault="000F7DDA" w:rsidP="00CF4FF2">
      <w:pPr>
        <w:rPr>
          <w:sz w:val="24"/>
          <w:szCs w:val="24"/>
        </w:rPr>
      </w:pPr>
      <w:r>
        <w:t xml:space="preserve">   от</w:t>
      </w:r>
      <w:r w:rsidRPr="006748CF">
        <w:rPr>
          <w:sz w:val="24"/>
          <w:szCs w:val="24"/>
        </w:rPr>
        <w:t xml:space="preserve"> «</w:t>
      </w:r>
      <w:r>
        <w:rPr>
          <w:sz w:val="24"/>
          <w:szCs w:val="24"/>
        </w:rPr>
        <w:t>29</w:t>
      </w:r>
      <w:r w:rsidRPr="006748CF">
        <w:rPr>
          <w:sz w:val="24"/>
          <w:szCs w:val="24"/>
        </w:rPr>
        <w:t>»</w:t>
      </w:r>
      <w:r>
        <w:rPr>
          <w:sz w:val="24"/>
          <w:szCs w:val="24"/>
        </w:rPr>
        <w:t xml:space="preserve"> декабря 2022</w:t>
      </w:r>
      <w:r w:rsidRPr="006748CF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Pr="006748CF">
        <w:rPr>
          <w:sz w:val="24"/>
          <w:szCs w:val="24"/>
        </w:rPr>
        <w:t xml:space="preserve">.                                     </w:t>
      </w:r>
      <w:r>
        <w:rPr>
          <w:sz w:val="24"/>
          <w:szCs w:val="24"/>
        </w:rPr>
        <w:t xml:space="preserve">                                                      № 26</w:t>
      </w:r>
    </w:p>
    <w:p w:rsidR="000F7DDA" w:rsidRPr="006748CF" w:rsidRDefault="000F7DDA" w:rsidP="00CF4FF2">
      <w:pPr>
        <w:rPr>
          <w:sz w:val="24"/>
          <w:szCs w:val="24"/>
        </w:rPr>
      </w:pPr>
    </w:p>
    <w:p w:rsidR="000F7DDA" w:rsidRPr="006748CF" w:rsidRDefault="000F7DDA" w:rsidP="00CF4FF2">
      <w:pPr>
        <w:jc w:val="center"/>
        <w:rPr>
          <w:sz w:val="24"/>
          <w:szCs w:val="24"/>
        </w:rPr>
      </w:pPr>
      <w:r>
        <w:rPr>
          <w:sz w:val="24"/>
          <w:szCs w:val="24"/>
        </w:rPr>
        <w:t>с. Алтары</w:t>
      </w:r>
    </w:p>
    <w:p w:rsidR="000F7DDA" w:rsidRPr="007B1D07" w:rsidRDefault="000F7DDA" w:rsidP="00CF4FF2">
      <w:pPr>
        <w:jc w:val="both"/>
        <w:rPr>
          <w:sz w:val="26"/>
          <w:szCs w:val="26"/>
        </w:rPr>
      </w:pPr>
    </w:p>
    <w:p w:rsidR="000F7DDA" w:rsidRPr="000555F1" w:rsidRDefault="000F7DDA" w:rsidP="001B2B9C">
      <w:pPr>
        <w:ind w:right="4495"/>
        <w:jc w:val="both"/>
        <w:rPr>
          <w:b/>
          <w:bCs/>
          <w:sz w:val="26"/>
          <w:szCs w:val="26"/>
        </w:rPr>
      </w:pPr>
      <w:r w:rsidRPr="007B1D07">
        <w:rPr>
          <w:b/>
          <w:bCs/>
          <w:sz w:val="26"/>
          <w:szCs w:val="26"/>
        </w:rPr>
        <w:t xml:space="preserve">О </w:t>
      </w:r>
      <w:r>
        <w:rPr>
          <w:b/>
          <w:bCs/>
          <w:sz w:val="26"/>
          <w:szCs w:val="26"/>
        </w:rPr>
        <w:t>принятии части</w:t>
      </w:r>
      <w:r w:rsidRPr="007B1D07">
        <w:rPr>
          <w:b/>
          <w:bCs/>
          <w:sz w:val="26"/>
          <w:szCs w:val="26"/>
        </w:rPr>
        <w:t xml:space="preserve"> полномочий </w:t>
      </w:r>
      <w:r>
        <w:rPr>
          <w:b/>
          <w:bCs/>
          <w:sz w:val="26"/>
          <w:szCs w:val="26"/>
        </w:rPr>
        <w:t xml:space="preserve">Ромодановского муниципального района </w:t>
      </w:r>
      <w:r w:rsidRPr="000555F1">
        <w:rPr>
          <w:b/>
          <w:bCs/>
          <w:sz w:val="26"/>
          <w:szCs w:val="26"/>
        </w:rPr>
        <w:t>по организации в границах поселения электро-, тепло-,</w:t>
      </w:r>
      <w:r>
        <w:rPr>
          <w:b/>
          <w:bCs/>
          <w:sz w:val="26"/>
          <w:szCs w:val="26"/>
        </w:rPr>
        <w:t xml:space="preserve"> </w:t>
      </w:r>
      <w:r w:rsidRPr="000555F1">
        <w:rPr>
          <w:b/>
          <w:bCs/>
          <w:sz w:val="26"/>
          <w:szCs w:val="26"/>
        </w:rPr>
        <w:t>газо- и  водоснабжения населения, водоотведения, снабжения населения топливом</w:t>
      </w:r>
    </w:p>
    <w:p w:rsidR="000F7DDA" w:rsidRPr="007B1D07" w:rsidRDefault="000F7DDA" w:rsidP="00CF4FF2">
      <w:pPr>
        <w:tabs>
          <w:tab w:val="left" w:pos="6946"/>
        </w:tabs>
        <w:ind w:left="709" w:right="2664"/>
        <w:jc w:val="both"/>
        <w:rPr>
          <w:b/>
          <w:bCs/>
          <w:sz w:val="26"/>
          <w:szCs w:val="26"/>
        </w:rPr>
      </w:pPr>
    </w:p>
    <w:p w:rsidR="000F7DDA" w:rsidRPr="007B1D07" w:rsidRDefault="000F7DDA" w:rsidP="00CF4FF2">
      <w:pPr>
        <w:ind w:firstLine="540"/>
        <w:jc w:val="both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 xml:space="preserve">В соответствии с </w:t>
      </w:r>
      <w:hyperlink r:id="rId5" w:history="1">
        <w:r w:rsidRPr="007B1D07">
          <w:rPr>
            <w:rStyle w:val="a"/>
            <w:color w:val="000000"/>
            <w:sz w:val="26"/>
            <w:szCs w:val="26"/>
          </w:rPr>
          <w:t>частью 4 статьи 15</w:t>
        </w:r>
      </w:hyperlink>
      <w:r w:rsidRPr="007B1D07">
        <w:rPr>
          <w:color w:val="000000"/>
          <w:sz w:val="26"/>
          <w:szCs w:val="26"/>
        </w:rPr>
        <w:t xml:space="preserve"> Федерального закона от 06.10.2003 г. № 131-ФЗ "Об общих принципах организации местного самоуправления в Российской Федерации", руководствуясь </w:t>
      </w:r>
      <w:hyperlink r:id="rId6" w:history="1">
        <w:r w:rsidRPr="007B1D07">
          <w:rPr>
            <w:rStyle w:val="a"/>
            <w:color w:val="000000"/>
            <w:sz w:val="26"/>
            <w:szCs w:val="26"/>
          </w:rPr>
          <w:t>Уставом</w:t>
        </w:r>
      </w:hyperlink>
      <w:r w:rsidRPr="007B1D0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Алтарского сельского поселения Ромодановского</w:t>
      </w:r>
      <w:r w:rsidRPr="007B1D07">
        <w:rPr>
          <w:color w:val="000000"/>
          <w:sz w:val="26"/>
          <w:szCs w:val="26"/>
        </w:rPr>
        <w:t xml:space="preserve"> муниципального района, Совет депутатов </w:t>
      </w:r>
      <w:r>
        <w:rPr>
          <w:color w:val="000000"/>
          <w:sz w:val="26"/>
          <w:szCs w:val="26"/>
        </w:rPr>
        <w:t>Алтарского сельского поселения</w:t>
      </w:r>
    </w:p>
    <w:p w:rsidR="000F7DDA" w:rsidRDefault="000F7DDA" w:rsidP="00CF4FF2">
      <w:pPr>
        <w:ind w:firstLine="540"/>
        <w:jc w:val="center"/>
        <w:rPr>
          <w:color w:val="000000"/>
          <w:sz w:val="26"/>
          <w:szCs w:val="26"/>
        </w:rPr>
      </w:pPr>
    </w:p>
    <w:p w:rsidR="000F7DDA" w:rsidRDefault="000F7DDA" w:rsidP="00CF4FF2">
      <w:pPr>
        <w:ind w:firstLine="540"/>
        <w:jc w:val="center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>РЕШИЛ:</w:t>
      </w:r>
    </w:p>
    <w:p w:rsidR="000F7DDA" w:rsidRDefault="000F7DDA" w:rsidP="00CF4FF2">
      <w:pPr>
        <w:ind w:firstLine="540"/>
        <w:jc w:val="center"/>
        <w:rPr>
          <w:color w:val="000000"/>
          <w:sz w:val="26"/>
          <w:szCs w:val="26"/>
        </w:rPr>
      </w:pPr>
    </w:p>
    <w:p w:rsidR="000F7DDA" w:rsidRDefault="000F7DDA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Продлить Соглашение о передаче части полномочий </w:t>
      </w:r>
      <w:r w:rsidRPr="000555F1">
        <w:rPr>
          <w:sz w:val="26"/>
          <w:szCs w:val="26"/>
        </w:rPr>
        <w:t>по организации в границах поселения электро-, тепло-,</w:t>
      </w:r>
      <w:r>
        <w:rPr>
          <w:sz w:val="26"/>
          <w:szCs w:val="26"/>
        </w:rPr>
        <w:t xml:space="preserve"> </w:t>
      </w:r>
      <w:r w:rsidRPr="000555F1">
        <w:rPr>
          <w:sz w:val="26"/>
          <w:szCs w:val="26"/>
        </w:rPr>
        <w:t>газо- и  водоснабжения населения, водоотведения, снабжения населения топливом</w:t>
      </w:r>
      <w:r>
        <w:rPr>
          <w:sz w:val="26"/>
          <w:szCs w:val="26"/>
        </w:rPr>
        <w:t xml:space="preserve"> от 21.12.2017 года.</w:t>
      </w:r>
    </w:p>
    <w:p w:rsidR="000F7DDA" w:rsidRDefault="000F7DDA" w:rsidP="00E65E2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2.  Заключить дополнительное соглашение</w:t>
      </w:r>
      <w:r w:rsidRPr="000E10DB">
        <w:rPr>
          <w:sz w:val="26"/>
          <w:szCs w:val="26"/>
        </w:rPr>
        <w:t xml:space="preserve"> </w:t>
      </w:r>
      <w:r w:rsidRPr="000555F1">
        <w:rPr>
          <w:sz w:val="26"/>
          <w:szCs w:val="26"/>
        </w:rPr>
        <w:t>по организации в границах поселения электро-, тепло-,</w:t>
      </w:r>
      <w:r>
        <w:rPr>
          <w:sz w:val="26"/>
          <w:szCs w:val="26"/>
        </w:rPr>
        <w:t xml:space="preserve"> </w:t>
      </w:r>
      <w:r w:rsidRPr="000555F1">
        <w:rPr>
          <w:sz w:val="26"/>
          <w:szCs w:val="26"/>
        </w:rPr>
        <w:t>газо- и  водоснабжения населения, водоотведения, снабжения населения топливом</w:t>
      </w:r>
      <w:r>
        <w:rPr>
          <w:sz w:val="26"/>
          <w:szCs w:val="26"/>
        </w:rPr>
        <w:t>.</w:t>
      </w:r>
    </w:p>
    <w:p w:rsidR="000F7DDA" w:rsidRPr="007B1D07" w:rsidRDefault="000F7DDA" w:rsidP="00E65E2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3</w:t>
      </w:r>
      <w:r>
        <w:rPr>
          <w:color w:val="000000"/>
          <w:sz w:val="26"/>
          <w:szCs w:val="26"/>
        </w:rPr>
        <w:t>.</w:t>
      </w:r>
      <w:r w:rsidRPr="007B1D07">
        <w:rPr>
          <w:color w:val="000000"/>
          <w:sz w:val="26"/>
          <w:szCs w:val="26"/>
        </w:rPr>
        <w:t xml:space="preserve"> </w:t>
      </w:r>
      <w:hyperlink r:id="rId7" w:history="1">
        <w:r w:rsidRPr="007B1D07">
          <w:rPr>
            <w:rStyle w:val="Hyperlink"/>
            <w:color w:val="auto"/>
            <w:sz w:val="26"/>
            <w:szCs w:val="26"/>
            <w:u w:val="none"/>
          </w:rPr>
          <w:t>Опубликовать</w:t>
        </w:r>
      </w:hyperlink>
      <w:r w:rsidRPr="007B1D07">
        <w:rPr>
          <w:sz w:val="26"/>
          <w:szCs w:val="26"/>
        </w:rPr>
        <w:t xml:space="preserve"> настоящее решение в </w:t>
      </w:r>
      <w:r>
        <w:rPr>
          <w:sz w:val="26"/>
          <w:szCs w:val="26"/>
        </w:rPr>
        <w:t>местной газете «Хабарлар»</w:t>
      </w:r>
      <w:r w:rsidRPr="007B1D07">
        <w:rPr>
          <w:sz w:val="26"/>
          <w:szCs w:val="26"/>
        </w:rPr>
        <w:t xml:space="preserve"> </w:t>
      </w:r>
      <w:r>
        <w:rPr>
          <w:sz w:val="26"/>
          <w:szCs w:val="26"/>
        </w:rPr>
        <w:t>Алтарского сельского поселения</w:t>
      </w:r>
      <w:r w:rsidRPr="007B1D07">
        <w:rPr>
          <w:sz w:val="26"/>
          <w:szCs w:val="26"/>
        </w:rPr>
        <w:t xml:space="preserve"> и разместить на </w:t>
      </w:r>
      <w:hyperlink r:id="rId8" w:history="1">
        <w:r w:rsidRPr="007B1D07">
          <w:rPr>
            <w:rStyle w:val="Hyperlink"/>
            <w:color w:val="auto"/>
            <w:sz w:val="26"/>
            <w:szCs w:val="26"/>
            <w:u w:val="none"/>
          </w:rPr>
          <w:t>официальном сайте</w:t>
        </w:r>
      </w:hyperlink>
      <w:r w:rsidRPr="007B1D07">
        <w:rPr>
          <w:sz w:val="26"/>
          <w:szCs w:val="26"/>
        </w:rPr>
        <w:t xml:space="preserve"> Администрации </w:t>
      </w:r>
      <w:r>
        <w:rPr>
          <w:sz w:val="26"/>
          <w:szCs w:val="26"/>
        </w:rPr>
        <w:t>Алтарского сельского поселения</w:t>
      </w:r>
    </w:p>
    <w:p w:rsidR="000F7DDA" w:rsidRPr="007B1D07" w:rsidRDefault="000F7DDA" w:rsidP="00E65E2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Pr="007B1D07">
        <w:rPr>
          <w:rFonts w:ascii="Times New Roman" w:hAnsi="Times New Roman" w:cs="Times New Roman"/>
          <w:color w:val="000000"/>
          <w:sz w:val="26"/>
          <w:szCs w:val="26"/>
        </w:rPr>
        <w:t>. Контроль за исполнением настоящего решения оставляю за собой.</w:t>
      </w:r>
    </w:p>
    <w:p w:rsidR="000F7DDA" w:rsidRDefault="000F7DDA" w:rsidP="00E63F3D">
      <w:pPr>
        <w:ind w:firstLine="540"/>
        <w:jc w:val="both"/>
        <w:rPr>
          <w:sz w:val="26"/>
          <w:szCs w:val="26"/>
        </w:rPr>
      </w:pPr>
    </w:p>
    <w:p w:rsidR="000F7DDA" w:rsidRDefault="000F7DDA" w:rsidP="00E63F3D">
      <w:pPr>
        <w:ind w:firstLine="540"/>
        <w:jc w:val="both"/>
        <w:rPr>
          <w:sz w:val="26"/>
          <w:szCs w:val="26"/>
        </w:rPr>
      </w:pPr>
    </w:p>
    <w:p w:rsidR="000F7DDA" w:rsidRPr="006029D6" w:rsidRDefault="000F7DDA" w:rsidP="00E63F3D">
      <w:pPr>
        <w:ind w:firstLine="540"/>
        <w:jc w:val="both"/>
        <w:rPr>
          <w:b/>
          <w:bCs/>
          <w:sz w:val="26"/>
          <w:szCs w:val="26"/>
        </w:rPr>
      </w:pPr>
      <w:r w:rsidRPr="006029D6">
        <w:rPr>
          <w:b/>
          <w:bCs/>
          <w:sz w:val="26"/>
          <w:szCs w:val="26"/>
        </w:rPr>
        <w:t xml:space="preserve">Глава Алтарского </w:t>
      </w:r>
    </w:p>
    <w:p w:rsidR="000F7DDA" w:rsidRPr="006029D6" w:rsidRDefault="000F7DDA" w:rsidP="00E63F3D">
      <w:pPr>
        <w:ind w:firstLine="540"/>
        <w:jc w:val="both"/>
        <w:rPr>
          <w:b/>
          <w:bCs/>
          <w:sz w:val="26"/>
          <w:szCs w:val="26"/>
        </w:rPr>
      </w:pPr>
      <w:r w:rsidRPr="006029D6">
        <w:rPr>
          <w:b/>
          <w:bCs/>
          <w:sz w:val="26"/>
          <w:szCs w:val="26"/>
        </w:rPr>
        <w:t>сельского поселения                                                                      М.Х.Кузяев</w:t>
      </w:r>
    </w:p>
    <w:p w:rsidR="000F7DDA" w:rsidRPr="000F24BB" w:rsidRDefault="000F7DDA" w:rsidP="00ED7191">
      <w:pPr>
        <w:ind w:left="709"/>
        <w:rPr>
          <w:sz w:val="28"/>
          <w:szCs w:val="28"/>
        </w:rPr>
      </w:pPr>
      <w:r>
        <w:rPr>
          <w:rStyle w:val="a0"/>
          <w:b w:val="0"/>
          <w:bCs w:val="0"/>
          <w:sz w:val="26"/>
          <w:szCs w:val="26"/>
        </w:rPr>
        <w:br w:type="page"/>
      </w:r>
    </w:p>
    <w:p w:rsidR="000F7DDA" w:rsidRPr="00D1228D" w:rsidRDefault="000F7DDA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0F7DDA" w:rsidRPr="00D1228D" w:rsidRDefault="000F7DDA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0F7DDA" w:rsidRPr="00D1228D" w:rsidRDefault="000F7DDA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0F7DDA" w:rsidRPr="00D1228D" w:rsidRDefault="000F7DDA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0F7DDA" w:rsidRPr="00D1228D" w:rsidRDefault="000F7DDA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от «__» _________ 2022 г.  №__</w:t>
      </w:r>
    </w:p>
    <w:p w:rsidR="000F7DDA" w:rsidRPr="00D1228D" w:rsidRDefault="000F7DDA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0F7DDA" w:rsidRPr="00D1228D" w:rsidRDefault="000F7DDA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0F7DDA" w:rsidRPr="00D1228D" w:rsidRDefault="000F7DDA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0F7DDA" w:rsidRPr="00D1228D" w:rsidRDefault="000F7DDA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Алтарского сельского поселения</w:t>
      </w:r>
    </w:p>
    <w:p w:rsidR="000F7DDA" w:rsidRPr="00D1228D" w:rsidRDefault="000F7DDA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0F7DDA" w:rsidRPr="00D1228D" w:rsidRDefault="000F7DDA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0F7DDA" w:rsidRPr="00D1228D" w:rsidRDefault="000F7DDA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>
        <w:rPr>
          <w:sz w:val="26"/>
          <w:szCs w:val="26"/>
        </w:rPr>
        <w:t>от «29» декабря</w:t>
      </w:r>
      <w:r w:rsidRPr="00D1228D">
        <w:rPr>
          <w:sz w:val="26"/>
          <w:szCs w:val="26"/>
        </w:rPr>
        <w:t xml:space="preserve"> 2022 г.  №</w:t>
      </w:r>
      <w:r>
        <w:rPr>
          <w:sz w:val="26"/>
          <w:szCs w:val="26"/>
        </w:rPr>
        <w:t>26</w:t>
      </w:r>
    </w:p>
    <w:p w:rsidR="000F7DDA" w:rsidRPr="00D1228D" w:rsidRDefault="000F7DDA" w:rsidP="00D01969">
      <w:pPr>
        <w:pStyle w:val="NoSpacing"/>
        <w:ind w:left="6096"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0F7DDA" w:rsidRDefault="000F7DDA" w:rsidP="006029D6">
      <w:pPr>
        <w:pStyle w:val="Heading1"/>
        <w:jc w:val="center"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>Дополнительное соглашение № 1</w:t>
      </w:r>
    </w:p>
    <w:p w:rsidR="000F7DDA" w:rsidRPr="00D1228D" w:rsidRDefault="000F7DDA" w:rsidP="006029D6">
      <w:pPr>
        <w:pStyle w:val="Heading1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к Соглашению </w:t>
      </w:r>
      <w:r w:rsidRPr="00D1228D">
        <w:rPr>
          <w:sz w:val="26"/>
          <w:szCs w:val="26"/>
        </w:rPr>
        <w:t xml:space="preserve">о передаче осуществления части полномочий Ромодановского муниципального района Алтарскому сельскому поселению </w:t>
      </w:r>
      <w:r w:rsidRPr="000555F1">
        <w:rPr>
          <w:sz w:val="26"/>
          <w:szCs w:val="26"/>
        </w:rPr>
        <w:t>по организации в границах поселения электро-, тепло-,</w:t>
      </w:r>
      <w:r>
        <w:rPr>
          <w:sz w:val="26"/>
          <w:szCs w:val="26"/>
        </w:rPr>
        <w:t xml:space="preserve"> </w:t>
      </w:r>
      <w:r w:rsidRPr="000555F1">
        <w:rPr>
          <w:sz w:val="26"/>
          <w:szCs w:val="26"/>
        </w:rPr>
        <w:t>газо- и  водоснабжения населения, водоотведения, снабжения населения топливом</w:t>
      </w:r>
      <w:r>
        <w:rPr>
          <w:sz w:val="26"/>
          <w:szCs w:val="26"/>
        </w:rPr>
        <w:t xml:space="preserve"> от 21.12.2017 года.</w:t>
      </w:r>
      <w:r w:rsidRPr="00D1228D">
        <w:rPr>
          <w:sz w:val="26"/>
          <w:szCs w:val="26"/>
        </w:rPr>
        <w:br/>
      </w:r>
    </w:p>
    <w:bookmarkEnd w:id="0"/>
    <w:p w:rsidR="000F7DDA" w:rsidRPr="00D1228D" w:rsidRDefault="000F7DDA" w:rsidP="00D01969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D1228D">
        <w:rPr>
          <w:sz w:val="26"/>
          <w:szCs w:val="26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с одной стороны, и Алтарское сельское поселение Ромодановского муниципального района Республики Мордовия, именуемое в дальнейшем "Поселение", в лице Главы Алтарского сельского поселения Кузяева Менира Хафизовича, с другой стороны, руководствуясь </w:t>
      </w:r>
      <w:hyperlink r:id="rId9" w:history="1">
        <w:r w:rsidRPr="00D1228D">
          <w:rPr>
            <w:rStyle w:val="a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о передаче осуществления части полномочий Ромодановского муниципального района Алтарскому сельскому поселению </w:t>
      </w:r>
      <w:r w:rsidRPr="000555F1">
        <w:rPr>
          <w:sz w:val="26"/>
          <w:szCs w:val="26"/>
        </w:rPr>
        <w:t>по организации в границах поселения электро-, тепло-,</w:t>
      </w:r>
      <w:r>
        <w:rPr>
          <w:sz w:val="26"/>
          <w:szCs w:val="26"/>
        </w:rPr>
        <w:t xml:space="preserve"> </w:t>
      </w:r>
      <w:r w:rsidRPr="000555F1">
        <w:rPr>
          <w:sz w:val="26"/>
          <w:szCs w:val="26"/>
        </w:rPr>
        <w:t>газо- и  водоснабжения населения, водоотведения, снабжения населения топливом</w:t>
      </w:r>
      <w:r w:rsidRPr="00D1228D">
        <w:rPr>
          <w:sz w:val="26"/>
          <w:szCs w:val="26"/>
        </w:rPr>
        <w:t xml:space="preserve"> от «</w:t>
      </w:r>
      <w:r>
        <w:rPr>
          <w:sz w:val="26"/>
          <w:szCs w:val="26"/>
        </w:rPr>
        <w:t>21</w:t>
      </w:r>
      <w:r w:rsidRPr="00D1228D">
        <w:rPr>
          <w:sz w:val="26"/>
          <w:szCs w:val="26"/>
        </w:rPr>
        <w:t xml:space="preserve">» </w:t>
      </w:r>
      <w:r>
        <w:rPr>
          <w:sz w:val="26"/>
          <w:szCs w:val="26"/>
        </w:rPr>
        <w:t>декабря 2017</w:t>
      </w:r>
      <w:r w:rsidRPr="00D1228D">
        <w:rPr>
          <w:sz w:val="26"/>
          <w:szCs w:val="26"/>
        </w:rPr>
        <w:t xml:space="preserve"> г.  (далее – «Соглашение») о нижеследующем:</w:t>
      </w:r>
    </w:p>
    <w:p w:rsidR="000F7DDA" w:rsidRPr="00D1228D" w:rsidRDefault="000F7DDA" w:rsidP="00D01969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0F7DDA" w:rsidRPr="00D1228D" w:rsidRDefault="000F7DDA" w:rsidP="00D01969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D1228D">
        <w:rPr>
          <w:sz w:val="26"/>
          <w:szCs w:val="26"/>
        </w:rPr>
        <w:t>«10.2. Настоящее Соглашение заключается по 31 декабря 2027 г.».</w:t>
      </w:r>
    </w:p>
    <w:p w:rsidR="000F7DDA" w:rsidRPr="00D1228D" w:rsidRDefault="000F7DDA" w:rsidP="00D01969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0F7DDA" w:rsidRPr="00D1228D" w:rsidRDefault="000F7DDA" w:rsidP="00D01969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0F7DDA" w:rsidRPr="00D1228D" w:rsidRDefault="000F7DDA" w:rsidP="00D01969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0F7DDA" w:rsidRPr="00D1228D" w:rsidRDefault="000F7DDA" w:rsidP="00D01969">
      <w:pPr>
        <w:pStyle w:val="Heading1"/>
        <w:rPr>
          <w:sz w:val="26"/>
          <w:szCs w:val="26"/>
        </w:rPr>
      </w:pPr>
      <w:bookmarkStart w:id="1" w:name="sub_1033"/>
      <w:r>
        <w:rPr>
          <w:sz w:val="26"/>
          <w:szCs w:val="26"/>
        </w:rPr>
        <w:t xml:space="preserve">     </w:t>
      </w:r>
      <w:r w:rsidRPr="00D1228D">
        <w:rPr>
          <w:sz w:val="26"/>
          <w:szCs w:val="26"/>
        </w:rPr>
        <w:t>Подписи сторон:</w:t>
      </w:r>
    </w:p>
    <w:p w:rsidR="000F7DDA" w:rsidRPr="00D1228D" w:rsidRDefault="000F7DDA" w:rsidP="00D01969">
      <w:pPr>
        <w:rPr>
          <w:sz w:val="26"/>
          <w:szCs w:val="26"/>
        </w:rPr>
      </w:pPr>
    </w:p>
    <w:tbl>
      <w:tblPr>
        <w:tblW w:w="0" w:type="auto"/>
        <w:tblInd w:w="-106" w:type="dxa"/>
        <w:tblLook w:val="00A0"/>
      </w:tblPr>
      <w:tblGrid>
        <w:gridCol w:w="4644"/>
        <w:gridCol w:w="4927"/>
      </w:tblGrid>
      <w:tr w:rsidR="000F7DDA" w:rsidRPr="00D1228D">
        <w:tc>
          <w:tcPr>
            <w:tcW w:w="4644" w:type="dxa"/>
          </w:tcPr>
          <w:p w:rsidR="000F7DDA" w:rsidRPr="006029D6" w:rsidRDefault="000F7DDA" w:rsidP="0048748E">
            <w:pPr>
              <w:pStyle w:val="a1"/>
              <w:rPr>
                <w:b/>
                <w:bCs/>
                <w:sz w:val="26"/>
                <w:szCs w:val="26"/>
              </w:rPr>
            </w:pPr>
            <w:r w:rsidRPr="006029D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0F7DDA" w:rsidRPr="006029D6" w:rsidRDefault="000F7DDA" w:rsidP="0048748E">
            <w:pPr>
              <w:rPr>
                <w:b/>
                <w:bCs/>
                <w:sz w:val="26"/>
                <w:szCs w:val="26"/>
              </w:rPr>
            </w:pPr>
            <w:r w:rsidRPr="006029D6">
              <w:rPr>
                <w:b/>
                <w:bCs/>
                <w:sz w:val="26"/>
                <w:szCs w:val="26"/>
              </w:rPr>
              <w:t>Глава Алтарского сельского поселения Ромодановского муниципального района</w:t>
            </w:r>
            <w:r>
              <w:rPr>
                <w:b/>
                <w:bCs/>
                <w:sz w:val="26"/>
                <w:szCs w:val="26"/>
              </w:rPr>
              <w:t xml:space="preserve"> Республики Мордовия</w:t>
            </w:r>
          </w:p>
        </w:tc>
      </w:tr>
      <w:tr w:rsidR="000F7DDA" w:rsidRPr="00D1228D">
        <w:tc>
          <w:tcPr>
            <w:tcW w:w="4644" w:type="dxa"/>
          </w:tcPr>
          <w:p w:rsidR="000F7DDA" w:rsidRPr="006029D6" w:rsidRDefault="000F7DDA" w:rsidP="0048748E">
            <w:pPr>
              <w:rPr>
                <w:b/>
                <w:bCs/>
                <w:sz w:val="26"/>
                <w:szCs w:val="26"/>
              </w:rPr>
            </w:pPr>
          </w:p>
          <w:p w:rsidR="000F7DDA" w:rsidRPr="006029D6" w:rsidRDefault="000F7DDA" w:rsidP="0048748E">
            <w:pPr>
              <w:rPr>
                <w:b/>
                <w:bCs/>
                <w:sz w:val="26"/>
                <w:szCs w:val="26"/>
              </w:rPr>
            </w:pPr>
            <w:r w:rsidRPr="006029D6">
              <w:rPr>
                <w:b/>
                <w:bCs/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0F7DDA" w:rsidRPr="006029D6" w:rsidRDefault="000F7DDA" w:rsidP="0048748E">
            <w:pPr>
              <w:rPr>
                <w:b/>
                <w:bCs/>
                <w:sz w:val="26"/>
                <w:szCs w:val="26"/>
              </w:rPr>
            </w:pPr>
          </w:p>
          <w:p w:rsidR="000F7DDA" w:rsidRPr="006029D6" w:rsidRDefault="000F7DDA" w:rsidP="0048748E">
            <w:pPr>
              <w:rPr>
                <w:b/>
                <w:bCs/>
                <w:sz w:val="26"/>
                <w:szCs w:val="26"/>
              </w:rPr>
            </w:pPr>
            <w:r w:rsidRPr="006029D6">
              <w:rPr>
                <w:b/>
                <w:bCs/>
                <w:sz w:val="26"/>
                <w:szCs w:val="26"/>
              </w:rPr>
              <w:t>__________________ М.Х. Кузяев</w:t>
            </w:r>
          </w:p>
        </w:tc>
      </w:tr>
      <w:bookmarkEnd w:id="1"/>
    </w:tbl>
    <w:p w:rsidR="000F7DDA" w:rsidRPr="000F24BB" w:rsidRDefault="000F7DDA" w:rsidP="006029D6"/>
    <w:sectPr w:rsidR="000F7DDA" w:rsidRPr="000F24BB" w:rsidSect="00CF4FF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924"/>
    <w:rsid w:val="00004DFC"/>
    <w:rsid w:val="000132AE"/>
    <w:rsid w:val="00032465"/>
    <w:rsid w:val="00034C25"/>
    <w:rsid w:val="00050E43"/>
    <w:rsid w:val="000555F1"/>
    <w:rsid w:val="00066D90"/>
    <w:rsid w:val="000A5672"/>
    <w:rsid w:val="000B5FC6"/>
    <w:rsid w:val="000C7767"/>
    <w:rsid w:val="000E10DB"/>
    <w:rsid w:val="000E3449"/>
    <w:rsid w:val="000F24BB"/>
    <w:rsid w:val="000F7DDA"/>
    <w:rsid w:val="00125EB9"/>
    <w:rsid w:val="00127F60"/>
    <w:rsid w:val="00140B00"/>
    <w:rsid w:val="00145E2C"/>
    <w:rsid w:val="00156656"/>
    <w:rsid w:val="00184FF1"/>
    <w:rsid w:val="001A0CD1"/>
    <w:rsid w:val="001B2B9C"/>
    <w:rsid w:val="001C39B9"/>
    <w:rsid w:val="001D48A8"/>
    <w:rsid w:val="001E3C6C"/>
    <w:rsid w:val="00200193"/>
    <w:rsid w:val="002018C8"/>
    <w:rsid w:val="00205983"/>
    <w:rsid w:val="00210B92"/>
    <w:rsid w:val="00243A4D"/>
    <w:rsid w:val="00257B51"/>
    <w:rsid w:val="00281D18"/>
    <w:rsid w:val="00282DA6"/>
    <w:rsid w:val="002B2093"/>
    <w:rsid w:val="002E1976"/>
    <w:rsid w:val="002E56D9"/>
    <w:rsid w:val="00301EF1"/>
    <w:rsid w:val="0030246B"/>
    <w:rsid w:val="003169BF"/>
    <w:rsid w:val="00325AAF"/>
    <w:rsid w:val="00333C4F"/>
    <w:rsid w:val="00335208"/>
    <w:rsid w:val="00343B66"/>
    <w:rsid w:val="00353103"/>
    <w:rsid w:val="00383978"/>
    <w:rsid w:val="00396D85"/>
    <w:rsid w:val="003D2B70"/>
    <w:rsid w:val="003E3879"/>
    <w:rsid w:val="003E6D67"/>
    <w:rsid w:val="004036A2"/>
    <w:rsid w:val="004078DA"/>
    <w:rsid w:val="00407E11"/>
    <w:rsid w:val="004257BB"/>
    <w:rsid w:val="00433EB9"/>
    <w:rsid w:val="004412A0"/>
    <w:rsid w:val="004569E2"/>
    <w:rsid w:val="00463196"/>
    <w:rsid w:val="0048748E"/>
    <w:rsid w:val="004B3419"/>
    <w:rsid w:val="004B5F2B"/>
    <w:rsid w:val="004B7A87"/>
    <w:rsid w:val="00512F50"/>
    <w:rsid w:val="005374EA"/>
    <w:rsid w:val="00555DE1"/>
    <w:rsid w:val="0055765B"/>
    <w:rsid w:val="00562B23"/>
    <w:rsid w:val="005A0DB3"/>
    <w:rsid w:val="005A3D47"/>
    <w:rsid w:val="005C2460"/>
    <w:rsid w:val="005C7CDD"/>
    <w:rsid w:val="005F4B0F"/>
    <w:rsid w:val="006029D6"/>
    <w:rsid w:val="006229CE"/>
    <w:rsid w:val="00626794"/>
    <w:rsid w:val="00641957"/>
    <w:rsid w:val="00644D36"/>
    <w:rsid w:val="00653DB8"/>
    <w:rsid w:val="00673BF6"/>
    <w:rsid w:val="006748CF"/>
    <w:rsid w:val="00684430"/>
    <w:rsid w:val="00690CDC"/>
    <w:rsid w:val="006A34B6"/>
    <w:rsid w:val="006C2924"/>
    <w:rsid w:val="006E38B9"/>
    <w:rsid w:val="006F5D54"/>
    <w:rsid w:val="00714CB0"/>
    <w:rsid w:val="00752BBF"/>
    <w:rsid w:val="007908A3"/>
    <w:rsid w:val="00797E9A"/>
    <w:rsid w:val="007B1D07"/>
    <w:rsid w:val="007D0B8D"/>
    <w:rsid w:val="007D43A5"/>
    <w:rsid w:val="00806071"/>
    <w:rsid w:val="008167DE"/>
    <w:rsid w:val="0084591D"/>
    <w:rsid w:val="008562CD"/>
    <w:rsid w:val="00872638"/>
    <w:rsid w:val="00880FA6"/>
    <w:rsid w:val="008E5FC0"/>
    <w:rsid w:val="008F1B57"/>
    <w:rsid w:val="008F79FE"/>
    <w:rsid w:val="00914EB8"/>
    <w:rsid w:val="00930ABB"/>
    <w:rsid w:val="009339A7"/>
    <w:rsid w:val="00953536"/>
    <w:rsid w:val="009630F0"/>
    <w:rsid w:val="0096752C"/>
    <w:rsid w:val="00990550"/>
    <w:rsid w:val="00992667"/>
    <w:rsid w:val="009A547A"/>
    <w:rsid w:val="009C04B6"/>
    <w:rsid w:val="009C055B"/>
    <w:rsid w:val="009C3167"/>
    <w:rsid w:val="009C4C98"/>
    <w:rsid w:val="009C56AC"/>
    <w:rsid w:val="009D4B10"/>
    <w:rsid w:val="009F14F1"/>
    <w:rsid w:val="009F4159"/>
    <w:rsid w:val="00A046CF"/>
    <w:rsid w:val="00A457CC"/>
    <w:rsid w:val="00A605FE"/>
    <w:rsid w:val="00A71633"/>
    <w:rsid w:val="00A8522A"/>
    <w:rsid w:val="00A972CC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4143"/>
    <w:rsid w:val="00B33A92"/>
    <w:rsid w:val="00B7249A"/>
    <w:rsid w:val="00B8184A"/>
    <w:rsid w:val="00B8476F"/>
    <w:rsid w:val="00B9565F"/>
    <w:rsid w:val="00BA7CEE"/>
    <w:rsid w:val="00BB7B1E"/>
    <w:rsid w:val="00BC4C7B"/>
    <w:rsid w:val="00BD3CD1"/>
    <w:rsid w:val="00BD7DAB"/>
    <w:rsid w:val="00C0385C"/>
    <w:rsid w:val="00C37E3B"/>
    <w:rsid w:val="00C438CE"/>
    <w:rsid w:val="00C52AE6"/>
    <w:rsid w:val="00C61CAB"/>
    <w:rsid w:val="00C65B96"/>
    <w:rsid w:val="00C84525"/>
    <w:rsid w:val="00CB2256"/>
    <w:rsid w:val="00CC1561"/>
    <w:rsid w:val="00CC30D7"/>
    <w:rsid w:val="00CD5359"/>
    <w:rsid w:val="00CF4FF2"/>
    <w:rsid w:val="00D01969"/>
    <w:rsid w:val="00D1228D"/>
    <w:rsid w:val="00D1553F"/>
    <w:rsid w:val="00D21C9F"/>
    <w:rsid w:val="00D345ED"/>
    <w:rsid w:val="00D4196A"/>
    <w:rsid w:val="00D45456"/>
    <w:rsid w:val="00D46570"/>
    <w:rsid w:val="00D5530F"/>
    <w:rsid w:val="00D57491"/>
    <w:rsid w:val="00D64CB7"/>
    <w:rsid w:val="00D71A00"/>
    <w:rsid w:val="00D80DDA"/>
    <w:rsid w:val="00D84003"/>
    <w:rsid w:val="00DA2CEF"/>
    <w:rsid w:val="00DB072D"/>
    <w:rsid w:val="00DB2A0D"/>
    <w:rsid w:val="00E606A3"/>
    <w:rsid w:val="00E63F3D"/>
    <w:rsid w:val="00E65E23"/>
    <w:rsid w:val="00E719D7"/>
    <w:rsid w:val="00EA46CF"/>
    <w:rsid w:val="00EB2B44"/>
    <w:rsid w:val="00ED1AB4"/>
    <w:rsid w:val="00ED7191"/>
    <w:rsid w:val="00EE0215"/>
    <w:rsid w:val="00EF1EB3"/>
    <w:rsid w:val="00F03298"/>
    <w:rsid w:val="00F103FD"/>
    <w:rsid w:val="00F527FA"/>
    <w:rsid w:val="00F80D47"/>
    <w:rsid w:val="00FB0302"/>
    <w:rsid w:val="00FB3ED9"/>
    <w:rsid w:val="00FD0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924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2924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924"/>
    <w:rPr>
      <w:sz w:val="28"/>
      <w:szCs w:val="28"/>
      <w:lang w:val="ru-RU" w:eastAsia="ru-RU"/>
    </w:rPr>
  </w:style>
  <w:style w:type="paragraph" w:customStyle="1" w:styleId="ConsPlusNormal">
    <w:name w:val="ConsPlusNormal"/>
    <w:uiPriority w:val="99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">
    <w:name w:val="Гипертекстовая ссылка"/>
    <w:basedOn w:val="DefaultParagraphFont"/>
    <w:uiPriority w:val="99"/>
    <w:rsid w:val="009C055B"/>
    <w:rPr>
      <w:color w:val="106BBE"/>
    </w:rPr>
  </w:style>
  <w:style w:type="paragraph" w:styleId="NoSpacing">
    <w:name w:val="No Spacing"/>
    <w:uiPriority w:val="99"/>
    <w:qFormat/>
    <w:rsid w:val="009C055B"/>
    <w:pPr>
      <w:widowControl w:val="0"/>
      <w:suppressAutoHyphens/>
    </w:pPr>
    <w:rPr>
      <w:rFonts w:eastAsia="SimSun"/>
      <w:kern w:val="1"/>
      <w:sz w:val="28"/>
      <w:szCs w:val="28"/>
      <w:lang w:eastAsia="hi-IN" w:bidi="hi-IN"/>
    </w:rPr>
  </w:style>
  <w:style w:type="character" w:styleId="Hyperlink">
    <w:name w:val="Hyperlink"/>
    <w:basedOn w:val="DefaultParagraphFont"/>
    <w:uiPriority w:val="99"/>
    <w:rsid w:val="000F24BB"/>
    <w:rPr>
      <w:color w:val="0000FF"/>
      <w:u w:val="single"/>
    </w:rPr>
  </w:style>
  <w:style w:type="character" w:customStyle="1" w:styleId="a0">
    <w:name w:val="Цветовое выделение"/>
    <w:uiPriority w:val="99"/>
    <w:rsid w:val="000F24BB"/>
    <w:rPr>
      <w:b/>
      <w:bCs/>
      <w:color w:val="auto"/>
    </w:rPr>
  </w:style>
  <w:style w:type="character" w:styleId="Strong">
    <w:name w:val="Strong"/>
    <w:basedOn w:val="DefaultParagraphFont"/>
    <w:uiPriority w:val="99"/>
    <w:qFormat/>
    <w:rsid w:val="00EA46CF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E38B9"/>
  </w:style>
  <w:style w:type="paragraph" w:customStyle="1" w:styleId="a1">
    <w:name w:val="Прижатый влево"/>
    <w:basedOn w:val="Normal"/>
    <w:next w:val="Normal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2B209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184FF1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785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5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237777.607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20379223.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068242.1000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150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57</TotalTime>
  <Pages>3</Pages>
  <Words>590</Words>
  <Characters>3364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Opганизация</dc:creator>
  <cp:keywords/>
  <dc:description/>
  <cp:lastModifiedBy>1</cp:lastModifiedBy>
  <cp:revision>5</cp:revision>
  <cp:lastPrinted>2022-12-06T13:04:00Z</cp:lastPrinted>
  <dcterms:created xsi:type="dcterms:W3CDTF">2022-12-13T13:36:00Z</dcterms:created>
  <dcterms:modified xsi:type="dcterms:W3CDTF">2022-12-29T22:54:00Z</dcterms:modified>
</cp:coreProperties>
</file>