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0F9" w:rsidRDefault="003530F9" w:rsidP="00CF4F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3530F9" w:rsidRDefault="003530F9" w:rsidP="00CF4F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3530F9" w:rsidRPr="000B5FC6" w:rsidRDefault="003530F9" w:rsidP="00CF4FF2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3530F9" w:rsidRDefault="003530F9" w:rsidP="00CF4FF2">
      <w:pPr>
        <w:pStyle w:val="Heading1"/>
        <w:jc w:val="center"/>
      </w:pPr>
      <w:r w:rsidRPr="000B5FC6">
        <w:rPr>
          <w:b/>
          <w:bCs/>
        </w:rPr>
        <w:t>РЕСПУБЛИКИ МОРДОВИЯ</w:t>
      </w:r>
    </w:p>
    <w:p w:rsidR="003530F9" w:rsidRPr="00A605FE" w:rsidRDefault="003530F9" w:rsidP="00CF4FF2">
      <w:pPr>
        <w:jc w:val="center"/>
        <w:rPr>
          <w:b/>
          <w:bCs/>
          <w:sz w:val="28"/>
          <w:szCs w:val="28"/>
        </w:rPr>
      </w:pPr>
    </w:p>
    <w:p w:rsidR="003530F9" w:rsidRPr="00990550" w:rsidRDefault="003530F9" w:rsidP="00CF4FF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3530F9" w:rsidRPr="00FB3ED9" w:rsidRDefault="003530F9" w:rsidP="00CF4FF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530F9" w:rsidRPr="00FB3ED9" w:rsidRDefault="003530F9" w:rsidP="00CF4FF2"/>
    <w:p w:rsidR="003530F9" w:rsidRPr="006748CF" w:rsidRDefault="003530F9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>29</w:t>
      </w:r>
      <w:r w:rsidRPr="006748CF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 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       № 25</w:t>
      </w:r>
    </w:p>
    <w:p w:rsidR="003530F9" w:rsidRPr="006748CF" w:rsidRDefault="003530F9" w:rsidP="00CF4FF2">
      <w:pPr>
        <w:rPr>
          <w:sz w:val="24"/>
          <w:szCs w:val="24"/>
        </w:rPr>
      </w:pPr>
    </w:p>
    <w:p w:rsidR="003530F9" w:rsidRPr="006748CF" w:rsidRDefault="003530F9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Алтары</w:t>
      </w:r>
    </w:p>
    <w:p w:rsidR="003530F9" w:rsidRPr="007B1D07" w:rsidRDefault="003530F9" w:rsidP="00CF4FF2">
      <w:pPr>
        <w:jc w:val="both"/>
        <w:rPr>
          <w:sz w:val="26"/>
          <w:szCs w:val="26"/>
        </w:rPr>
      </w:pPr>
    </w:p>
    <w:p w:rsidR="003530F9" w:rsidRPr="007B1D07" w:rsidRDefault="003530F9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>
        <w:rPr>
          <w:b/>
          <w:bCs/>
          <w:sz w:val="26"/>
          <w:szCs w:val="26"/>
        </w:rPr>
        <w:t xml:space="preserve">Ромодановского муниципального района </w:t>
      </w:r>
      <w:r w:rsidRPr="000E10DB">
        <w:rPr>
          <w:b/>
          <w:bCs/>
          <w:sz w:val="26"/>
          <w:szCs w:val="26"/>
        </w:rPr>
        <w:t>по организации предоставления жилищно-коммунальных</w:t>
      </w:r>
      <w:r>
        <w:rPr>
          <w:b/>
          <w:bCs/>
          <w:sz w:val="26"/>
          <w:szCs w:val="26"/>
        </w:rPr>
        <w:t xml:space="preserve"> услуг</w:t>
      </w:r>
    </w:p>
    <w:p w:rsidR="003530F9" w:rsidRPr="007B1D07" w:rsidRDefault="003530F9" w:rsidP="00CF4FF2">
      <w:pPr>
        <w:tabs>
          <w:tab w:val="left" w:pos="6946"/>
        </w:tabs>
        <w:ind w:left="709" w:right="2664"/>
        <w:jc w:val="both"/>
        <w:rPr>
          <w:b/>
          <w:bCs/>
          <w:sz w:val="26"/>
          <w:szCs w:val="26"/>
        </w:rPr>
      </w:pPr>
    </w:p>
    <w:p w:rsidR="003530F9" w:rsidRPr="007B1D07" w:rsidRDefault="003530F9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Алтарского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</w:t>
      </w:r>
      <w:r>
        <w:rPr>
          <w:color w:val="000000"/>
          <w:sz w:val="26"/>
          <w:szCs w:val="26"/>
        </w:rPr>
        <w:t xml:space="preserve"> Республики Мордовия</w:t>
      </w:r>
      <w:r w:rsidRPr="007B1D07">
        <w:rPr>
          <w:color w:val="000000"/>
          <w:sz w:val="26"/>
          <w:szCs w:val="26"/>
        </w:rPr>
        <w:t xml:space="preserve">, Совет депутатов </w:t>
      </w:r>
      <w:r>
        <w:rPr>
          <w:color w:val="000000"/>
          <w:sz w:val="26"/>
          <w:szCs w:val="26"/>
        </w:rPr>
        <w:t>Алтарского сельского поселения</w:t>
      </w:r>
    </w:p>
    <w:p w:rsidR="003530F9" w:rsidRDefault="003530F9" w:rsidP="00CF4FF2">
      <w:pPr>
        <w:ind w:firstLine="540"/>
        <w:jc w:val="center"/>
        <w:rPr>
          <w:color w:val="000000"/>
          <w:sz w:val="26"/>
          <w:szCs w:val="26"/>
        </w:rPr>
      </w:pPr>
    </w:p>
    <w:p w:rsidR="003530F9" w:rsidRDefault="003530F9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3530F9" w:rsidRDefault="003530F9" w:rsidP="00CF4FF2">
      <w:pPr>
        <w:ind w:firstLine="540"/>
        <w:jc w:val="center"/>
        <w:rPr>
          <w:color w:val="000000"/>
          <w:sz w:val="26"/>
          <w:szCs w:val="26"/>
        </w:rPr>
      </w:pPr>
    </w:p>
    <w:p w:rsidR="003530F9" w:rsidRDefault="003530F9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Продлить Соглашение о передаче части полномочий </w:t>
      </w:r>
      <w:r w:rsidRPr="000E10DB">
        <w:rPr>
          <w:sz w:val="26"/>
          <w:szCs w:val="26"/>
        </w:rPr>
        <w:t>по организации предоставления жилищно-коммунальных</w:t>
      </w:r>
      <w:r>
        <w:rPr>
          <w:sz w:val="26"/>
          <w:szCs w:val="26"/>
        </w:rPr>
        <w:t xml:space="preserve"> услуг от 21.12.2017 года.</w:t>
      </w:r>
    </w:p>
    <w:p w:rsidR="003530F9" w:rsidRDefault="003530F9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Pr="000E10DB">
        <w:rPr>
          <w:sz w:val="26"/>
          <w:szCs w:val="26"/>
        </w:rPr>
        <w:t xml:space="preserve"> по организации предоставления жилищно-коммунальных</w:t>
      </w:r>
      <w:r>
        <w:rPr>
          <w:sz w:val="26"/>
          <w:szCs w:val="26"/>
        </w:rPr>
        <w:t xml:space="preserve"> услуг</w:t>
      </w:r>
    </w:p>
    <w:p w:rsidR="003530F9" w:rsidRPr="007B1D07" w:rsidRDefault="003530F9" w:rsidP="00E65E23">
      <w:pPr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3.</w:t>
      </w:r>
      <w:r w:rsidRPr="007B1D07">
        <w:rPr>
          <w:color w:val="000000"/>
          <w:sz w:val="26"/>
          <w:szCs w:val="26"/>
        </w:rPr>
        <w:t xml:space="preserve"> </w:t>
      </w:r>
      <w:hyperlink r:id="rId7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Опубликовать</w:t>
        </w:r>
      </w:hyperlink>
      <w:r w:rsidRPr="007B1D07">
        <w:rPr>
          <w:sz w:val="26"/>
          <w:szCs w:val="26"/>
        </w:rPr>
        <w:t xml:space="preserve"> настоящее решение в </w:t>
      </w:r>
      <w:r>
        <w:rPr>
          <w:sz w:val="26"/>
          <w:szCs w:val="26"/>
        </w:rPr>
        <w:t>местной</w:t>
      </w:r>
      <w:r w:rsidRPr="007B1D07">
        <w:rPr>
          <w:sz w:val="26"/>
          <w:szCs w:val="26"/>
        </w:rPr>
        <w:t xml:space="preserve"> газете </w:t>
      </w:r>
      <w:r>
        <w:rPr>
          <w:sz w:val="26"/>
          <w:szCs w:val="26"/>
        </w:rPr>
        <w:t>«Хабарлар»</w:t>
      </w:r>
      <w:r w:rsidRPr="007B1D07">
        <w:rPr>
          <w:sz w:val="26"/>
          <w:szCs w:val="26"/>
        </w:rPr>
        <w:t xml:space="preserve"> </w:t>
      </w:r>
      <w:r>
        <w:rPr>
          <w:sz w:val="26"/>
          <w:szCs w:val="26"/>
        </w:rPr>
        <w:t>Алтарского сельского поселения</w:t>
      </w:r>
      <w:r w:rsidRPr="007B1D07">
        <w:rPr>
          <w:sz w:val="26"/>
          <w:szCs w:val="26"/>
        </w:rPr>
        <w:t xml:space="preserve"> и разместить на </w:t>
      </w:r>
      <w:hyperlink r:id="rId8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официальном сайте</w:t>
        </w:r>
      </w:hyperlink>
      <w:r w:rsidRPr="007B1D07">
        <w:rPr>
          <w:sz w:val="26"/>
          <w:szCs w:val="26"/>
        </w:rPr>
        <w:t xml:space="preserve"> Администрации </w:t>
      </w:r>
      <w:r>
        <w:rPr>
          <w:sz w:val="26"/>
          <w:szCs w:val="26"/>
        </w:rPr>
        <w:t>Алтарского сельского поселения.</w:t>
      </w:r>
    </w:p>
    <w:p w:rsidR="003530F9" w:rsidRPr="007B1D07" w:rsidRDefault="003530F9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Pr="007B1D07">
        <w:rPr>
          <w:rFonts w:ascii="Times New Roman" w:hAnsi="Times New Roman" w:cs="Times New Roman"/>
          <w:color w:val="000000"/>
          <w:sz w:val="26"/>
          <w:szCs w:val="26"/>
        </w:rPr>
        <w:t>. Контроль за исполнением настоящего решения оставляю за собой.</w:t>
      </w:r>
    </w:p>
    <w:p w:rsidR="003530F9" w:rsidRDefault="003530F9" w:rsidP="00E63F3D">
      <w:pPr>
        <w:ind w:firstLine="540"/>
        <w:jc w:val="both"/>
        <w:rPr>
          <w:sz w:val="26"/>
          <w:szCs w:val="26"/>
        </w:rPr>
      </w:pPr>
    </w:p>
    <w:p w:rsidR="003530F9" w:rsidRDefault="003530F9" w:rsidP="00E63F3D">
      <w:pPr>
        <w:ind w:firstLine="540"/>
        <w:jc w:val="both"/>
        <w:rPr>
          <w:sz w:val="26"/>
          <w:szCs w:val="26"/>
        </w:rPr>
      </w:pPr>
    </w:p>
    <w:p w:rsidR="003530F9" w:rsidRDefault="003530F9" w:rsidP="00E63F3D">
      <w:pPr>
        <w:ind w:firstLine="540"/>
        <w:jc w:val="both"/>
        <w:rPr>
          <w:sz w:val="26"/>
          <w:szCs w:val="26"/>
        </w:rPr>
      </w:pPr>
    </w:p>
    <w:p w:rsidR="003530F9" w:rsidRPr="00B047F2" w:rsidRDefault="003530F9" w:rsidP="00E63F3D">
      <w:pPr>
        <w:ind w:firstLine="540"/>
        <w:jc w:val="both"/>
        <w:rPr>
          <w:b/>
          <w:bCs/>
          <w:sz w:val="26"/>
          <w:szCs w:val="26"/>
        </w:rPr>
      </w:pPr>
      <w:r w:rsidRPr="00B047F2">
        <w:rPr>
          <w:b/>
          <w:bCs/>
          <w:sz w:val="26"/>
          <w:szCs w:val="26"/>
        </w:rPr>
        <w:t xml:space="preserve">Глава Алтарского </w:t>
      </w:r>
    </w:p>
    <w:p w:rsidR="003530F9" w:rsidRPr="00B047F2" w:rsidRDefault="003530F9" w:rsidP="00E63F3D">
      <w:pPr>
        <w:ind w:firstLine="540"/>
        <w:jc w:val="both"/>
        <w:rPr>
          <w:b/>
          <w:bCs/>
          <w:sz w:val="26"/>
          <w:szCs w:val="26"/>
        </w:rPr>
      </w:pPr>
      <w:r w:rsidRPr="00B047F2">
        <w:rPr>
          <w:b/>
          <w:bCs/>
          <w:sz w:val="26"/>
          <w:szCs w:val="26"/>
        </w:rPr>
        <w:t>сельского поселения                                                                 М.Х.Кузяев</w:t>
      </w:r>
    </w:p>
    <w:p w:rsidR="003530F9" w:rsidRPr="000F24BB" w:rsidRDefault="003530F9" w:rsidP="00ED7191">
      <w:pPr>
        <w:ind w:left="709"/>
        <w:rPr>
          <w:sz w:val="28"/>
          <w:szCs w:val="28"/>
        </w:rPr>
      </w:pPr>
      <w:r>
        <w:rPr>
          <w:rStyle w:val="a0"/>
          <w:b w:val="0"/>
          <w:bCs w:val="0"/>
          <w:sz w:val="26"/>
          <w:szCs w:val="26"/>
        </w:rPr>
        <w:br w:type="page"/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«__» _________ 2022 г.  №__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Алтарского сельского поселения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3530F9" w:rsidRPr="00D1228D" w:rsidRDefault="003530F9" w:rsidP="00D01969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>
        <w:rPr>
          <w:sz w:val="26"/>
          <w:szCs w:val="26"/>
        </w:rPr>
        <w:t>29</w:t>
      </w:r>
      <w:r w:rsidRPr="00D1228D">
        <w:rPr>
          <w:sz w:val="26"/>
          <w:szCs w:val="26"/>
        </w:rPr>
        <w:t>»</w:t>
      </w:r>
      <w:r>
        <w:rPr>
          <w:sz w:val="26"/>
          <w:szCs w:val="26"/>
        </w:rPr>
        <w:t xml:space="preserve"> декабря</w:t>
      </w:r>
      <w:r w:rsidRPr="00D1228D">
        <w:rPr>
          <w:sz w:val="26"/>
          <w:szCs w:val="26"/>
        </w:rPr>
        <w:t xml:space="preserve"> 2022 г.  №</w:t>
      </w:r>
      <w:r>
        <w:rPr>
          <w:sz w:val="26"/>
          <w:szCs w:val="26"/>
        </w:rPr>
        <w:t>25</w:t>
      </w:r>
    </w:p>
    <w:p w:rsidR="003530F9" w:rsidRPr="00D1228D" w:rsidRDefault="003530F9" w:rsidP="00D01969">
      <w:pPr>
        <w:pStyle w:val="NoSpacing"/>
        <w:ind w:left="6096"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3530F9" w:rsidRDefault="003530F9" w:rsidP="00F2520F">
      <w:pPr>
        <w:pStyle w:val="Heading1"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</w:t>
      </w:r>
    </w:p>
    <w:p w:rsidR="003530F9" w:rsidRPr="00D1228D" w:rsidRDefault="003530F9" w:rsidP="00F2520F">
      <w:pPr>
        <w:pStyle w:val="Heading1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к Соглашению </w:t>
      </w:r>
      <w:r w:rsidRPr="00D1228D">
        <w:rPr>
          <w:sz w:val="26"/>
          <w:szCs w:val="26"/>
        </w:rPr>
        <w:t>о передаче осуществления части полномочий Ромодановского муниципального района Алтарскому сельскому поселению по организации предоставления жилищно-коммунальных услуг</w:t>
      </w:r>
      <w:r>
        <w:rPr>
          <w:sz w:val="26"/>
          <w:szCs w:val="26"/>
        </w:rPr>
        <w:t xml:space="preserve"> от 21.12.2017 года.</w:t>
      </w:r>
      <w:r w:rsidRPr="00D1228D">
        <w:rPr>
          <w:sz w:val="26"/>
          <w:szCs w:val="26"/>
        </w:rPr>
        <w:br/>
      </w:r>
    </w:p>
    <w:bookmarkEnd w:id="0"/>
    <w:p w:rsidR="003530F9" w:rsidRPr="00D1228D" w:rsidRDefault="003530F9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Алтарское сельское поселение Ромодановского муниципального района Республики Мордовия, именуемое в дальнейшем "Поселение", в лице Главы Алтарского сельского поселения Кузяева Менира Хафизовича, с другой стороны, руководствуясь </w:t>
      </w:r>
      <w:hyperlink r:id="rId9" w:history="1">
        <w:r w:rsidRPr="00D1228D">
          <w:rPr>
            <w:rStyle w:val="a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муниципального района Алтарскому сельскому поселению по организации предоставления жилищно-коммунальных услуг от «</w:t>
      </w:r>
      <w:r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3530F9" w:rsidRDefault="003530F9" w:rsidP="00D01969">
      <w:pPr>
        <w:rPr>
          <w:sz w:val="26"/>
          <w:szCs w:val="26"/>
        </w:rPr>
      </w:pPr>
    </w:p>
    <w:p w:rsidR="003530F9" w:rsidRPr="00D1228D" w:rsidRDefault="003530F9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3530F9" w:rsidRPr="00D1228D" w:rsidRDefault="003530F9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3530F9" w:rsidRPr="00D1228D" w:rsidRDefault="003530F9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3530F9" w:rsidRPr="00D1228D" w:rsidRDefault="003530F9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3530F9" w:rsidRPr="00D1228D" w:rsidRDefault="003530F9" w:rsidP="00D019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4. Настоящее дополнительное соглаш</w:t>
      </w:r>
      <w:r>
        <w:rPr>
          <w:sz w:val="26"/>
          <w:szCs w:val="26"/>
        </w:rPr>
        <w:t xml:space="preserve">ение вступает в силу со дня его </w:t>
      </w:r>
      <w:r w:rsidRPr="00D1228D">
        <w:rPr>
          <w:sz w:val="26"/>
          <w:szCs w:val="26"/>
        </w:rPr>
        <w:t>подписания и является неотъемлемой частью Соглашения.</w:t>
      </w:r>
    </w:p>
    <w:p w:rsidR="003530F9" w:rsidRPr="00D1228D" w:rsidRDefault="003530F9" w:rsidP="00D01969">
      <w:pPr>
        <w:pStyle w:val="Heading1"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3530F9" w:rsidRPr="00D1228D" w:rsidRDefault="003530F9" w:rsidP="00D01969">
      <w:pPr>
        <w:rPr>
          <w:sz w:val="26"/>
          <w:szCs w:val="26"/>
        </w:rPr>
      </w:pPr>
    </w:p>
    <w:tbl>
      <w:tblPr>
        <w:tblW w:w="0" w:type="auto"/>
        <w:tblInd w:w="-106" w:type="dxa"/>
        <w:tblLook w:val="00A0"/>
      </w:tblPr>
      <w:tblGrid>
        <w:gridCol w:w="4644"/>
        <w:gridCol w:w="4927"/>
      </w:tblGrid>
      <w:tr w:rsidR="003530F9" w:rsidRPr="00F2520F">
        <w:tc>
          <w:tcPr>
            <w:tcW w:w="4644" w:type="dxa"/>
          </w:tcPr>
          <w:p w:rsidR="003530F9" w:rsidRPr="00F2520F" w:rsidRDefault="003530F9" w:rsidP="0048748E">
            <w:pPr>
              <w:pStyle w:val="a1"/>
              <w:rPr>
                <w:b/>
                <w:bCs/>
                <w:sz w:val="26"/>
                <w:szCs w:val="26"/>
              </w:rPr>
            </w:pPr>
            <w:r w:rsidRPr="00F2520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3530F9" w:rsidRPr="00F2520F" w:rsidRDefault="003530F9" w:rsidP="0048748E">
            <w:pPr>
              <w:rPr>
                <w:b/>
                <w:bCs/>
                <w:sz w:val="26"/>
                <w:szCs w:val="26"/>
              </w:rPr>
            </w:pPr>
            <w:r w:rsidRPr="00F2520F">
              <w:rPr>
                <w:b/>
                <w:bCs/>
                <w:sz w:val="26"/>
                <w:szCs w:val="26"/>
              </w:rPr>
              <w:t>Глава Алтарского сельского поселения Ромодановского муниципального района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F2520F">
              <w:rPr>
                <w:b/>
                <w:bCs/>
                <w:sz w:val="26"/>
                <w:szCs w:val="26"/>
              </w:rPr>
              <w:t>Республики Мордовия</w:t>
            </w:r>
          </w:p>
        </w:tc>
      </w:tr>
      <w:tr w:rsidR="003530F9" w:rsidRPr="00F2520F">
        <w:tc>
          <w:tcPr>
            <w:tcW w:w="4644" w:type="dxa"/>
          </w:tcPr>
          <w:p w:rsidR="003530F9" w:rsidRPr="00F2520F" w:rsidRDefault="003530F9" w:rsidP="0048748E">
            <w:pPr>
              <w:rPr>
                <w:b/>
                <w:bCs/>
                <w:sz w:val="26"/>
                <w:szCs w:val="26"/>
              </w:rPr>
            </w:pPr>
          </w:p>
          <w:p w:rsidR="003530F9" w:rsidRPr="00F2520F" w:rsidRDefault="003530F9" w:rsidP="0048748E">
            <w:pPr>
              <w:rPr>
                <w:b/>
                <w:bCs/>
                <w:sz w:val="26"/>
                <w:szCs w:val="26"/>
              </w:rPr>
            </w:pPr>
            <w:r w:rsidRPr="00F2520F">
              <w:rPr>
                <w:b/>
                <w:bCs/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3530F9" w:rsidRPr="00F2520F" w:rsidRDefault="003530F9" w:rsidP="0048748E">
            <w:pPr>
              <w:rPr>
                <w:b/>
                <w:bCs/>
                <w:sz w:val="26"/>
                <w:szCs w:val="26"/>
              </w:rPr>
            </w:pPr>
          </w:p>
          <w:p w:rsidR="003530F9" w:rsidRPr="00F2520F" w:rsidRDefault="003530F9" w:rsidP="0048748E">
            <w:pPr>
              <w:rPr>
                <w:b/>
                <w:bCs/>
                <w:sz w:val="26"/>
                <w:szCs w:val="26"/>
              </w:rPr>
            </w:pPr>
            <w:r w:rsidRPr="00F2520F">
              <w:rPr>
                <w:b/>
                <w:bCs/>
                <w:sz w:val="26"/>
                <w:szCs w:val="26"/>
              </w:rPr>
              <w:t>__________________ М.Х. Кузяев</w:t>
            </w:r>
          </w:p>
        </w:tc>
      </w:tr>
      <w:bookmarkEnd w:id="1"/>
    </w:tbl>
    <w:p w:rsidR="003530F9" w:rsidRPr="000F24BB" w:rsidRDefault="003530F9" w:rsidP="00CF4FF2">
      <w:pPr>
        <w:rPr>
          <w:sz w:val="28"/>
          <w:szCs w:val="28"/>
        </w:rPr>
      </w:pPr>
    </w:p>
    <w:sectPr w:rsidR="003530F9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132AE"/>
    <w:rsid w:val="00032465"/>
    <w:rsid w:val="00034C25"/>
    <w:rsid w:val="00050E43"/>
    <w:rsid w:val="000A5672"/>
    <w:rsid w:val="000B5FC6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A06A3"/>
    <w:rsid w:val="001A0CD1"/>
    <w:rsid w:val="001B2B9C"/>
    <w:rsid w:val="001C39B9"/>
    <w:rsid w:val="001D48A8"/>
    <w:rsid w:val="001E3C6C"/>
    <w:rsid w:val="00200193"/>
    <w:rsid w:val="002018C8"/>
    <w:rsid w:val="00205A11"/>
    <w:rsid w:val="00210B92"/>
    <w:rsid w:val="00243A4D"/>
    <w:rsid w:val="00257B51"/>
    <w:rsid w:val="00270FD0"/>
    <w:rsid w:val="00281D18"/>
    <w:rsid w:val="00282DA6"/>
    <w:rsid w:val="002B2093"/>
    <w:rsid w:val="002C4AD5"/>
    <w:rsid w:val="002E1976"/>
    <w:rsid w:val="002E56D9"/>
    <w:rsid w:val="00301EF1"/>
    <w:rsid w:val="0030246B"/>
    <w:rsid w:val="003169BF"/>
    <w:rsid w:val="00321EAE"/>
    <w:rsid w:val="00325AAF"/>
    <w:rsid w:val="00333C4F"/>
    <w:rsid w:val="00335208"/>
    <w:rsid w:val="00343B66"/>
    <w:rsid w:val="003530F9"/>
    <w:rsid w:val="00353103"/>
    <w:rsid w:val="00383978"/>
    <w:rsid w:val="00396D85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8748E"/>
    <w:rsid w:val="004B3419"/>
    <w:rsid w:val="004B5F2B"/>
    <w:rsid w:val="004B7A87"/>
    <w:rsid w:val="00512F50"/>
    <w:rsid w:val="005374EA"/>
    <w:rsid w:val="00555DE1"/>
    <w:rsid w:val="0055765B"/>
    <w:rsid w:val="00562B23"/>
    <w:rsid w:val="00590587"/>
    <w:rsid w:val="005A0DB3"/>
    <w:rsid w:val="005A3D47"/>
    <w:rsid w:val="005C2460"/>
    <w:rsid w:val="005C7CDD"/>
    <w:rsid w:val="005F4B0F"/>
    <w:rsid w:val="005F6701"/>
    <w:rsid w:val="006229CE"/>
    <w:rsid w:val="00626794"/>
    <w:rsid w:val="00641957"/>
    <w:rsid w:val="00653DB8"/>
    <w:rsid w:val="00673BF6"/>
    <w:rsid w:val="006748CF"/>
    <w:rsid w:val="00684430"/>
    <w:rsid w:val="00690CDC"/>
    <w:rsid w:val="006A34B6"/>
    <w:rsid w:val="006C2924"/>
    <w:rsid w:val="006E38B9"/>
    <w:rsid w:val="006F5D54"/>
    <w:rsid w:val="00714CB0"/>
    <w:rsid w:val="00752BBF"/>
    <w:rsid w:val="007908A3"/>
    <w:rsid w:val="00797E9A"/>
    <w:rsid w:val="007A4B44"/>
    <w:rsid w:val="007B1D07"/>
    <w:rsid w:val="007D0B8D"/>
    <w:rsid w:val="007D43A5"/>
    <w:rsid w:val="00806071"/>
    <w:rsid w:val="0080756D"/>
    <w:rsid w:val="008167DE"/>
    <w:rsid w:val="0084591D"/>
    <w:rsid w:val="008562CD"/>
    <w:rsid w:val="00872638"/>
    <w:rsid w:val="00877F4D"/>
    <w:rsid w:val="00880FA6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50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605FE"/>
    <w:rsid w:val="00A71633"/>
    <w:rsid w:val="00A8407D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47F2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228D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110E5"/>
    <w:rsid w:val="00E31894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119DA"/>
    <w:rsid w:val="00F2520F"/>
    <w:rsid w:val="00F527FA"/>
    <w:rsid w:val="00F80D47"/>
    <w:rsid w:val="00FB0302"/>
    <w:rsid w:val="00FB3ED9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sz w:val="28"/>
      <w:szCs w:val="28"/>
      <w:lang w:val="ru-RU" w:eastAsia="ru-RU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/>
      <w:kern w:val="1"/>
      <w:sz w:val="28"/>
      <w:szCs w:val="28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bCs/>
      <w:color w:val="auto"/>
    </w:rPr>
  </w:style>
  <w:style w:type="character" w:styleId="Strong">
    <w:name w:val="Strong"/>
    <w:basedOn w:val="DefaultParagraphFont"/>
    <w:uiPriority w:val="99"/>
    <w:qFormat/>
    <w:rsid w:val="00EA46CF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78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2</Pages>
  <Words>535</Words>
  <Characters>3052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1</cp:lastModifiedBy>
  <cp:revision>6</cp:revision>
  <cp:lastPrinted>2022-12-06T13:04:00Z</cp:lastPrinted>
  <dcterms:created xsi:type="dcterms:W3CDTF">2022-12-12T12:52:00Z</dcterms:created>
  <dcterms:modified xsi:type="dcterms:W3CDTF">2022-12-29T22:48:00Z</dcterms:modified>
</cp:coreProperties>
</file>