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C0" w:rsidRPr="002A0FD7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FD7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3C12C0" w:rsidRPr="002A0FD7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КОНСТАНТИНО</w:t>
      </w:r>
      <w:r w:rsidRPr="002A0FD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</w:t>
      </w:r>
    </w:p>
    <w:p w:rsidR="003C12C0" w:rsidRPr="002A0FD7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0FD7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3C12C0" w:rsidRPr="002A0FD7" w:rsidRDefault="003C12C0" w:rsidP="002A0F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A0FD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C12C0" w:rsidRPr="002A0FD7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12C0" w:rsidRPr="002A0FD7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A0FD7">
        <w:rPr>
          <w:rFonts w:ascii="Times New Roman" w:hAnsi="Times New Roman" w:cs="Times New Roman"/>
          <w:b/>
          <w:bCs/>
          <w:sz w:val="40"/>
          <w:szCs w:val="40"/>
        </w:rPr>
        <w:t>РЕШЕНИЕ</w:t>
      </w:r>
    </w:p>
    <w:p w:rsidR="003C12C0" w:rsidRPr="002A0FD7" w:rsidRDefault="003C12C0" w:rsidP="002A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C12C0" w:rsidRPr="002A0FD7" w:rsidRDefault="003C12C0" w:rsidP="002A0F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FD7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 xml:space="preserve">24  </w:t>
      </w:r>
      <w:r w:rsidRPr="002A0FD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мая </w:t>
      </w:r>
      <w:r w:rsidRPr="002A0FD7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2A0FD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3C12C0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3C12C0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2A0FD7">
        <w:rPr>
          <w:rFonts w:ascii="Times New Roman" w:hAnsi="Times New Roman" w:cs="Times New Roman"/>
          <w:sz w:val="25"/>
          <w:szCs w:val="25"/>
        </w:rPr>
        <w:t xml:space="preserve">с. </w:t>
      </w:r>
      <w:r>
        <w:rPr>
          <w:rFonts w:ascii="Times New Roman" w:hAnsi="Times New Roman" w:cs="Times New Roman"/>
          <w:sz w:val="25"/>
          <w:szCs w:val="25"/>
        </w:rPr>
        <w:t>Константиновка</w:t>
      </w:r>
    </w:p>
    <w:p w:rsidR="003C12C0" w:rsidRPr="002A0FD7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3C12C0" w:rsidRPr="002A0FD7" w:rsidRDefault="003C12C0" w:rsidP="002A0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p w:rsidR="003C12C0" w:rsidRPr="002A0FD7" w:rsidRDefault="003C12C0" w:rsidP="002A0FD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A0FD7">
        <w:rPr>
          <w:rFonts w:ascii="Times New Roman" w:hAnsi="Times New Roman" w:cs="Times New Roman"/>
          <w:b/>
          <w:bCs/>
          <w:sz w:val="28"/>
          <w:szCs w:val="28"/>
        </w:rPr>
        <w:t>О возложении временного исполнения</w:t>
      </w:r>
    </w:p>
    <w:p w:rsidR="003C12C0" w:rsidRPr="002A0FD7" w:rsidRDefault="003C12C0" w:rsidP="002A0FD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2A0FD7">
        <w:rPr>
          <w:rFonts w:ascii="Times New Roman" w:hAnsi="Times New Roman" w:cs="Times New Roman"/>
          <w:b/>
          <w:bCs/>
          <w:sz w:val="28"/>
          <w:szCs w:val="28"/>
        </w:rPr>
        <w:t xml:space="preserve">бязанностей  Главы </w:t>
      </w:r>
      <w:r w:rsidRPr="00B263C5">
        <w:rPr>
          <w:rFonts w:ascii="Times New Roman" w:hAnsi="Times New Roman" w:cs="Times New Roman"/>
          <w:b/>
          <w:bCs/>
          <w:sz w:val="27"/>
          <w:szCs w:val="27"/>
        </w:rPr>
        <w:t>Константиновского</w:t>
      </w:r>
      <w:r w:rsidRPr="00B263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0FD7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3C12C0" w:rsidRDefault="003C12C0" w:rsidP="002A0FD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2A0FD7">
        <w:rPr>
          <w:rFonts w:ascii="Times New Roman" w:hAnsi="Times New Roman" w:cs="Times New Roman"/>
          <w:b/>
          <w:bCs/>
          <w:sz w:val="28"/>
          <w:szCs w:val="28"/>
        </w:rPr>
        <w:t xml:space="preserve">о работе в администрации </w:t>
      </w:r>
    </w:p>
    <w:p w:rsidR="003C12C0" w:rsidRDefault="003C12C0" w:rsidP="002A0FD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C12C0" w:rsidRDefault="003C12C0" w:rsidP="002A0FD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C12C0" w:rsidRPr="00852048" w:rsidRDefault="003C12C0" w:rsidP="00EA4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FD7">
        <w:rPr>
          <w:rFonts w:ascii="Times New Roman" w:hAnsi="Times New Roman" w:cs="Times New Roman"/>
          <w:sz w:val="28"/>
          <w:szCs w:val="28"/>
        </w:rPr>
        <w:t>В соответс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2A0FD7">
        <w:rPr>
          <w:rFonts w:ascii="Times New Roman" w:hAnsi="Times New Roman" w:cs="Times New Roman"/>
          <w:sz w:val="28"/>
          <w:szCs w:val="28"/>
        </w:rPr>
        <w:t>вии с пунктом 7 статьи 36 Федерального Закона от 6 октября 2003 г. № 131 – ФЗ 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</w:t>
      </w:r>
      <w:r w:rsidRPr="002A0FD7">
        <w:rPr>
          <w:rFonts w:ascii="Times New Roman" w:hAnsi="Times New Roman" w:cs="Times New Roman"/>
          <w:sz w:val="28"/>
          <w:szCs w:val="28"/>
        </w:rPr>
        <w:t xml:space="preserve">естного самоуправления в Российской Федерации», руководствуясь частью 9 статьи 26 Устава </w:t>
      </w:r>
      <w:r w:rsidRPr="00930BBB">
        <w:rPr>
          <w:rFonts w:ascii="Times New Roman" w:hAnsi="Times New Roman" w:cs="Times New Roman"/>
          <w:sz w:val="27"/>
          <w:szCs w:val="27"/>
        </w:rPr>
        <w:t>Константиновского</w:t>
      </w:r>
      <w:r w:rsidRPr="002A0FD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FD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EA43A3">
        <w:rPr>
          <w:rFonts w:ascii="Times New Roman" w:hAnsi="Times New Roman" w:cs="Times New Roman"/>
          <w:sz w:val="27"/>
          <w:szCs w:val="27"/>
        </w:rPr>
        <w:t>Константиновского</w:t>
      </w:r>
      <w:r w:rsidRPr="00EA43A3">
        <w:rPr>
          <w:rFonts w:ascii="Times New Roman" w:hAnsi="Times New Roman" w:cs="Times New Roman"/>
          <w:sz w:val="28"/>
          <w:szCs w:val="28"/>
        </w:rPr>
        <w:t xml:space="preserve"> </w:t>
      </w:r>
      <w:r w:rsidRPr="002A0FD7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3C12C0" w:rsidRDefault="003C12C0" w:rsidP="00852048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3C12C0" w:rsidRPr="009E1E54" w:rsidRDefault="003C12C0" w:rsidP="009E1E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</w:t>
      </w:r>
      <w:r w:rsidRPr="009E1E54">
        <w:rPr>
          <w:rFonts w:ascii="Times New Roman" w:hAnsi="Times New Roman" w:cs="Times New Roman"/>
          <w:sz w:val="28"/>
          <w:szCs w:val="28"/>
        </w:rPr>
        <w:t xml:space="preserve">Временное исполнение обязанностей главы </w:t>
      </w:r>
      <w:r w:rsidRPr="009E1E54">
        <w:rPr>
          <w:rFonts w:ascii="Times New Roman" w:hAnsi="Times New Roman" w:cs="Times New Roman"/>
          <w:sz w:val="27"/>
          <w:szCs w:val="27"/>
        </w:rPr>
        <w:t>Константиновского</w:t>
      </w:r>
      <w:r w:rsidRPr="009E1E54">
        <w:rPr>
          <w:rFonts w:ascii="Times New Roman" w:hAnsi="Times New Roman" w:cs="Times New Roman"/>
          <w:sz w:val="28"/>
          <w:szCs w:val="28"/>
        </w:rPr>
        <w:t xml:space="preserve"> сельского поселения по работе в администрации </w:t>
      </w:r>
      <w:r w:rsidRPr="009E1E54">
        <w:rPr>
          <w:rFonts w:ascii="Times New Roman" w:hAnsi="Times New Roman" w:cs="Times New Roman"/>
          <w:sz w:val="27"/>
          <w:szCs w:val="27"/>
        </w:rPr>
        <w:t>Константиновского</w:t>
      </w:r>
      <w:r w:rsidRPr="009E1E54">
        <w:rPr>
          <w:rFonts w:ascii="Times New Roman" w:hAnsi="Times New Roman" w:cs="Times New Roman"/>
          <w:sz w:val="28"/>
          <w:szCs w:val="28"/>
        </w:rPr>
        <w:t xml:space="preserve"> сельского поселения с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9E1E54">
        <w:rPr>
          <w:rFonts w:ascii="Times New Roman" w:hAnsi="Times New Roman" w:cs="Times New Roman"/>
          <w:sz w:val="28"/>
          <w:szCs w:val="28"/>
        </w:rPr>
        <w:t xml:space="preserve"> мая 2023 г. возложить на заместителя главы </w:t>
      </w:r>
      <w:r w:rsidRPr="009E1E54">
        <w:rPr>
          <w:rFonts w:ascii="Times New Roman" w:hAnsi="Times New Roman" w:cs="Times New Roman"/>
          <w:sz w:val="27"/>
          <w:szCs w:val="27"/>
        </w:rPr>
        <w:t>Константиновского</w:t>
      </w:r>
      <w:r w:rsidRPr="009E1E54">
        <w:rPr>
          <w:rFonts w:ascii="Times New Roman" w:hAnsi="Times New Roman" w:cs="Times New Roman"/>
          <w:sz w:val="28"/>
          <w:szCs w:val="28"/>
        </w:rPr>
        <w:t xml:space="preserve"> сельского поселения  Локтева Максима  Павловича с доплатой в разнице денежного содержания.</w:t>
      </w:r>
    </w:p>
    <w:p w:rsidR="003C12C0" w:rsidRDefault="003C12C0" w:rsidP="00852048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3C12C0" w:rsidRDefault="003C12C0" w:rsidP="00852048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3C12C0" w:rsidRDefault="003C12C0" w:rsidP="00852048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3C12C0" w:rsidRDefault="003C12C0" w:rsidP="00852048">
      <w:pPr>
        <w:pStyle w:val="ListParagraph"/>
        <w:spacing w:after="0" w:line="240" w:lineRule="auto"/>
        <w:ind w:left="1069" w:hanging="10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C12C0" w:rsidRDefault="003C12C0" w:rsidP="00852048">
      <w:pPr>
        <w:pStyle w:val="ListParagraph"/>
        <w:spacing w:after="0" w:line="240" w:lineRule="auto"/>
        <w:ind w:left="1069" w:hanging="10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C12C0" w:rsidRPr="00852048" w:rsidRDefault="003C12C0" w:rsidP="00852048">
      <w:pPr>
        <w:pStyle w:val="ListParagraph"/>
        <w:spacing w:after="0" w:line="240" w:lineRule="auto"/>
        <w:ind w:left="1069" w:hanging="10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2048">
        <w:rPr>
          <w:rFonts w:ascii="Times New Roman" w:hAnsi="Times New Roman" w:cs="Times New Roman"/>
          <w:b/>
          <w:bCs/>
          <w:sz w:val="28"/>
          <w:szCs w:val="28"/>
        </w:rPr>
        <w:t>Заместитель главы</w:t>
      </w:r>
    </w:p>
    <w:p w:rsidR="003C12C0" w:rsidRPr="00852048" w:rsidRDefault="003C12C0" w:rsidP="00852048">
      <w:pPr>
        <w:pStyle w:val="ListParagraph"/>
        <w:spacing w:after="0" w:line="240" w:lineRule="auto"/>
        <w:ind w:left="1069" w:hanging="10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852048">
        <w:rPr>
          <w:rFonts w:ascii="Times New Roman" w:hAnsi="Times New Roman" w:cs="Times New Roman"/>
          <w:b/>
          <w:bCs/>
          <w:sz w:val="28"/>
          <w:szCs w:val="28"/>
        </w:rPr>
        <w:t>о работе в Совете депутатов</w:t>
      </w:r>
    </w:p>
    <w:p w:rsidR="003C12C0" w:rsidRPr="00852048" w:rsidRDefault="003C12C0" w:rsidP="00852048">
      <w:pPr>
        <w:pStyle w:val="ListParagraph"/>
        <w:spacing w:after="0" w:line="240" w:lineRule="auto"/>
        <w:ind w:left="1069" w:hanging="10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1950">
        <w:rPr>
          <w:rFonts w:ascii="Times New Roman" w:hAnsi="Times New Roman" w:cs="Times New Roman"/>
          <w:b/>
          <w:bCs/>
          <w:sz w:val="27"/>
          <w:szCs w:val="27"/>
        </w:rPr>
        <w:t>Константиновского</w:t>
      </w:r>
      <w:r w:rsidRPr="0085204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8520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А.Г.Панкратов</w:t>
      </w:r>
    </w:p>
    <w:sectPr w:rsidR="003C12C0" w:rsidRPr="00852048" w:rsidSect="00802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97376"/>
    <w:multiLevelType w:val="hybridMultilevel"/>
    <w:tmpl w:val="E2149DD4"/>
    <w:lvl w:ilvl="0" w:tplc="569AC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FD7"/>
    <w:rsid w:val="00257C88"/>
    <w:rsid w:val="002A0FD7"/>
    <w:rsid w:val="003C12C0"/>
    <w:rsid w:val="004E6DD0"/>
    <w:rsid w:val="007A4D54"/>
    <w:rsid w:val="00802528"/>
    <w:rsid w:val="00852048"/>
    <w:rsid w:val="00930BBB"/>
    <w:rsid w:val="009E1E54"/>
    <w:rsid w:val="00B263C5"/>
    <w:rsid w:val="00B50DBB"/>
    <w:rsid w:val="00C0334B"/>
    <w:rsid w:val="00CE1950"/>
    <w:rsid w:val="00EA43A3"/>
    <w:rsid w:val="00F06AA8"/>
    <w:rsid w:val="00F152BF"/>
    <w:rsid w:val="00FD1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52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0FD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176</Words>
  <Characters>1004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</cp:lastModifiedBy>
  <cp:revision>28</cp:revision>
  <cp:lastPrinted>2023-05-15T13:46:00Z</cp:lastPrinted>
  <dcterms:created xsi:type="dcterms:W3CDTF">2023-03-06T09:40:00Z</dcterms:created>
  <dcterms:modified xsi:type="dcterms:W3CDTF">2023-05-23T08:26:00Z</dcterms:modified>
</cp:coreProperties>
</file>