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058" w:rsidRDefault="00865058" w:rsidP="008C567D">
      <w:pPr>
        <w:rPr>
          <w:b/>
          <w:bCs/>
          <w:sz w:val="28"/>
          <w:szCs w:val="28"/>
        </w:rPr>
      </w:pPr>
    </w:p>
    <w:p w:rsidR="00865058" w:rsidRDefault="00865058" w:rsidP="008C56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865058" w:rsidRDefault="00865058" w:rsidP="008C56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 СЕЛЬСКОГО ПОСЕЛЕНИЯ</w:t>
      </w:r>
    </w:p>
    <w:p w:rsidR="00865058" w:rsidRDefault="00865058" w:rsidP="008C56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865058" w:rsidRDefault="00865058" w:rsidP="008C567D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65058" w:rsidRDefault="00865058" w:rsidP="008C567D"/>
    <w:p w:rsidR="00865058" w:rsidRDefault="00865058" w:rsidP="008C567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865058" w:rsidRDefault="00865058" w:rsidP="008C567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strokeweight="1.5pt"/>
        </w:pict>
      </w:r>
    </w:p>
    <w:p w:rsidR="00865058" w:rsidRDefault="00865058" w:rsidP="008C567D">
      <w:pPr>
        <w:rPr>
          <w:sz w:val="24"/>
          <w:szCs w:val="24"/>
        </w:rPr>
      </w:pPr>
    </w:p>
    <w:p w:rsidR="00865058" w:rsidRDefault="00865058" w:rsidP="008C567D">
      <w:pPr>
        <w:rPr>
          <w:sz w:val="24"/>
          <w:szCs w:val="24"/>
        </w:rPr>
      </w:pPr>
      <w:r>
        <w:rPr>
          <w:sz w:val="24"/>
          <w:szCs w:val="24"/>
        </w:rPr>
        <w:t xml:space="preserve">   от «   24 » мая  2023 г.                                                                                                      № 8</w:t>
      </w:r>
    </w:p>
    <w:p w:rsidR="00865058" w:rsidRDefault="00865058" w:rsidP="008C567D">
      <w:pPr>
        <w:jc w:val="center"/>
        <w:rPr>
          <w:sz w:val="24"/>
          <w:szCs w:val="24"/>
        </w:rPr>
      </w:pPr>
      <w:r>
        <w:rPr>
          <w:sz w:val="24"/>
          <w:szCs w:val="24"/>
        </w:rPr>
        <w:t>с. Константиновка</w:t>
      </w:r>
    </w:p>
    <w:p w:rsidR="00865058" w:rsidRDefault="00865058" w:rsidP="008C567D">
      <w:pPr>
        <w:tabs>
          <w:tab w:val="left" w:pos="8640"/>
        </w:tabs>
        <w:ind w:firstLine="720"/>
        <w:jc w:val="both"/>
        <w:rPr>
          <w:b/>
          <w:bCs/>
          <w:sz w:val="27"/>
          <w:szCs w:val="27"/>
        </w:rPr>
      </w:pPr>
    </w:p>
    <w:p w:rsidR="00865058" w:rsidRDefault="00865058" w:rsidP="008C567D">
      <w:pPr>
        <w:tabs>
          <w:tab w:val="left" w:pos="8640"/>
        </w:tabs>
        <w:ind w:firstLine="72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О сложении полномочий временно исполняющей</w:t>
      </w:r>
    </w:p>
    <w:p w:rsidR="00865058" w:rsidRDefault="00865058" w:rsidP="008C567D">
      <w:pPr>
        <w:tabs>
          <w:tab w:val="left" w:pos="8640"/>
        </w:tabs>
        <w:ind w:firstLine="72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обязанности Главы Константиновского сельского поселения</w:t>
      </w:r>
    </w:p>
    <w:p w:rsidR="00865058" w:rsidRDefault="00865058" w:rsidP="008C567D">
      <w:pPr>
        <w:tabs>
          <w:tab w:val="left" w:pos="8640"/>
        </w:tabs>
        <w:ind w:firstLine="72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по работе в администрации</w:t>
      </w:r>
    </w:p>
    <w:p w:rsidR="00865058" w:rsidRDefault="00865058" w:rsidP="008C567D">
      <w:pPr>
        <w:tabs>
          <w:tab w:val="left" w:pos="8640"/>
        </w:tabs>
        <w:ind w:firstLine="720"/>
        <w:jc w:val="both"/>
        <w:rPr>
          <w:b/>
          <w:bCs/>
          <w:sz w:val="27"/>
          <w:szCs w:val="27"/>
        </w:rPr>
      </w:pPr>
    </w:p>
    <w:p w:rsidR="00865058" w:rsidRPr="00DE057C" w:rsidRDefault="00865058" w:rsidP="00DE057C">
      <w:pPr>
        <w:tabs>
          <w:tab w:val="left" w:pos="8640"/>
        </w:tabs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Рассмотрев заявление Соловьевой Инны Васильевны, временно исполняющей обязанности главы </w:t>
      </w:r>
      <w:r w:rsidRPr="00803E1C">
        <w:rPr>
          <w:sz w:val="27"/>
          <w:szCs w:val="27"/>
        </w:rPr>
        <w:t>Константиновского</w:t>
      </w:r>
      <w:r>
        <w:rPr>
          <w:sz w:val="27"/>
          <w:szCs w:val="27"/>
        </w:rPr>
        <w:t xml:space="preserve"> сельского поселения по работе в администрации, Совет депутатов </w:t>
      </w:r>
      <w:r w:rsidRPr="00803E1C">
        <w:rPr>
          <w:sz w:val="27"/>
          <w:szCs w:val="27"/>
        </w:rPr>
        <w:t>Константиновского</w:t>
      </w:r>
      <w:r>
        <w:rPr>
          <w:sz w:val="27"/>
          <w:szCs w:val="27"/>
        </w:rPr>
        <w:t xml:space="preserve"> сельского поселения  </w:t>
      </w:r>
      <w:r>
        <w:rPr>
          <w:b/>
          <w:bCs/>
          <w:sz w:val="27"/>
          <w:szCs w:val="27"/>
        </w:rPr>
        <w:t>решил:</w:t>
      </w:r>
    </w:p>
    <w:p w:rsidR="00865058" w:rsidRDefault="00865058" w:rsidP="002158DD">
      <w:pPr>
        <w:pStyle w:val="ListParagraph"/>
        <w:tabs>
          <w:tab w:val="left" w:pos="8640"/>
        </w:tabs>
        <w:ind w:left="795"/>
        <w:jc w:val="both"/>
        <w:rPr>
          <w:sz w:val="27"/>
          <w:szCs w:val="27"/>
        </w:rPr>
      </w:pPr>
    </w:p>
    <w:p w:rsidR="00865058" w:rsidRPr="005F5194" w:rsidRDefault="00865058" w:rsidP="002158DD">
      <w:pPr>
        <w:pStyle w:val="ListParagraph"/>
        <w:tabs>
          <w:tab w:val="left" w:pos="8640"/>
        </w:tabs>
        <w:ind w:left="795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Pr="005F5194">
        <w:rPr>
          <w:sz w:val="27"/>
          <w:szCs w:val="27"/>
        </w:rPr>
        <w:t xml:space="preserve">Прекратить </w:t>
      </w:r>
      <w:r>
        <w:rPr>
          <w:sz w:val="27"/>
          <w:szCs w:val="27"/>
        </w:rPr>
        <w:t>полномочия временно исполняющей</w:t>
      </w:r>
      <w:r w:rsidRPr="005F5194">
        <w:rPr>
          <w:sz w:val="27"/>
          <w:szCs w:val="27"/>
        </w:rPr>
        <w:t xml:space="preserve"> обяз</w:t>
      </w:r>
      <w:r>
        <w:rPr>
          <w:sz w:val="27"/>
          <w:szCs w:val="27"/>
        </w:rPr>
        <w:t xml:space="preserve">анности Главы </w:t>
      </w:r>
      <w:r w:rsidRPr="00803E1C">
        <w:rPr>
          <w:sz w:val="27"/>
          <w:szCs w:val="27"/>
        </w:rPr>
        <w:t>Константиновского</w:t>
      </w:r>
      <w:r>
        <w:rPr>
          <w:sz w:val="27"/>
          <w:szCs w:val="27"/>
        </w:rPr>
        <w:t xml:space="preserve"> сельского </w:t>
      </w:r>
      <w:bookmarkStart w:id="0" w:name="_GoBack"/>
      <w:bookmarkEnd w:id="0"/>
      <w:r w:rsidRPr="005F5194">
        <w:rPr>
          <w:sz w:val="27"/>
          <w:szCs w:val="27"/>
        </w:rPr>
        <w:t xml:space="preserve">поселения по работе в администрации </w:t>
      </w:r>
      <w:r>
        <w:rPr>
          <w:sz w:val="27"/>
          <w:szCs w:val="27"/>
        </w:rPr>
        <w:t>Соловьевой Инны Васильевны</w:t>
      </w:r>
      <w:r w:rsidRPr="005F5194">
        <w:rPr>
          <w:sz w:val="27"/>
          <w:szCs w:val="27"/>
        </w:rPr>
        <w:t xml:space="preserve"> с </w:t>
      </w:r>
      <w:r>
        <w:rPr>
          <w:sz w:val="27"/>
          <w:szCs w:val="27"/>
        </w:rPr>
        <w:t>19 мая 2023г.</w:t>
      </w:r>
      <w:r w:rsidRPr="005F5194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</w:p>
    <w:p w:rsidR="00865058" w:rsidRDefault="00865058" w:rsidP="005F5194">
      <w:pPr>
        <w:pStyle w:val="ListParagraph"/>
        <w:tabs>
          <w:tab w:val="left" w:pos="8640"/>
        </w:tabs>
        <w:ind w:left="1830"/>
        <w:jc w:val="both"/>
        <w:rPr>
          <w:sz w:val="27"/>
          <w:szCs w:val="27"/>
        </w:rPr>
      </w:pPr>
    </w:p>
    <w:p w:rsidR="00865058" w:rsidRDefault="00865058" w:rsidP="005F5194">
      <w:pPr>
        <w:pStyle w:val="ListParagraph"/>
        <w:tabs>
          <w:tab w:val="left" w:pos="8640"/>
        </w:tabs>
        <w:ind w:left="1830"/>
        <w:jc w:val="both"/>
        <w:rPr>
          <w:sz w:val="27"/>
          <w:szCs w:val="27"/>
        </w:rPr>
      </w:pPr>
    </w:p>
    <w:p w:rsidR="00865058" w:rsidRDefault="00865058" w:rsidP="005F5194">
      <w:pPr>
        <w:pStyle w:val="ListParagraph"/>
        <w:tabs>
          <w:tab w:val="left" w:pos="8640"/>
        </w:tabs>
        <w:ind w:left="1830"/>
        <w:jc w:val="both"/>
        <w:rPr>
          <w:sz w:val="27"/>
          <w:szCs w:val="27"/>
        </w:rPr>
      </w:pPr>
    </w:p>
    <w:p w:rsidR="00865058" w:rsidRPr="005F5194" w:rsidRDefault="00865058" w:rsidP="005F5194">
      <w:pPr>
        <w:pStyle w:val="ListParagraph"/>
        <w:tabs>
          <w:tab w:val="left" w:pos="8640"/>
        </w:tabs>
        <w:ind w:left="1830"/>
        <w:jc w:val="both"/>
        <w:rPr>
          <w:sz w:val="27"/>
          <w:szCs w:val="27"/>
        </w:rPr>
      </w:pPr>
    </w:p>
    <w:p w:rsidR="00865058" w:rsidRDefault="00865058" w:rsidP="008C567D">
      <w:pPr>
        <w:ind w:right="-1"/>
        <w:jc w:val="both"/>
        <w:rPr>
          <w:b/>
          <w:bCs/>
          <w:sz w:val="27"/>
          <w:szCs w:val="27"/>
        </w:rPr>
      </w:pPr>
    </w:p>
    <w:p w:rsidR="00865058" w:rsidRDefault="00865058" w:rsidP="008C567D">
      <w:pPr>
        <w:ind w:right="-1"/>
        <w:jc w:val="both"/>
        <w:rPr>
          <w:b/>
          <w:bCs/>
          <w:sz w:val="27"/>
          <w:szCs w:val="27"/>
        </w:rPr>
      </w:pPr>
    </w:p>
    <w:p w:rsidR="00865058" w:rsidRDefault="00865058" w:rsidP="008C567D">
      <w:pPr>
        <w:ind w:right="-1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Заместитель главы</w:t>
      </w:r>
    </w:p>
    <w:p w:rsidR="00865058" w:rsidRDefault="00865058" w:rsidP="008C567D">
      <w:pPr>
        <w:ind w:right="-1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по работе в Совете депутатов                                      </w:t>
      </w:r>
    </w:p>
    <w:p w:rsidR="00865058" w:rsidRDefault="00865058" w:rsidP="008C567D">
      <w:pPr>
        <w:spacing w:after="200" w:line="276" w:lineRule="auto"/>
        <w:rPr>
          <w:b/>
          <w:bCs/>
          <w:color w:val="26282F"/>
          <w:sz w:val="27"/>
          <w:szCs w:val="27"/>
        </w:rPr>
      </w:pPr>
      <w:r w:rsidRPr="008436DE">
        <w:rPr>
          <w:b/>
          <w:bCs/>
          <w:sz w:val="27"/>
          <w:szCs w:val="27"/>
        </w:rPr>
        <w:t>Константиновского</w:t>
      </w:r>
      <w:r>
        <w:rPr>
          <w:b/>
          <w:bCs/>
          <w:sz w:val="27"/>
          <w:szCs w:val="27"/>
        </w:rPr>
        <w:t xml:space="preserve"> сельского поселения                                  А.Г.Панкратов</w:t>
      </w:r>
    </w:p>
    <w:p w:rsidR="00865058" w:rsidRDefault="00865058"/>
    <w:sectPr w:rsidR="00865058" w:rsidSect="00556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A4F75"/>
    <w:multiLevelType w:val="hybridMultilevel"/>
    <w:tmpl w:val="5D06105A"/>
    <w:lvl w:ilvl="0" w:tplc="C68A4E0A">
      <w:start w:val="1"/>
      <w:numFmt w:val="decimal"/>
      <w:lvlText w:val="%1."/>
      <w:lvlJc w:val="left"/>
      <w:pPr>
        <w:ind w:left="1830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75" w:hanging="360"/>
      </w:pPr>
    </w:lvl>
    <w:lvl w:ilvl="2" w:tplc="0419001B">
      <w:start w:val="1"/>
      <w:numFmt w:val="lowerRoman"/>
      <w:lvlText w:val="%3."/>
      <w:lvlJc w:val="right"/>
      <w:pPr>
        <w:ind w:left="2595" w:hanging="180"/>
      </w:pPr>
    </w:lvl>
    <w:lvl w:ilvl="3" w:tplc="0419000F">
      <w:start w:val="1"/>
      <w:numFmt w:val="decimal"/>
      <w:lvlText w:val="%4."/>
      <w:lvlJc w:val="left"/>
      <w:pPr>
        <w:ind w:left="3315" w:hanging="360"/>
      </w:pPr>
    </w:lvl>
    <w:lvl w:ilvl="4" w:tplc="04190019">
      <w:start w:val="1"/>
      <w:numFmt w:val="lowerLetter"/>
      <w:lvlText w:val="%5."/>
      <w:lvlJc w:val="left"/>
      <w:pPr>
        <w:ind w:left="4035" w:hanging="360"/>
      </w:pPr>
    </w:lvl>
    <w:lvl w:ilvl="5" w:tplc="0419001B">
      <w:start w:val="1"/>
      <w:numFmt w:val="lowerRoman"/>
      <w:lvlText w:val="%6."/>
      <w:lvlJc w:val="right"/>
      <w:pPr>
        <w:ind w:left="4755" w:hanging="180"/>
      </w:pPr>
    </w:lvl>
    <w:lvl w:ilvl="6" w:tplc="0419000F">
      <w:start w:val="1"/>
      <w:numFmt w:val="decimal"/>
      <w:lvlText w:val="%7."/>
      <w:lvlJc w:val="left"/>
      <w:pPr>
        <w:ind w:left="5475" w:hanging="360"/>
      </w:pPr>
    </w:lvl>
    <w:lvl w:ilvl="7" w:tplc="04190019">
      <w:start w:val="1"/>
      <w:numFmt w:val="lowerLetter"/>
      <w:lvlText w:val="%8."/>
      <w:lvlJc w:val="left"/>
      <w:pPr>
        <w:ind w:left="6195" w:hanging="360"/>
      </w:pPr>
    </w:lvl>
    <w:lvl w:ilvl="8" w:tplc="0419001B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06A0"/>
    <w:rsid w:val="000D066E"/>
    <w:rsid w:val="001D39AA"/>
    <w:rsid w:val="002158DD"/>
    <w:rsid w:val="00252295"/>
    <w:rsid w:val="002C4CDE"/>
    <w:rsid w:val="003059AF"/>
    <w:rsid w:val="00477A65"/>
    <w:rsid w:val="00556C9C"/>
    <w:rsid w:val="005D68A7"/>
    <w:rsid w:val="005F5194"/>
    <w:rsid w:val="006F714A"/>
    <w:rsid w:val="00803E1C"/>
    <w:rsid w:val="008436DE"/>
    <w:rsid w:val="00865058"/>
    <w:rsid w:val="008C567D"/>
    <w:rsid w:val="008D38B5"/>
    <w:rsid w:val="008E0C4C"/>
    <w:rsid w:val="009461EC"/>
    <w:rsid w:val="009906A0"/>
    <w:rsid w:val="00B37DB5"/>
    <w:rsid w:val="00C24646"/>
    <w:rsid w:val="00C77089"/>
    <w:rsid w:val="00D51B1D"/>
    <w:rsid w:val="00DE057C"/>
    <w:rsid w:val="00E34275"/>
    <w:rsid w:val="00E96621"/>
    <w:rsid w:val="00EA3623"/>
    <w:rsid w:val="00F245E2"/>
    <w:rsid w:val="00F40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7D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C567D"/>
    <w:pPr>
      <w:keepNext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C567D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5F519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05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</TotalTime>
  <Pages>1</Pages>
  <Words>144</Words>
  <Characters>823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39</cp:revision>
  <cp:lastPrinted>2023-05-21T13:37:00Z</cp:lastPrinted>
  <dcterms:created xsi:type="dcterms:W3CDTF">2016-03-28T08:06:00Z</dcterms:created>
  <dcterms:modified xsi:type="dcterms:W3CDTF">2023-05-23T08:27:00Z</dcterms:modified>
</cp:coreProperties>
</file>