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A16" w:rsidRDefault="00A77A16" w:rsidP="00131E31">
      <w:pPr>
        <w:jc w:val="left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                       ПОСТАНОВЛЕНИЕ</w:t>
      </w:r>
    </w:p>
    <w:p w:rsidR="00A77A16" w:rsidRDefault="00A77A16" w:rsidP="00131E31">
      <w:pPr>
        <w:jc w:val="left"/>
        <w:rPr>
          <w:rFonts w:ascii="Times New Roman" w:hAnsi="Times New Roman"/>
          <w:b/>
          <w:sz w:val="40"/>
          <w:szCs w:val="40"/>
        </w:rPr>
      </w:pPr>
    </w:p>
    <w:p w:rsidR="00A77A16" w:rsidRDefault="00A77A16" w:rsidP="00131E31">
      <w:pPr>
        <w:pStyle w:val="afffc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</w:t>
      </w:r>
    </w:p>
    <w:p w:rsidR="00A77A16" w:rsidRDefault="00A77A16" w:rsidP="00131E31">
      <w:pPr>
        <w:pStyle w:val="afffc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ЛИПКИНСКОГО СЕЛЬСКОГО ПОСЕЛЕНИЯ</w:t>
      </w:r>
    </w:p>
    <w:p w:rsidR="00A77A16" w:rsidRDefault="00A77A16" w:rsidP="00131E31">
      <w:pPr>
        <w:pStyle w:val="afffc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A77A16" w:rsidRDefault="00A77A16" w:rsidP="00131E31">
      <w:pPr>
        <w:pStyle w:val="afffc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7A16" w:rsidRDefault="00A77A16" w:rsidP="00A97973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A77A16" w:rsidRDefault="00A77A16" w:rsidP="00A97973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«4»  июня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sz w:val="24"/>
            <w:szCs w:val="24"/>
          </w:rPr>
          <w:t>2018 г</w:t>
        </w:r>
      </w:smartTag>
      <w:r>
        <w:rPr>
          <w:rFonts w:ascii="Times New Roman" w:hAnsi="Times New Roman"/>
          <w:sz w:val="24"/>
          <w:szCs w:val="24"/>
        </w:rPr>
        <w:t>.                                                                                              № 5</w:t>
      </w:r>
    </w:p>
    <w:p w:rsidR="00A77A16" w:rsidRDefault="00A77A16" w:rsidP="00A9797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Липки</w:t>
      </w:r>
    </w:p>
    <w:p w:rsidR="00A77A16" w:rsidRDefault="00A77A16" w:rsidP="00A97973">
      <w:pPr>
        <w:pStyle w:val="Header"/>
        <w:tabs>
          <w:tab w:val="clear" w:pos="4677"/>
          <w:tab w:val="clear" w:pos="9355"/>
          <w:tab w:val="left" w:pos="708"/>
          <w:tab w:val="right" w:pos="4680"/>
        </w:tabs>
        <w:ind w:right="4315"/>
        <w:rPr>
          <w:rFonts w:ascii="Times New Roman" w:hAnsi="Times New Roman" w:cs="Times New Roman"/>
          <w:sz w:val="28"/>
          <w:szCs w:val="28"/>
        </w:rPr>
      </w:pPr>
    </w:p>
    <w:p w:rsidR="00A77A16" w:rsidRPr="00A97973" w:rsidRDefault="00A77A16" w:rsidP="00A97973">
      <w:pPr>
        <w:pStyle w:val="Header"/>
        <w:tabs>
          <w:tab w:val="clear" w:pos="4677"/>
          <w:tab w:val="clear" w:pos="9355"/>
          <w:tab w:val="left" w:pos="708"/>
          <w:tab w:val="right" w:pos="4680"/>
        </w:tabs>
        <w:ind w:right="4315"/>
        <w:rPr>
          <w:rFonts w:ascii="Times New Roman" w:hAnsi="Times New Roman" w:cs="Times New Roman"/>
          <w:sz w:val="28"/>
          <w:szCs w:val="28"/>
        </w:rPr>
      </w:pPr>
      <w:r w:rsidRPr="00A97973">
        <w:rPr>
          <w:rFonts w:ascii="Times New Roman" w:hAnsi="Times New Roman" w:cs="Times New Roman"/>
          <w:sz w:val="28"/>
          <w:szCs w:val="28"/>
        </w:rPr>
        <w:t>Об утверждении Плана против</w:t>
      </w:r>
      <w:r w:rsidRPr="00A97973">
        <w:rPr>
          <w:rFonts w:ascii="Times New Roman" w:hAnsi="Times New Roman" w:cs="Times New Roman"/>
          <w:sz w:val="28"/>
          <w:szCs w:val="28"/>
        </w:rPr>
        <w:t>о</w:t>
      </w:r>
      <w:r w:rsidRPr="00A97973">
        <w:rPr>
          <w:rFonts w:ascii="Times New Roman" w:hAnsi="Times New Roman" w:cs="Times New Roman"/>
          <w:sz w:val="28"/>
          <w:szCs w:val="28"/>
        </w:rPr>
        <w:t>действия коррупции в органах местн</w:t>
      </w:r>
      <w:r w:rsidRPr="00A97973">
        <w:rPr>
          <w:rFonts w:ascii="Times New Roman" w:hAnsi="Times New Roman" w:cs="Times New Roman"/>
          <w:sz w:val="28"/>
          <w:szCs w:val="28"/>
        </w:rPr>
        <w:t>о</w:t>
      </w:r>
      <w:r w:rsidRPr="00A97973">
        <w:rPr>
          <w:rFonts w:ascii="Times New Roman" w:hAnsi="Times New Roman" w:cs="Times New Roman"/>
          <w:sz w:val="28"/>
          <w:szCs w:val="28"/>
        </w:rPr>
        <w:t>го самоуправления Липкинского сел</w:t>
      </w:r>
      <w:r w:rsidRPr="00A97973">
        <w:rPr>
          <w:rFonts w:ascii="Times New Roman" w:hAnsi="Times New Roman" w:cs="Times New Roman"/>
          <w:sz w:val="28"/>
          <w:szCs w:val="28"/>
        </w:rPr>
        <w:t>ь</w:t>
      </w:r>
      <w:r w:rsidRPr="00A97973">
        <w:rPr>
          <w:rFonts w:ascii="Times New Roman" w:hAnsi="Times New Roman" w:cs="Times New Roman"/>
          <w:sz w:val="28"/>
          <w:szCs w:val="28"/>
        </w:rPr>
        <w:t>ского поселения Ромодановского м</w:t>
      </w:r>
      <w:r w:rsidRPr="00A97973">
        <w:rPr>
          <w:rFonts w:ascii="Times New Roman" w:hAnsi="Times New Roman" w:cs="Times New Roman"/>
          <w:sz w:val="28"/>
          <w:szCs w:val="28"/>
        </w:rPr>
        <w:t>у</w:t>
      </w:r>
      <w:r w:rsidRPr="00A97973">
        <w:rPr>
          <w:rFonts w:ascii="Times New Roman" w:hAnsi="Times New Roman" w:cs="Times New Roman"/>
          <w:sz w:val="28"/>
          <w:szCs w:val="28"/>
        </w:rPr>
        <w:t xml:space="preserve">ниципального района на 2018 – 2019 годы </w:t>
      </w:r>
    </w:p>
    <w:p w:rsidR="00A77A16" w:rsidRPr="00A97973" w:rsidRDefault="00A77A16" w:rsidP="00A97973">
      <w:pPr>
        <w:pStyle w:val="Header"/>
        <w:tabs>
          <w:tab w:val="clear" w:pos="9355"/>
          <w:tab w:val="left" w:pos="708"/>
          <w:tab w:val="right" w:pos="5670"/>
        </w:tabs>
        <w:ind w:right="3543"/>
        <w:rPr>
          <w:rFonts w:ascii="Times New Roman" w:hAnsi="Times New Roman" w:cs="Times New Roman"/>
          <w:sz w:val="28"/>
          <w:szCs w:val="28"/>
        </w:rPr>
      </w:pPr>
    </w:p>
    <w:p w:rsidR="00A77A16" w:rsidRPr="00A97973" w:rsidRDefault="00A77A16" w:rsidP="00A97973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rPr>
          <w:rFonts w:ascii="Times New Roman" w:hAnsi="Times New Roman" w:cs="Times New Roman"/>
          <w:sz w:val="28"/>
          <w:szCs w:val="28"/>
        </w:rPr>
      </w:pPr>
      <w:r w:rsidRPr="00A97973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25 декабря  2008 года №273-ФЗ «О противодействии коррупции», Национальной стратегией противодействия коррупции, утвержденной Указом Президента Росси</w:t>
      </w:r>
      <w:r w:rsidRPr="00A97973">
        <w:rPr>
          <w:rFonts w:ascii="Times New Roman" w:hAnsi="Times New Roman" w:cs="Times New Roman"/>
          <w:sz w:val="28"/>
          <w:szCs w:val="28"/>
        </w:rPr>
        <w:t>й</w:t>
      </w:r>
      <w:r w:rsidRPr="00A97973">
        <w:rPr>
          <w:rFonts w:ascii="Times New Roman" w:hAnsi="Times New Roman" w:cs="Times New Roman"/>
          <w:sz w:val="28"/>
          <w:szCs w:val="28"/>
        </w:rPr>
        <w:t xml:space="preserve">ской Федерации от 13 апреля </w:t>
      </w:r>
      <w:smartTag w:uri="urn:schemas-microsoft-com:office:smarttags" w:element="metricconverter">
        <w:smartTagPr>
          <w:attr w:name="ProductID" w:val="2010 г"/>
        </w:smartTagPr>
        <w:r w:rsidRPr="00A97973">
          <w:rPr>
            <w:rFonts w:ascii="Times New Roman" w:hAnsi="Times New Roman" w:cs="Times New Roman"/>
            <w:sz w:val="28"/>
            <w:szCs w:val="28"/>
          </w:rPr>
          <w:t>2010 г</w:t>
        </w:r>
      </w:smartTag>
      <w:r w:rsidRPr="00A97973">
        <w:rPr>
          <w:rFonts w:ascii="Times New Roman" w:hAnsi="Times New Roman" w:cs="Times New Roman"/>
          <w:sz w:val="28"/>
          <w:szCs w:val="28"/>
        </w:rPr>
        <w:t>. № 460 и внесении изменений в нек</w:t>
      </w:r>
      <w:r w:rsidRPr="00A97973">
        <w:rPr>
          <w:rFonts w:ascii="Times New Roman" w:hAnsi="Times New Roman" w:cs="Times New Roman"/>
          <w:sz w:val="28"/>
          <w:szCs w:val="28"/>
        </w:rPr>
        <w:t>о</w:t>
      </w:r>
      <w:r w:rsidRPr="00A97973">
        <w:rPr>
          <w:rFonts w:ascii="Times New Roman" w:hAnsi="Times New Roman" w:cs="Times New Roman"/>
          <w:sz w:val="28"/>
          <w:szCs w:val="28"/>
        </w:rPr>
        <w:t>торые акты Президента Российской Федерации по вопросам противоде</w:t>
      </w:r>
      <w:r w:rsidRPr="00A97973">
        <w:rPr>
          <w:rFonts w:ascii="Times New Roman" w:hAnsi="Times New Roman" w:cs="Times New Roman"/>
          <w:sz w:val="28"/>
          <w:szCs w:val="28"/>
        </w:rPr>
        <w:t>й</w:t>
      </w:r>
      <w:r w:rsidRPr="00A97973">
        <w:rPr>
          <w:rFonts w:ascii="Times New Roman" w:hAnsi="Times New Roman" w:cs="Times New Roman"/>
          <w:sz w:val="28"/>
          <w:szCs w:val="28"/>
        </w:rPr>
        <w:t xml:space="preserve">ствия коррупции», </w:t>
      </w:r>
    </w:p>
    <w:p w:rsidR="00A77A16" w:rsidRPr="00A97973" w:rsidRDefault="00A77A16" w:rsidP="00A97973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rPr>
          <w:rFonts w:ascii="Times New Roman" w:hAnsi="Times New Roman" w:cs="Times New Roman"/>
          <w:sz w:val="28"/>
          <w:szCs w:val="28"/>
        </w:rPr>
      </w:pPr>
    </w:p>
    <w:p w:rsidR="00A77A16" w:rsidRDefault="00A77A16" w:rsidP="00A97973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A97973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A77A16" w:rsidRPr="00A97973" w:rsidRDefault="00A77A16" w:rsidP="00A97973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A77A16" w:rsidRPr="00A97973" w:rsidRDefault="00A77A16" w:rsidP="00A97973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rPr>
          <w:rFonts w:ascii="Times New Roman" w:hAnsi="Times New Roman" w:cs="Times New Roman"/>
          <w:sz w:val="28"/>
          <w:szCs w:val="28"/>
        </w:rPr>
      </w:pPr>
      <w:r w:rsidRPr="00A9797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7973">
        <w:rPr>
          <w:rFonts w:ascii="Times New Roman" w:hAnsi="Times New Roman" w:cs="Times New Roman"/>
          <w:sz w:val="28"/>
          <w:szCs w:val="28"/>
        </w:rPr>
        <w:t>Утвердить План противодействия коррупции в органах местного самоуправления Липкинского сельского поселения Ромодановского мун</w:t>
      </w:r>
      <w:r w:rsidRPr="00A97973">
        <w:rPr>
          <w:rFonts w:ascii="Times New Roman" w:hAnsi="Times New Roman" w:cs="Times New Roman"/>
          <w:sz w:val="28"/>
          <w:szCs w:val="28"/>
        </w:rPr>
        <w:t>и</w:t>
      </w:r>
      <w:r w:rsidRPr="00A97973">
        <w:rPr>
          <w:rFonts w:ascii="Times New Roman" w:hAnsi="Times New Roman" w:cs="Times New Roman"/>
          <w:sz w:val="28"/>
          <w:szCs w:val="28"/>
        </w:rPr>
        <w:t>ципального района на 2018– 2019 годы. (Приложение 1).</w:t>
      </w:r>
    </w:p>
    <w:p w:rsidR="00A77A16" w:rsidRPr="00A97973" w:rsidRDefault="00A77A16" w:rsidP="00A97973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rPr>
          <w:rFonts w:ascii="Times New Roman" w:hAnsi="Times New Roman" w:cs="Times New Roman"/>
          <w:sz w:val="28"/>
          <w:szCs w:val="28"/>
        </w:rPr>
      </w:pPr>
      <w:r w:rsidRPr="00A9797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97973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</w:t>
      </w:r>
      <w:r w:rsidRPr="00A97973">
        <w:rPr>
          <w:rFonts w:ascii="Times New Roman" w:hAnsi="Times New Roman" w:cs="Times New Roman"/>
          <w:sz w:val="28"/>
          <w:szCs w:val="28"/>
        </w:rPr>
        <w:t>а</w:t>
      </w:r>
      <w:r w:rsidRPr="00A97973">
        <w:rPr>
          <w:rFonts w:ascii="Times New Roman" w:hAnsi="Times New Roman" w:cs="Times New Roman"/>
          <w:sz w:val="28"/>
          <w:szCs w:val="28"/>
        </w:rPr>
        <w:t>нию.</w:t>
      </w:r>
    </w:p>
    <w:p w:rsidR="00A77A16" w:rsidRPr="00A97973" w:rsidRDefault="00A77A16" w:rsidP="00A97973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rPr>
          <w:sz w:val="24"/>
          <w:szCs w:val="24"/>
        </w:rPr>
      </w:pPr>
    </w:p>
    <w:p w:rsidR="00A77A16" w:rsidRDefault="00A77A16" w:rsidP="00A97973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rPr>
          <w:rFonts w:ascii="Times New Roman" w:hAnsi="Times New Roman" w:cs="Times New Roman"/>
          <w:b/>
          <w:sz w:val="28"/>
          <w:szCs w:val="28"/>
        </w:rPr>
      </w:pPr>
    </w:p>
    <w:p w:rsidR="00A77A16" w:rsidRDefault="00A77A16" w:rsidP="00A97973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rPr>
          <w:rFonts w:ascii="Times New Roman" w:hAnsi="Times New Roman" w:cs="Times New Roman"/>
          <w:b/>
          <w:sz w:val="28"/>
          <w:szCs w:val="28"/>
        </w:rPr>
      </w:pPr>
    </w:p>
    <w:p w:rsidR="00A77A16" w:rsidRPr="00A97973" w:rsidRDefault="00A77A16" w:rsidP="00A97973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</w:t>
      </w:r>
      <w:r w:rsidRPr="00A97973">
        <w:rPr>
          <w:rFonts w:ascii="Times New Roman" w:hAnsi="Times New Roman" w:cs="Times New Roman"/>
          <w:b/>
          <w:sz w:val="28"/>
          <w:szCs w:val="28"/>
        </w:rPr>
        <w:t xml:space="preserve">лава Липкинского </w:t>
      </w:r>
    </w:p>
    <w:p w:rsidR="00A77A16" w:rsidRPr="00A97973" w:rsidRDefault="00A77A16" w:rsidP="00A97973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rPr>
          <w:rFonts w:ascii="Times New Roman" w:hAnsi="Times New Roman" w:cs="Times New Roman"/>
          <w:b/>
          <w:sz w:val="28"/>
          <w:szCs w:val="28"/>
        </w:rPr>
      </w:pPr>
      <w:r w:rsidRPr="00A97973">
        <w:rPr>
          <w:rFonts w:ascii="Times New Roman" w:hAnsi="Times New Roman" w:cs="Times New Roman"/>
          <w:b/>
          <w:sz w:val="28"/>
          <w:szCs w:val="28"/>
        </w:rPr>
        <w:t>сельского поселения                                                  Л.П. Новикова</w:t>
      </w:r>
    </w:p>
    <w:p w:rsidR="00A77A16" w:rsidRDefault="00A77A16" w:rsidP="00CF63F7">
      <w:pPr>
        <w:jc w:val="right"/>
        <w:rPr>
          <w:rFonts w:ascii="Times New Roman" w:hAnsi="Times New Roman" w:cs="Times New Roman"/>
          <w:sz w:val="24"/>
          <w:szCs w:val="24"/>
        </w:rPr>
        <w:sectPr w:rsidR="00A77A16" w:rsidSect="00A97973">
          <w:headerReference w:type="default" r:id="rId7"/>
          <w:endnotePr>
            <w:numFmt w:val="decimal"/>
          </w:endnotePr>
          <w:pgSz w:w="11905" w:h="16837"/>
          <w:pgMar w:top="799" w:right="1440" w:bottom="1100" w:left="1440" w:header="720" w:footer="720" w:gutter="0"/>
          <w:cols w:space="720"/>
          <w:noEndnote/>
          <w:titlePg/>
          <w:docGrid w:linePitch="354"/>
        </w:sectPr>
      </w:pPr>
    </w:p>
    <w:p w:rsidR="00A77A16" w:rsidRPr="00A97973" w:rsidRDefault="00A77A16" w:rsidP="00CF63F7">
      <w:pPr>
        <w:jc w:val="right"/>
        <w:rPr>
          <w:rFonts w:ascii="Times New Roman" w:hAnsi="Times New Roman" w:cs="Times New Roman"/>
          <w:sz w:val="24"/>
          <w:szCs w:val="24"/>
        </w:rPr>
      </w:pPr>
      <w:r w:rsidRPr="00A97973">
        <w:rPr>
          <w:rFonts w:ascii="Times New Roman" w:hAnsi="Times New Roman" w:cs="Times New Roman"/>
          <w:sz w:val="24"/>
          <w:szCs w:val="24"/>
        </w:rPr>
        <w:t>Приложение 1</w:t>
      </w:r>
    </w:p>
    <w:p w:rsidR="00A77A16" w:rsidRDefault="00A77A16" w:rsidP="00CF63F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F719D0">
        <w:rPr>
          <w:rFonts w:ascii="Times New Roman" w:hAnsi="Times New Roman" w:cs="Times New Roman"/>
          <w:sz w:val="24"/>
          <w:szCs w:val="24"/>
        </w:rPr>
        <w:t xml:space="preserve"> постановлению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A77A16" w:rsidRDefault="00A77A16" w:rsidP="00CF63F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Липкинского сельского поселения </w:t>
      </w:r>
    </w:p>
    <w:p w:rsidR="00A77A16" w:rsidRDefault="00A77A16" w:rsidP="00CF63F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A77A16" w:rsidRPr="00F719D0" w:rsidRDefault="00A77A16" w:rsidP="00CF63F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04.06.2018г. № 5 </w:t>
      </w:r>
    </w:p>
    <w:p w:rsidR="00A77A16" w:rsidRPr="008D51E7" w:rsidRDefault="00A77A16" w:rsidP="002E3335">
      <w:pPr>
        <w:pStyle w:val="Heading1"/>
        <w:spacing w:before="0" w:after="0"/>
        <w:ind w:firstLine="0"/>
        <w:rPr>
          <w:rFonts w:ascii="Times New Roman" w:hAnsi="Times New Roman" w:cs="Times New Roman"/>
          <w:b w:val="0"/>
          <w:color w:val="auto"/>
        </w:rPr>
      </w:pPr>
      <w:r w:rsidRPr="008D51E7">
        <w:rPr>
          <w:rFonts w:ascii="Times New Roman" w:hAnsi="Times New Roman" w:cs="Times New Roman"/>
          <w:color w:val="auto"/>
        </w:rPr>
        <w:t>ПЛАН</w:t>
      </w:r>
      <w:r w:rsidRPr="008D51E7">
        <w:rPr>
          <w:rFonts w:ascii="Times New Roman" w:hAnsi="Times New Roman" w:cs="Times New Roman"/>
          <w:color w:val="auto"/>
        </w:rPr>
        <w:br/>
      </w:r>
      <w:r w:rsidRPr="008D51E7">
        <w:rPr>
          <w:rFonts w:ascii="Times New Roman" w:hAnsi="Times New Roman" w:cs="Times New Roman"/>
          <w:b w:val="0"/>
          <w:color w:val="auto"/>
        </w:rPr>
        <w:t xml:space="preserve">противодействия коррупции в органах местного самоуправления Липкинского сельского поселения </w:t>
      </w:r>
    </w:p>
    <w:p w:rsidR="00A77A16" w:rsidRPr="008D51E7" w:rsidRDefault="00A77A16" w:rsidP="002E3335">
      <w:pPr>
        <w:pStyle w:val="Heading1"/>
        <w:spacing w:before="0" w:after="0"/>
        <w:ind w:firstLine="0"/>
        <w:rPr>
          <w:rFonts w:ascii="Times New Roman" w:hAnsi="Times New Roman" w:cs="Times New Roman"/>
          <w:color w:val="auto"/>
        </w:rPr>
      </w:pPr>
      <w:r w:rsidRPr="008D51E7">
        <w:rPr>
          <w:rFonts w:ascii="Times New Roman" w:hAnsi="Times New Roman" w:cs="Times New Roman"/>
          <w:b w:val="0"/>
          <w:color w:val="auto"/>
        </w:rPr>
        <w:t>Ромодановского муниципального района на 2018 – 2019 годы</w:t>
      </w:r>
    </w:p>
    <w:p w:rsidR="00A77A16" w:rsidRPr="00662D5B" w:rsidRDefault="00A77A16" w:rsidP="002E3335">
      <w:pPr>
        <w:pStyle w:val="Heading1"/>
        <w:spacing w:before="0" w:after="0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151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111"/>
        <w:gridCol w:w="2268"/>
        <w:gridCol w:w="1701"/>
        <w:gridCol w:w="6336"/>
      </w:tblGrid>
      <w:tr w:rsidR="00A77A16" w:rsidRPr="00662D5B" w:rsidTr="00C50411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A16" w:rsidRPr="003369A3" w:rsidRDefault="00A77A16" w:rsidP="007F54C3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A16" w:rsidRPr="003369A3" w:rsidRDefault="00A77A16" w:rsidP="007F54C3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A16" w:rsidRDefault="00A77A16" w:rsidP="007F54C3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Ответственные</w:t>
            </w:r>
          </w:p>
          <w:p w:rsidR="00A77A16" w:rsidRPr="003369A3" w:rsidRDefault="00A77A1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Pr="003369A3">
              <w:rPr>
                <w:rFonts w:ascii="Times New Roman" w:hAnsi="Times New Roman" w:cs="Times New Roman"/>
              </w:rPr>
              <w:t>сполнители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Style w:val="EndnoteReference"/>
                <w:rFonts w:ascii="Times New Roman" w:hAnsi="Times New Roman"/>
              </w:rPr>
              <w:endnoteReference w:id="2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A16" w:rsidRDefault="00A77A16" w:rsidP="007F54C3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Срок</w:t>
            </w:r>
          </w:p>
          <w:p w:rsidR="00A77A16" w:rsidRPr="003369A3" w:rsidRDefault="00A77A16" w:rsidP="007F54C3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исполнения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7A16" w:rsidRPr="003369A3" w:rsidRDefault="00A77A16" w:rsidP="007F54C3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Ожидаемый результат</w:t>
            </w:r>
          </w:p>
        </w:tc>
      </w:tr>
      <w:tr w:rsidR="00A77A16" w:rsidRPr="008D51E7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A77A16" w:rsidRPr="008D51E7" w:rsidRDefault="00A77A16" w:rsidP="001B0BB8">
            <w:pPr>
              <w:pStyle w:val="aff2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bookmarkStart w:id="0" w:name="sub_1100"/>
            <w:r w:rsidRPr="008D51E7">
              <w:rPr>
                <w:rFonts w:ascii="Times New Roman" w:hAnsi="Times New Roman" w:cs="Times New Roman"/>
                <w:b/>
              </w:rPr>
              <w:t>Повышение эффективности механизмов урегулирования конфликта интересов,</w:t>
            </w:r>
          </w:p>
          <w:p w:rsidR="00A77A16" w:rsidRPr="008D51E7" w:rsidRDefault="00A77A16" w:rsidP="001B0BB8">
            <w:pPr>
              <w:pStyle w:val="aff2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8D51E7">
              <w:rPr>
                <w:rFonts w:ascii="Times New Roman" w:hAnsi="Times New Roman" w:cs="Times New Roman"/>
                <w:b/>
              </w:rPr>
              <w:t>обеспечение соблюдения отдельными категориями лиц ограничений, запретов, исполнения ими обязанностей</w:t>
            </w:r>
          </w:p>
          <w:p w:rsidR="00A77A16" w:rsidRPr="008D51E7" w:rsidRDefault="00A77A16" w:rsidP="001B0BB8">
            <w:pPr>
              <w:pStyle w:val="aff2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8D51E7">
              <w:rPr>
                <w:rFonts w:ascii="Times New Roman" w:hAnsi="Times New Roman" w:cs="Times New Roman"/>
                <w:b/>
              </w:rPr>
              <w:t>и привлечения к ответственности за их нарушение</w:t>
            </w:r>
            <w:bookmarkEnd w:id="0"/>
          </w:p>
        </w:tc>
      </w:tr>
      <w:tr w:rsidR="00A77A16" w:rsidRPr="008D51E7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6819F8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Организация работы по приему и первичной обработке справок о д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ходах, расходах, об имуществе и об</w:t>
            </w:r>
            <w:r w:rsidRPr="008D51E7">
              <w:rPr>
                <w:rFonts w:ascii="Times New Roman" w:hAnsi="Times New Roman" w:cs="Times New Roman"/>
              </w:rPr>
              <w:t>я</w:t>
            </w:r>
            <w:r w:rsidRPr="008D51E7">
              <w:rPr>
                <w:rFonts w:ascii="Times New Roman" w:hAnsi="Times New Roman" w:cs="Times New Roman"/>
              </w:rPr>
              <w:t>зательствах имущественного хара</w:t>
            </w:r>
            <w:r w:rsidRPr="008D51E7">
              <w:rPr>
                <w:rFonts w:ascii="Times New Roman" w:hAnsi="Times New Roman" w:cs="Times New Roman"/>
              </w:rPr>
              <w:t>к</w:t>
            </w:r>
            <w:r w:rsidRPr="008D51E7">
              <w:rPr>
                <w:rFonts w:ascii="Times New Roman" w:hAnsi="Times New Roman" w:cs="Times New Roman"/>
              </w:rPr>
              <w:t>тера, представляемых лицами, пр</w:t>
            </w:r>
            <w:r w:rsidRPr="008D51E7">
              <w:rPr>
                <w:rFonts w:ascii="Times New Roman" w:hAnsi="Times New Roman" w:cs="Times New Roman"/>
              </w:rPr>
              <w:t>е</w:t>
            </w:r>
            <w:r w:rsidRPr="008D51E7">
              <w:rPr>
                <w:rFonts w:ascii="Times New Roman" w:hAnsi="Times New Roman" w:cs="Times New Roman"/>
              </w:rPr>
              <w:t>тендующих на замещение должн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стей муниципальной службы и рук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водителей муниципальных учрежд</w:t>
            </w:r>
            <w:r w:rsidRPr="008D51E7">
              <w:rPr>
                <w:rFonts w:ascii="Times New Roman" w:hAnsi="Times New Roman" w:cs="Times New Roman"/>
              </w:rPr>
              <w:t>е</w:t>
            </w:r>
            <w:r w:rsidRPr="008D51E7">
              <w:rPr>
                <w:rFonts w:ascii="Times New Roman" w:hAnsi="Times New Roman" w:cs="Times New Roman"/>
              </w:rPr>
              <w:t>ний, а также лицами, замещающими муниципальные должности, должн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сти муниципальной службы и рук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водителей муниципальных учрежд</w:t>
            </w:r>
            <w:r w:rsidRPr="008D51E7">
              <w:rPr>
                <w:rFonts w:ascii="Times New Roman" w:hAnsi="Times New Roman" w:cs="Times New Roman"/>
              </w:rPr>
              <w:t>е</w:t>
            </w:r>
            <w:r w:rsidRPr="008D51E7">
              <w:rPr>
                <w:rFonts w:ascii="Times New Roman" w:hAnsi="Times New Roman" w:cs="Times New Roman"/>
              </w:rPr>
              <w:t xml:space="preserve">ний, на себя своих супруг (супругов) и несовершеннолетних детей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31712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Заместитель главы сельского посел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определение ответственных лиц за организацию работы по приему и первичной обработке справок о доходах, расх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дах, об имуществе и обязательствах имущественного х</w:t>
            </w:r>
            <w:r w:rsidRPr="008D51E7">
              <w:rPr>
                <w:rFonts w:ascii="Times New Roman" w:hAnsi="Times New Roman" w:cs="Times New Roman"/>
              </w:rPr>
              <w:t>а</w:t>
            </w:r>
            <w:r w:rsidRPr="008D51E7">
              <w:rPr>
                <w:rFonts w:ascii="Times New Roman" w:hAnsi="Times New Roman" w:cs="Times New Roman"/>
              </w:rPr>
              <w:t>рактера;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приему и первичной обработке справок о доходах, расходах, об имуществе и обязательс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вах имущественного характера: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ежегодно до 30 апреля представляемых лицами, замеща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щими муниципальные должности, должности муниц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пальной службы и руководителей муниципальных учре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дений;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при оформлении трудовых отношений с лицами, прете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дующими на замещение должностей муниципальной службы, замещение которых влечет за собой представл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ние данных сведений, а также с лицами, претендующими на замещение должностей руководителей муниципальных учреждений;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оказание индивидуальной консультативной помощи л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цам, представляемым справки о доходах, расходах, об имуществе и обязательствах имущественного характера</w:t>
            </w:r>
          </w:p>
        </w:tc>
      </w:tr>
      <w:tr w:rsidR="00A77A16" w:rsidRPr="008D51E7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6819F8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Размещение сведений о доходах, ра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ходах, об имуществе и обязательс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вах имущественного характера, пре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ставленных лицами, замещающими должности, замещение которых пр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дусматривает обязанность предста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лять такие сведения на официальном сайте органа местного самоуправл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ния в сети Интернет в порядке и ср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ки, установленные нормативными правовыми актами Российской Фед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рации</w:t>
            </w:r>
          </w:p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31712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Заместитель главы сельского посел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C10EE4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 xml:space="preserve">ежегодно не позднее </w:t>
            </w:r>
          </w:p>
          <w:p w:rsidR="00A77A16" w:rsidRPr="008D51E7" w:rsidRDefault="00A77A16" w:rsidP="00C10EE4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14 рабочих дней после окончания срока, уст</w:t>
            </w:r>
            <w:r w:rsidRPr="008D51E7">
              <w:rPr>
                <w:rFonts w:ascii="Times New Roman" w:hAnsi="Times New Roman" w:cs="Times New Roman"/>
              </w:rPr>
              <w:t>а</w:t>
            </w:r>
            <w:r w:rsidRPr="008D51E7">
              <w:rPr>
                <w:rFonts w:ascii="Times New Roman" w:hAnsi="Times New Roman" w:cs="Times New Roman"/>
              </w:rPr>
              <w:t>новленного для предста</w:t>
            </w:r>
            <w:r w:rsidRPr="008D51E7">
              <w:rPr>
                <w:rFonts w:ascii="Times New Roman" w:hAnsi="Times New Roman" w:cs="Times New Roman"/>
              </w:rPr>
              <w:t>в</w:t>
            </w:r>
            <w:r w:rsidRPr="008D51E7">
              <w:rPr>
                <w:rFonts w:ascii="Times New Roman" w:hAnsi="Times New Roman" w:cs="Times New Roman"/>
              </w:rPr>
              <w:t>ления свед</w:t>
            </w:r>
            <w:r w:rsidRPr="008D51E7">
              <w:rPr>
                <w:rFonts w:ascii="Times New Roman" w:hAnsi="Times New Roman" w:cs="Times New Roman"/>
              </w:rPr>
              <w:t>е</w:t>
            </w:r>
            <w:r w:rsidRPr="008D51E7">
              <w:rPr>
                <w:rFonts w:ascii="Times New Roman" w:hAnsi="Times New Roman" w:cs="Times New Roman"/>
              </w:rPr>
              <w:t>ний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размещение сведений о доходах, расходах, об имуществе и обязательствах имущественного характера, представле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ных отдельными категориями лиц, за весь период замещ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ния ими должностей, замещение которых влечет за собой размещение сведений о доходах, расходах, об имуществе и обязательствах имущественного характера, а также свед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ний о доходах, расходах, об имуществе и обязательствах имущественного характера их супруг (супругов) и нес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вершеннолетних детей на официальном сайте органа мес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ного самоуправления в сети Интернет в разделе «Против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действие коррупции» ежегодно в течение 14 рабочих дней со дня истечения срока, установленного для их подачи;</w:t>
            </w:r>
          </w:p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внесение не позднее 14 рабочих дней после окончания срока, установленного для представления уточненных св</w:t>
            </w:r>
            <w:r w:rsidRPr="008D51E7">
              <w:rPr>
                <w:rFonts w:ascii="Times New Roman" w:hAnsi="Times New Roman" w:cs="Times New Roman"/>
              </w:rPr>
              <w:t>е</w:t>
            </w:r>
            <w:r w:rsidRPr="008D51E7">
              <w:rPr>
                <w:rFonts w:ascii="Times New Roman" w:hAnsi="Times New Roman" w:cs="Times New Roman"/>
              </w:rPr>
              <w:t>дений, соответствующих изменений в размещенные на официальном сайте органа местного самоуправления в с</w:t>
            </w:r>
            <w:r w:rsidRPr="008D51E7">
              <w:rPr>
                <w:rFonts w:ascii="Times New Roman" w:hAnsi="Times New Roman" w:cs="Times New Roman"/>
              </w:rPr>
              <w:t>е</w:t>
            </w:r>
            <w:r w:rsidRPr="008D51E7">
              <w:rPr>
                <w:rFonts w:ascii="Times New Roman" w:hAnsi="Times New Roman" w:cs="Times New Roman"/>
              </w:rPr>
              <w:t>ти Интернет сведения о доходах, расходах, об имуществе и обязательствах имущественного характера при предста</w:t>
            </w:r>
            <w:r w:rsidRPr="008D51E7">
              <w:rPr>
                <w:rFonts w:ascii="Times New Roman" w:hAnsi="Times New Roman" w:cs="Times New Roman"/>
              </w:rPr>
              <w:t>в</w:t>
            </w:r>
            <w:r w:rsidRPr="008D51E7">
              <w:rPr>
                <w:rFonts w:ascii="Times New Roman" w:hAnsi="Times New Roman" w:cs="Times New Roman"/>
              </w:rPr>
              <w:t xml:space="preserve">лении отдельными категориями лиц уточненных сведений в соответствии с требованиями приказа Минтруда России от 7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8D51E7">
                <w:rPr>
                  <w:rFonts w:ascii="Times New Roman" w:hAnsi="Times New Roman" w:cs="Times New Roman"/>
                </w:rPr>
                <w:t>2013 г</w:t>
              </w:r>
            </w:smartTag>
            <w:r w:rsidRPr="008D51E7">
              <w:rPr>
                <w:rFonts w:ascii="Times New Roman" w:hAnsi="Times New Roman" w:cs="Times New Roman"/>
              </w:rPr>
              <w:t>. № 530н «О требованиях к размещению и наполнению подразделов, посвященных вопросам пр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тиводействия коррупции, официальных сайтов федерал</w:t>
            </w:r>
            <w:r w:rsidRPr="008D51E7">
              <w:rPr>
                <w:rFonts w:ascii="Times New Roman" w:hAnsi="Times New Roman" w:cs="Times New Roman"/>
              </w:rPr>
              <w:t>ь</w:t>
            </w:r>
            <w:r w:rsidRPr="008D51E7">
              <w:rPr>
                <w:rFonts w:ascii="Times New Roman" w:hAnsi="Times New Roman" w:cs="Times New Roman"/>
              </w:rPr>
              <w:t>ных государственных органов, Центрального банка Ро</w:t>
            </w:r>
            <w:r w:rsidRPr="008D51E7">
              <w:rPr>
                <w:rFonts w:ascii="Times New Roman" w:hAnsi="Times New Roman" w:cs="Times New Roman"/>
              </w:rPr>
              <w:t>с</w:t>
            </w:r>
            <w:r w:rsidRPr="008D51E7">
              <w:rPr>
                <w:rFonts w:ascii="Times New Roman" w:hAnsi="Times New Roman" w:cs="Times New Roman"/>
              </w:rPr>
              <w:t>сийской Федерации, Пенсионного фонда Российской Ф</w:t>
            </w:r>
            <w:r w:rsidRPr="008D51E7">
              <w:rPr>
                <w:rFonts w:ascii="Times New Roman" w:hAnsi="Times New Roman" w:cs="Times New Roman"/>
              </w:rPr>
              <w:t>е</w:t>
            </w:r>
            <w:r w:rsidRPr="008D51E7">
              <w:rPr>
                <w:rFonts w:ascii="Times New Roman" w:hAnsi="Times New Roman" w:cs="Times New Roman"/>
              </w:rPr>
              <w:t>дерации, Фонда социального страхования Российской Ф</w:t>
            </w:r>
            <w:r w:rsidRPr="008D51E7">
              <w:rPr>
                <w:rFonts w:ascii="Times New Roman" w:hAnsi="Times New Roman" w:cs="Times New Roman"/>
              </w:rPr>
              <w:t>е</w:t>
            </w:r>
            <w:r w:rsidRPr="008D51E7">
              <w:rPr>
                <w:rFonts w:ascii="Times New Roman" w:hAnsi="Times New Roman" w:cs="Times New Roman"/>
              </w:rPr>
              <w:t>дерации, Федерального фонда обязательного медицинск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го страхования, государственных корпораций (компаний), иных организаций, созданных на основании федеральных законов, и требованиях к должностям, замещение которых влечет за собой размещение сведений о доходах, расходах, об имуществе и обязательствах имущественного характ</w:t>
            </w:r>
            <w:r w:rsidRPr="008D51E7">
              <w:rPr>
                <w:rFonts w:ascii="Times New Roman" w:hAnsi="Times New Roman" w:cs="Times New Roman"/>
              </w:rPr>
              <w:t>е</w:t>
            </w:r>
            <w:r w:rsidRPr="008D51E7">
              <w:rPr>
                <w:rFonts w:ascii="Times New Roman" w:hAnsi="Times New Roman" w:cs="Times New Roman"/>
              </w:rPr>
              <w:t>ра»</w:t>
            </w:r>
          </w:p>
        </w:tc>
      </w:tr>
      <w:tr w:rsidR="00A77A16" w:rsidRPr="008D51E7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6819F8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Осуществление контроля исполнения лицами, замещающими должности муниципальный службы, обязанн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сти по уведомлению представителя нанимателя (работодателя) о выпо</w:t>
            </w:r>
            <w:r w:rsidRPr="008D51E7">
              <w:rPr>
                <w:rFonts w:ascii="Times New Roman" w:hAnsi="Times New Roman" w:cs="Times New Roman"/>
              </w:rPr>
              <w:t>л</w:t>
            </w:r>
            <w:r w:rsidRPr="008D51E7">
              <w:rPr>
                <w:rFonts w:ascii="Times New Roman" w:hAnsi="Times New Roman" w:cs="Times New Roman"/>
              </w:rPr>
              <w:t>нении иной оплачиваемой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31712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C10EE4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информирование лиц, замещающих должности муниц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пальный службы, об обязанности предварительно пис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менно уведомлять представителя нанимателя (работодат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ля) о намерении выполнять иную оплачиваемую работу;</w:t>
            </w:r>
          </w:p>
          <w:p w:rsidR="00A77A16" w:rsidRPr="008D51E7" w:rsidRDefault="00A77A16" w:rsidP="00F96016">
            <w:pPr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проведение проверок соблюдения  лицами, замещающими должности муниципальной службы, требований законод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тельства об уведомлении представителя нанимателя о в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полнении иной оплачиваемой работы;</w:t>
            </w:r>
          </w:p>
          <w:p w:rsidR="00A77A16" w:rsidRPr="008D51E7" w:rsidRDefault="00A77A16" w:rsidP="00F96016">
            <w:pPr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обеспечение рассмотрение вопроса о возможном возни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новении конфликта интересов при исполнении должнос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ных обязанностей лицом, замещающим должность мун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 xml:space="preserve">ципальной службы, на заседании комиссии </w:t>
            </w:r>
            <w:r w:rsidRPr="008D51E7">
              <w:rPr>
                <w:rFonts w:ascii="Times New Roman" w:hAnsi="Times New Roman" w:cs="Times New Roman"/>
                <w:bCs/>
                <w:sz w:val="24"/>
                <w:szCs w:val="24"/>
              </w:rPr>
              <w:t>по соблюд</w:t>
            </w:r>
            <w:r w:rsidRPr="008D51E7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bCs/>
                <w:sz w:val="24"/>
                <w:szCs w:val="24"/>
              </w:rPr>
              <w:t>нию требований к служебному поведению и урегулиров</w:t>
            </w:r>
            <w:r w:rsidRPr="008D51E7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8D51E7">
              <w:rPr>
                <w:rFonts w:ascii="Times New Roman" w:hAnsi="Times New Roman" w:cs="Times New Roman"/>
                <w:bCs/>
                <w:sz w:val="24"/>
                <w:szCs w:val="24"/>
              </w:rPr>
              <w:t>нию конфликта интересов</w:t>
            </w:r>
          </w:p>
        </w:tc>
      </w:tr>
      <w:tr w:rsidR="00A77A16" w:rsidRPr="008D51E7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6819F8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Организация систематического пр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ведения оценок коррупционных ри</w:t>
            </w:r>
            <w:r w:rsidRPr="008D51E7">
              <w:rPr>
                <w:rFonts w:ascii="Times New Roman" w:hAnsi="Times New Roman" w:cs="Times New Roman"/>
              </w:rPr>
              <w:t>с</w:t>
            </w:r>
            <w:r w:rsidRPr="008D51E7">
              <w:rPr>
                <w:rFonts w:ascii="Times New Roman" w:hAnsi="Times New Roman" w:cs="Times New Roman"/>
              </w:rPr>
              <w:t>ков, возникающих при реализации органом местного самоуправления своих функций, и внесение уточн</w:t>
            </w:r>
            <w:r w:rsidRPr="008D51E7">
              <w:rPr>
                <w:rFonts w:ascii="Times New Roman" w:hAnsi="Times New Roman" w:cs="Times New Roman"/>
              </w:rPr>
              <w:t>е</w:t>
            </w:r>
            <w:r w:rsidRPr="008D51E7">
              <w:rPr>
                <w:rFonts w:ascii="Times New Roman" w:hAnsi="Times New Roman" w:cs="Times New Roman"/>
              </w:rPr>
              <w:t>ний в перечень должностей муниц</w:t>
            </w:r>
            <w:r w:rsidRPr="008D51E7">
              <w:rPr>
                <w:rFonts w:ascii="Times New Roman" w:hAnsi="Times New Roman" w:cs="Times New Roman"/>
              </w:rPr>
              <w:t>и</w:t>
            </w:r>
            <w:r w:rsidRPr="008D51E7">
              <w:rPr>
                <w:rFonts w:ascii="Times New Roman" w:hAnsi="Times New Roman" w:cs="Times New Roman"/>
              </w:rPr>
              <w:t>пальной службы, замещение которых связано с коррупционными рисками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31712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ежегодно до 31 декабря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определение перечня функций органа местного сам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управления, при реализации которых наиболее вероятно возникновение коррупции;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анализ должностных инструкций лиц, замещающих дол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ности муниципальной службы, на предмет содержания в них полномочий, связанных с коррупционными рисками;</w:t>
            </w:r>
          </w:p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 xml:space="preserve">внесение уточнений в </w:t>
            </w:r>
            <w:hyperlink r:id="rId8" w:history="1">
              <w:r w:rsidRPr="008D51E7">
                <w:rPr>
                  <w:rFonts w:ascii="Times New Roman" w:hAnsi="Times New Roman" w:cs="Times New Roman"/>
                </w:rPr>
                <w:t>перечни</w:t>
              </w:r>
            </w:hyperlink>
            <w:r w:rsidRPr="008D51E7">
              <w:rPr>
                <w:rFonts w:ascii="Times New Roman" w:hAnsi="Times New Roman" w:cs="Times New Roman"/>
              </w:rPr>
              <w:t xml:space="preserve"> должностей муниципальной службы, замещение которых связано с коррупционными рисками;  </w:t>
            </w:r>
          </w:p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минимизация коррупционных рисков либо их устранение в конкретных управленческих процессах при реализации коррупционно-опасных функций</w:t>
            </w:r>
          </w:p>
        </w:tc>
      </w:tr>
      <w:tr w:rsidR="00A77A16" w:rsidRPr="008D51E7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6819F8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Организация антикоррупционного обучения лиц, замещающих должн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сти муниципальной службы, в дол</w:t>
            </w:r>
            <w:r w:rsidRPr="008D51E7">
              <w:rPr>
                <w:rFonts w:ascii="Times New Roman" w:hAnsi="Times New Roman" w:cs="Times New Roman"/>
              </w:rPr>
              <w:t>ж</w:t>
            </w:r>
            <w:r w:rsidRPr="008D51E7">
              <w:rPr>
                <w:rFonts w:ascii="Times New Roman" w:hAnsi="Times New Roman" w:cs="Times New Roman"/>
              </w:rPr>
              <w:t>ностные обязанности которых входит организация работы в органе местн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го самоуправления по противодейс</w:t>
            </w:r>
            <w:r w:rsidRPr="008D51E7">
              <w:rPr>
                <w:rFonts w:ascii="Times New Roman" w:hAnsi="Times New Roman" w:cs="Times New Roman"/>
              </w:rPr>
              <w:t>т</w:t>
            </w:r>
            <w:r w:rsidRPr="008D51E7">
              <w:rPr>
                <w:rFonts w:ascii="Times New Roman" w:hAnsi="Times New Roman" w:cs="Times New Roman"/>
              </w:rPr>
              <w:t>вию коррупции, и иных лиц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31712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  <w:p w:rsidR="00A77A16" w:rsidRPr="008D51E7" w:rsidRDefault="00A77A16" w:rsidP="00F9601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ежегодно</w:t>
            </w:r>
          </w:p>
          <w:p w:rsidR="00A77A16" w:rsidRPr="008D51E7" w:rsidRDefault="00A77A1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(по отдельн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му плану)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включение в план повышения квалификации на очередной год обучающих мероприятий, освещающих вопросы по противодействию коррупции;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обеспечение направления на ежегодное обучение по обр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зовательным программам антикоррупционной тематики лиц, замещающих должности муниципальной службы, в должностные обязанности которых входит организация работы в органе местного самоуправления по противоде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ствию коррупции</w:t>
            </w:r>
          </w:p>
        </w:tc>
      </w:tr>
      <w:tr w:rsidR="00A77A16" w:rsidRPr="008D51E7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6819F8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Организация работы по привлечению к ответственности лиц, замещающих муниципальные должности, должн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сти муниципальной службы, руков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дителей муниципальных учреждений и предприятий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317128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34323F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в течение у</w:t>
            </w:r>
            <w:r w:rsidRPr="008D51E7">
              <w:rPr>
                <w:rFonts w:ascii="Times New Roman" w:hAnsi="Times New Roman" w:cs="Times New Roman"/>
              </w:rPr>
              <w:t>с</w:t>
            </w:r>
            <w:r w:rsidRPr="008D51E7">
              <w:rPr>
                <w:rFonts w:ascii="Times New Roman" w:hAnsi="Times New Roman" w:cs="Times New Roman"/>
              </w:rPr>
              <w:t>тановленного законодател</w:t>
            </w:r>
            <w:r w:rsidRPr="008D51E7">
              <w:rPr>
                <w:rFonts w:ascii="Times New Roman" w:hAnsi="Times New Roman" w:cs="Times New Roman"/>
              </w:rPr>
              <w:t>ь</w:t>
            </w:r>
            <w:r w:rsidRPr="008D51E7">
              <w:rPr>
                <w:rFonts w:ascii="Times New Roman" w:hAnsi="Times New Roman" w:cs="Times New Roman"/>
              </w:rPr>
              <w:t>ством срока с момента в</w:t>
            </w:r>
            <w:r w:rsidRPr="008D51E7">
              <w:rPr>
                <w:rFonts w:ascii="Times New Roman" w:hAnsi="Times New Roman" w:cs="Times New Roman"/>
              </w:rPr>
              <w:t>ы</w:t>
            </w:r>
            <w:r w:rsidRPr="008D51E7">
              <w:rPr>
                <w:rFonts w:ascii="Times New Roman" w:hAnsi="Times New Roman" w:cs="Times New Roman"/>
              </w:rPr>
              <w:t>явления ко</w:t>
            </w:r>
            <w:r w:rsidRPr="008D51E7">
              <w:rPr>
                <w:rFonts w:ascii="Times New Roman" w:hAnsi="Times New Roman" w:cs="Times New Roman"/>
              </w:rPr>
              <w:t>р</w:t>
            </w:r>
            <w:r w:rsidRPr="008D51E7">
              <w:rPr>
                <w:rFonts w:ascii="Times New Roman" w:hAnsi="Times New Roman" w:cs="Times New Roman"/>
              </w:rPr>
              <w:t>рупционного правонаруш</w:t>
            </w:r>
            <w:r w:rsidRPr="008D51E7">
              <w:rPr>
                <w:rFonts w:ascii="Times New Roman" w:hAnsi="Times New Roman" w:cs="Times New Roman"/>
              </w:rPr>
              <w:t>е</w:t>
            </w:r>
            <w:r w:rsidRPr="008D51E7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организация работы по привлечению к ответственности лиц, не представивших либо представивших неполные и (или) недостоверные сведения о доходах, расходах, об имуществе и обязательствах имущественного характера, за несоблюдение требований к служебному поведению и (или) урегулированию конфликта интересов, а также за несоблюдение иных ограничений, запретов и неисполн</w:t>
            </w:r>
            <w:r w:rsidRPr="008D51E7">
              <w:rPr>
                <w:rFonts w:ascii="Times New Roman" w:hAnsi="Times New Roman" w:cs="Times New Roman"/>
              </w:rPr>
              <w:t>е</w:t>
            </w:r>
            <w:r w:rsidRPr="008D51E7">
              <w:rPr>
                <w:rFonts w:ascii="Times New Roman" w:hAnsi="Times New Roman" w:cs="Times New Roman"/>
              </w:rPr>
              <w:t>ние обязанностей, установленных нормативными прав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выми актами Российской Федерации в целях противоде</w:t>
            </w:r>
            <w:r w:rsidRPr="008D51E7">
              <w:rPr>
                <w:rFonts w:ascii="Times New Roman" w:hAnsi="Times New Roman" w:cs="Times New Roman"/>
              </w:rPr>
              <w:t>й</w:t>
            </w:r>
            <w:r w:rsidRPr="008D51E7">
              <w:rPr>
                <w:rFonts w:ascii="Times New Roman" w:hAnsi="Times New Roman" w:cs="Times New Roman"/>
              </w:rPr>
              <w:t>ствия коррупции;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привлечению к ответственности лиц, замещающих должности муниципальной службы, в соответствие с Положением о порядке применения вз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сканий за несоблюдение ограничений и запретов, требов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жащим  муниципального образования, утвержденного р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шением Совета депутатов муниципального образования, и руководствуясь обзором практики привлечения к ответс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венности государственных (муниципальных) служащих за несоблюдение ограничений и запретов, требований о пр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дотвращении или об урегулировании конфликта интересов и неисполнение обязанностей, установленных в целях пр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тиводействия коррупции, подготовленных Минтрудом России</w:t>
            </w:r>
          </w:p>
        </w:tc>
      </w:tr>
      <w:tr w:rsidR="00A77A16" w:rsidRPr="008D51E7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pStyle w:val="affc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bookmarkStart w:id="1" w:name="sub_1200"/>
            <w:r w:rsidRPr="008D51E7">
              <w:rPr>
                <w:rFonts w:ascii="Times New Roman" w:hAnsi="Times New Roman" w:cs="Times New Roman"/>
                <w:b/>
              </w:rPr>
              <w:t>Выявление и систематизация причин и условий проявления коррупции</w:t>
            </w:r>
          </w:p>
          <w:p w:rsidR="00A77A16" w:rsidRPr="008D51E7" w:rsidRDefault="00A77A16" w:rsidP="00F96016">
            <w:pPr>
              <w:pStyle w:val="affc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8D51E7">
              <w:rPr>
                <w:rFonts w:ascii="Times New Roman" w:hAnsi="Times New Roman" w:cs="Times New Roman"/>
                <w:b/>
              </w:rPr>
              <w:t>в деятельности органа местного самоуправления, мониторинг коррупционных рисков и их устранение</w:t>
            </w:r>
            <w:bookmarkEnd w:id="1"/>
          </w:p>
        </w:tc>
      </w:tr>
      <w:tr w:rsidR="00A77A16" w:rsidRPr="008D51E7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6819F8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Осуществление антикоррупционной экспертизы муниципальных норм</w:t>
            </w:r>
            <w:r w:rsidRPr="008D51E7">
              <w:rPr>
                <w:rFonts w:ascii="Times New Roman" w:hAnsi="Times New Roman" w:cs="Times New Roman"/>
              </w:rPr>
              <w:t>а</w:t>
            </w:r>
            <w:r w:rsidRPr="008D51E7">
              <w:rPr>
                <w:rFonts w:ascii="Times New Roman" w:hAnsi="Times New Roman" w:cs="Times New Roman"/>
              </w:rPr>
              <w:t>тивных правовых актов, их проектов и иных документов в целях выявл</w:t>
            </w:r>
            <w:r w:rsidRPr="008D51E7">
              <w:rPr>
                <w:rFonts w:ascii="Times New Roman" w:hAnsi="Times New Roman" w:cs="Times New Roman"/>
              </w:rPr>
              <w:t>е</w:t>
            </w:r>
            <w:r w:rsidRPr="008D51E7">
              <w:rPr>
                <w:rFonts w:ascii="Times New Roman" w:hAnsi="Times New Roman" w:cs="Times New Roman"/>
              </w:rPr>
              <w:t>ния коррупциогенных факторов и последующего устранения таких факторов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Заместитель главы сельского посел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обязательное проведение антикоррупционной экспертизы муниципальных нормативных правовых актов, их прое</w:t>
            </w:r>
            <w:r w:rsidRPr="008D51E7">
              <w:rPr>
                <w:rFonts w:ascii="Times New Roman" w:hAnsi="Times New Roman" w:cs="Times New Roman"/>
              </w:rPr>
              <w:t>к</w:t>
            </w:r>
            <w:r w:rsidRPr="008D51E7">
              <w:rPr>
                <w:rFonts w:ascii="Times New Roman" w:hAnsi="Times New Roman" w:cs="Times New Roman"/>
              </w:rPr>
              <w:t>тов и иных документов на постоянной основе в соответс</w:t>
            </w:r>
            <w:r w:rsidRPr="008D51E7">
              <w:rPr>
                <w:rFonts w:ascii="Times New Roman" w:hAnsi="Times New Roman" w:cs="Times New Roman"/>
              </w:rPr>
              <w:t>т</w:t>
            </w:r>
            <w:r w:rsidRPr="008D51E7">
              <w:rPr>
                <w:rFonts w:ascii="Times New Roman" w:hAnsi="Times New Roman" w:cs="Times New Roman"/>
              </w:rPr>
              <w:t>вии с Федеральным законом от 17 июля 2009 г. № 172-ФЗ «Об антикоррупционной экспертизе нормативных прав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вых актов и проектов нормативных правовых актов» и п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рядком, установленным нормативным правовым актом о</w:t>
            </w:r>
            <w:r w:rsidRPr="008D51E7">
              <w:rPr>
                <w:rFonts w:ascii="Times New Roman" w:hAnsi="Times New Roman" w:cs="Times New Roman"/>
              </w:rPr>
              <w:t>р</w:t>
            </w:r>
            <w:r w:rsidRPr="008D51E7">
              <w:rPr>
                <w:rFonts w:ascii="Times New Roman" w:hAnsi="Times New Roman" w:cs="Times New Roman"/>
              </w:rPr>
              <w:t>гана местного самоуправления;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взаимодействие с контрольно-надзорными органами  Ре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публики Мордовия по проведению антикоррупционной экспертизы муниципальных нормативных правовых актов и их проектов с целью выявления и устранения коррупци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генных факторов;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опубликование (размещение) проектов муниципальных нормативных правовых актов на официальном сайте орг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на местного самоуправления в сети Интернет;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опубликование (размещение) конкурсной документации, извещения о проведении открытого конкурса и прочей 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формации по муниципальным заказам на сайте в сети 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тернет, на котором проводятся электронные аукционы (</w:t>
            </w:r>
            <w:hyperlink r:id="rId9" w:history="1">
              <w:r w:rsidRPr="008D51E7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www</w:t>
              </w:r>
              <w:r w:rsidRPr="008D51E7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r w:rsidRPr="008D51E7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zakupki</w:t>
              </w:r>
              <w:r w:rsidRPr="008D51E7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r w:rsidRPr="008D51E7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gov</w:t>
              </w:r>
              <w:r w:rsidRPr="008D51E7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r w:rsidRPr="008D51E7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), в соответствии с требованиями Ф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дерального закона от 5 апреля 2013 г. № 44-ФЗ «О ко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трактной системе в сфере закупок товаров, работ, услуг для обеспечения государственных и муниципальных нужд»;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опубликование (размещение) информационных сообщений о приватизации муниципального имущества, о проведении торгов по продаже права заключения договоров аренды на объекты муниципальной собственности, бланков заявок на участие в аукционе, подробной информации по перечню представляемых претендентом документов и инструкции по заполнению заявки на участие в аукционе, реестра пу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тующих помещений, а также итогов аукциона и иную 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 xml:space="preserve">формацию на сайте </w:t>
            </w:r>
            <w:hyperlink r:id="rId10" w:history="1">
              <w:r w:rsidRPr="008D51E7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www</w:t>
              </w:r>
              <w:r w:rsidRPr="008D51E7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r w:rsidRPr="008D51E7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torgi</w:t>
              </w:r>
              <w:r w:rsidRPr="008D51E7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r w:rsidRPr="008D51E7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gov</w:t>
              </w:r>
              <w:r w:rsidRPr="008D51E7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r w:rsidRPr="008D51E7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, на сайте органа м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стного самоуправления в сети Интернет и в печатных 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даниях;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обеспечение участия независимых экспертов в проведении антикоррупционной экспертизы муниципальных норм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тивных правовых актов и их проектов, а также иных док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ментов;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привлечение к проведению антикоррупционной эксперт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зы муниципальных нормативных правовых актов и их пр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ектов, а также иных документов общественных организ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ций, в уставе которых закреплена задача по проведению антикоррупционной экспертизы</w:t>
            </w:r>
          </w:p>
        </w:tc>
      </w:tr>
      <w:tr w:rsidR="00A77A16" w:rsidRPr="008D51E7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6819F8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Обеспечение эффективного взаим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действия с правоохранительными о</w:t>
            </w:r>
            <w:r w:rsidRPr="008D51E7">
              <w:rPr>
                <w:rFonts w:ascii="Times New Roman" w:hAnsi="Times New Roman" w:cs="Times New Roman"/>
              </w:rPr>
              <w:t>р</w:t>
            </w:r>
            <w:r w:rsidRPr="008D51E7">
              <w:rPr>
                <w:rFonts w:ascii="Times New Roman" w:hAnsi="Times New Roman" w:cs="Times New Roman"/>
              </w:rPr>
              <w:t>ганами, иными государственными органами и представителями гра</w:t>
            </w:r>
            <w:r w:rsidRPr="008D51E7">
              <w:rPr>
                <w:rFonts w:ascii="Times New Roman" w:hAnsi="Times New Roman" w:cs="Times New Roman"/>
              </w:rPr>
              <w:t>ж</w:t>
            </w:r>
            <w:r w:rsidRPr="008D51E7">
              <w:rPr>
                <w:rFonts w:ascii="Times New Roman" w:hAnsi="Times New Roman" w:cs="Times New Roman"/>
              </w:rPr>
              <w:t>данского общества в целях выявл</w:t>
            </w:r>
            <w:r w:rsidRPr="008D51E7">
              <w:rPr>
                <w:rFonts w:ascii="Times New Roman" w:hAnsi="Times New Roman" w:cs="Times New Roman"/>
              </w:rPr>
              <w:t>е</w:t>
            </w:r>
            <w:r w:rsidRPr="008D51E7">
              <w:rPr>
                <w:rFonts w:ascii="Times New Roman" w:hAnsi="Times New Roman" w:cs="Times New Roman"/>
              </w:rPr>
              <w:t>ния, предупреждения и пресечения коррупционных правонарушений в органе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передача председателем комиссии по соблюдению треб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ваний к служебному поведению и урегулированию ко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фликта интересов в случае установления комиссией факта совершения лицом, замещающим должность муниципал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ной службы, действия (факта бездействия), содержащего признаки административного правонарушения или состава преступления, информации о совершении указанного де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ствия (бездействии) и подтверждающие такой факт док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менты в правоприменительные органы в 3-дневный срок, а при необходимости – немедленно;</w:t>
            </w:r>
          </w:p>
          <w:p w:rsidR="00A77A16" w:rsidRPr="008D51E7" w:rsidRDefault="00A77A16" w:rsidP="00F96016">
            <w:pPr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представление органом местного самоуправления при у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тановлении в ходе проверки обстоятельств, свидетельс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вующих о наличии признаков преступления или админ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стративного правонарушения, соответствующих матери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лов в государственные органы в соответствии с их комп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тенцией;</w:t>
            </w:r>
          </w:p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уведомление лицами, замещающими должности муниц</w:t>
            </w:r>
            <w:r w:rsidRPr="008D51E7">
              <w:rPr>
                <w:rFonts w:ascii="Times New Roman" w:hAnsi="Times New Roman" w:cs="Times New Roman"/>
              </w:rPr>
              <w:t>и</w:t>
            </w:r>
            <w:r w:rsidRPr="008D51E7">
              <w:rPr>
                <w:rFonts w:ascii="Times New Roman" w:hAnsi="Times New Roman" w:cs="Times New Roman"/>
              </w:rPr>
              <w:t>пальной службы, которым стало известно о факте обращ</w:t>
            </w:r>
            <w:r w:rsidRPr="008D51E7">
              <w:rPr>
                <w:rFonts w:ascii="Times New Roman" w:hAnsi="Times New Roman" w:cs="Times New Roman"/>
              </w:rPr>
              <w:t>е</w:t>
            </w:r>
            <w:r w:rsidRPr="008D51E7">
              <w:rPr>
                <w:rFonts w:ascii="Times New Roman" w:hAnsi="Times New Roman" w:cs="Times New Roman"/>
              </w:rPr>
              <w:t>ния к иным лицам, замещающим должности муниципал</w:t>
            </w:r>
            <w:r w:rsidRPr="008D51E7">
              <w:rPr>
                <w:rFonts w:ascii="Times New Roman" w:hAnsi="Times New Roman" w:cs="Times New Roman"/>
              </w:rPr>
              <w:t>ь</w:t>
            </w:r>
            <w:r w:rsidRPr="008D51E7">
              <w:rPr>
                <w:rFonts w:ascii="Times New Roman" w:hAnsi="Times New Roman" w:cs="Times New Roman"/>
              </w:rPr>
              <w:t>ной службы, в связи с исполнением должностных обяза</w:t>
            </w:r>
            <w:r w:rsidRPr="008D51E7">
              <w:rPr>
                <w:rFonts w:ascii="Times New Roman" w:hAnsi="Times New Roman" w:cs="Times New Roman"/>
              </w:rPr>
              <w:t>н</w:t>
            </w:r>
            <w:r w:rsidRPr="008D51E7">
              <w:rPr>
                <w:rFonts w:ascii="Times New Roman" w:hAnsi="Times New Roman" w:cs="Times New Roman"/>
              </w:rPr>
              <w:t>ностей каких-либо лиц в целях склонения их к соверш</w:t>
            </w:r>
            <w:r w:rsidRPr="008D51E7">
              <w:rPr>
                <w:rFonts w:ascii="Times New Roman" w:hAnsi="Times New Roman" w:cs="Times New Roman"/>
              </w:rPr>
              <w:t>е</w:t>
            </w:r>
            <w:r w:rsidRPr="008D51E7">
              <w:rPr>
                <w:rFonts w:ascii="Times New Roman" w:hAnsi="Times New Roman" w:cs="Times New Roman"/>
              </w:rPr>
              <w:t>нию коррупционных правонарушений, органы прокурат</w:t>
            </w:r>
            <w:r w:rsidRPr="008D51E7">
              <w:rPr>
                <w:rFonts w:ascii="Times New Roman" w:hAnsi="Times New Roman" w:cs="Times New Roman"/>
              </w:rPr>
              <w:t>у</w:t>
            </w:r>
            <w:r w:rsidRPr="008D51E7">
              <w:rPr>
                <w:rFonts w:ascii="Times New Roman" w:hAnsi="Times New Roman" w:cs="Times New Roman"/>
              </w:rPr>
              <w:t>ры или другие государственные органы в соответствии с Порядком уведомления представителя нанимателя (раб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тодателя) о фактах обращения в целях склонения муниц</w:t>
            </w:r>
            <w:r w:rsidRPr="008D51E7">
              <w:rPr>
                <w:rFonts w:ascii="Times New Roman" w:hAnsi="Times New Roman" w:cs="Times New Roman"/>
              </w:rPr>
              <w:t>и</w:t>
            </w:r>
            <w:r w:rsidRPr="008D51E7">
              <w:rPr>
                <w:rFonts w:ascii="Times New Roman" w:hAnsi="Times New Roman" w:cs="Times New Roman"/>
              </w:rPr>
              <w:t>пального служащего к совершению коррупционных пр</w:t>
            </w:r>
            <w:r w:rsidRPr="008D51E7">
              <w:rPr>
                <w:rFonts w:ascii="Times New Roman" w:hAnsi="Times New Roman" w:cs="Times New Roman"/>
              </w:rPr>
              <w:t>а</w:t>
            </w:r>
            <w:r w:rsidRPr="008D51E7">
              <w:rPr>
                <w:rFonts w:ascii="Times New Roman" w:hAnsi="Times New Roman" w:cs="Times New Roman"/>
              </w:rPr>
              <w:t>вонарушений, перечня сведений, содержащихся в уведо</w:t>
            </w:r>
            <w:r w:rsidRPr="008D51E7">
              <w:rPr>
                <w:rFonts w:ascii="Times New Roman" w:hAnsi="Times New Roman" w:cs="Times New Roman"/>
              </w:rPr>
              <w:t>м</w:t>
            </w:r>
            <w:r w:rsidRPr="008D51E7">
              <w:rPr>
                <w:rFonts w:ascii="Times New Roman" w:hAnsi="Times New Roman" w:cs="Times New Roman"/>
              </w:rPr>
              <w:t>лениях, организации проверки этих сведений и регистр</w:t>
            </w:r>
            <w:r w:rsidRPr="008D51E7">
              <w:rPr>
                <w:rFonts w:ascii="Times New Roman" w:hAnsi="Times New Roman" w:cs="Times New Roman"/>
              </w:rPr>
              <w:t>а</w:t>
            </w:r>
            <w:r w:rsidRPr="008D51E7">
              <w:rPr>
                <w:rFonts w:ascii="Times New Roman" w:hAnsi="Times New Roman" w:cs="Times New Roman"/>
              </w:rPr>
              <w:t>ции уведомлений;</w:t>
            </w:r>
          </w:p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привлечение представителей правоохранительных органов, государственных органов исполнительной власти, ко</w:t>
            </w:r>
            <w:r w:rsidRPr="008D51E7">
              <w:rPr>
                <w:rFonts w:ascii="Times New Roman" w:hAnsi="Times New Roman" w:cs="Times New Roman"/>
              </w:rPr>
              <w:t>н</w:t>
            </w:r>
            <w:r w:rsidRPr="008D51E7">
              <w:rPr>
                <w:rFonts w:ascii="Times New Roman" w:hAnsi="Times New Roman" w:cs="Times New Roman"/>
              </w:rPr>
              <w:t>трольно-надзорных органов:</w:t>
            </w:r>
          </w:p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для совместного взаимодействия в сфере противодействия коррупции в муниципальном образовании;</w:t>
            </w:r>
          </w:p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с целью организации деятельности Совета по противоде</w:t>
            </w:r>
            <w:r w:rsidRPr="008D51E7">
              <w:rPr>
                <w:rFonts w:ascii="Times New Roman" w:hAnsi="Times New Roman" w:cs="Times New Roman"/>
              </w:rPr>
              <w:t>й</w:t>
            </w:r>
            <w:r w:rsidRPr="008D51E7">
              <w:rPr>
                <w:rFonts w:ascii="Times New Roman" w:hAnsi="Times New Roman" w:cs="Times New Roman"/>
              </w:rPr>
              <w:t>ствию коррупции в муниципальном образовании;</w:t>
            </w:r>
          </w:p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  <w:bCs/>
              </w:rPr>
            </w:pPr>
            <w:r w:rsidRPr="008D51E7">
              <w:rPr>
                <w:rFonts w:ascii="Times New Roman" w:hAnsi="Times New Roman" w:cs="Times New Roman"/>
              </w:rPr>
              <w:t xml:space="preserve">для рассмотрения на заседании комиссии  </w:t>
            </w:r>
            <w:r w:rsidRPr="008D51E7">
              <w:rPr>
                <w:rFonts w:ascii="Times New Roman" w:hAnsi="Times New Roman" w:cs="Times New Roman"/>
                <w:bCs/>
              </w:rPr>
              <w:t>по соблюдению требований к служебному поведению и урегулированию конфликта интересов</w:t>
            </w:r>
            <w:r w:rsidRPr="008D51E7">
              <w:rPr>
                <w:rFonts w:ascii="Times New Roman" w:hAnsi="Times New Roman" w:cs="Times New Roman"/>
              </w:rPr>
              <w:t xml:space="preserve"> вопросов, связанных с урегулиров</w:t>
            </w:r>
            <w:r w:rsidRPr="008D51E7">
              <w:rPr>
                <w:rFonts w:ascii="Times New Roman" w:hAnsi="Times New Roman" w:cs="Times New Roman"/>
              </w:rPr>
              <w:t>а</w:t>
            </w:r>
            <w:r w:rsidRPr="008D51E7">
              <w:rPr>
                <w:rFonts w:ascii="Times New Roman" w:hAnsi="Times New Roman" w:cs="Times New Roman"/>
              </w:rPr>
              <w:t>нием конфликта интересов и соблюдения требований к служебному поведению на муниципальной службе</w:t>
            </w:r>
            <w:r w:rsidRPr="008D51E7">
              <w:rPr>
                <w:rFonts w:ascii="Times New Roman" w:hAnsi="Times New Roman" w:cs="Times New Roman"/>
                <w:bCs/>
              </w:rPr>
              <w:t>;</w:t>
            </w:r>
          </w:p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с целью совместного оперативного реагирования на иные коррупционные правонарушения</w:t>
            </w:r>
          </w:p>
        </w:tc>
      </w:tr>
      <w:tr w:rsidR="00A77A16" w:rsidRPr="008D51E7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6819F8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Внедрение в деятельность органа м</w:t>
            </w:r>
            <w:r w:rsidRPr="008D51E7">
              <w:rPr>
                <w:rFonts w:ascii="Times New Roman" w:hAnsi="Times New Roman" w:cs="Times New Roman"/>
              </w:rPr>
              <w:t>е</w:t>
            </w:r>
            <w:r w:rsidRPr="008D51E7">
              <w:rPr>
                <w:rFonts w:ascii="Times New Roman" w:hAnsi="Times New Roman" w:cs="Times New Roman"/>
              </w:rPr>
              <w:t>стного самоуправления инновацио</w:t>
            </w:r>
            <w:r w:rsidRPr="008D51E7">
              <w:rPr>
                <w:rFonts w:ascii="Times New Roman" w:hAnsi="Times New Roman" w:cs="Times New Roman"/>
              </w:rPr>
              <w:t>н</w:t>
            </w:r>
            <w:r w:rsidRPr="008D51E7">
              <w:rPr>
                <w:rFonts w:ascii="Times New Roman" w:hAnsi="Times New Roman" w:cs="Times New Roman"/>
              </w:rPr>
              <w:t>ных технологий муниципального управления и администрирования, межведомственного электронного взаимодействия и электронного взаимодействия органа местного с</w:t>
            </w:r>
            <w:r w:rsidRPr="008D51E7">
              <w:rPr>
                <w:rFonts w:ascii="Times New Roman" w:hAnsi="Times New Roman" w:cs="Times New Roman"/>
              </w:rPr>
              <w:t>а</w:t>
            </w:r>
            <w:r w:rsidRPr="008D51E7">
              <w:rPr>
                <w:rFonts w:ascii="Times New Roman" w:hAnsi="Times New Roman" w:cs="Times New Roman"/>
              </w:rPr>
              <w:t>моуправления с гражданами и орг</w:t>
            </w:r>
            <w:r w:rsidRPr="008D51E7">
              <w:rPr>
                <w:rFonts w:ascii="Times New Roman" w:hAnsi="Times New Roman" w:cs="Times New Roman"/>
              </w:rPr>
              <w:t>а</w:t>
            </w:r>
            <w:r w:rsidRPr="008D51E7">
              <w:rPr>
                <w:rFonts w:ascii="Times New Roman" w:hAnsi="Times New Roman" w:cs="Times New Roman"/>
              </w:rPr>
              <w:t>низациями в рамках предоставления муниципальных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Заместитель главы сельского посел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обеспечение прозрачности, объективности и оперативн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сти при принятии управленческих решений посредством:</w:t>
            </w:r>
          </w:p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размещения проектов муниципальных нормативных пр</w:t>
            </w:r>
            <w:r w:rsidRPr="008D51E7">
              <w:rPr>
                <w:rFonts w:ascii="Times New Roman" w:hAnsi="Times New Roman" w:cs="Times New Roman"/>
              </w:rPr>
              <w:t>а</w:t>
            </w:r>
            <w:r w:rsidRPr="008D51E7">
              <w:rPr>
                <w:rFonts w:ascii="Times New Roman" w:hAnsi="Times New Roman" w:cs="Times New Roman"/>
              </w:rPr>
              <w:t>вовых актов на официальном сайте органа местного сам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управления в сети Интернет о предоставлении муниц</w:t>
            </w:r>
            <w:r w:rsidRPr="008D51E7">
              <w:rPr>
                <w:rFonts w:ascii="Times New Roman" w:hAnsi="Times New Roman" w:cs="Times New Roman"/>
              </w:rPr>
              <w:t>и</w:t>
            </w:r>
            <w:r w:rsidRPr="008D51E7">
              <w:rPr>
                <w:rFonts w:ascii="Times New Roman" w:hAnsi="Times New Roman" w:cs="Times New Roman"/>
              </w:rPr>
              <w:t>пальных услуг;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сотрудничества с органами государственной власти по обеспечению электронного межведомственного взаим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действия;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проведения актуализации и увеличения  сведений о мун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ципальных услугах на Портале государственных и мун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ципальных услуг Республики Мордовия</w:t>
            </w:r>
          </w:p>
        </w:tc>
      </w:tr>
      <w:tr w:rsidR="00A77A16" w:rsidRPr="008D51E7" w:rsidTr="00C50411">
        <w:trPr>
          <w:trHeight w:val="69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6819F8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Обеспечение внедрения и действе</w:t>
            </w:r>
            <w:r w:rsidRPr="008D51E7">
              <w:rPr>
                <w:rFonts w:ascii="Times New Roman" w:hAnsi="Times New Roman" w:cs="Times New Roman"/>
              </w:rPr>
              <w:t>н</w:t>
            </w:r>
            <w:r w:rsidRPr="008D51E7">
              <w:rPr>
                <w:rFonts w:ascii="Times New Roman" w:hAnsi="Times New Roman" w:cs="Times New Roman"/>
              </w:rPr>
              <w:t>ного функционирования единой си</w:t>
            </w:r>
            <w:r w:rsidRPr="008D51E7">
              <w:rPr>
                <w:rFonts w:ascii="Times New Roman" w:hAnsi="Times New Roman" w:cs="Times New Roman"/>
              </w:rPr>
              <w:t>с</w:t>
            </w:r>
            <w:r w:rsidRPr="008D51E7">
              <w:rPr>
                <w:rFonts w:ascii="Times New Roman" w:hAnsi="Times New Roman" w:cs="Times New Roman"/>
              </w:rPr>
              <w:t>темы документооборота, позволя</w:t>
            </w:r>
            <w:r w:rsidRPr="008D51E7">
              <w:rPr>
                <w:rFonts w:ascii="Times New Roman" w:hAnsi="Times New Roman" w:cs="Times New Roman"/>
              </w:rPr>
              <w:t>ю</w:t>
            </w:r>
            <w:r w:rsidRPr="008D51E7">
              <w:rPr>
                <w:rFonts w:ascii="Times New Roman" w:hAnsi="Times New Roman" w:cs="Times New Roman"/>
              </w:rPr>
              <w:t>щей осуществлять ведение учета и контроля исполнения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7A16" w:rsidRPr="008D51E7" w:rsidRDefault="00A77A16" w:rsidP="00DE28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Заместитель главы сельского посел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использование ресурсов системы автоматизации делопр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изводства и электронного документооборота  с целью пр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ведения своевременного контроля и учета исполнения д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кументов</w:t>
            </w:r>
          </w:p>
        </w:tc>
      </w:tr>
      <w:tr w:rsidR="00A77A16" w:rsidRPr="008D51E7" w:rsidTr="008D51E7">
        <w:trPr>
          <w:trHeight w:val="127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590D0D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Мониторинг и выявление коррупц</w:t>
            </w:r>
            <w:r w:rsidRPr="008D51E7">
              <w:rPr>
                <w:rFonts w:ascii="Times New Roman" w:hAnsi="Times New Roman" w:cs="Times New Roman"/>
              </w:rPr>
              <w:t>и</w:t>
            </w:r>
            <w:r w:rsidRPr="008D51E7">
              <w:rPr>
                <w:rFonts w:ascii="Times New Roman" w:hAnsi="Times New Roman" w:cs="Times New Roman"/>
              </w:rPr>
              <w:t>онных рисков в деятельности органа местного самоуправления по разм</w:t>
            </w:r>
            <w:r w:rsidRPr="008D51E7">
              <w:rPr>
                <w:rFonts w:ascii="Times New Roman" w:hAnsi="Times New Roman" w:cs="Times New Roman"/>
              </w:rPr>
              <w:t>е</w:t>
            </w:r>
            <w:r w:rsidRPr="008D51E7">
              <w:rPr>
                <w:rFonts w:ascii="Times New Roman" w:hAnsi="Times New Roman" w:cs="Times New Roman"/>
              </w:rPr>
              <w:t>щению муниципальных заказов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  <w:color w:val="FF0000"/>
              </w:rPr>
            </w:pPr>
            <w:r w:rsidRPr="008D51E7">
              <w:rPr>
                <w:rFonts w:ascii="Times New Roman" w:hAnsi="Times New Roman" w:cs="Times New Roman"/>
              </w:rPr>
              <w:t>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</w:t>
            </w:r>
          </w:p>
        </w:tc>
      </w:tr>
      <w:tr w:rsidR="00A77A16" w:rsidRPr="008D51E7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590D0D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Проведение мониторинга о ходе ре</w:t>
            </w:r>
            <w:r w:rsidRPr="008D51E7">
              <w:rPr>
                <w:rFonts w:ascii="Times New Roman" w:hAnsi="Times New Roman" w:cs="Times New Roman"/>
              </w:rPr>
              <w:t>а</w:t>
            </w:r>
            <w:r w:rsidRPr="008D51E7">
              <w:rPr>
                <w:rFonts w:ascii="Times New Roman" w:hAnsi="Times New Roman" w:cs="Times New Roman"/>
              </w:rPr>
              <w:t>лизации мероприятий по против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действию коррупции в органе мес</w:t>
            </w:r>
            <w:r w:rsidRPr="008D51E7">
              <w:rPr>
                <w:rFonts w:ascii="Times New Roman" w:hAnsi="Times New Roman" w:cs="Times New Roman"/>
              </w:rPr>
              <w:t>т</w:t>
            </w:r>
            <w:r w:rsidRPr="008D51E7">
              <w:rPr>
                <w:rFonts w:ascii="Times New Roman" w:hAnsi="Times New Roman" w:cs="Times New Roman"/>
              </w:rPr>
              <w:t>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DB66B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 xml:space="preserve">Глава сельского поселения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ежеквартал</w:t>
            </w:r>
            <w:r w:rsidRPr="008D51E7">
              <w:rPr>
                <w:rFonts w:ascii="Times New Roman" w:hAnsi="Times New Roman" w:cs="Times New Roman"/>
              </w:rPr>
              <w:t>ь</w:t>
            </w:r>
            <w:r w:rsidRPr="008D51E7">
              <w:rPr>
                <w:rFonts w:ascii="Times New Roman" w:hAnsi="Times New Roman" w:cs="Times New Roman"/>
              </w:rPr>
              <w:t>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проведение мониторинга деятельности комиссий (коми</w:t>
            </w:r>
            <w:r w:rsidRPr="008D51E7">
              <w:rPr>
                <w:rFonts w:ascii="Times New Roman" w:hAnsi="Times New Roman" w:cs="Times New Roman"/>
              </w:rPr>
              <w:t>с</w:t>
            </w:r>
            <w:r w:rsidRPr="008D51E7">
              <w:rPr>
                <w:rFonts w:ascii="Times New Roman" w:hAnsi="Times New Roman" w:cs="Times New Roman"/>
              </w:rPr>
              <w:t>сии) по соблюдению требований к служебному поведению и урегулированию конфликта интересов;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коррупционных проявлений п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средством анализа жалоб и обращений граждан и орган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заций, поступивших в орган местного самоуправления, а также посредством анализа публикаций в средствах масс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вой информации;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реализации лицами, замеща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щими муниципальные должности, должности муниц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пальной службы, обязанности принимать меры по предо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вращению и урегулированию конфликта интересов;</w:t>
            </w:r>
          </w:p>
          <w:p w:rsidR="00A77A16" w:rsidRPr="008D51E7" w:rsidRDefault="00A77A16" w:rsidP="00F96016">
            <w:pPr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организация мониторинга реализации иных мер по прот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водействию коррупции</w:t>
            </w:r>
          </w:p>
        </w:tc>
      </w:tr>
      <w:tr w:rsidR="00A77A16" w:rsidRPr="008D51E7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590D0D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Обеспечение эффективной работы Совета по противодействию корру</w:t>
            </w:r>
            <w:r w:rsidRPr="008D51E7">
              <w:rPr>
                <w:rFonts w:ascii="Times New Roman" w:hAnsi="Times New Roman" w:cs="Times New Roman"/>
              </w:rPr>
              <w:t>п</w:t>
            </w:r>
            <w:r w:rsidRPr="008D51E7">
              <w:rPr>
                <w:rFonts w:ascii="Times New Roman" w:hAnsi="Times New Roman" w:cs="Times New Roman"/>
              </w:rPr>
              <w:t>ции в муниципальном образовании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DB66B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раз в полуг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дие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планирование работы Совета по противодействию корру</w:t>
            </w:r>
            <w:r w:rsidRPr="008D51E7">
              <w:rPr>
                <w:rFonts w:ascii="Times New Roman" w:hAnsi="Times New Roman" w:cs="Times New Roman"/>
              </w:rPr>
              <w:t>п</w:t>
            </w:r>
            <w:r w:rsidRPr="008D51E7">
              <w:rPr>
                <w:rFonts w:ascii="Times New Roman" w:hAnsi="Times New Roman" w:cs="Times New Roman"/>
              </w:rPr>
              <w:t>ции в муниципальном образовании на текущий год;</w:t>
            </w:r>
          </w:p>
          <w:p w:rsidR="00A77A16" w:rsidRPr="008D51E7" w:rsidRDefault="00A77A16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внесение предложений и рекомендаций по приведению плана по противодействию коррупции в муниципальном образовании в соответствие с нормативными правовыми актами Российской Федерации;</w:t>
            </w:r>
          </w:p>
          <w:p w:rsidR="00A77A16" w:rsidRPr="008D51E7" w:rsidRDefault="00A77A16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изучение практики планирования работы по противоде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ствию коррупции в иных органах местного самоуправл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ния и органах государственной власти субъектов Росси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ской Федерации и Российской Федерации, а также зар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бежный опыт борьбы с коррупцией при формулировании предложений и рекомендаций к плану;</w:t>
            </w:r>
          </w:p>
          <w:p w:rsidR="00A77A16" w:rsidRPr="008D51E7" w:rsidRDefault="00A77A16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осуществление координации и контроля за реализацией плана по противодействию коррупции в муниципальном образовании;</w:t>
            </w:r>
          </w:p>
          <w:p w:rsidR="00A77A16" w:rsidRPr="008D51E7" w:rsidRDefault="00A77A16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анализ муниципальных нормативных правовых актов и проектов муниципальных нормативных правовых актов о противодействии коррупции, подготовка заключений к ним;</w:t>
            </w:r>
          </w:p>
          <w:p w:rsidR="00A77A16" w:rsidRPr="008D51E7" w:rsidRDefault="00A77A16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разработка предложений по совершенствованию правового обеспечения мероприятий по противодействию коррупции в органе местного самоуправления;</w:t>
            </w:r>
          </w:p>
          <w:p w:rsidR="00A77A16" w:rsidRPr="008D51E7" w:rsidRDefault="00A77A16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проведение совещаний, семинаров и иных мероприятий по вопросам организации работы по противодействию ко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рупции в органе местного самоуправления;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разъяснению требований дейс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вующего законодательства в области противодействия коррупции, в том числе разъяснение лицам, замещающим муниципальные должности, должности муниципальной службы, руководителей муниципальных учреждений и предприятий, основных положений действующего закон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дательства по противодействию коррупции, требований к служебному (должностному) поведению, механизмов во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никновения и урегулирования конфликта интересов</w:t>
            </w:r>
          </w:p>
        </w:tc>
      </w:tr>
      <w:tr w:rsidR="00A77A16" w:rsidRPr="008D51E7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pStyle w:val="affc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bookmarkStart w:id="2" w:name="sub_1300"/>
            <w:r w:rsidRPr="008D51E7">
              <w:rPr>
                <w:rFonts w:ascii="Times New Roman" w:hAnsi="Times New Roman" w:cs="Times New Roman"/>
                <w:b/>
              </w:rPr>
              <w:t>Взаимодействие органа местного самоуправления с институтами гражданского общества и гражданами,</w:t>
            </w:r>
          </w:p>
          <w:p w:rsidR="00A77A16" w:rsidRPr="008D51E7" w:rsidRDefault="00A77A16" w:rsidP="00F96016">
            <w:pPr>
              <w:pStyle w:val="affc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8D51E7">
              <w:rPr>
                <w:rFonts w:ascii="Times New Roman" w:hAnsi="Times New Roman" w:cs="Times New Roman"/>
                <w:b/>
              </w:rPr>
              <w:t>а также создание эффективной системы обратной связи, обеспечение доступности информации</w:t>
            </w:r>
          </w:p>
          <w:p w:rsidR="00A77A16" w:rsidRPr="008D51E7" w:rsidRDefault="00A77A16" w:rsidP="00F96016">
            <w:pPr>
              <w:pStyle w:val="affc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8D51E7">
              <w:rPr>
                <w:rFonts w:ascii="Times New Roman" w:hAnsi="Times New Roman" w:cs="Times New Roman"/>
                <w:b/>
              </w:rPr>
              <w:t xml:space="preserve">о деятельности </w:t>
            </w:r>
            <w:bookmarkEnd w:id="2"/>
            <w:r w:rsidRPr="008D51E7">
              <w:rPr>
                <w:rFonts w:ascii="Times New Roman" w:hAnsi="Times New Roman" w:cs="Times New Roman"/>
                <w:b/>
              </w:rPr>
              <w:t>органов местного самоуправления и должностных лиц муниципального образования</w:t>
            </w:r>
          </w:p>
        </w:tc>
      </w:tr>
      <w:tr w:rsidR="00A77A16" w:rsidRPr="008D51E7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6819F8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Обеспечение размещения на офиц</w:t>
            </w:r>
            <w:r w:rsidRPr="008D51E7">
              <w:rPr>
                <w:rFonts w:ascii="Times New Roman" w:hAnsi="Times New Roman" w:cs="Times New Roman"/>
              </w:rPr>
              <w:t>и</w:t>
            </w:r>
            <w:r w:rsidRPr="008D51E7">
              <w:rPr>
                <w:rFonts w:ascii="Times New Roman" w:hAnsi="Times New Roman" w:cs="Times New Roman"/>
              </w:rPr>
              <w:t>альном сайте органа местного сам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управления в сети Интернет инфо</w:t>
            </w:r>
            <w:r w:rsidRPr="008D51E7">
              <w:rPr>
                <w:rFonts w:ascii="Times New Roman" w:hAnsi="Times New Roman" w:cs="Times New Roman"/>
              </w:rPr>
              <w:t>р</w:t>
            </w:r>
            <w:r w:rsidRPr="008D51E7">
              <w:rPr>
                <w:rFonts w:ascii="Times New Roman" w:hAnsi="Times New Roman" w:cs="Times New Roman"/>
              </w:rPr>
              <w:t>мации о проводимой антикоррупц</w:t>
            </w:r>
            <w:r w:rsidRPr="008D51E7">
              <w:rPr>
                <w:rFonts w:ascii="Times New Roman" w:hAnsi="Times New Roman" w:cs="Times New Roman"/>
              </w:rPr>
              <w:t>и</w:t>
            </w:r>
            <w:r w:rsidRPr="008D51E7">
              <w:rPr>
                <w:rFonts w:ascii="Times New Roman" w:hAnsi="Times New Roman" w:cs="Times New Roman"/>
              </w:rPr>
              <w:t>онной политике, создание и ведение специализированного раздела, п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священного вопросам противодейс</w:t>
            </w:r>
            <w:r w:rsidRPr="008D51E7">
              <w:rPr>
                <w:rFonts w:ascii="Times New Roman" w:hAnsi="Times New Roman" w:cs="Times New Roman"/>
              </w:rPr>
              <w:t>т</w:t>
            </w:r>
            <w:r w:rsidRPr="008D51E7">
              <w:rPr>
                <w:rFonts w:ascii="Times New Roman" w:hAnsi="Times New Roman" w:cs="Times New Roman"/>
              </w:rPr>
              <w:t>вия коррупции (в соответствии с приказом Минтруда России от 7 о</w:t>
            </w:r>
            <w:r w:rsidRPr="008D51E7">
              <w:rPr>
                <w:rFonts w:ascii="Times New Roman" w:hAnsi="Times New Roman" w:cs="Times New Roman"/>
              </w:rPr>
              <w:t>к</w:t>
            </w:r>
            <w:r w:rsidRPr="008D51E7">
              <w:rPr>
                <w:rFonts w:ascii="Times New Roman" w:hAnsi="Times New Roman" w:cs="Times New Roman"/>
              </w:rPr>
              <w:t>тября 2013 г. № 530н «О требованиях к размещению и наполнению подра</w:t>
            </w:r>
            <w:r w:rsidRPr="008D51E7">
              <w:rPr>
                <w:rFonts w:ascii="Times New Roman" w:hAnsi="Times New Roman" w:cs="Times New Roman"/>
              </w:rPr>
              <w:t>з</w:t>
            </w:r>
            <w:r w:rsidRPr="008D51E7">
              <w:rPr>
                <w:rFonts w:ascii="Times New Roman" w:hAnsi="Times New Roman" w:cs="Times New Roman"/>
              </w:rPr>
              <w:t>делов, посвященных вопросам пр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тиводействия коррупции, официал</w:t>
            </w:r>
            <w:r w:rsidRPr="008D51E7">
              <w:rPr>
                <w:rFonts w:ascii="Times New Roman" w:hAnsi="Times New Roman" w:cs="Times New Roman"/>
              </w:rPr>
              <w:t>ь</w:t>
            </w:r>
            <w:r w:rsidRPr="008D51E7">
              <w:rPr>
                <w:rFonts w:ascii="Times New Roman" w:hAnsi="Times New Roman" w:cs="Times New Roman"/>
              </w:rPr>
              <w:t>ных сайтов федеральных государс</w:t>
            </w:r>
            <w:r w:rsidRPr="008D51E7">
              <w:rPr>
                <w:rFonts w:ascii="Times New Roman" w:hAnsi="Times New Roman" w:cs="Times New Roman"/>
              </w:rPr>
              <w:t>т</w:t>
            </w:r>
            <w:r w:rsidRPr="008D51E7">
              <w:rPr>
                <w:rFonts w:ascii="Times New Roman" w:hAnsi="Times New Roman" w:cs="Times New Roman"/>
              </w:rPr>
              <w:t>венных органов, Центрального банка Российской Федерации, Пенсионного фонда Российской Федерации, Фонда социального страхования Российской Федерации, Федерального фонда обязательного медицинского страх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вания, государственных корпораций (компаний), иных организаций, со</w:t>
            </w:r>
            <w:r w:rsidRPr="008D51E7">
              <w:rPr>
                <w:rFonts w:ascii="Times New Roman" w:hAnsi="Times New Roman" w:cs="Times New Roman"/>
              </w:rPr>
              <w:t>з</w:t>
            </w:r>
            <w:r w:rsidRPr="008D51E7">
              <w:rPr>
                <w:rFonts w:ascii="Times New Roman" w:hAnsi="Times New Roman" w:cs="Times New Roman"/>
              </w:rPr>
              <w:t>данных на основании федеральных законов, и требованиях к должн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стям, замещение которых влечет за собой размещение сведений о дох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дах, расходах, об имуществе и обяз</w:t>
            </w:r>
            <w:r w:rsidRPr="008D51E7">
              <w:rPr>
                <w:rFonts w:ascii="Times New Roman" w:hAnsi="Times New Roman" w:cs="Times New Roman"/>
              </w:rPr>
              <w:t>а</w:t>
            </w:r>
            <w:r w:rsidRPr="008D51E7">
              <w:rPr>
                <w:rFonts w:ascii="Times New Roman" w:hAnsi="Times New Roman" w:cs="Times New Roman"/>
              </w:rPr>
              <w:t>тельствах имущественного характ</w:t>
            </w:r>
            <w:r w:rsidRPr="008D51E7">
              <w:rPr>
                <w:rFonts w:ascii="Times New Roman" w:hAnsi="Times New Roman" w:cs="Times New Roman"/>
              </w:rPr>
              <w:t>е</w:t>
            </w:r>
            <w:r w:rsidRPr="008D51E7">
              <w:rPr>
                <w:rFonts w:ascii="Times New Roman" w:hAnsi="Times New Roman" w:cs="Times New Roman"/>
              </w:rPr>
              <w:t>ра»)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DB66B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Заместитель Главы сельского посел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обеспечение доступа граждан и организаций к информ</w:t>
            </w:r>
            <w:r w:rsidRPr="008D51E7">
              <w:rPr>
                <w:rFonts w:ascii="Times New Roman" w:hAnsi="Times New Roman" w:cs="Times New Roman"/>
              </w:rPr>
              <w:t>а</w:t>
            </w:r>
            <w:r w:rsidRPr="008D51E7">
              <w:rPr>
                <w:rFonts w:ascii="Times New Roman" w:hAnsi="Times New Roman" w:cs="Times New Roman"/>
              </w:rPr>
              <w:t>ции об антикоррупционной деятельности органа местного самоуправления путем своевременного размещения на официальном сайте органа местного самоуправления в с</w:t>
            </w:r>
            <w:r w:rsidRPr="008D51E7">
              <w:rPr>
                <w:rFonts w:ascii="Times New Roman" w:hAnsi="Times New Roman" w:cs="Times New Roman"/>
              </w:rPr>
              <w:t>е</w:t>
            </w:r>
            <w:r w:rsidRPr="008D51E7">
              <w:rPr>
                <w:rFonts w:ascii="Times New Roman" w:hAnsi="Times New Roman" w:cs="Times New Roman"/>
              </w:rPr>
              <w:t>ти Интернет:</w:t>
            </w:r>
          </w:p>
          <w:p w:rsidR="00A77A16" w:rsidRPr="008D51E7" w:rsidRDefault="00A77A16" w:rsidP="00F96016">
            <w:pPr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последовательных ссылок на подразделы «Нормативные правовые и иные акты в сфере противодействия корру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ции», «Антикоррупционная экспертиза», «Методические материалы», «Формы документов, связанных с против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действием коррупции, для заполнения», «Сведения о д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ходах, расходах, об имуществе и обязательствах имущес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венного характера», «Комиссия по соблюдению требов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ний к служебному поведению и урегулированию конфли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та интересов (аттестационная комиссия)»</w:t>
            </w:r>
            <w:hyperlink w:anchor="sub_111" w:history="1">
              <w:r w:rsidRPr="008D51E7">
                <w:rPr>
                  <w:rStyle w:val="Hyperlink"/>
                  <w:rFonts w:cs="Arial"/>
                  <w:color w:val="auto"/>
                  <w:sz w:val="24"/>
                  <w:szCs w:val="24"/>
                </w:rPr>
                <w:t>sub_111</w:t>
              </w:r>
            </w:hyperlink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, «О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ратная связь для сообщений о фактах коррупции»;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информации о проводимой работе в сфере противодейс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вия коррупции (опубликование сведений о доходах, расх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дах, об имуществе и обязательствах имущественного х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 xml:space="preserve">рактера, размещение </w:t>
            </w:r>
            <w:r w:rsidRPr="008D51E7">
              <w:rPr>
                <w:rFonts w:ascii="Times New Roman" w:hAnsi="Times New Roman" w:cs="Times New Roman"/>
                <w:bCs/>
                <w:sz w:val="24"/>
                <w:szCs w:val="24"/>
              </w:rPr>
              <w:t>перечня гиперссылок действующих нормативных правовых актов о противодействии корру</w:t>
            </w:r>
            <w:r w:rsidRPr="008D51E7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8D51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ции, 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 xml:space="preserve">сведений о работе комиссии </w:t>
            </w:r>
            <w:r w:rsidRPr="008D51E7">
              <w:rPr>
                <w:rFonts w:ascii="Times New Roman" w:hAnsi="Times New Roman" w:cs="Times New Roman"/>
                <w:bCs/>
                <w:sz w:val="24"/>
                <w:szCs w:val="24"/>
              </w:rPr>
              <w:t>по соблюдению требов</w:t>
            </w:r>
            <w:r w:rsidRPr="008D51E7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8D51E7">
              <w:rPr>
                <w:rFonts w:ascii="Times New Roman" w:hAnsi="Times New Roman" w:cs="Times New Roman"/>
                <w:bCs/>
                <w:sz w:val="24"/>
                <w:szCs w:val="24"/>
              </w:rPr>
              <w:t>ний к служебному поведению и урегулированию конфли</w:t>
            </w:r>
            <w:r w:rsidRPr="008D51E7"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8D51E7">
              <w:rPr>
                <w:rFonts w:ascii="Times New Roman" w:hAnsi="Times New Roman" w:cs="Times New Roman"/>
                <w:bCs/>
                <w:sz w:val="24"/>
                <w:szCs w:val="24"/>
              </w:rPr>
              <w:t>та интересов, иной отчетной и аналитической информации о противодействии коррупции, опубликование проектов муниципальных нормативных правовых актов муниц</w:t>
            </w:r>
            <w:r w:rsidRPr="008D51E7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8D51E7">
              <w:rPr>
                <w:rFonts w:ascii="Times New Roman" w:hAnsi="Times New Roman" w:cs="Times New Roman"/>
                <w:bCs/>
                <w:sz w:val="24"/>
                <w:szCs w:val="24"/>
              </w:rPr>
              <w:t>пального образования для проведения независимой ант</w:t>
            </w:r>
            <w:r w:rsidRPr="008D51E7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8D51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коррупционной экспертизы, методической литературы, 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формы документов, связанные с противодействием ко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 xml:space="preserve">рупции, для заполнения </w:t>
            </w:r>
            <w:r w:rsidRPr="008D51E7">
              <w:rPr>
                <w:rFonts w:ascii="Times New Roman" w:hAnsi="Times New Roman" w:cs="Times New Roman"/>
                <w:bCs/>
                <w:sz w:val="24"/>
                <w:szCs w:val="24"/>
              </w:rPr>
              <w:t>и пр.)</w:t>
            </w:r>
          </w:p>
        </w:tc>
      </w:tr>
      <w:tr w:rsidR="00A77A16" w:rsidRPr="008D51E7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590D0D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Осуществление мер по созданию э</w:t>
            </w:r>
            <w:r w:rsidRPr="008D51E7">
              <w:rPr>
                <w:rFonts w:ascii="Times New Roman" w:hAnsi="Times New Roman" w:cs="Times New Roman"/>
              </w:rPr>
              <w:t>ф</w:t>
            </w:r>
            <w:r w:rsidRPr="008D51E7">
              <w:rPr>
                <w:rFonts w:ascii="Times New Roman" w:hAnsi="Times New Roman" w:cs="Times New Roman"/>
              </w:rPr>
              <w:t>фективной системы обратной связи, позволяющей гражданам и организ</w:t>
            </w:r>
            <w:r w:rsidRPr="008D51E7">
              <w:rPr>
                <w:rFonts w:ascii="Times New Roman" w:hAnsi="Times New Roman" w:cs="Times New Roman"/>
              </w:rPr>
              <w:t>а</w:t>
            </w:r>
            <w:r w:rsidRPr="008D51E7">
              <w:rPr>
                <w:rFonts w:ascii="Times New Roman" w:hAnsi="Times New Roman" w:cs="Times New Roman"/>
              </w:rPr>
              <w:t>циям информировать о фактах ко</w:t>
            </w:r>
            <w:r w:rsidRPr="008D51E7">
              <w:rPr>
                <w:rFonts w:ascii="Times New Roman" w:hAnsi="Times New Roman" w:cs="Times New Roman"/>
              </w:rPr>
              <w:t>р</w:t>
            </w:r>
            <w:r w:rsidRPr="008D51E7">
              <w:rPr>
                <w:rFonts w:ascii="Times New Roman" w:hAnsi="Times New Roman" w:cs="Times New Roman"/>
              </w:rPr>
              <w:t>рупции в органе местного сам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управления или нарушениях треб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ваний к служебному поведению л</w:t>
            </w:r>
            <w:r w:rsidRPr="008D51E7">
              <w:rPr>
                <w:rFonts w:ascii="Times New Roman" w:hAnsi="Times New Roman" w:cs="Times New Roman"/>
              </w:rPr>
              <w:t>и</w:t>
            </w:r>
            <w:r w:rsidRPr="008D51E7">
              <w:rPr>
                <w:rFonts w:ascii="Times New Roman" w:hAnsi="Times New Roman" w:cs="Times New Roman"/>
              </w:rPr>
              <w:t>цами, замещающими должности м</w:t>
            </w:r>
            <w:r w:rsidRPr="008D51E7">
              <w:rPr>
                <w:rFonts w:ascii="Times New Roman" w:hAnsi="Times New Roman" w:cs="Times New Roman"/>
              </w:rPr>
              <w:t>у</w:t>
            </w:r>
            <w:r w:rsidRPr="008D51E7">
              <w:rPr>
                <w:rFonts w:ascii="Times New Roman" w:hAnsi="Times New Roman" w:cs="Times New Roman"/>
              </w:rPr>
              <w:t>ниципальной службы, и иными л</w:t>
            </w:r>
            <w:r w:rsidRPr="008D51E7">
              <w:rPr>
                <w:rFonts w:ascii="Times New Roman" w:hAnsi="Times New Roman" w:cs="Times New Roman"/>
              </w:rPr>
              <w:t>и</w:t>
            </w:r>
            <w:r w:rsidRPr="008D51E7">
              <w:rPr>
                <w:rFonts w:ascii="Times New Roman" w:hAnsi="Times New Roman" w:cs="Times New Roman"/>
              </w:rPr>
              <w:t>цами местного самоуправления м</w:t>
            </w:r>
            <w:r w:rsidRPr="008D51E7">
              <w:rPr>
                <w:rFonts w:ascii="Times New Roman" w:hAnsi="Times New Roman" w:cs="Times New Roman"/>
              </w:rPr>
              <w:t>у</w:t>
            </w:r>
            <w:r w:rsidRPr="008D51E7">
              <w:rPr>
                <w:rFonts w:ascii="Times New Roman" w:hAnsi="Times New Roman" w:cs="Times New Roman"/>
              </w:rPr>
              <w:t>ниципального образования посредс</w:t>
            </w:r>
            <w:r w:rsidRPr="008D51E7">
              <w:rPr>
                <w:rFonts w:ascii="Times New Roman" w:hAnsi="Times New Roman" w:cs="Times New Roman"/>
              </w:rPr>
              <w:t>т</w:t>
            </w:r>
            <w:r w:rsidRPr="008D51E7">
              <w:rPr>
                <w:rFonts w:ascii="Times New Roman" w:hAnsi="Times New Roman" w:cs="Times New Roman"/>
              </w:rPr>
              <w:t>вом приема электронных сообщений на официальном сайте органа мес</w:t>
            </w:r>
            <w:r w:rsidRPr="008D51E7">
              <w:rPr>
                <w:rFonts w:ascii="Times New Roman" w:hAnsi="Times New Roman" w:cs="Times New Roman"/>
              </w:rPr>
              <w:t>т</w:t>
            </w:r>
            <w:r w:rsidRPr="008D51E7">
              <w:rPr>
                <w:rFonts w:ascii="Times New Roman" w:hAnsi="Times New Roman" w:cs="Times New Roman"/>
              </w:rPr>
              <w:t>ного самоуправления в сети Инте</w:t>
            </w:r>
            <w:r w:rsidRPr="008D51E7">
              <w:rPr>
                <w:rFonts w:ascii="Times New Roman" w:hAnsi="Times New Roman" w:cs="Times New Roman"/>
              </w:rPr>
              <w:t>р</w:t>
            </w:r>
            <w:r w:rsidRPr="008D51E7">
              <w:rPr>
                <w:rFonts w:ascii="Times New Roman" w:hAnsi="Times New Roman" w:cs="Times New Roman"/>
              </w:rPr>
              <w:t>нет (на выделенный адрес электро</w:t>
            </w:r>
            <w:r w:rsidRPr="008D51E7">
              <w:rPr>
                <w:rFonts w:ascii="Times New Roman" w:hAnsi="Times New Roman" w:cs="Times New Roman"/>
              </w:rPr>
              <w:t>н</w:t>
            </w:r>
            <w:r w:rsidRPr="008D51E7">
              <w:rPr>
                <w:rFonts w:ascii="Times New Roman" w:hAnsi="Times New Roman" w:cs="Times New Roman"/>
              </w:rPr>
              <w:t xml:space="preserve">ной почты по фактам коррупции)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DB66B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Заместитель Главы сельского посел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информирование населения муниципального образования:</w:t>
            </w:r>
          </w:p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 размещении на сайте органа местного самоуправления в сети Интернет системы обратной связи для сообщений о фактах коррупции путем направления электронного соо</w:t>
            </w:r>
            <w:r w:rsidRPr="008D51E7">
              <w:rPr>
                <w:rFonts w:ascii="Times New Roman" w:hAnsi="Times New Roman" w:cs="Times New Roman"/>
              </w:rPr>
              <w:t>б</w:t>
            </w:r>
            <w:r w:rsidRPr="008D51E7">
              <w:rPr>
                <w:rFonts w:ascii="Times New Roman" w:hAnsi="Times New Roman" w:cs="Times New Roman"/>
              </w:rPr>
              <w:t>щения;</w:t>
            </w:r>
          </w:p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обеспечение бесперебойной работы сайта органа местного самоуправления в сети Интернет и своевременного и</w:t>
            </w:r>
            <w:r w:rsidRPr="008D51E7">
              <w:rPr>
                <w:rFonts w:ascii="Times New Roman" w:hAnsi="Times New Roman" w:cs="Times New Roman"/>
              </w:rPr>
              <w:t>н</w:t>
            </w:r>
            <w:r w:rsidRPr="008D51E7">
              <w:rPr>
                <w:rFonts w:ascii="Times New Roman" w:hAnsi="Times New Roman" w:cs="Times New Roman"/>
              </w:rPr>
              <w:t>формирования заявителя о результатах рассмотрения его сообщения</w:t>
            </w:r>
          </w:p>
        </w:tc>
      </w:tr>
      <w:tr w:rsidR="00A77A16" w:rsidRPr="008D51E7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590D0D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Обобщение практики рассмотрения полученных в различных формах о</w:t>
            </w:r>
            <w:r w:rsidRPr="008D51E7">
              <w:rPr>
                <w:rFonts w:ascii="Times New Roman" w:hAnsi="Times New Roman" w:cs="Times New Roman"/>
              </w:rPr>
              <w:t>б</w:t>
            </w:r>
            <w:r w:rsidRPr="008D51E7">
              <w:rPr>
                <w:rFonts w:ascii="Times New Roman" w:hAnsi="Times New Roman" w:cs="Times New Roman"/>
              </w:rPr>
              <w:t>ращений граждан и организаций по фактам проявления коррупции и п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вышение результативности и эффе</w:t>
            </w:r>
            <w:r w:rsidRPr="008D51E7">
              <w:rPr>
                <w:rFonts w:ascii="Times New Roman" w:hAnsi="Times New Roman" w:cs="Times New Roman"/>
              </w:rPr>
              <w:t>к</w:t>
            </w:r>
            <w:r w:rsidRPr="008D51E7">
              <w:rPr>
                <w:rFonts w:ascii="Times New Roman" w:hAnsi="Times New Roman" w:cs="Times New Roman"/>
              </w:rPr>
              <w:t>тивности этой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DB66B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34323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обеспечение контроля за принятием необходимых мер по информации, содержащейся в обращениях граждан и орг</w:t>
            </w:r>
            <w:r w:rsidRPr="008D51E7">
              <w:rPr>
                <w:rFonts w:ascii="Times New Roman" w:hAnsi="Times New Roman" w:cs="Times New Roman"/>
              </w:rPr>
              <w:t>а</w:t>
            </w:r>
            <w:r w:rsidRPr="008D51E7">
              <w:rPr>
                <w:rFonts w:ascii="Times New Roman" w:hAnsi="Times New Roman" w:cs="Times New Roman"/>
              </w:rPr>
              <w:t>низаций, о фактах проявления коррупции и своевременн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 xml:space="preserve">го информирования заявителя о результатах рассмотрения его сообщения; 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проведение антикоррупционных проверок в отношении лиц, по фактам изложенным в обращениях граждан и 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ганизаций, в соответствии с нормативными правовыми а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тами Российской Федерации и обеспечение привлечения лица к дисциплинарной ответственности в случае устано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ления факта коррупционного правонарушения;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обращений граждан и организ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 xml:space="preserve">ций по фактам проявления коррупции в органе местного самоуправления </w:t>
            </w:r>
          </w:p>
        </w:tc>
      </w:tr>
      <w:tr w:rsidR="00A77A16" w:rsidRPr="008D51E7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590D0D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Обеспечение эффективного взаим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действия органа местного сам</w:t>
            </w:r>
            <w:r w:rsidRPr="008D51E7">
              <w:rPr>
                <w:rFonts w:ascii="Times New Roman" w:hAnsi="Times New Roman" w:cs="Times New Roman"/>
              </w:rPr>
              <w:t>о</w:t>
            </w:r>
            <w:r w:rsidRPr="008D51E7">
              <w:rPr>
                <w:rFonts w:ascii="Times New Roman" w:hAnsi="Times New Roman" w:cs="Times New Roman"/>
              </w:rPr>
              <w:t>управления со средствами массовой информации в сфере противодейс</w:t>
            </w:r>
            <w:r w:rsidRPr="008D51E7">
              <w:rPr>
                <w:rFonts w:ascii="Times New Roman" w:hAnsi="Times New Roman" w:cs="Times New Roman"/>
              </w:rPr>
              <w:t>т</w:t>
            </w:r>
            <w:r w:rsidRPr="008D51E7">
              <w:rPr>
                <w:rFonts w:ascii="Times New Roman" w:hAnsi="Times New Roman" w:cs="Times New Roman"/>
              </w:rPr>
              <w:t>вия коррупции, в том числе оказание содействия средствам массовой и</w:t>
            </w:r>
            <w:r w:rsidRPr="008D51E7">
              <w:rPr>
                <w:rFonts w:ascii="Times New Roman" w:hAnsi="Times New Roman" w:cs="Times New Roman"/>
              </w:rPr>
              <w:t>н</w:t>
            </w:r>
            <w:r w:rsidRPr="008D51E7">
              <w:rPr>
                <w:rFonts w:ascii="Times New Roman" w:hAnsi="Times New Roman" w:cs="Times New Roman"/>
              </w:rPr>
              <w:t>формации в широком освещении мер по противодействию коррупции, принимаемых органом местного с</w:t>
            </w:r>
            <w:r w:rsidRPr="008D51E7">
              <w:rPr>
                <w:rFonts w:ascii="Times New Roman" w:hAnsi="Times New Roman" w:cs="Times New Roman"/>
              </w:rPr>
              <w:t>а</w:t>
            </w:r>
            <w:r w:rsidRPr="008D51E7">
              <w:rPr>
                <w:rFonts w:ascii="Times New Roman" w:hAnsi="Times New Roman" w:cs="Times New Roman"/>
              </w:rPr>
              <w:t xml:space="preserve">моуправления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DB66B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Заместитель Главы сельского посел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размещение в средствах массовой информации муниц</w:t>
            </w:r>
            <w:r w:rsidRPr="008D51E7">
              <w:rPr>
                <w:rFonts w:ascii="Times New Roman" w:hAnsi="Times New Roman" w:cs="Times New Roman"/>
              </w:rPr>
              <w:t>и</w:t>
            </w:r>
            <w:r w:rsidRPr="008D51E7">
              <w:rPr>
                <w:rFonts w:ascii="Times New Roman" w:hAnsi="Times New Roman" w:cs="Times New Roman"/>
              </w:rPr>
              <w:t>пальных нормативных правовых актов и их проектов, иной информации по противодействию коррупции</w:t>
            </w:r>
          </w:p>
        </w:tc>
      </w:tr>
      <w:tr w:rsidR="00A77A16" w:rsidRPr="008D51E7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pStyle w:val="affc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r w:rsidRPr="008D51E7">
              <w:rPr>
                <w:rFonts w:ascii="Times New Roman" w:hAnsi="Times New Roman" w:cs="Times New Roman"/>
                <w:b/>
              </w:rPr>
              <w:t>Мероприятия органа местного самоуправления, направленные на противодействие коррупции</w:t>
            </w:r>
          </w:p>
          <w:p w:rsidR="00A77A16" w:rsidRPr="008D51E7" w:rsidRDefault="00A77A16" w:rsidP="00F96016">
            <w:pPr>
              <w:pStyle w:val="affc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8D51E7">
              <w:rPr>
                <w:rFonts w:ascii="Times New Roman" w:hAnsi="Times New Roman" w:cs="Times New Roman"/>
                <w:b/>
              </w:rPr>
              <w:t>с учетом специфики деятельности ее структурных подразделений и муниципальных органов</w:t>
            </w:r>
          </w:p>
        </w:tc>
      </w:tr>
      <w:tr w:rsidR="00A77A16" w:rsidRPr="008D51E7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6819F8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Оптимизация предоставления орг</w:t>
            </w:r>
            <w:r w:rsidRPr="008D51E7">
              <w:rPr>
                <w:rFonts w:ascii="Times New Roman" w:hAnsi="Times New Roman" w:cs="Times New Roman"/>
              </w:rPr>
              <w:t>а</w:t>
            </w:r>
            <w:r w:rsidRPr="008D51E7">
              <w:rPr>
                <w:rFonts w:ascii="Times New Roman" w:hAnsi="Times New Roman" w:cs="Times New Roman"/>
              </w:rPr>
              <w:t>ном местного самоуправления мун</w:t>
            </w:r>
            <w:r w:rsidRPr="008D51E7">
              <w:rPr>
                <w:rFonts w:ascii="Times New Roman" w:hAnsi="Times New Roman" w:cs="Times New Roman"/>
              </w:rPr>
              <w:t>и</w:t>
            </w:r>
            <w:r w:rsidRPr="008D51E7">
              <w:rPr>
                <w:rFonts w:ascii="Times New Roman" w:hAnsi="Times New Roman" w:cs="Times New Roman"/>
              </w:rPr>
              <w:t>ципальных услуг, а также внедрение в деятельность органа местного с</w:t>
            </w:r>
            <w:r w:rsidRPr="008D51E7">
              <w:rPr>
                <w:rFonts w:ascii="Times New Roman" w:hAnsi="Times New Roman" w:cs="Times New Roman"/>
              </w:rPr>
              <w:t>а</w:t>
            </w:r>
            <w:r w:rsidRPr="008D51E7">
              <w:rPr>
                <w:rFonts w:ascii="Times New Roman" w:hAnsi="Times New Roman" w:cs="Times New Roman"/>
              </w:rPr>
              <w:t>моуправления административных регламентов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издание административных регламентов и своевременное внесение в них необходимых изменений с целью обесп</w:t>
            </w:r>
            <w:r w:rsidRPr="008D51E7">
              <w:rPr>
                <w:rFonts w:ascii="Times New Roman" w:hAnsi="Times New Roman" w:cs="Times New Roman"/>
              </w:rPr>
              <w:t>е</w:t>
            </w:r>
            <w:r w:rsidRPr="008D51E7">
              <w:rPr>
                <w:rFonts w:ascii="Times New Roman" w:hAnsi="Times New Roman" w:cs="Times New Roman"/>
              </w:rPr>
              <w:t>чения доступности и прозрачности в деятельности органа местного самоуправления по предоставлению муниц</w:t>
            </w:r>
            <w:r w:rsidRPr="008D51E7">
              <w:rPr>
                <w:rFonts w:ascii="Times New Roman" w:hAnsi="Times New Roman" w:cs="Times New Roman"/>
              </w:rPr>
              <w:t>и</w:t>
            </w:r>
            <w:r w:rsidRPr="008D51E7">
              <w:rPr>
                <w:rFonts w:ascii="Times New Roman" w:hAnsi="Times New Roman" w:cs="Times New Roman"/>
              </w:rPr>
              <w:t xml:space="preserve">пальных услуг населению муниципального образования </w:t>
            </w:r>
          </w:p>
        </w:tc>
      </w:tr>
      <w:tr w:rsidR="00A77A16" w:rsidRPr="008D51E7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6819F8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c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Совершенствование условий, проц</w:t>
            </w:r>
            <w:r w:rsidRPr="008D51E7">
              <w:rPr>
                <w:rFonts w:ascii="Times New Roman" w:hAnsi="Times New Roman" w:cs="Times New Roman"/>
              </w:rPr>
              <w:t>е</w:t>
            </w:r>
            <w:r w:rsidRPr="008D51E7">
              <w:rPr>
                <w:rFonts w:ascii="Times New Roman" w:hAnsi="Times New Roman" w:cs="Times New Roman"/>
              </w:rPr>
              <w:t>дур и механизмов муниципальных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pStyle w:val="aff2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обеспечение систематического контроля за выполнением  требований, установленных Федеральным законом от 5 апреля 2013 г. № 44-ФЗ «О контрактной системе в сфере закупок товаров, работ, услуг для обеспечения государс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венных и муниципальных нужд»;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проведение антикоррупционной экспертизы документации по закупкам;анализ практики закупок;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проведение   информационно-разъяснительной   работы   с   сотрудниками муниципальных учреждений о нормах </w:t>
            </w:r>
            <w:r w:rsidRPr="008D51E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Фед</w:t>
            </w:r>
            <w:r w:rsidRPr="008D51E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рального закона 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от 5 апреля 2013 г.   № 44-ФЗ «О контрак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A77A16" w:rsidRPr="008D51E7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pStyle w:val="affc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r w:rsidRPr="008D51E7">
              <w:rPr>
                <w:rFonts w:ascii="Times New Roman" w:hAnsi="Times New Roman" w:cs="Times New Roman"/>
                <w:b/>
              </w:rPr>
              <w:t>Мероприятия органа местного самоуправления, направленные на обеспечение реализации требований</w:t>
            </w:r>
          </w:p>
          <w:p w:rsidR="00A77A16" w:rsidRPr="008D51E7" w:rsidRDefault="00A77A16" w:rsidP="00F96016">
            <w:pPr>
              <w:pStyle w:val="affc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8D51E7">
              <w:rPr>
                <w:rFonts w:ascii="Times New Roman" w:hAnsi="Times New Roman" w:cs="Times New Roman"/>
                <w:b/>
              </w:rPr>
              <w:t>законодательства о противодействии коррупции, касающихся обязанности</w:t>
            </w:r>
          </w:p>
          <w:p w:rsidR="00A77A16" w:rsidRPr="008D51E7" w:rsidRDefault="00A77A16" w:rsidP="00F96016">
            <w:pPr>
              <w:pStyle w:val="affc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  <w:b/>
              </w:rPr>
              <w:t>муниципальных учреждений и предприятий принимать меры по предупреждению коррупции</w:t>
            </w:r>
          </w:p>
        </w:tc>
      </w:tr>
      <w:tr w:rsidR="00A77A16" w:rsidRPr="008D51E7" w:rsidTr="000E2CB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6819F8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Принятие кодексов этики и служе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ного поведения в муниципальных учреждениях и предприятиях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принятие органом местного самоуправления кодекса этики и служебного  (должностного) поведения руководителей муниципальных учреждений;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принятие во всех муниципальных учреждениях  кодексов этики и служебного  (должностного) поведения работн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ков муниципальных учреждений;</w:t>
            </w:r>
          </w:p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ознакомление руководителей и иных работников муниц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пальных учреждений с кодексами этики и служебного (должностного) поведения</w:t>
            </w:r>
          </w:p>
        </w:tc>
      </w:tr>
      <w:tr w:rsidR="00A77A16" w:rsidRPr="008D51E7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6819F8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590D0D">
            <w:pPr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Обеспечение определения подразд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лений или должностных лиц в мун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ципальных учреждениях и предпр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ятиях, ответственных за профилакт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ку коррупционных и иных правон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 xml:space="preserve">рушений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осуществление органом местного самоуправления метод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ческого обеспечения муниципальных учреждений по в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просу определения подразделений или должностных лиц в муниципальных учреждениях и предприятиях, ответстве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ных за профилактику коррупционных и иных правонар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шений;</w:t>
            </w:r>
          </w:p>
          <w:p w:rsidR="00A77A16" w:rsidRPr="008D51E7" w:rsidRDefault="00A77A16" w:rsidP="00590D0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обеспечение руководителями муниципальных учреждений определения подразделений или должностных лиц в мун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ципальных учреждениях и предприятиях, ответственных за профилактику коррупционных и иных правонарушений, путем внесения в должностные инструкции работников соответствующих полномочий</w:t>
            </w:r>
          </w:p>
        </w:tc>
      </w:tr>
      <w:tr w:rsidR="00A77A16" w:rsidRPr="008D51E7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6819F8">
            <w:pPr>
              <w:pStyle w:val="aff2"/>
              <w:ind w:firstLine="0"/>
              <w:rPr>
                <w:rFonts w:ascii="Times New Roman" w:hAnsi="Times New Roman" w:cs="Times New Roman"/>
              </w:rPr>
            </w:pPr>
            <w:r w:rsidRPr="008D51E7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Внедрение в практику стандартов и процедур, направленных на обесп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чение добросовестной работы мун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ципальных учреждений и предпр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ятий</w:t>
            </w:r>
          </w:p>
          <w:p w:rsidR="00A77A16" w:rsidRPr="008D51E7" w:rsidRDefault="00A77A16" w:rsidP="00F96016">
            <w:pPr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 xml:space="preserve">Глава сельского поселения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16" w:rsidRPr="008D51E7" w:rsidRDefault="00A77A16" w:rsidP="00F9601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7A16" w:rsidRPr="008D51E7" w:rsidRDefault="00A77A16" w:rsidP="00F96016">
            <w:pPr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организация внедрения в муниципальных учреждениях мероприятий, предусмотренных Методическими рекоме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дациями по разработке и принятию организациями мер по предупреждению и противодействию коррупции, утве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жденными Минтрудом России от 8 ноября 2013 г.;</w:t>
            </w:r>
            <w:bookmarkStart w:id="3" w:name="_GoBack"/>
            <w:bookmarkEnd w:id="3"/>
          </w:p>
          <w:p w:rsidR="00A77A16" w:rsidRPr="008D51E7" w:rsidRDefault="00A77A16" w:rsidP="00F96016">
            <w:pPr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разработка органом местного самоуправления иных ста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дартов и процедур, направленных на обеспечение добр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D51E7">
              <w:rPr>
                <w:rFonts w:ascii="Times New Roman" w:hAnsi="Times New Roman" w:cs="Times New Roman"/>
                <w:sz w:val="24"/>
                <w:szCs w:val="24"/>
              </w:rPr>
              <w:t>совестной работы муниципальных учреждений с учетом их отраслевой направленности</w:t>
            </w:r>
          </w:p>
        </w:tc>
      </w:tr>
    </w:tbl>
    <w:p w:rsidR="00A77A16" w:rsidRDefault="00A77A16" w:rsidP="008D51E7">
      <w:pPr>
        <w:ind w:firstLine="0"/>
      </w:pPr>
    </w:p>
    <w:sectPr w:rsidR="00A77A16" w:rsidSect="00FC3E68">
      <w:endnotePr>
        <w:numFmt w:val="decimal"/>
      </w:endnotePr>
      <w:pgSz w:w="16837" w:h="11905" w:orient="landscape"/>
      <w:pgMar w:top="1440" w:right="800" w:bottom="1440" w:left="1100" w:header="720" w:footer="720" w:gutter="0"/>
      <w:cols w:space="720"/>
      <w:noEndnote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7A16" w:rsidRDefault="00A77A16" w:rsidP="00C52795">
      <w:r>
        <w:separator/>
      </w:r>
    </w:p>
  </w:endnote>
  <w:endnote w:type="continuationSeparator" w:id="1">
    <w:p w:rsidR="00A77A16" w:rsidRDefault="00A77A16" w:rsidP="00C52795">
      <w:r>
        <w:continuationSeparator/>
      </w:r>
    </w:p>
  </w:endnote>
  <w:endnote w:id="2">
    <w:p w:rsidR="00A77A16" w:rsidRDefault="00A77A16" w:rsidP="00650017">
      <w:pPr>
        <w:pStyle w:val="EndnoteText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7A16" w:rsidRDefault="00A77A16" w:rsidP="00C52795">
      <w:r>
        <w:separator/>
      </w:r>
    </w:p>
  </w:footnote>
  <w:footnote w:type="continuationSeparator" w:id="1">
    <w:p w:rsidR="00A77A16" w:rsidRDefault="00A77A16" w:rsidP="00C527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A16" w:rsidRPr="00FC3E68" w:rsidRDefault="00A77A16">
    <w:pPr>
      <w:pStyle w:val="Header"/>
      <w:jc w:val="center"/>
      <w:rPr>
        <w:rFonts w:ascii="Times New Roman" w:hAnsi="Times New Roman" w:cs="Times New Roman"/>
        <w:sz w:val="28"/>
        <w:szCs w:val="28"/>
      </w:rPr>
    </w:pPr>
    <w:r w:rsidRPr="00FC3E68">
      <w:rPr>
        <w:rFonts w:ascii="Times New Roman" w:hAnsi="Times New Roman" w:cs="Times New Roman"/>
        <w:sz w:val="28"/>
        <w:szCs w:val="28"/>
      </w:rPr>
      <w:fldChar w:fldCharType="begin"/>
    </w:r>
    <w:r w:rsidRPr="00FC3E68">
      <w:rPr>
        <w:rFonts w:ascii="Times New Roman" w:hAnsi="Times New Roman" w:cs="Times New Roman"/>
        <w:sz w:val="28"/>
        <w:szCs w:val="28"/>
      </w:rPr>
      <w:instrText>PAGE   \* MERGEFORMAT</w:instrText>
    </w:r>
    <w:r w:rsidRPr="00FC3E68">
      <w:rPr>
        <w:rFonts w:ascii="Times New Roman" w:hAnsi="Times New Roman" w:cs="Times New Roman"/>
        <w:sz w:val="28"/>
        <w:szCs w:val="28"/>
      </w:rPr>
      <w:fldChar w:fldCharType="separate"/>
    </w:r>
    <w:r>
      <w:rPr>
        <w:rFonts w:ascii="Times New Roman" w:hAnsi="Times New Roman" w:cs="Times New Roman"/>
        <w:noProof/>
        <w:sz w:val="28"/>
        <w:szCs w:val="28"/>
      </w:rPr>
      <w:t>15</w:t>
    </w:r>
    <w:r w:rsidRPr="00FC3E68">
      <w:rPr>
        <w:rFonts w:ascii="Times New Roman" w:hAnsi="Times New Roman" w:cs="Times New Roman"/>
        <w:sz w:val="28"/>
        <w:szCs w:val="28"/>
      </w:rPr>
      <w:fldChar w:fldCharType="end"/>
    </w:r>
  </w:p>
  <w:p w:rsidR="00A77A16" w:rsidRPr="00FC3E68" w:rsidRDefault="00A77A16" w:rsidP="00FC3E68">
    <w:pPr>
      <w:pStyle w:val="Header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22E41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6900C21"/>
    <w:multiLevelType w:val="hybridMultilevel"/>
    <w:tmpl w:val="5D88B7A0"/>
    <w:lvl w:ilvl="0" w:tplc="20DAC90C">
      <w:start w:val="1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2F3C"/>
    <w:rsid w:val="000029D2"/>
    <w:rsid w:val="00004247"/>
    <w:rsid w:val="00012F6D"/>
    <w:rsid w:val="00013D44"/>
    <w:rsid w:val="00020353"/>
    <w:rsid w:val="00020D52"/>
    <w:rsid w:val="00041180"/>
    <w:rsid w:val="000421AE"/>
    <w:rsid w:val="000521CF"/>
    <w:rsid w:val="00054738"/>
    <w:rsid w:val="000548E0"/>
    <w:rsid w:val="00066170"/>
    <w:rsid w:val="00080124"/>
    <w:rsid w:val="0008444A"/>
    <w:rsid w:val="00087ABD"/>
    <w:rsid w:val="000A2BA6"/>
    <w:rsid w:val="000A4006"/>
    <w:rsid w:val="000A55BD"/>
    <w:rsid w:val="000A79EE"/>
    <w:rsid w:val="000C2C0B"/>
    <w:rsid w:val="000C2DDA"/>
    <w:rsid w:val="000C2F51"/>
    <w:rsid w:val="000D0330"/>
    <w:rsid w:val="000D28A7"/>
    <w:rsid w:val="000D7FF6"/>
    <w:rsid w:val="000E152E"/>
    <w:rsid w:val="000E29F6"/>
    <w:rsid w:val="000E2CB1"/>
    <w:rsid w:val="000E4ED9"/>
    <w:rsid w:val="000F03AB"/>
    <w:rsid w:val="00102D89"/>
    <w:rsid w:val="00104EFB"/>
    <w:rsid w:val="001070D0"/>
    <w:rsid w:val="00107D27"/>
    <w:rsid w:val="001103B3"/>
    <w:rsid w:val="00110E46"/>
    <w:rsid w:val="00117A96"/>
    <w:rsid w:val="00120520"/>
    <w:rsid w:val="00131C16"/>
    <w:rsid w:val="00131E31"/>
    <w:rsid w:val="001339CE"/>
    <w:rsid w:val="0013564F"/>
    <w:rsid w:val="00136954"/>
    <w:rsid w:val="0014135D"/>
    <w:rsid w:val="00146E22"/>
    <w:rsid w:val="00150CB1"/>
    <w:rsid w:val="00150DFA"/>
    <w:rsid w:val="0016018A"/>
    <w:rsid w:val="00161AC8"/>
    <w:rsid w:val="0016493F"/>
    <w:rsid w:val="00165D07"/>
    <w:rsid w:val="001702D9"/>
    <w:rsid w:val="00172F62"/>
    <w:rsid w:val="001916CF"/>
    <w:rsid w:val="00196562"/>
    <w:rsid w:val="00197672"/>
    <w:rsid w:val="0019767A"/>
    <w:rsid w:val="001A16D0"/>
    <w:rsid w:val="001A3C06"/>
    <w:rsid w:val="001B0BB8"/>
    <w:rsid w:val="001C007A"/>
    <w:rsid w:val="001C05B0"/>
    <w:rsid w:val="001C302E"/>
    <w:rsid w:val="001C4AA5"/>
    <w:rsid w:val="001C4D2D"/>
    <w:rsid w:val="001D5516"/>
    <w:rsid w:val="001D5582"/>
    <w:rsid w:val="001D5832"/>
    <w:rsid w:val="001D5A01"/>
    <w:rsid w:val="001D62D8"/>
    <w:rsid w:val="001E0BAC"/>
    <w:rsid w:val="001F4209"/>
    <w:rsid w:val="00202DC6"/>
    <w:rsid w:val="00204F7F"/>
    <w:rsid w:val="00205F3D"/>
    <w:rsid w:val="002112A4"/>
    <w:rsid w:val="002207AE"/>
    <w:rsid w:val="00220832"/>
    <w:rsid w:val="00224174"/>
    <w:rsid w:val="002305CA"/>
    <w:rsid w:val="00230B4F"/>
    <w:rsid w:val="002331BD"/>
    <w:rsid w:val="00236F5A"/>
    <w:rsid w:val="0024135C"/>
    <w:rsid w:val="00241915"/>
    <w:rsid w:val="0024477E"/>
    <w:rsid w:val="002448F4"/>
    <w:rsid w:val="00247ED4"/>
    <w:rsid w:val="00253585"/>
    <w:rsid w:val="002536E8"/>
    <w:rsid w:val="00253CE9"/>
    <w:rsid w:val="002563E9"/>
    <w:rsid w:val="00256484"/>
    <w:rsid w:val="00256C2F"/>
    <w:rsid w:val="00256DF2"/>
    <w:rsid w:val="0026512C"/>
    <w:rsid w:val="002806F5"/>
    <w:rsid w:val="002820D2"/>
    <w:rsid w:val="002835F8"/>
    <w:rsid w:val="0028557E"/>
    <w:rsid w:val="00292269"/>
    <w:rsid w:val="002929AD"/>
    <w:rsid w:val="002A13FA"/>
    <w:rsid w:val="002A3E93"/>
    <w:rsid w:val="002A3F00"/>
    <w:rsid w:val="002C0374"/>
    <w:rsid w:val="002C275C"/>
    <w:rsid w:val="002C2D2A"/>
    <w:rsid w:val="002C65FE"/>
    <w:rsid w:val="002D6D99"/>
    <w:rsid w:val="002E2095"/>
    <w:rsid w:val="002E3335"/>
    <w:rsid w:val="002F2F3C"/>
    <w:rsid w:val="0030141F"/>
    <w:rsid w:val="0030186F"/>
    <w:rsid w:val="003044DD"/>
    <w:rsid w:val="0030515B"/>
    <w:rsid w:val="00317128"/>
    <w:rsid w:val="00320F60"/>
    <w:rsid w:val="0032364C"/>
    <w:rsid w:val="00324E97"/>
    <w:rsid w:val="00326F11"/>
    <w:rsid w:val="00327599"/>
    <w:rsid w:val="003339D4"/>
    <w:rsid w:val="003369A3"/>
    <w:rsid w:val="00337F2E"/>
    <w:rsid w:val="0034301C"/>
    <w:rsid w:val="0034323F"/>
    <w:rsid w:val="00343D3E"/>
    <w:rsid w:val="003448FD"/>
    <w:rsid w:val="0034527F"/>
    <w:rsid w:val="003517E5"/>
    <w:rsid w:val="003570DB"/>
    <w:rsid w:val="003576CF"/>
    <w:rsid w:val="0035771B"/>
    <w:rsid w:val="0038064D"/>
    <w:rsid w:val="00381B71"/>
    <w:rsid w:val="00384607"/>
    <w:rsid w:val="00395E95"/>
    <w:rsid w:val="003A081A"/>
    <w:rsid w:val="003A1B03"/>
    <w:rsid w:val="003A3BA8"/>
    <w:rsid w:val="003A3EB7"/>
    <w:rsid w:val="003A50D6"/>
    <w:rsid w:val="003A7240"/>
    <w:rsid w:val="003B4D14"/>
    <w:rsid w:val="003C0540"/>
    <w:rsid w:val="003C08EF"/>
    <w:rsid w:val="003C3D1D"/>
    <w:rsid w:val="003D2AA4"/>
    <w:rsid w:val="003F0317"/>
    <w:rsid w:val="003F5529"/>
    <w:rsid w:val="00407245"/>
    <w:rsid w:val="00412657"/>
    <w:rsid w:val="0041267D"/>
    <w:rsid w:val="0041527F"/>
    <w:rsid w:val="0041592F"/>
    <w:rsid w:val="00422AA0"/>
    <w:rsid w:val="00433305"/>
    <w:rsid w:val="00433F3E"/>
    <w:rsid w:val="0043459A"/>
    <w:rsid w:val="00446D3F"/>
    <w:rsid w:val="004523A0"/>
    <w:rsid w:val="0045410F"/>
    <w:rsid w:val="004554C4"/>
    <w:rsid w:val="00460FE2"/>
    <w:rsid w:val="00463A39"/>
    <w:rsid w:val="00471413"/>
    <w:rsid w:val="00487A66"/>
    <w:rsid w:val="00493964"/>
    <w:rsid w:val="00496669"/>
    <w:rsid w:val="00497794"/>
    <w:rsid w:val="004A5905"/>
    <w:rsid w:val="004B12C9"/>
    <w:rsid w:val="004B2945"/>
    <w:rsid w:val="004B3B19"/>
    <w:rsid w:val="004B651F"/>
    <w:rsid w:val="004C6A85"/>
    <w:rsid w:val="004D2E10"/>
    <w:rsid w:val="004E1712"/>
    <w:rsid w:val="004F1AE0"/>
    <w:rsid w:val="004F589F"/>
    <w:rsid w:val="004F6A57"/>
    <w:rsid w:val="00505F2E"/>
    <w:rsid w:val="00507C0A"/>
    <w:rsid w:val="005126CD"/>
    <w:rsid w:val="005203E8"/>
    <w:rsid w:val="0052433A"/>
    <w:rsid w:val="00531FB1"/>
    <w:rsid w:val="005371DC"/>
    <w:rsid w:val="00540FFB"/>
    <w:rsid w:val="00542B9C"/>
    <w:rsid w:val="00542D93"/>
    <w:rsid w:val="0055346F"/>
    <w:rsid w:val="005550B6"/>
    <w:rsid w:val="00574B8D"/>
    <w:rsid w:val="0058515A"/>
    <w:rsid w:val="00590D0D"/>
    <w:rsid w:val="0059210F"/>
    <w:rsid w:val="00592A9C"/>
    <w:rsid w:val="00597873"/>
    <w:rsid w:val="005A1875"/>
    <w:rsid w:val="005A308A"/>
    <w:rsid w:val="005A35F2"/>
    <w:rsid w:val="005A5C86"/>
    <w:rsid w:val="005B0B92"/>
    <w:rsid w:val="005B2BD7"/>
    <w:rsid w:val="005B4EA6"/>
    <w:rsid w:val="005C4BDE"/>
    <w:rsid w:val="005C6F62"/>
    <w:rsid w:val="005E0112"/>
    <w:rsid w:val="005E11B6"/>
    <w:rsid w:val="005E4349"/>
    <w:rsid w:val="005F0392"/>
    <w:rsid w:val="005F274D"/>
    <w:rsid w:val="005F4112"/>
    <w:rsid w:val="006079C3"/>
    <w:rsid w:val="00612546"/>
    <w:rsid w:val="00614D2A"/>
    <w:rsid w:val="00621D0F"/>
    <w:rsid w:val="0063030A"/>
    <w:rsid w:val="00631798"/>
    <w:rsid w:val="00633906"/>
    <w:rsid w:val="006374B3"/>
    <w:rsid w:val="00642C2D"/>
    <w:rsid w:val="00643072"/>
    <w:rsid w:val="00644A4A"/>
    <w:rsid w:val="00645FE0"/>
    <w:rsid w:val="00650017"/>
    <w:rsid w:val="0065091A"/>
    <w:rsid w:val="00662D5B"/>
    <w:rsid w:val="0066793A"/>
    <w:rsid w:val="00670020"/>
    <w:rsid w:val="006728B1"/>
    <w:rsid w:val="006728ED"/>
    <w:rsid w:val="006735A9"/>
    <w:rsid w:val="00677326"/>
    <w:rsid w:val="00680091"/>
    <w:rsid w:val="0068028B"/>
    <w:rsid w:val="006819F8"/>
    <w:rsid w:val="006823BE"/>
    <w:rsid w:val="006873E7"/>
    <w:rsid w:val="0068796A"/>
    <w:rsid w:val="006943D2"/>
    <w:rsid w:val="00695841"/>
    <w:rsid w:val="006A1261"/>
    <w:rsid w:val="006A53B9"/>
    <w:rsid w:val="006A5A2B"/>
    <w:rsid w:val="006B1991"/>
    <w:rsid w:val="006B7CB5"/>
    <w:rsid w:val="006B7CCE"/>
    <w:rsid w:val="006B7E1B"/>
    <w:rsid w:val="006C445A"/>
    <w:rsid w:val="006C4661"/>
    <w:rsid w:val="006C5F2D"/>
    <w:rsid w:val="006C7C6E"/>
    <w:rsid w:val="006D1AF6"/>
    <w:rsid w:val="006D5739"/>
    <w:rsid w:val="006E14E9"/>
    <w:rsid w:val="006F15C0"/>
    <w:rsid w:val="00700641"/>
    <w:rsid w:val="007010CE"/>
    <w:rsid w:val="00702408"/>
    <w:rsid w:val="00707C7D"/>
    <w:rsid w:val="00710A6E"/>
    <w:rsid w:val="00714D50"/>
    <w:rsid w:val="00736478"/>
    <w:rsid w:val="007402FA"/>
    <w:rsid w:val="00745049"/>
    <w:rsid w:val="007504A3"/>
    <w:rsid w:val="0075238B"/>
    <w:rsid w:val="00753D7C"/>
    <w:rsid w:val="00755457"/>
    <w:rsid w:val="00756CE2"/>
    <w:rsid w:val="00761906"/>
    <w:rsid w:val="007640D6"/>
    <w:rsid w:val="00777428"/>
    <w:rsid w:val="00777CEB"/>
    <w:rsid w:val="00781DEC"/>
    <w:rsid w:val="007825B8"/>
    <w:rsid w:val="0078627A"/>
    <w:rsid w:val="007878F5"/>
    <w:rsid w:val="007955E7"/>
    <w:rsid w:val="0079660F"/>
    <w:rsid w:val="00797A5A"/>
    <w:rsid w:val="007A11EE"/>
    <w:rsid w:val="007A31F1"/>
    <w:rsid w:val="007A5006"/>
    <w:rsid w:val="007A5D25"/>
    <w:rsid w:val="007A7CB4"/>
    <w:rsid w:val="007C0090"/>
    <w:rsid w:val="007C1A6D"/>
    <w:rsid w:val="007D151D"/>
    <w:rsid w:val="007D5C91"/>
    <w:rsid w:val="007D5FD3"/>
    <w:rsid w:val="007E16CF"/>
    <w:rsid w:val="007E23BC"/>
    <w:rsid w:val="007E287E"/>
    <w:rsid w:val="007E5040"/>
    <w:rsid w:val="007E51FA"/>
    <w:rsid w:val="007F2201"/>
    <w:rsid w:val="007F2D5A"/>
    <w:rsid w:val="007F54C3"/>
    <w:rsid w:val="00800B34"/>
    <w:rsid w:val="00801C4B"/>
    <w:rsid w:val="0080230C"/>
    <w:rsid w:val="00804FAC"/>
    <w:rsid w:val="008065A8"/>
    <w:rsid w:val="0080721F"/>
    <w:rsid w:val="008076E9"/>
    <w:rsid w:val="00812876"/>
    <w:rsid w:val="00816A13"/>
    <w:rsid w:val="008278BC"/>
    <w:rsid w:val="008316CB"/>
    <w:rsid w:val="00832C73"/>
    <w:rsid w:val="00842246"/>
    <w:rsid w:val="00843DAA"/>
    <w:rsid w:val="00844B4C"/>
    <w:rsid w:val="0084767E"/>
    <w:rsid w:val="0085146C"/>
    <w:rsid w:val="00853349"/>
    <w:rsid w:val="00860FB1"/>
    <w:rsid w:val="00864601"/>
    <w:rsid w:val="008660D4"/>
    <w:rsid w:val="008668D2"/>
    <w:rsid w:val="00867386"/>
    <w:rsid w:val="008679B1"/>
    <w:rsid w:val="008702CD"/>
    <w:rsid w:val="0087034B"/>
    <w:rsid w:val="00870432"/>
    <w:rsid w:val="00874ADD"/>
    <w:rsid w:val="00875B71"/>
    <w:rsid w:val="00881E01"/>
    <w:rsid w:val="0088309B"/>
    <w:rsid w:val="008833F0"/>
    <w:rsid w:val="00886D0B"/>
    <w:rsid w:val="00890343"/>
    <w:rsid w:val="008922FC"/>
    <w:rsid w:val="0089282C"/>
    <w:rsid w:val="00894780"/>
    <w:rsid w:val="0089727E"/>
    <w:rsid w:val="008A63BC"/>
    <w:rsid w:val="008A786A"/>
    <w:rsid w:val="008B3B9C"/>
    <w:rsid w:val="008B4AA0"/>
    <w:rsid w:val="008B4FBF"/>
    <w:rsid w:val="008C2299"/>
    <w:rsid w:val="008C3D50"/>
    <w:rsid w:val="008C401C"/>
    <w:rsid w:val="008C4606"/>
    <w:rsid w:val="008C4E55"/>
    <w:rsid w:val="008D08A2"/>
    <w:rsid w:val="008D1AD7"/>
    <w:rsid w:val="008D221A"/>
    <w:rsid w:val="008D4492"/>
    <w:rsid w:val="008D51E7"/>
    <w:rsid w:val="008D5AA4"/>
    <w:rsid w:val="008D6201"/>
    <w:rsid w:val="008E0498"/>
    <w:rsid w:val="008E0AC4"/>
    <w:rsid w:val="008E6725"/>
    <w:rsid w:val="008F56B4"/>
    <w:rsid w:val="0091047F"/>
    <w:rsid w:val="00917DE1"/>
    <w:rsid w:val="009256C6"/>
    <w:rsid w:val="00933FF9"/>
    <w:rsid w:val="00936128"/>
    <w:rsid w:val="00937665"/>
    <w:rsid w:val="0094355D"/>
    <w:rsid w:val="00943C3C"/>
    <w:rsid w:val="00943EE8"/>
    <w:rsid w:val="00947B8A"/>
    <w:rsid w:val="009518ED"/>
    <w:rsid w:val="0096110C"/>
    <w:rsid w:val="00963DA4"/>
    <w:rsid w:val="00963F60"/>
    <w:rsid w:val="00970298"/>
    <w:rsid w:val="009735A1"/>
    <w:rsid w:val="0097455B"/>
    <w:rsid w:val="00974A8D"/>
    <w:rsid w:val="009834BB"/>
    <w:rsid w:val="00983B8F"/>
    <w:rsid w:val="00987D2E"/>
    <w:rsid w:val="009923F3"/>
    <w:rsid w:val="009A0E8B"/>
    <w:rsid w:val="009A3992"/>
    <w:rsid w:val="009A3BB7"/>
    <w:rsid w:val="009A6B57"/>
    <w:rsid w:val="009B2648"/>
    <w:rsid w:val="009C199E"/>
    <w:rsid w:val="009C61E2"/>
    <w:rsid w:val="009D31A4"/>
    <w:rsid w:val="009D6F1F"/>
    <w:rsid w:val="009E2958"/>
    <w:rsid w:val="009F1510"/>
    <w:rsid w:val="00A03A2C"/>
    <w:rsid w:val="00A06E89"/>
    <w:rsid w:val="00A117E8"/>
    <w:rsid w:val="00A20589"/>
    <w:rsid w:val="00A2606D"/>
    <w:rsid w:val="00A30CBD"/>
    <w:rsid w:val="00A33174"/>
    <w:rsid w:val="00A42EFF"/>
    <w:rsid w:val="00A45613"/>
    <w:rsid w:val="00A50860"/>
    <w:rsid w:val="00A50FFD"/>
    <w:rsid w:val="00A5208E"/>
    <w:rsid w:val="00A53FDF"/>
    <w:rsid w:val="00A54DF2"/>
    <w:rsid w:val="00A54E5F"/>
    <w:rsid w:val="00A55752"/>
    <w:rsid w:val="00A7524F"/>
    <w:rsid w:val="00A77A16"/>
    <w:rsid w:val="00A81AFA"/>
    <w:rsid w:val="00A83228"/>
    <w:rsid w:val="00A851A1"/>
    <w:rsid w:val="00A8520D"/>
    <w:rsid w:val="00A85518"/>
    <w:rsid w:val="00A864B1"/>
    <w:rsid w:val="00A86EAC"/>
    <w:rsid w:val="00A934D8"/>
    <w:rsid w:val="00A97507"/>
    <w:rsid w:val="00A97973"/>
    <w:rsid w:val="00AA1507"/>
    <w:rsid w:val="00AA32CE"/>
    <w:rsid w:val="00AA3369"/>
    <w:rsid w:val="00AA3BBF"/>
    <w:rsid w:val="00AB3B2F"/>
    <w:rsid w:val="00AC0D93"/>
    <w:rsid w:val="00AC1619"/>
    <w:rsid w:val="00AC5C3A"/>
    <w:rsid w:val="00AD5C4F"/>
    <w:rsid w:val="00AD655E"/>
    <w:rsid w:val="00AE0E36"/>
    <w:rsid w:val="00AE26A1"/>
    <w:rsid w:val="00AF3998"/>
    <w:rsid w:val="00B13710"/>
    <w:rsid w:val="00B2182A"/>
    <w:rsid w:val="00B2191E"/>
    <w:rsid w:val="00B27AA1"/>
    <w:rsid w:val="00B27B93"/>
    <w:rsid w:val="00B37246"/>
    <w:rsid w:val="00B40415"/>
    <w:rsid w:val="00B44555"/>
    <w:rsid w:val="00B50343"/>
    <w:rsid w:val="00B57CB8"/>
    <w:rsid w:val="00B622DA"/>
    <w:rsid w:val="00B63074"/>
    <w:rsid w:val="00B646C7"/>
    <w:rsid w:val="00B64F09"/>
    <w:rsid w:val="00B65287"/>
    <w:rsid w:val="00B66FB9"/>
    <w:rsid w:val="00B70C62"/>
    <w:rsid w:val="00B73295"/>
    <w:rsid w:val="00B7363F"/>
    <w:rsid w:val="00B84C48"/>
    <w:rsid w:val="00B85D36"/>
    <w:rsid w:val="00B86CAE"/>
    <w:rsid w:val="00BA1581"/>
    <w:rsid w:val="00BA3D64"/>
    <w:rsid w:val="00BB0982"/>
    <w:rsid w:val="00BB1F53"/>
    <w:rsid w:val="00BB20EC"/>
    <w:rsid w:val="00BB3646"/>
    <w:rsid w:val="00BB39F9"/>
    <w:rsid w:val="00BB565D"/>
    <w:rsid w:val="00BC78B8"/>
    <w:rsid w:val="00BD61FA"/>
    <w:rsid w:val="00BE0857"/>
    <w:rsid w:val="00BE3B49"/>
    <w:rsid w:val="00BF1E0B"/>
    <w:rsid w:val="00BF3508"/>
    <w:rsid w:val="00BF6264"/>
    <w:rsid w:val="00C011FE"/>
    <w:rsid w:val="00C03D1B"/>
    <w:rsid w:val="00C05BB8"/>
    <w:rsid w:val="00C10AD2"/>
    <w:rsid w:val="00C10EE4"/>
    <w:rsid w:val="00C12D93"/>
    <w:rsid w:val="00C254F6"/>
    <w:rsid w:val="00C3104A"/>
    <w:rsid w:val="00C33500"/>
    <w:rsid w:val="00C34F65"/>
    <w:rsid w:val="00C35A7E"/>
    <w:rsid w:val="00C403FF"/>
    <w:rsid w:val="00C4168C"/>
    <w:rsid w:val="00C41851"/>
    <w:rsid w:val="00C41B3C"/>
    <w:rsid w:val="00C41E42"/>
    <w:rsid w:val="00C42E20"/>
    <w:rsid w:val="00C46B0D"/>
    <w:rsid w:val="00C50411"/>
    <w:rsid w:val="00C5187B"/>
    <w:rsid w:val="00C52795"/>
    <w:rsid w:val="00C536A3"/>
    <w:rsid w:val="00C54621"/>
    <w:rsid w:val="00C54D9B"/>
    <w:rsid w:val="00C579E3"/>
    <w:rsid w:val="00C606CC"/>
    <w:rsid w:val="00C61324"/>
    <w:rsid w:val="00C64769"/>
    <w:rsid w:val="00C67310"/>
    <w:rsid w:val="00C734D1"/>
    <w:rsid w:val="00C74B5C"/>
    <w:rsid w:val="00C75642"/>
    <w:rsid w:val="00C75C9F"/>
    <w:rsid w:val="00C77E9C"/>
    <w:rsid w:val="00C8042D"/>
    <w:rsid w:val="00C91179"/>
    <w:rsid w:val="00C9358F"/>
    <w:rsid w:val="00C94BA5"/>
    <w:rsid w:val="00C96088"/>
    <w:rsid w:val="00CA147E"/>
    <w:rsid w:val="00CA382D"/>
    <w:rsid w:val="00CA4C71"/>
    <w:rsid w:val="00CA55A1"/>
    <w:rsid w:val="00CB16F7"/>
    <w:rsid w:val="00CB4B92"/>
    <w:rsid w:val="00CC0E2F"/>
    <w:rsid w:val="00CC16D5"/>
    <w:rsid w:val="00CD132C"/>
    <w:rsid w:val="00CE199C"/>
    <w:rsid w:val="00CE2285"/>
    <w:rsid w:val="00CE7E57"/>
    <w:rsid w:val="00CF09F2"/>
    <w:rsid w:val="00CF63F7"/>
    <w:rsid w:val="00D0551E"/>
    <w:rsid w:val="00D10EB5"/>
    <w:rsid w:val="00D11115"/>
    <w:rsid w:val="00D140EF"/>
    <w:rsid w:val="00D1543F"/>
    <w:rsid w:val="00D26AC8"/>
    <w:rsid w:val="00D3000F"/>
    <w:rsid w:val="00D3458B"/>
    <w:rsid w:val="00D359C0"/>
    <w:rsid w:val="00D45D12"/>
    <w:rsid w:val="00D474E5"/>
    <w:rsid w:val="00D60A67"/>
    <w:rsid w:val="00D71A45"/>
    <w:rsid w:val="00D72F1B"/>
    <w:rsid w:val="00D75132"/>
    <w:rsid w:val="00D75193"/>
    <w:rsid w:val="00D77C10"/>
    <w:rsid w:val="00D8599C"/>
    <w:rsid w:val="00D95FAB"/>
    <w:rsid w:val="00DA09DA"/>
    <w:rsid w:val="00DA176B"/>
    <w:rsid w:val="00DA62D6"/>
    <w:rsid w:val="00DB240E"/>
    <w:rsid w:val="00DB2642"/>
    <w:rsid w:val="00DB4C76"/>
    <w:rsid w:val="00DB51FC"/>
    <w:rsid w:val="00DB66B2"/>
    <w:rsid w:val="00DB69F2"/>
    <w:rsid w:val="00DC5FA9"/>
    <w:rsid w:val="00DC73D3"/>
    <w:rsid w:val="00DE1186"/>
    <w:rsid w:val="00DE28BB"/>
    <w:rsid w:val="00E07D9D"/>
    <w:rsid w:val="00E10A64"/>
    <w:rsid w:val="00E17D74"/>
    <w:rsid w:val="00E22647"/>
    <w:rsid w:val="00E26337"/>
    <w:rsid w:val="00E271C5"/>
    <w:rsid w:val="00E52E80"/>
    <w:rsid w:val="00E65787"/>
    <w:rsid w:val="00E658C2"/>
    <w:rsid w:val="00E66147"/>
    <w:rsid w:val="00E706DD"/>
    <w:rsid w:val="00E70D3E"/>
    <w:rsid w:val="00E844B5"/>
    <w:rsid w:val="00E84955"/>
    <w:rsid w:val="00E91755"/>
    <w:rsid w:val="00E95FC8"/>
    <w:rsid w:val="00E96E86"/>
    <w:rsid w:val="00E96E97"/>
    <w:rsid w:val="00E973C9"/>
    <w:rsid w:val="00EA4CB8"/>
    <w:rsid w:val="00EA6615"/>
    <w:rsid w:val="00EA6659"/>
    <w:rsid w:val="00EB03EC"/>
    <w:rsid w:val="00EB52D9"/>
    <w:rsid w:val="00EC5DE2"/>
    <w:rsid w:val="00EC725A"/>
    <w:rsid w:val="00ED423A"/>
    <w:rsid w:val="00EE46A5"/>
    <w:rsid w:val="00EE501F"/>
    <w:rsid w:val="00EE6F29"/>
    <w:rsid w:val="00EF40C6"/>
    <w:rsid w:val="00EF4196"/>
    <w:rsid w:val="00EF4339"/>
    <w:rsid w:val="00EF43E6"/>
    <w:rsid w:val="00EF654F"/>
    <w:rsid w:val="00F0131A"/>
    <w:rsid w:val="00F02903"/>
    <w:rsid w:val="00F0589B"/>
    <w:rsid w:val="00F059CD"/>
    <w:rsid w:val="00F07C97"/>
    <w:rsid w:val="00F27CB4"/>
    <w:rsid w:val="00F3317C"/>
    <w:rsid w:val="00F34DFD"/>
    <w:rsid w:val="00F36B9B"/>
    <w:rsid w:val="00F4249A"/>
    <w:rsid w:val="00F51413"/>
    <w:rsid w:val="00F53707"/>
    <w:rsid w:val="00F719D0"/>
    <w:rsid w:val="00F73F5B"/>
    <w:rsid w:val="00F82CC7"/>
    <w:rsid w:val="00F861CA"/>
    <w:rsid w:val="00F96016"/>
    <w:rsid w:val="00F96EF9"/>
    <w:rsid w:val="00FA2E30"/>
    <w:rsid w:val="00FA3410"/>
    <w:rsid w:val="00FA5F9A"/>
    <w:rsid w:val="00FA6116"/>
    <w:rsid w:val="00FA7752"/>
    <w:rsid w:val="00FB196F"/>
    <w:rsid w:val="00FC0771"/>
    <w:rsid w:val="00FC15E0"/>
    <w:rsid w:val="00FC1F98"/>
    <w:rsid w:val="00FC3E68"/>
    <w:rsid w:val="00FC7A69"/>
    <w:rsid w:val="00FD0F93"/>
    <w:rsid w:val="00FD3DA3"/>
    <w:rsid w:val="00FD7ADB"/>
    <w:rsid w:val="00FE5539"/>
    <w:rsid w:val="00FF1777"/>
    <w:rsid w:val="00FF5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D14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B4D14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3B4D14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3B4D14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3B4D14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B4D1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B4D1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B4D14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B4D14"/>
    <w:rPr>
      <w:rFonts w:cs="Times New Roman"/>
      <w:b/>
      <w:bCs/>
      <w:sz w:val="28"/>
      <w:szCs w:val="28"/>
    </w:rPr>
  </w:style>
  <w:style w:type="character" w:customStyle="1" w:styleId="a">
    <w:name w:val="Цветовое выделение"/>
    <w:uiPriority w:val="99"/>
    <w:rsid w:val="003B4D14"/>
    <w:rPr>
      <w:b/>
      <w:color w:val="26282F"/>
      <w:sz w:val="26"/>
    </w:rPr>
  </w:style>
  <w:style w:type="character" w:customStyle="1" w:styleId="a0">
    <w:name w:val="Гипертекстовая ссылка"/>
    <w:basedOn w:val="a"/>
    <w:uiPriority w:val="99"/>
    <w:rsid w:val="003B4D14"/>
    <w:rPr>
      <w:rFonts w:cs="Times New Roman"/>
      <w:bCs/>
      <w:color w:val="106BBE"/>
      <w:szCs w:val="26"/>
    </w:rPr>
  </w:style>
  <w:style w:type="character" w:customStyle="1" w:styleId="a1">
    <w:name w:val="Активная гипертекстовая ссылка"/>
    <w:basedOn w:val="a0"/>
    <w:uiPriority w:val="99"/>
    <w:rsid w:val="003B4D14"/>
    <w:rPr>
      <w:u w:val="single"/>
    </w:rPr>
  </w:style>
  <w:style w:type="paragraph" w:customStyle="1" w:styleId="a2">
    <w:name w:val="Внимание"/>
    <w:basedOn w:val="Normal"/>
    <w:next w:val="Normal"/>
    <w:uiPriority w:val="99"/>
    <w:rsid w:val="003B4D14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3">
    <w:name w:val="Внимание: криминал!!"/>
    <w:basedOn w:val="a2"/>
    <w:next w:val="Normal"/>
    <w:uiPriority w:val="99"/>
    <w:rsid w:val="003B4D14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4">
    <w:name w:val="Внимание: недобросовестность!"/>
    <w:basedOn w:val="a2"/>
    <w:next w:val="Normal"/>
    <w:uiPriority w:val="99"/>
    <w:rsid w:val="003B4D14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5">
    <w:name w:val="Выделение для Базового Поиска"/>
    <w:basedOn w:val="a"/>
    <w:uiPriority w:val="99"/>
    <w:rsid w:val="003B4D14"/>
    <w:rPr>
      <w:rFonts w:cs="Times New Roman"/>
      <w:bCs/>
      <w:color w:val="0058A9"/>
      <w:szCs w:val="26"/>
    </w:rPr>
  </w:style>
  <w:style w:type="character" w:customStyle="1" w:styleId="a6">
    <w:name w:val="Выделение для Базового Поиска (курсив)"/>
    <w:basedOn w:val="a5"/>
    <w:uiPriority w:val="99"/>
    <w:rsid w:val="003B4D14"/>
    <w:rPr>
      <w:i/>
      <w:iCs/>
    </w:rPr>
  </w:style>
  <w:style w:type="paragraph" w:customStyle="1" w:styleId="a7">
    <w:name w:val="Основное меню (преемственное)"/>
    <w:basedOn w:val="Normal"/>
    <w:next w:val="Normal"/>
    <w:uiPriority w:val="99"/>
    <w:rsid w:val="003B4D14"/>
    <w:rPr>
      <w:rFonts w:ascii="Verdana" w:hAnsi="Verdana" w:cs="Verdana"/>
      <w:sz w:val="24"/>
      <w:szCs w:val="24"/>
    </w:rPr>
  </w:style>
  <w:style w:type="paragraph" w:customStyle="1" w:styleId="a8">
    <w:name w:val="Заголовок"/>
    <w:basedOn w:val="a7"/>
    <w:next w:val="Normal"/>
    <w:uiPriority w:val="99"/>
    <w:rsid w:val="003B4D14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9">
    <w:name w:val="Заголовок группы контролов"/>
    <w:basedOn w:val="Normal"/>
    <w:next w:val="Normal"/>
    <w:uiPriority w:val="99"/>
    <w:rsid w:val="003B4D14"/>
    <w:rPr>
      <w:b/>
      <w:bCs/>
      <w:color w:val="000000"/>
      <w:sz w:val="24"/>
      <w:szCs w:val="24"/>
    </w:rPr>
  </w:style>
  <w:style w:type="paragraph" w:customStyle="1" w:styleId="aa">
    <w:name w:val="Заголовок для информации об изменениях"/>
    <w:basedOn w:val="Heading1"/>
    <w:next w:val="Normal"/>
    <w:uiPriority w:val="99"/>
    <w:rsid w:val="003B4D14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b">
    <w:name w:val="Заголовок приложения"/>
    <w:basedOn w:val="Normal"/>
    <w:next w:val="Normal"/>
    <w:uiPriority w:val="99"/>
    <w:rsid w:val="003B4D14"/>
    <w:pPr>
      <w:jc w:val="right"/>
    </w:pPr>
    <w:rPr>
      <w:sz w:val="24"/>
      <w:szCs w:val="24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3B4D14"/>
    <w:rPr>
      <w:i/>
      <w:iCs/>
      <w:color w:val="000080"/>
      <w:sz w:val="24"/>
      <w:szCs w:val="24"/>
    </w:rPr>
  </w:style>
  <w:style w:type="character" w:customStyle="1" w:styleId="ad">
    <w:name w:val="Заголовок своего сообщения"/>
    <w:basedOn w:val="a"/>
    <w:uiPriority w:val="99"/>
    <w:rsid w:val="003B4D14"/>
    <w:rPr>
      <w:rFonts w:cs="Times New Roman"/>
      <w:bCs/>
      <w:szCs w:val="26"/>
    </w:rPr>
  </w:style>
  <w:style w:type="paragraph" w:customStyle="1" w:styleId="ae">
    <w:name w:val="Заголовок статьи"/>
    <w:basedOn w:val="Normal"/>
    <w:next w:val="Normal"/>
    <w:uiPriority w:val="99"/>
    <w:rsid w:val="003B4D14"/>
    <w:pPr>
      <w:ind w:left="1612" w:hanging="892"/>
    </w:pPr>
    <w:rPr>
      <w:sz w:val="24"/>
      <w:szCs w:val="24"/>
    </w:rPr>
  </w:style>
  <w:style w:type="character" w:customStyle="1" w:styleId="af">
    <w:name w:val="Заголовок чужого сообщения"/>
    <w:basedOn w:val="a"/>
    <w:uiPriority w:val="99"/>
    <w:rsid w:val="003B4D14"/>
    <w:rPr>
      <w:rFonts w:cs="Times New Roman"/>
      <w:bCs/>
      <w:color w:val="FF0000"/>
      <w:szCs w:val="26"/>
    </w:rPr>
  </w:style>
  <w:style w:type="paragraph" w:customStyle="1" w:styleId="af0">
    <w:name w:val="Заголовок ЭР (левое окно)"/>
    <w:basedOn w:val="Normal"/>
    <w:next w:val="Normal"/>
    <w:uiPriority w:val="99"/>
    <w:rsid w:val="003B4D14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1">
    <w:name w:val="Заголовок ЭР (правое окно)"/>
    <w:basedOn w:val="af0"/>
    <w:next w:val="Normal"/>
    <w:uiPriority w:val="99"/>
    <w:rsid w:val="003B4D14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2">
    <w:name w:val="Интерактивный заголовок"/>
    <w:basedOn w:val="a8"/>
    <w:next w:val="Normal"/>
    <w:uiPriority w:val="99"/>
    <w:rsid w:val="003B4D14"/>
    <w:rPr>
      <w:b w:val="0"/>
      <w:bCs w:val="0"/>
      <w:color w:val="auto"/>
      <w:u w:val="single"/>
      <w:shd w:val="clear" w:color="auto" w:fill="auto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3B4D14"/>
    <w:rPr>
      <w:color w:val="353842"/>
      <w:sz w:val="20"/>
      <w:szCs w:val="20"/>
    </w:rPr>
  </w:style>
  <w:style w:type="paragraph" w:customStyle="1" w:styleId="af4">
    <w:name w:val="Информация об изменениях"/>
    <w:basedOn w:val="af3"/>
    <w:next w:val="Normal"/>
    <w:uiPriority w:val="99"/>
    <w:rsid w:val="003B4D14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3B4D14"/>
    <w:pPr>
      <w:ind w:left="170" w:right="170"/>
    </w:pPr>
    <w:rPr>
      <w:sz w:val="24"/>
      <w:szCs w:val="24"/>
    </w:rPr>
  </w:style>
  <w:style w:type="paragraph" w:customStyle="1" w:styleId="af6">
    <w:name w:val="Комментарий"/>
    <w:basedOn w:val="af5"/>
    <w:next w:val="Normal"/>
    <w:uiPriority w:val="99"/>
    <w:rsid w:val="003B4D14"/>
    <w:pPr>
      <w:spacing w:before="75"/>
      <w:ind w:left="0" w:right="0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3B4D14"/>
    <w:pPr>
      <w:spacing w:before="0"/>
    </w:pPr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3B4D14"/>
    <w:rPr>
      <w:sz w:val="24"/>
      <w:szCs w:val="24"/>
    </w:rPr>
  </w:style>
  <w:style w:type="paragraph" w:customStyle="1" w:styleId="af9">
    <w:name w:val="Колонтитул (левый)"/>
    <w:basedOn w:val="af8"/>
    <w:next w:val="Normal"/>
    <w:uiPriority w:val="99"/>
    <w:rsid w:val="003B4D14"/>
    <w:rPr>
      <w:sz w:val="16"/>
      <w:szCs w:val="16"/>
    </w:rPr>
  </w:style>
  <w:style w:type="paragraph" w:customStyle="1" w:styleId="afa">
    <w:name w:val="Текст (прав. подпись)"/>
    <w:basedOn w:val="Normal"/>
    <w:next w:val="Normal"/>
    <w:uiPriority w:val="99"/>
    <w:rsid w:val="003B4D14"/>
    <w:pPr>
      <w:jc w:val="right"/>
    </w:pPr>
    <w:rPr>
      <w:sz w:val="24"/>
      <w:szCs w:val="24"/>
    </w:rPr>
  </w:style>
  <w:style w:type="paragraph" w:customStyle="1" w:styleId="afb">
    <w:name w:val="Колонтитул (правый)"/>
    <w:basedOn w:val="afa"/>
    <w:next w:val="Normal"/>
    <w:uiPriority w:val="99"/>
    <w:rsid w:val="003B4D14"/>
    <w:pPr>
      <w:jc w:val="both"/>
    </w:pPr>
    <w:rPr>
      <w:sz w:val="16"/>
      <w:szCs w:val="16"/>
    </w:rPr>
  </w:style>
  <w:style w:type="paragraph" w:customStyle="1" w:styleId="afc">
    <w:name w:val="Комментарий пользователя"/>
    <w:basedOn w:val="af6"/>
    <w:next w:val="Normal"/>
    <w:uiPriority w:val="99"/>
    <w:rsid w:val="003B4D14"/>
    <w:pPr>
      <w:spacing w:before="0"/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2"/>
    <w:next w:val="Normal"/>
    <w:uiPriority w:val="99"/>
    <w:rsid w:val="003B4D14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e">
    <w:name w:val="Моноширинный"/>
    <w:basedOn w:val="Normal"/>
    <w:next w:val="Normal"/>
    <w:uiPriority w:val="99"/>
    <w:rsid w:val="003B4D14"/>
    <w:rPr>
      <w:rFonts w:ascii="Courier New" w:hAnsi="Courier New" w:cs="Courier New"/>
      <w:sz w:val="22"/>
      <w:szCs w:val="22"/>
    </w:rPr>
  </w:style>
  <w:style w:type="character" w:customStyle="1" w:styleId="aff">
    <w:name w:val="Найденные слова"/>
    <w:basedOn w:val="a"/>
    <w:uiPriority w:val="99"/>
    <w:rsid w:val="003B4D14"/>
    <w:rPr>
      <w:rFonts w:cs="Times New Roman"/>
      <w:bCs/>
      <w:szCs w:val="26"/>
      <w:shd w:val="clear" w:color="auto" w:fill="FFF580"/>
    </w:rPr>
  </w:style>
  <w:style w:type="character" w:customStyle="1" w:styleId="aff0">
    <w:name w:val="Не вступил в силу"/>
    <w:basedOn w:val="a"/>
    <w:uiPriority w:val="99"/>
    <w:rsid w:val="003B4D14"/>
    <w:rPr>
      <w:rFonts w:cs="Times New Roman"/>
      <w:bCs/>
      <w:color w:val="000000"/>
      <w:szCs w:val="26"/>
      <w:shd w:val="clear" w:color="auto" w:fill="D8EDE8"/>
    </w:rPr>
  </w:style>
  <w:style w:type="paragraph" w:customStyle="1" w:styleId="aff1">
    <w:name w:val="Необходимые документы"/>
    <w:basedOn w:val="a2"/>
    <w:next w:val="Normal"/>
    <w:uiPriority w:val="99"/>
    <w:rsid w:val="003B4D14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2">
    <w:name w:val="Нормальный (таблица)"/>
    <w:basedOn w:val="Normal"/>
    <w:next w:val="Normal"/>
    <w:uiPriority w:val="99"/>
    <w:rsid w:val="003B4D14"/>
    <w:rPr>
      <w:sz w:val="24"/>
      <w:szCs w:val="24"/>
    </w:rPr>
  </w:style>
  <w:style w:type="paragraph" w:customStyle="1" w:styleId="aff3">
    <w:name w:val="Объект"/>
    <w:basedOn w:val="Normal"/>
    <w:next w:val="Normal"/>
    <w:uiPriority w:val="99"/>
    <w:rsid w:val="003B4D14"/>
    <w:rPr>
      <w:rFonts w:ascii="Times New Roman" w:hAnsi="Times New Roman" w:cs="Times New Roman"/>
    </w:rPr>
  </w:style>
  <w:style w:type="paragraph" w:customStyle="1" w:styleId="aff4">
    <w:name w:val="Таблицы (моноширинный)"/>
    <w:basedOn w:val="Normal"/>
    <w:next w:val="Normal"/>
    <w:uiPriority w:val="99"/>
    <w:rsid w:val="003B4D14"/>
    <w:rPr>
      <w:rFonts w:ascii="Courier New" w:hAnsi="Courier New" w:cs="Courier New"/>
      <w:sz w:val="22"/>
      <w:szCs w:val="22"/>
    </w:rPr>
  </w:style>
  <w:style w:type="paragraph" w:customStyle="1" w:styleId="aff5">
    <w:name w:val="Оглавление"/>
    <w:basedOn w:val="aff4"/>
    <w:next w:val="Normal"/>
    <w:uiPriority w:val="99"/>
    <w:rsid w:val="003B4D14"/>
    <w:pPr>
      <w:ind w:left="140"/>
    </w:pPr>
    <w:rPr>
      <w:rFonts w:ascii="Arial" w:hAnsi="Arial" w:cs="Arial"/>
      <w:sz w:val="24"/>
      <w:szCs w:val="24"/>
    </w:rPr>
  </w:style>
  <w:style w:type="character" w:customStyle="1" w:styleId="aff6">
    <w:name w:val="Опечатки"/>
    <w:uiPriority w:val="99"/>
    <w:rsid w:val="003B4D14"/>
    <w:rPr>
      <w:color w:val="FF0000"/>
      <w:sz w:val="26"/>
    </w:rPr>
  </w:style>
  <w:style w:type="paragraph" w:customStyle="1" w:styleId="aff7">
    <w:name w:val="Переменная часть"/>
    <w:basedOn w:val="a7"/>
    <w:next w:val="Normal"/>
    <w:uiPriority w:val="99"/>
    <w:rsid w:val="003B4D14"/>
    <w:rPr>
      <w:rFonts w:ascii="Arial" w:hAnsi="Arial" w:cs="Arial"/>
      <w:sz w:val="20"/>
      <w:szCs w:val="20"/>
    </w:rPr>
  </w:style>
  <w:style w:type="paragraph" w:customStyle="1" w:styleId="aff8">
    <w:name w:val="Подвал для информации об изменениях"/>
    <w:basedOn w:val="Heading1"/>
    <w:next w:val="Normal"/>
    <w:uiPriority w:val="99"/>
    <w:rsid w:val="003B4D14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9">
    <w:name w:val="Подзаголовок для информации об изменениях"/>
    <w:basedOn w:val="af3"/>
    <w:next w:val="Normal"/>
    <w:uiPriority w:val="99"/>
    <w:rsid w:val="003B4D14"/>
    <w:rPr>
      <w:b/>
      <w:bCs/>
      <w:sz w:val="24"/>
      <w:szCs w:val="24"/>
    </w:rPr>
  </w:style>
  <w:style w:type="paragraph" w:customStyle="1" w:styleId="affa">
    <w:name w:val="Подчёркнуный текст"/>
    <w:basedOn w:val="Normal"/>
    <w:next w:val="Normal"/>
    <w:uiPriority w:val="99"/>
    <w:rsid w:val="003B4D14"/>
    <w:rPr>
      <w:sz w:val="24"/>
      <w:szCs w:val="24"/>
    </w:rPr>
  </w:style>
  <w:style w:type="paragraph" w:customStyle="1" w:styleId="affb">
    <w:name w:val="Постоянная часть"/>
    <w:basedOn w:val="a7"/>
    <w:next w:val="Normal"/>
    <w:uiPriority w:val="99"/>
    <w:rsid w:val="003B4D14"/>
    <w:rPr>
      <w:rFonts w:ascii="Arial" w:hAnsi="Arial" w:cs="Arial"/>
      <w:sz w:val="22"/>
      <w:szCs w:val="22"/>
    </w:rPr>
  </w:style>
  <w:style w:type="paragraph" w:customStyle="1" w:styleId="affc">
    <w:name w:val="Прижатый влево"/>
    <w:basedOn w:val="Normal"/>
    <w:next w:val="Normal"/>
    <w:uiPriority w:val="99"/>
    <w:rsid w:val="003B4D14"/>
    <w:rPr>
      <w:sz w:val="24"/>
      <w:szCs w:val="24"/>
    </w:rPr>
  </w:style>
  <w:style w:type="paragraph" w:customStyle="1" w:styleId="affd">
    <w:name w:val="Пример."/>
    <w:basedOn w:val="a2"/>
    <w:next w:val="Normal"/>
    <w:uiPriority w:val="99"/>
    <w:rsid w:val="003B4D14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e">
    <w:name w:val="Примечание."/>
    <w:basedOn w:val="a2"/>
    <w:next w:val="Normal"/>
    <w:uiPriority w:val="99"/>
    <w:rsid w:val="003B4D14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">
    <w:name w:val="Продолжение ссылки"/>
    <w:basedOn w:val="a0"/>
    <w:uiPriority w:val="99"/>
    <w:rsid w:val="003B4D14"/>
  </w:style>
  <w:style w:type="paragraph" w:customStyle="1" w:styleId="afff0">
    <w:name w:val="Словарная статья"/>
    <w:basedOn w:val="Normal"/>
    <w:next w:val="Normal"/>
    <w:uiPriority w:val="99"/>
    <w:rsid w:val="003B4D14"/>
    <w:pPr>
      <w:ind w:right="118"/>
    </w:pPr>
    <w:rPr>
      <w:sz w:val="24"/>
      <w:szCs w:val="24"/>
    </w:rPr>
  </w:style>
  <w:style w:type="character" w:customStyle="1" w:styleId="afff1">
    <w:name w:val="Сравнение редакций"/>
    <w:basedOn w:val="a"/>
    <w:uiPriority w:val="99"/>
    <w:rsid w:val="003B4D14"/>
    <w:rPr>
      <w:rFonts w:cs="Times New Roman"/>
      <w:bCs/>
      <w:szCs w:val="26"/>
    </w:rPr>
  </w:style>
  <w:style w:type="character" w:customStyle="1" w:styleId="afff2">
    <w:name w:val="Сравнение редакций. Добавленный фрагмент"/>
    <w:uiPriority w:val="99"/>
    <w:rsid w:val="003B4D14"/>
    <w:rPr>
      <w:color w:val="000000"/>
      <w:shd w:val="clear" w:color="auto" w:fill="C1D7FF"/>
    </w:rPr>
  </w:style>
  <w:style w:type="character" w:customStyle="1" w:styleId="afff3">
    <w:name w:val="Сравнение редакций. Удаленный фрагмент"/>
    <w:uiPriority w:val="99"/>
    <w:rsid w:val="003B4D14"/>
    <w:rPr>
      <w:color w:val="000000"/>
      <w:shd w:val="clear" w:color="auto" w:fill="C4C413"/>
    </w:rPr>
  </w:style>
  <w:style w:type="paragraph" w:customStyle="1" w:styleId="afff4">
    <w:name w:val="Ссылка на официальную публикацию"/>
    <w:basedOn w:val="Normal"/>
    <w:next w:val="Normal"/>
    <w:uiPriority w:val="99"/>
    <w:rsid w:val="003B4D14"/>
    <w:rPr>
      <w:sz w:val="24"/>
      <w:szCs w:val="24"/>
    </w:rPr>
  </w:style>
  <w:style w:type="paragraph" w:customStyle="1" w:styleId="afff5">
    <w:name w:val="Текст в таблице"/>
    <w:basedOn w:val="aff2"/>
    <w:next w:val="Normal"/>
    <w:uiPriority w:val="99"/>
    <w:rsid w:val="003B4D14"/>
    <w:pPr>
      <w:ind w:firstLine="500"/>
    </w:pPr>
  </w:style>
  <w:style w:type="paragraph" w:customStyle="1" w:styleId="afff6">
    <w:name w:val="Текст ЭР (см. также)"/>
    <w:basedOn w:val="Normal"/>
    <w:next w:val="Normal"/>
    <w:uiPriority w:val="99"/>
    <w:rsid w:val="003B4D14"/>
    <w:pPr>
      <w:spacing w:before="200"/>
    </w:pPr>
    <w:rPr>
      <w:sz w:val="22"/>
      <w:szCs w:val="22"/>
    </w:rPr>
  </w:style>
  <w:style w:type="paragraph" w:customStyle="1" w:styleId="afff7">
    <w:name w:val="Технический комментарий"/>
    <w:basedOn w:val="Normal"/>
    <w:next w:val="Normal"/>
    <w:uiPriority w:val="99"/>
    <w:rsid w:val="003B4D14"/>
    <w:rPr>
      <w:color w:val="463F31"/>
      <w:sz w:val="24"/>
      <w:szCs w:val="24"/>
      <w:shd w:val="clear" w:color="auto" w:fill="FFFFA6"/>
    </w:rPr>
  </w:style>
  <w:style w:type="character" w:customStyle="1" w:styleId="afff8">
    <w:name w:val="Утратил силу"/>
    <w:basedOn w:val="a"/>
    <w:uiPriority w:val="99"/>
    <w:rsid w:val="003B4D14"/>
    <w:rPr>
      <w:rFonts w:cs="Times New Roman"/>
      <w:bCs/>
      <w:strike/>
      <w:color w:val="666600"/>
      <w:szCs w:val="26"/>
    </w:rPr>
  </w:style>
  <w:style w:type="paragraph" w:customStyle="1" w:styleId="afff9">
    <w:name w:val="Формула"/>
    <w:basedOn w:val="Normal"/>
    <w:next w:val="Normal"/>
    <w:uiPriority w:val="99"/>
    <w:rsid w:val="003B4D14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fffa">
    <w:name w:val="Центрированный (таблица)"/>
    <w:basedOn w:val="aff2"/>
    <w:next w:val="Normal"/>
    <w:uiPriority w:val="99"/>
    <w:rsid w:val="003B4D14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3B4D14"/>
    <w:pPr>
      <w:spacing w:before="300"/>
    </w:pPr>
  </w:style>
  <w:style w:type="paragraph" w:styleId="ListParagraph">
    <w:name w:val="List Paragraph"/>
    <w:basedOn w:val="Normal"/>
    <w:uiPriority w:val="99"/>
    <w:qFormat/>
    <w:rsid w:val="00AA3BB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table" w:styleId="TableGrid">
    <w:name w:val="Table Grid"/>
    <w:basedOn w:val="TableNormal"/>
    <w:uiPriority w:val="99"/>
    <w:rsid w:val="00E271C5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b">
    <w:name w:val="Знак"/>
    <w:basedOn w:val="Normal"/>
    <w:uiPriority w:val="99"/>
    <w:rsid w:val="004B2945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C5279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52795"/>
    <w:rPr>
      <w:rFonts w:ascii="Arial" w:hAnsi="Arial" w:cs="Arial"/>
      <w:sz w:val="26"/>
      <w:szCs w:val="26"/>
    </w:rPr>
  </w:style>
  <w:style w:type="paragraph" w:styleId="Footer">
    <w:name w:val="footer"/>
    <w:basedOn w:val="Normal"/>
    <w:link w:val="FooterChar"/>
    <w:uiPriority w:val="99"/>
    <w:rsid w:val="00C5279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52795"/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rsid w:val="00DA09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A09D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CD132C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rsid w:val="00F059C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F059CD"/>
    <w:rPr>
      <w:rFonts w:ascii="Arial" w:hAnsi="Arial" w:cs="Arial"/>
    </w:rPr>
  </w:style>
  <w:style w:type="character" w:styleId="EndnoteReference">
    <w:name w:val="endnote reference"/>
    <w:basedOn w:val="DefaultParagraphFont"/>
    <w:uiPriority w:val="99"/>
    <w:semiHidden/>
    <w:rsid w:val="00F059CD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F9601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96016"/>
    <w:rPr>
      <w:rFonts w:ascii="Arial" w:hAnsi="Arial" w:cs="Arial"/>
    </w:rPr>
  </w:style>
  <w:style w:type="character" w:styleId="FootnoteReference">
    <w:name w:val="footnote reference"/>
    <w:basedOn w:val="DefaultParagraphFont"/>
    <w:uiPriority w:val="99"/>
    <w:semiHidden/>
    <w:rsid w:val="00F96016"/>
    <w:rPr>
      <w:rFonts w:cs="Times New Roman"/>
      <w:vertAlign w:val="superscript"/>
    </w:rPr>
  </w:style>
  <w:style w:type="character" w:customStyle="1" w:styleId="4">
    <w:name w:val="Знак Знак4"/>
    <w:basedOn w:val="DefaultParagraphFont"/>
    <w:uiPriority w:val="99"/>
    <w:rsid w:val="00A97973"/>
    <w:rPr>
      <w:rFonts w:cs="Times New Roman"/>
      <w:lang w:val="ru-RU" w:eastAsia="ru-RU" w:bidi="ar-SA"/>
    </w:rPr>
  </w:style>
  <w:style w:type="paragraph" w:customStyle="1" w:styleId="afffc">
    <w:name w:val="Без интервала"/>
    <w:uiPriority w:val="99"/>
    <w:rsid w:val="00A979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9135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5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083094.1000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172</TotalTime>
  <Pages>15</Pages>
  <Words>4041</Words>
  <Characters>23040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11</cp:revision>
  <cp:lastPrinted>2018-06-13T09:54:00Z</cp:lastPrinted>
  <dcterms:created xsi:type="dcterms:W3CDTF">2016-05-24T11:30:00Z</dcterms:created>
  <dcterms:modified xsi:type="dcterms:W3CDTF">2019-12-13T05:30:00Z</dcterms:modified>
</cp:coreProperties>
</file>