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0BA" w:rsidRDefault="00B370BA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370BA" w:rsidRDefault="00B370BA" w:rsidP="00FE7EF1">
      <w:pPr>
        <w:shd w:val="clear" w:color="auto" w:fill="FFFFFF"/>
        <w:tabs>
          <w:tab w:val="left" w:pos="7620"/>
        </w:tabs>
        <w:ind w:left="22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ab/>
        <w:t>ПРОЕКТ</w:t>
      </w:r>
    </w:p>
    <w:p w:rsidR="00B370BA" w:rsidRDefault="00B370BA" w:rsidP="00FE7EF1">
      <w:pPr>
        <w:shd w:val="clear" w:color="auto" w:fill="FFFFFF"/>
        <w:tabs>
          <w:tab w:val="left" w:pos="7620"/>
        </w:tabs>
        <w:ind w:left="22"/>
        <w:rPr>
          <w:b/>
          <w:bCs/>
          <w:spacing w:val="2"/>
          <w:sz w:val="28"/>
          <w:szCs w:val="28"/>
        </w:rPr>
      </w:pPr>
    </w:p>
    <w:p w:rsidR="00B370BA" w:rsidRDefault="00B370BA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B370BA" w:rsidRDefault="00B370B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370BA" w:rsidRDefault="00B370B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САЛМИНСКОГО СЕЛЬСКОГО ПОСЕЛЕНИЯ</w:t>
      </w:r>
    </w:p>
    <w:p w:rsidR="00B370BA" w:rsidRDefault="00B370BA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370BA" w:rsidRDefault="00B370BA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370BA" w:rsidRDefault="00B370BA" w:rsidP="000A502D">
      <w:pPr>
        <w:jc w:val="center"/>
        <w:rPr>
          <w:b/>
          <w:bCs/>
          <w:sz w:val="28"/>
          <w:szCs w:val="28"/>
        </w:rPr>
      </w:pPr>
    </w:p>
    <w:p w:rsidR="00B370BA" w:rsidRDefault="00B370BA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370BA" w:rsidRDefault="00B370BA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370BA" w:rsidRDefault="00B370BA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370BA" w:rsidRDefault="00B370BA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     »          </w:t>
      </w:r>
      <w:smartTag w:uri="urn:schemas-microsoft-com:office:smarttags" w:element="metricconverter">
        <w:smartTagPr>
          <w:attr w:name="ProductID" w:val="2023 г"/>
        </w:smartTagPr>
        <w:r>
          <w:rPr>
            <w:b/>
            <w:bCs/>
            <w:sz w:val="26"/>
            <w:szCs w:val="26"/>
          </w:rPr>
          <w:t>2023 г</w:t>
        </w:r>
      </w:smartTag>
      <w:r>
        <w:rPr>
          <w:b/>
          <w:bCs/>
          <w:sz w:val="26"/>
          <w:szCs w:val="26"/>
        </w:rPr>
        <w:t xml:space="preserve">.                                                                        № </w:t>
      </w:r>
    </w:p>
    <w:p w:rsidR="00B370BA" w:rsidRDefault="00B370BA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370BA" w:rsidRDefault="00B370BA" w:rsidP="000A502D">
      <w:pPr>
        <w:jc w:val="center"/>
        <w:rPr>
          <w:b/>
          <w:bCs/>
          <w:sz w:val="26"/>
          <w:szCs w:val="26"/>
        </w:rPr>
      </w:pPr>
    </w:p>
    <w:p w:rsidR="00B370BA" w:rsidRDefault="00B370BA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>с. Салма</w:t>
      </w:r>
    </w:p>
    <w:p w:rsidR="00B370BA" w:rsidRDefault="00B370BA" w:rsidP="000A502D">
      <w:pPr>
        <w:jc w:val="center"/>
        <w:rPr>
          <w:sz w:val="26"/>
          <w:szCs w:val="26"/>
        </w:rPr>
      </w:pPr>
    </w:p>
    <w:p w:rsidR="00B370BA" w:rsidRPr="000A502D" w:rsidRDefault="00B370BA" w:rsidP="004D7399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>
        <w:rPr>
          <w:rFonts w:ascii="Times New Roman" w:hAnsi="Times New Roman" w:cs="Times New Roman"/>
          <w:sz w:val="28"/>
          <w:szCs w:val="28"/>
        </w:rPr>
        <w:t xml:space="preserve">Салминского 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370BA" w:rsidRDefault="00B370BA" w:rsidP="00C37623">
      <w:pPr>
        <w:shd w:val="clear" w:color="auto" w:fill="FFFFFF"/>
        <w:ind w:left="23" w:right="4383"/>
        <w:rPr>
          <w:sz w:val="26"/>
          <w:szCs w:val="26"/>
        </w:rPr>
      </w:pPr>
    </w:p>
    <w:p w:rsidR="00B370BA" w:rsidRDefault="00B370BA" w:rsidP="00637C03">
      <w:pPr>
        <w:shd w:val="clear" w:color="auto" w:fill="FFFFFF"/>
        <w:jc w:val="both"/>
        <w:rPr>
          <w:bCs/>
          <w:sz w:val="26"/>
          <w:szCs w:val="26"/>
        </w:rPr>
      </w:pPr>
    </w:p>
    <w:p w:rsidR="00B370BA" w:rsidRPr="002F0167" w:rsidRDefault="00B370BA" w:rsidP="004D7399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статьей </w:t>
      </w:r>
      <w:r>
        <w:rPr>
          <w:sz w:val="28"/>
          <w:szCs w:val="28"/>
        </w:rPr>
        <w:t xml:space="preserve"> </w:t>
      </w:r>
      <w:r w:rsidRPr="002B62AA">
        <w:rPr>
          <w:sz w:val="28"/>
          <w:szCs w:val="28"/>
        </w:rPr>
        <w:t>2</w:t>
      </w:r>
      <w:r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 xml:space="preserve">Салминского </w:t>
      </w:r>
      <w:r w:rsidRPr="002F0167">
        <w:rPr>
          <w:sz w:val="28"/>
          <w:szCs w:val="28"/>
        </w:rPr>
        <w:t xml:space="preserve"> сельского поселения</w:t>
      </w:r>
      <w:r w:rsidRPr="000A502D">
        <w:rPr>
          <w:sz w:val="28"/>
          <w:szCs w:val="28"/>
        </w:rPr>
        <w:t xml:space="preserve"> 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>Салминского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 xml:space="preserve"> Ромодановского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B370BA" w:rsidRDefault="00B370BA" w:rsidP="004D7399">
      <w:pPr>
        <w:jc w:val="both"/>
        <w:rPr>
          <w:sz w:val="28"/>
          <w:szCs w:val="28"/>
        </w:rPr>
      </w:pPr>
    </w:p>
    <w:p w:rsidR="00B370BA" w:rsidRDefault="00B370BA" w:rsidP="004D7399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B370BA" w:rsidRPr="002F0167" w:rsidRDefault="00B370BA" w:rsidP="004D7399">
      <w:pPr>
        <w:jc w:val="center"/>
        <w:rPr>
          <w:sz w:val="28"/>
          <w:szCs w:val="28"/>
        </w:rPr>
      </w:pPr>
    </w:p>
    <w:p w:rsidR="00B370BA" w:rsidRDefault="00B370BA" w:rsidP="004D7399">
      <w:pPr>
        <w:ind w:firstLine="851"/>
        <w:jc w:val="both"/>
        <w:outlineLvl w:val="0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1. Основные характеристики бюджета </w:t>
      </w:r>
      <w:r w:rsidRPr="00637C03">
        <w:rPr>
          <w:b/>
          <w:sz w:val="28"/>
          <w:szCs w:val="28"/>
        </w:rPr>
        <w:t xml:space="preserve">Салминского </w:t>
      </w:r>
      <w:r w:rsidRPr="00637C03">
        <w:rPr>
          <w:b/>
          <w:bCs/>
          <w:sz w:val="28"/>
          <w:szCs w:val="28"/>
        </w:rPr>
        <w:t xml:space="preserve">сельского поселения </w:t>
      </w:r>
      <w:r w:rsidRPr="00637C03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B370BA" w:rsidRDefault="00B370BA" w:rsidP="00866755">
      <w:pPr>
        <w:pStyle w:val="NoSpacing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1.</w:t>
      </w:r>
      <w:r w:rsidRPr="00637C03">
        <w:rPr>
          <w:sz w:val="28"/>
          <w:szCs w:val="28"/>
        </w:rPr>
        <w:tab/>
        <w:t>Утвердить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 xml:space="preserve">4 </w:t>
      </w:r>
      <w:r w:rsidRPr="00637C03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 xml:space="preserve">1588,0 </w:t>
      </w:r>
      <w:r w:rsidRPr="00306024">
        <w:rPr>
          <w:sz w:val="28"/>
          <w:szCs w:val="28"/>
        </w:rPr>
        <w:t>тыс</w:t>
      </w:r>
      <w:r w:rsidRPr="00637C03">
        <w:rPr>
          <w:sz w:val="28"/>
          <w:szCs w:val="28"/>
        </w:rPr>
        <w:t>. рублей</w:t>
      </w:r>
      <w:r>
        <w:rPr>
          <w:sz w:val="28"/>
          <w:szCs w:val="28"/>
        </w:rPr>
        <w:t xml:space="preserve"> и </w:t>
      </w:r>
      <w:r w:rsidRPr="00637C03">
        <w:rPr>
          <w:sz w:val="28"/>
          <w:szCs w:val="28"/>
        </w:rPr>
        <w:t xml:space="preserve">по расходам в сумме </w:t>
      </w:r>
      <w:r>
        <w:rPr>
          <w:sz w:val="28"/>
          <w:szCs w:val="28"/>
        </w:rPr>
        <w:t>1519,7</w:t>
      </w:r>
      <w:r w:rsidRPr="003A769C">
        <w:rPr>
          <w:sz w:val="28"/>
          <w:szCs w:val="28"/>
        </w:rPr>
        <w:t xml:space="preserve"> тыс</w:t>
      </w:r>
      <w:r w:rsidRPr="00637C03">
        <w:rPr>
          <w:sz w:val="28"/>
          <w:szCs w:val="28"/>
        </w:rPr>
        <w:t>. рублей,</w:t>
      </w:r>
      <w:r w:rsidRPr="00EE511A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68,3 тыс. рублей.</w:t>
      </w:r>
    </w:p>
    <w:p w:rsidR="00B370BA" w:rsidRDefault="00B370BA" w:rsidP="00866755">
      <w:pPr>
        <w:pStyle w:val="NoSpacing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2. 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Утвердить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 xml:space="preserve">5 </w:t>
      </w:r>
      <w:r w:rsidRPr="00637C03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1297,4</w:t>
      </w:r>
      <w:r w:rsidRPr="00306024">
        <w:rPr>
          <w:sz w:val="28"/>
          <w:szCs w:val="28"/>
        </w:rPr>
        <w:t>тыс</w:t>
      </w:r>
      <w:r w:rsidRPr="00637C03">
        <w:rPr>
          <w:sz w:val="28"/>
          <w:szCs w:val="28"/>
        </w:rPr>
        <w:t>. рублей</w:t>
      </w:r>
      <w:r>
        <w:rPr>
          <w:sz w:val="28"/>
          <w:szCs w:val="28"/>
        </w:rPr>
        <w:t xml:space="preserve"> и</w:t>
      </w:r>
      <w:r w:rsidRPr="00637C03">
        <w:rPr>
          <w:sz w:val="28"/>
          <w:szCs w:val="28"/>
        </w:rPr>
        <w:t xml:space="preserve"> по расходам в сумме </w:t>
      </w:r>
      <w:r>
        <w:rPr>
          <w:sz w:val="28"/>
          <w:szCs w:val="28"/>
        </w:rPr>
        <w:t>1206,4</w:t>
      </w:r>
      <w:r w:rsidRPr="00637C03">
        <w:rPr>
          <w:sz w:val="28"/>
          <w:szCs w:val="28"/>
        </w:rPr>
        <w:t xml:space="preserve"> тыс. рубле</w:t>
      </w:r>
      <w:r>
        <w:rPr>
          <w:sz w:val="28"/>
          <w:szCs w:val="28"/>
        </w:rPr>
        <w:t>й</w:t>
      </w:r>
      <w:r w:rsidRPr="00637C03">
        <w:rPr>
          <w:sz w:val="28"/>
          <w:szCs w:val="28"/>
        </w:rPr>
        <w:t xml:space="preserve">, в том числе условно утвержденные расходы в сумме </w:t>
      </w:r>
      <w:r>
        <w:rPr>
          <w:sz w:val="28"/>
          <w:szCs w:val="28"/>
        </w:rPr>
        <w:t>29,5</w:t>
      </w:r>
      <w:r w:rsidRPr="00637C03">
        <w:rPr>
          <w:sz w:val="28"/>
          <w:szCs w:val="28"/>
        </w:rPr>
        <w:t xml:space="preserve"> тыс.рублей,</w:t>
      </w:r>
      <w:r w:rsidRPr="00EE511A">
        <w:rPr>
          <w:sz w:val="28"/>
          <w:szCs w:val="28"/>
        </w:rPr>
        <w:t xml:space="preserve"> </w:t>
      </w:r>
      <w:r>
        <w:rPr>
          <w:sz w:val="28"/>
          <w:szCs w:val="28"/>
        </w:rPr>
        <w:t>с превышением доходов над расходами в сумме 91 тыс. рублей.</w:t>
      </w:r>
    </w:p>
    <w:p w:rsidR="00B370BA" w:rsidRPr="00637C03" w:rsidRDefault="00B370BA" w:rsidP="00866755">
      <w:pPr>
        <w:pStyle w:val="NoSpacing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3. Утвердить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 xml:space="preserve">6 </w:t>
      </w:r>
      <w:r w:rsidRPr="00637C03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1327,7</w:t>
      </w:r>
      <w:r w:rsidRPr="003A769C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1213,9</w:t>
      </w:r>
      <w:r w:rsidRPr="00637C03">
        <w:rPr>
          <w:sz w:val="28"/>
          <w:szCs w:val="28"/>
        </w:rPr>
        <w:t xml:space="preserve"> тыс. рублей, в том числе условно утвержденные расходы в сумме </w:t>
      </w:r>
      <w:r>
        <w:rPr>
          <w:sz w:val="28"/>
          <w:szCs w:val="28"/>
        </w:rPr>
        <w:t>60,4</w:t>
      </w:r>
      <w:r w:rsidRPr="00637C03">
        <w:rPr>
          <w:sz w:val="28"/>
          <w:szCs w:val="28"/>
        </w:rPr>
        <w:t xml:space="preserve"> тыс.рублей, </w:t>
      </w:r>
      <w:r>
        <w:rPr>
          <w:sz w:val="28"/>
          <w:szCs w:val="28"/>
        </w:rPr>
        <w:t>с превышением доходов над расходами в сумме 113,8 тыс. рублей.</w:t>
      </w:r>
      <w:r w:rsidRPr="00637C03">
        <w:rPr>
          <w:sz w:val="28"/>
          <w:szCs w:val="28"/>
        </w:rPr>
        <w:t xml:space="preserve">     </w:t>
      </w:r>
    </w:p>
    <w:p w:rsidR="00B370BA" w:rsidRPr="00637C03" w:rsidRDefault="00B370BA" w:rsidP="004D7399">
      <w:pPr>
        <w:ind w:firstLine="851"/>
        <w:jc w:val="both"/>
        <w:outlineLvl w:val="0"/>
        <w:rPr>
          <w:b/>
          <w:bCs/>
          <w:sz w:val="28"/>
          <w:szCs w:val="28"/>
        </w:rPr>
      </w:pPr>
    </w:p>
    <w:p w:rsidR="00B370BA" w:rsidRDefault="00B370BA" w:rsidP="004D7399">
      <w:pPr>
        <w:ind w:firstLine="567"/>
        <w:jc w:val="both"/>
        <w:rPr>
          <w:b/>
          <w:sz w:val="28"/>
          <w:szCs w:val="28"/>
        </w:rPr>
      </w:pPr>
      <w:r w:rsidRPr="00637C03">
        <w:rPr>
          <w:b/>
          <w:sz w:val="28"/>
          <w:szCs w:val="28"/>
        </w:rPr>
        <w:t>Статья 2. Нормативы распределения доходов между бюджетом Салминского сельского поселения Ромодановского муниципального района Республики Мордовия и  Ромодановским муниципальным районом</w:t>
      </w:r>
      <w:r>
        <w:rPr>
          <w:b/>
          <w:sz w:val="28"/>
          <w:szCs w:val="28"/>
        </w:rPr>
        <w:t xml:space="preserve"> Республики Мордовия</w:t>
      </w:r>
    </w:p>
    <w:p w:rsidR="00B370BA" w:rsidRDefault="00B370BA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      </w:t>
      </w:r>
    </w:p>
    <w:p w:rsidR="00B370BA" w:rsidRPr="00637C03" w:rsidRDefault="00B370BA" w:rsidP="004D7399">
      <w:pPr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637C03">
        <w:rPr>
          <w:sz w:val="28"/>
          <w:szCs w:val="28"/>
        </w:rPr>
        <w:t>Утвердить нормативы распределения доходов между бюджетом</w:t>
      </w:r>
      <w:r w:rsidRPr="00637C03">
        <w:rPr>
          <w:b/>
          <w:sz w:val="28"/>
          <w:szCs w:val="28"/>
        </w:rPr>
        <w:t xml:space="preserve"> </w:t>
      </w:r>
      <w:r w:rsidRPr="00637C03">
        <w:rPr>
          <w:sz w:val="28"/>
          <w:szCs w:val="28"/>
        </w:rPr>
        <w:t>Салминского сельского поселения  Ромодановского муниципального района Республики Мордовия и бюджетом Ромодановского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637C03">
        <w:rPr>
          <w:sz w:val="28"/>
          <w:szCs w:val="28"/>
        </w:rPr>
        <w:t xml:space="preserve">, не установленные бюджетным законодательством Российской Федерации согласно приложению 1 к настоящему Решению. </w:t>
      </w:r>
    </w:p>
    <w:p w:rsidR="00B370BA" w:rsidRDefault="00B370BA" w:rsidP="004D7399">
      <w:pPr>
        <w:ind w:firstLine="851"/>
        <w:jc w:val="both"/>
        <w:rPr>
          <w:b/>
          <w:bCs/>
          <w:sz w:val="28"/>
          <w:szCs w:val="28"/>
        </w:rPr>
      </w:pPr>
    </w:p>
    <w:p w:rsidR="00B370BA" w:rsidRPr="00637C03" w:rsidRDefault="00B370BA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3.</w:t>
      </w:r>
      <w:r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 xml:space="preserve">Безвозмездные поступления в бюджет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</w:p>
    <w:p w:rsidR="00B370BA" w:rsidRDefault="00B370BA" w:rsidP="004D7399">
      <w:pPr>
        <w:ind w:firstLine="851"/>
        <w:jc w:val="both"/>
        <w:rPr>
          <w:sz w:val="28"/>
          <w:szCs w:val="28"/>
        </w:rPr>
      </w:pPr>
    </w:p>
    <w:p w:rsidR="00B370BA" w:rsidRPr="00637C03" w:rsidRDefault="00B370BA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Утвердить  объем  безвозмездных поступлений в бюджет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  и </w:t>
      </w:r>
      <w:r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>
        <w:rPr>
          <w:sz w:val="28"/>
          <w:szCs w:val="28"/>
        </w:rPr>
        <w:t xml:space="preserve">5 и </w:t>
      </w:r>
      <w:r w:rsidRPr="00637C03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637C03">
        <w:rPr>
          <w:sz w:val="28"/>
          <w:szCs w:val="28"/>
        </w:rPr>
        <w:t xml:space="preserve"> годов, согласно приложению 2 к настоящему Решению.        </w:t>
      </w:r>
    </w:p>
    <w:p w:rsidR="00B370BA" w:rsidRDefault="00B370BA" w:rsidP="004D7399">
      <w:pPr>
        <w:ind w:firstLine="851"/>
        <w:jc w:val="both"/>
        <w:rPr>
          <w:b/>
          <w:bCs/>
          <w:sz w:val="28"/>
          <w:szCs w:val="28"/>
        </w:rPr>
      </w:pPr>
    </w:p>
    <w:p w:rsidR="00B370BA" w:rsidRPr="00637C03" w:rsidRDefault="00B370BA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Статья 4. Распределение расходов бюджета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  сельского поселения Ромодановского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</w:p>
    <w:p w:rsidR="00B370BA" w:rsidRDefault="00B370BA" w:rsidP="004D7399">
      <w:pPr>
        <w:ind w:firstLine="851"/>
        <w:jc w:val="both"/>
        <w:rPr>
          <w:sz w:val="28"/>
          <w:szCs w:val="28"/>
        </w:rPr>
      </w:pPr>
    </w:p>
    <w:p w:rsidR="00B370BA" w:rsidRPr="00637C03" w:rsidRDefault="00B370BA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Утвердить:</w:t>
      </w:r>
    </w:p>
    <w:p w:rsidR="00B370BA" w:rsidRPr="00637C03" w:rsidRDefault="00B370BA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ведомственную структуру расходов бюджета Салминского сельского поселения Ромодановского муниципального района Республики Мордовия на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 и </w:t>
      </w:r>
      <w:r>
        <w:rPr>
          <w:sz w:val="28"/>
          <w:szCs w:val="28"/>
        </w:rPr>
        <w:t xml:space="preserve">на </w:t>
      </w:r>
      <w:r w:rsidRPr="00637C03">
        <w:rPr>
          <w:sz w:val="28"/>
          <w:szCs w:val="28"/>
        </w:rPr>
        <w:t>плановый период 202</w:t>
      </w:r>
      <w:r>
        <w:rPr>
          <w:sz w:val="28"/>
          <w:szCs w:val="28"/>
        </w:rPr>
        <w:t>5 и</w:t>
      </w:r>
      <w:r w:rsidRPr="00637C0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637C03">
        <w:rPr>
          <w:sz w:val="28"/>
          <w:szCs w:val="28"/>
        </w:rPr>
        <w:t xml:space="preserve"> годов согласно приложению 3 к настоящему Решению;               </w:t>
      </w:r>
    </w:p>
    <w:p w:rsidR="00B370BA" w:rsidRPr="00637C03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7C03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 Салминского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37C03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 настоящему Решению;</w:t>
      </w:r>
    </w:p>
    <w:p w:rsidR="00B370BA" w:rsidRPr="00637C03" w:rsidRDefault="00B370BA" w:rsidP="004D73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37C03">
        <w:rPr>
          <w:sz w:val="28"/>
          <w:szCs w:val="28"/>
        </w:rPr>
        <w:t>распределение бюджетных ассигнований из бюджета Салминского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5 и</w:t>
      </w:r>
      <w:r w:rsidRPr="00637C03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637C03">
        <w:rPr>
          <w:sz w:val="28"/>
          <w:szCs w:val="28"/>
        </w:rPr>
        <w:t xml:space="preserve"> годов,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согласно приложен</w:t>
      </w:r>
      <w:r>
        <w:rPr>
          <w:sz w:val="28"/>
          <w:szCs w:val="28"/>
        </w:rPr>
        <w:t>ию 5 к настоящему Решению.</w:t>
      </w:r>
      <w:r w:rsidRPr="00637C03">
        <w:rPr>
          <w:sz w:val="28"/>
          <w:szCs w:val="28"/>
        </w:rPr>
        <w:t xml:space="preserve">              </w:t>
      </w:r>
    </w:p>
    <w:p w:rsidR="00B370BA" w:rsidRDefault="00B370BA" w:rsidP="004D7399">
      <w:pPr>
        <w:ind w:firstLine="851"/>
        <w:jc w:val="both"/>
        <w:rPr>
          <w:b/>
          <w:bCs/>
          <w:sz w:val="28"/>
          <w:szCs w:val="28"/>
        </w:rPr>
      </w:pPr>
    </w:p>
    <w:p w:rsidR="00B370BA" w:rsidRDefault="00B370BA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</w:t>
      </w:r>
      <w:r w:rsidRPr="00637C03">
        <w:rPr>
          <w:b/>
          <w:bCs/>
          <w:sz w:val="28"/>
          <w:szCs w:val="28"/>
        </w:rPr>
        <w:t>5. Бюджетные ассигнования  на социальное обеспечение населения</w:t>
      </w:r>
    </w:p>
    <w:p w:rsidR="00B370BA" w:rsidRPr="00637C03" w:rsidRDefault="00B370BA" w:rsidP="004D7399">
      <w:pPr>
        <w:ind w:firstLine="851"/>
        <w:jc w:val="both"/>
        <w:rPr>
          <w:b/>
          <w:bCs/>
          <w:sz w:val="28"/>
          <w:szCs w:val="28"/>
        </w:rPr>
      </w:pPr>
    </w:p>
    <w:p w:rsidR="00B370BA" w:rsidRPr="00637C03" w:rsidRDefault="00B370BA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 Из бюджета Салминского сельского поселения Ромодановского муниципального района Республики Мордовия предоставляются  бюджетные ассигнования на социальное обеспечение населения </w:t>
      </w:r>
      <w:r>
        <w:rPr>
          <w:sz w:val="28"/>
          <w:szCs w:val="28"/>
        </w:rPr>
        <w:t xml:space="preserve">в соответствии </w:t>
      </w:r>
      <w:r w:rsidRPr="00637C03">
        <w:rPr>
          <w:sz w:val="28"/>
          <w:szCs w:val="28"/>
        </w:rPr>
        <w:t>с законодательством Российской Федерации,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Республики Мордовия и нормативными правовыми актами Салминского сельского поселения  Ромодановского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B370BA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370BA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6. Бюджетные ассигнования Дорожного фонда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B370BA" w:rsidRPr="00637C03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370BA" w:rsidRPr="00637C03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1. Утвердить объем бюджетных ассигнований Дорожного фонда Салминского</w:t>
      </w:r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66755">
        <w:rPr>
          <w:rFonts w:ascii="Times New Roman" w:hAnsi="Times New Roman" w:cs="Times New Roman"/>
          <w:color w:val="000000"/>
          <w:sz w:val="28"/>
          <w:szCs w:val="28"/>
        </w:rPr>
        <w:t>10,5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тыс. рублей,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37C03">
        <w:rPr>
          <w:rFonts w:ascii="Times New Roman" w:hAnsi="Times New Roman" w:cs="Times New Roman"/>
          <w:sz w:val="28"/>
          <w:szCs w:val="28"/>
        </w:rPr>
        <w:t xml:space="preserve"> год - </w:t>
      </w:r>
      <w:r w:rsidRPr="00866755">
        <w:rPr>
          <w:rFonts w:ascii="Times New Roman" w:hAnsi="Times New Roman" w:cs="Times New Roman"/>
          <w:color w:val="000000"/>
          <w:sz w:val="28"/>
          <w:szCs w:val="28"/>
        </w:rPr>
        <w:t>110,5</w:t>
      </w:r>
      <w:r w:rsidRPr="00965E6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тыс.рублей,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37C03">
        <w:rPr>
          <w:rFonts w:ascii="Times New Roman" w:hAnsi="Times New Roman" w:cs="Times New Roman"/>
          <w:sz w:val="28"/>
          <w:szCs w:val="28"/>
        </w:rPr>
        <w:t xml:space="preserve">год - </w:t>
      </w:r>
      <w:r w:rsidRPr="00866755">
        <w:rPr>
          <w:rFonts w:ascii="Times New Roman" w:hAnsi="Times New Roman" w:cs="Times New Roman"/>
          <w:color w:val="000000"/>
          <w:sz w:val="28"/>
          <w:szCs w:val="28"/>
        </w:rPr>
        <w:t>110,5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 xml:space="preserve">тыс.рублей. </w:t>
      </w:r>
    </w:p>
    <w:p w:rsidR="00B370BA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7C03">
        <w:rPr>
          <w:rFonts w:ascii="Times New Roman" w:hAnsi="Times New Roman" w:cs="Times New Roman"/>
          <w:sz w:val="28"/>
          <w:szCs w:val="28"/>
        </w:rPr>
        <w:t>2. Направления расходования  бюджетных ассигнований Дорожного фонда</w:t>
      </w:r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 сельского поселения Ромодановского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Салминского</w:t>
      </w:r>
      <w:r w:rsidRPr="00637C03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Мордовия, установленном Советом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Республики Мордовия.</w:t>
      </w:r>
    </w:p>
    <w:p w:rsidR="00B370BA" w:rsidRPr="00637C03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370BA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Статья 7. Резервный фонд Администрации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B370BA" w:rsidRPr="00637C03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370BA" w:rsidRPr="00463855" w:rsidRDefault="00B370BA" w:rsidP="00866755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Установить размер Резервного фонда</w:t>
      </w:r>
      <w:r>
        <w:rPr>
          <w:sz w:val="28"/>
          <w:szCs w:val="28"/>
        </w:rPr>
        <w:t xml:space="preserve"> Администрации </w:t>
      </w:r>
      <w:r w:rsidRPr="00637C03">
        <w:rPr>
          <w:sz w:val="28"/>
          <w:szCs w:val="28"/>
        </w:rPr>
        <w:t xml:space="preserve">Салминского  сельского поселения </w:t>
      </w:r>
      <w:r w:rsidRPr="00637C03">
        <w:rPr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bCs/>
          <w:sz w:val="28"/>
          <w:szCs w:val="28"/>
        </w:rPr>
        <w:t xml:space="preserve"> </w:t>
      </w:r>
      <w:r w:rsidRPr="00637C03">
        <w:rPr>
          <w:sz w:val="28"/>
          <w:szCs w:val="28"/>
        </w:rPr>
        <w:t>на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 в сумме 5,0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 xml:space="preserve">тыс. </w:t>
      </w:r>
      <w:r>
        <w:rPr>
          <w:sz w:val="28"/>
          <w:szCs w:val="28"/>
        </w:rPr>
        <w:t>рублей, на плановый  период 2025 и 2026 годов в сумме  5,0 тыс.рублей ежегодно.</w:t>
      </w:r>
      <w:r w:rsidRPr="00463855">
        <w:rPr>
          <w:sz w:val="28"/>
          <w:szCs w:val="28"/>
        </w:rPr>
        <w:t xml:space="preserve"> </w:t>
      </w:r>
    </w:p>
    <w:p w:rsidR="00B370BA" w:rsidRDefault="00B370BA" w:rsidP="004D7399">
      <w:pPr>
        <w:ind w:firstLine="540"/>
        <w:jc w:val="both"/>
        <w:rPr>
          <w:b/>
          <w:bCs/>
          <w:sz w:val="28"/>
          <w:szCs w:val="28"/>
        </w:rPr>
      </w:pPr>
    </w:p>
    <w:p w:rsidR="00B370BA" w:rsidRDefault="00B370BA" w:rsidP="000F30E3">
      <w:pPr>
        <w:spacing w:line="228" w:lineRule="auto"/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8. Объем бюджетных ассигнований на исполнение публичных нормативных обязательств</w:t>
      </w:r>
    </w:p>
    <w:p w:rsidR="00B370BA" w:rsidRDefault="00B370BA" w:rsidP="000F30E3">
      <w:pPr>
        <w:spacing w:line="228" w:lineRule="auto"/>
        <w:ind w:firstLine="540"/>
        <w:jc w:val="both"/>
        <w:rPr>
          <w:b/>
          <w:sz w:val="28"/>
          <w:szCs w:val="28"/>
        </w:rPr>
      </w:pPr>
    </w:p>
    <w:p w:rsidR="00B370BA" w:rsidRDefault="00B370BA" w:rsidP="000F30E3">
      <w:pPr>
        <w:spacing w:line="228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2024 год в сумме  85,8 тыс. рублей, на 2025 год  –85,8 тыс. рублей, на 2026 год  –  85,8 тыс. рублей.</w:t>
      </w:r>
    </w:p>
    <w:p w:rsidR="00B370BA" w:rsidRDefault="00B370BA" w:rsidP="004D7399">
      <w:pPr>
        <w:ind w:firstLine="540"/>
        <w:jc w:val="both"/>
        <w:rPr>
          <w:b/>
          <w:bCs/>
          <w:sz w:val="28"/>
          <w:szCs w:val="28"/>
        </w:rPr>
      </w:pPr>
    </w:p>
    <w:p w:rsidR="00B370BA" w:rsidRDefault="00B370BA" w:rsidP="004D7399">
      <w:pPr>
        <w:ind w:firstLine="540"/>
        <w:jc w:val="both"/>
        <w:rPr>
          <w:b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 xml:space="preserve"> 9</w:t>
      </w:r>
      <w:r w:rsidRPr="00637C03">
        <w:rPr>
          <w:b/>
          <w:bCs/>
          <w:sz w:val="28"/>
          <w:szCs w:val="28"/>
        </w:rPr>
        <w:t xml:space="preserve">. </w:t>
      </w:r>
      <w:r w:rsidRPr="00637C03">
        <w:rPr>
          <w:b/>
          <w:sz w:val="28"/>
          <w:szCs w:val="28"/>
        </w:rPr>
        <w:t>Расходы на исполнение судебных актов по искам к Салминско</w:t>
      </w:r>
      <w:r>
        <w:rPr>
          <w:b/>
          <w:sz w:val="28"/>
          <w:szCs w:val="28"/>
        </w:rPr>
        <w:t>му</w:t>
      </w:r>
      <w:r w:rsidRPr="00637C03">
        <w:rPr>
          <w:b/>
          <w:sz w:val="28"/>
          <w:szCs w:val="28"/>
        </w:rPr>
        <w:t xml:space="preserve"> сельскому поселению  Ромод</w:t>
      </w:r>
      <w:r>
        <w:rPr>
          <w:b/>
          <w:sz w:val="28"/>
          <w:szCs w:val="28"/>
        </w:rPr>
        <w:t>ановского муниципального района</w:t>
      </w:r>
      <w:r w:rsidRPr="00637C03">
        <w:rPr>
          <w:b/>
          <w:sz w:val="28"/>
          <w:szCs w:val="28"/>
        </w:rPr>
        <w:t xml:space="preserve"> Республики Мордовия</w:t>
      </w:r>
    </w:p>
    <w:p w:rsidR="00B370BA" w:rsidRPr="00637C03" w:rsidRDefault="00B370BA" w:rsidP="004D7399">
      <w:pPr>
        <w:ind w:firstLine="540"/>
        <w:jc w:val="both"/>
        <w:rPr>
          <w:b/>
          <w:sz w:val="28"/>
          <w:szCs w:val="28"/>
        </w:rPr>
      </w:pPr>
    </w:p>
    <w:p w:rsidR="00B370BA" w:rsidRDefault="00B370BA" w:rsidP="004D7399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637C03">
        <w:rPr>
          <w:sz w:val="28"/>
          <w:szCs w:val="28"/>
          <w:lang w:val="ru-RU"/>
        </w:rPr>
        <w:t>Из бюджета Салминского сельского поселения Ромодановского муниципального района Республики Мордовия предоставляются бюджетные ассигнования на исполнение судебных актов по искам к Салминскому сельскому поселению Ромодановского муниципального района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Салминского сельского поселения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Салминского сельского поселения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Салминского сельского поселения Ромодановского муниципального района Республики Мордовия.</w:t>
      </w:r>
    </w:p>
    <w:p w:rsidR="00B370BA" w:rsidRPr="00637C03" w:rsidRDefault="00B370BA" w:rsidP="004D7399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B370BA" w:rsidRPr="00637C03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10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Муниципальные внутренние заимствования </w:t>
      </w:r>
      <w:r w:rsidRPr="00637C03">
        <w:rPr>
          <w:rFonts w:ascii="Times New Roman" w:hAnsi="Times New Roman" w:cs="Times New Roman"/>
          <w:b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Мордовия, муниципальный долг Салминского</w:t>
      </w:r>
      <w:r w:rsidRPr="00637C0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Pr="00637C03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B370BA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370BA" w:rsidRPr="00637C03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637C0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37C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370BA" w:rsidRPr="00637C03" w:rsidRDefault="00B370BA" w:rsidP="004D7399">
      <w:pPr>
        <w:ind w:firstLine="540"/>
        <w:jc w:val="both"/>
        <w:rPr>
          <w:sz w:val="28"/>
          <w:szCs w:val="28"/>
        </w:rPr>
      </w:pPr>
      <w:r w:rsidRPr="00637C03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 xml:space="preserve">Утвердить источники внутреннего финансирования дефицита бюджета </w:t>
      </w:r>
      <w:r w:rsidRPr="00637C03">
        <w:rPr>
          <w:sz w:val="28"/>
          <w:szCs w:val="28"/>
        </w:rPr>
        <w:t>Салминского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на 202</w:t>
      </w:r>
      <w:r>
        <w:rPr>
          <w:color w:val="000000"/>
          <w:sz w:val="28"/>
          <w:szCs w:val="28"/>
        </w:rPr>
        <w:t>4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6</w:t>
      </w:r>
      <w:r w:rsidRPr="00637C03">
        <w:rPr>
          <w:color w:val="000000"/>
          <w:sz w:val="28"/>
          <w:szCs w:val="28"/>
        </w:rPr>
        <w:t xml:space="preserve"> годов согласно приложению 6 к </w:t>
      </w:r>
      <w:r>
        <w:rPr>
          <w:color w:val="000000"/>
          <w:sz w:val="28"/>
          <w:szCs w:val="28"/>
        </w:rPr>
        <w:t xml:space="preserve">настоящему </w:t>
      </w:r>
      <w:r w:rsidRPr="00637C03">
        <w:rPr>
          <w:color w:val="000000"/>
          <w:sz w:val="28"/>
          <w:szCs w:val="28"/>
        </w:rPr>
        <w:t>Р</w:t>
      </w:r>
      <w:r w:rsidRPr="00637C03">
        <w:rPr>
          <w:sz w:val="28"/>
          <w:szCs w:val="28"/>
        </w:rPr>
        <w:t xml:space="preserve">ешению. </w:t>
      </w:r>
    </w:p>
    <w:p w:rsidR="00B370BA" w:rsidRPr="00637C03" w:rsidRDefault="00B370BA" w:rsidP="004D7399">
      <w:pPr>
        <w:ind w:firstLine="540"/>
        <w:jc w:val="both"/>
        <w:rPr>
          <w:color w:val="000000"/>
          <w:sz w:val="28"/>
          <w:szCs w:val="28"/>
        </w:rPr>
      </w:pPr>
      <w:r w:rsidRPr="00637C03"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Pr="00637C03">
        <w:rPr>
          <w:sz w:val="28"/>
          <w:szCs w:val="28"/>
        </w:rPr>
        <w:t>Салминского</w:t>
      </w:r>
      <w:r w:rsidRPr="00637C03">
        <w:rPr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Pr="00637C03">
        <w:rPr>
          <w:sz w:val="28"/>
          <w:szCs w:val="28"/>
        </w:rPr>
        <w:t xml:space="preserve"> Республики Мордовия</w:t>
      </w:r>
      <w:r w:rsidRPr="00637C03">
        <w:rPr>
          <w:color w:val="000000"/>
          <w:sz w:val="28"/>
          <w:szCs w:val="28"/>
        </w:rPr>
        <w:t xml:space="preserve">  на  202</w:t>
      </w:r>
      <w:r>
        <w:rPr>
          <w:color w:val="000000"/>
          <w:sz w:val="28"/>
          <w:szCs w:val="28"/>
        </w:rPr>
        <w:t>4</w:t>
      </w:r>
      <w:r w:rsidRPr="00637C03">
        <w:rPr>
          <w:color w:val="000000"/>
          <w:sz w:val="28"/>
          <w:szCs w:val="28"/>
        </w:rPr>
        <w:t xml:space="preserve"> год и на плановый период 202</w:t>
      </w:r>
      <w:r>
        <w:rPr>
          <w:color w:val="000000"/>
          <w:sz w:val="28"/>
          <w:szCs w:val="28"/>
        </w:rPr>
        <w:t>5</w:t>
      </w:r>
      <w:r w:rsidRPr="00637C03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6</w:t>
      </w:r>
      <w:r w:rsidRPr="00637C03">
        <w:rPr>
          <w:color w:val="000000"/>
          <w:sz w:val="28"/>
          <w:szCs w:val="28"/>
        </w:rPr>
        <w:t xml:space="preserve"> годов согласно приложению</w:t>
      </w:r>
      <w:r>
        <w:rPr>
          <w:color w:val="000000"/>
          <w:sz w:val="28"/>
          <w:szCs w:val="28"/>
        </w:rPr>
        <w:t xml:space="preserve"> </w:t>
      </w:r>
      <w:r w:rsidRPr="00637C03">
        <w:rPr>
          <w:color w:val="000000"/>
          <w:sz w:val="28"/>
          <w:szCs w:val="28"/>
        </w:rPr>
        <w:t>7 к</w:t>
      </w:r>
      <w:r w:rsidRPr="00637C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настоящему </w:t>
      </w:r>
      <w:r w:rsidRPr="00637C03">
        <w:rPr>
          <w:sz w:val="28"/>
          <w:szCs w:val="28"/>
        </w:rPr>
        <w:t>Решению.</w:t>
      </w:r>
    </w:p>
    <w:p w:rsidR="00B370BA" w:rsidRPr="00637C03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4. Установить предельный объем заимствований</w:t>
      </w:r>
      <w:r w:rsidRPr="00F14690">
        <w:rPr>
          <w:rFonts w:ascii="Times New Roman" w:hAnsi="Times New Roman" w:cs="Times New Roman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B7616A">
        <w:rPr>
          <w:rFonts w:ascii="Times New Roman" w:hAnsi="Times New Roman" w:cs="Times New Roman"/>
          <w:color w:val="000000"/>
          <w:sz w:val="28"/>
          <w:szCs w:val="28"/>
        </w:rPr>
        <w:t>тыс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.руб</w:t>
      </w:r>
      <w:r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B370BA" w:rsidRDefault="00B370BA" w:rsidP="00904000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37C03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верхний предел муниципального долга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 района </w:t>
      </w:r>
      <w:r w:rsidRPr="00637C03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904000">
        <w:rPr>
          <w:rFonts w:ascii="Times New Roman" w:hAnsi="Times New Roman" w:cs="Times New Roman"/>
          <w:color w:val="000000"/>
          <w:sz w:val="28"/>
          <w:szCs w:val="28"/>
          <w:highlight w:val="yellow"/>
        </w:rPr>
        <w:t xml:space="preserve"> 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E605C7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E605C7">
        <w:rPr>
          <w:rFonts w:ascii="Times New Roman" w:hAnsi="Times New Roman" w:cs="Times New Roman"/>
          <w:sz w:val="28"/>
          <w:szCs w:val="28"/>
        </w:rPr>
        <w:t xml:space="preserve">сумме </w:t>
      </w:r>
      <w:r>
        <w:rPr>
          <w:rFonts w:ascii="Times New Roman" w:hAnsi="Times New Roman" w:cs="Times New Roman"/>
          <w:color w:val="000000"/>
          <w:sz w:val="28"/>
          <w:szCs w:val="28"/>
        </w:rPr>
        <w:t>2162,6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2071,6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605C7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E605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1957,8</w:t>
      </w:r>
      <w:r w:rsidRPr="00E605C7">
        <w:rPr>
          <w:rFonts w:ascii="Times New Roman" w:hAnsi="Times New Roman" w:cs="Times New Roman"/>
          <w:sz w:val="28"/>
          <w:szCs w:val="28"/>
        </w:rPr>
        <w:t xml:space="preserve"> тыс.рублей, в</w:t>
      </w:r>
      <w:r w:rsidRPr="00637C03">
        <w:rPr>
          <w:rFonts w:ascii="Times New Roman" w:hAnsi="Times New Roman" w:cs="Times New Roman"/>
          <w:sz w:val="28"/>
          <w:szCs w:val="28"/>
        </w:rPr>
        <w:t xml:space="preserve"> том числе по государственным гарантиям Салминского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r w:rsidRPr="00637C03">
        <w:rPr>
          <w:rFonts w:ascii="Times New Roman" w:hAnsi="Times New Roman" w:cs="Times New Roman"/>
          <w:sz w:val="28"/>
          <w:szCs w:val="28"/>
        </w:rPr>
        <w:t>Ромодановского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637C03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37C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2024 год в сумме 0 тыс.рублей, на 2025 год – 0 тыс.рублей, на 2026 год – 0 тыс.рублей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370BA" w:rsidRDefault="00B370BA" w:rsidP="00866755">
      <w:pPr>
        <w:pStyle w:val="ConsPlusNormal0"/>
        <w:widowControl/>
        <w:spacing w:line="228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6.Утвердить объем расходов на обслуживание муниципального долга </w:t>
      </w:r>
      <w:r w:rsidRPr="00637C03">
        <w:rPr>
          <w:rFonts w:ascii="Times New Roman" w:hAnsi="Times New Roman" w:cs="Times New Roman"/>
          <w:sz w:val="28"/>
          <w:szCs w:val="28"/>
        </w:rPr>
        <w:t>Салминского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2023 год и на плановый период  2024 и 2025 годов в сумме 2,2  тыс. рублей ежегодно.</w:t>
      </w:r>
    </w:p>
    <w:p w:rsidR="00B370BA" w:rsidRDefault="00B370BA" w:rsidP="004D739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370BA" w:rsidRDefault="00B370BA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1</w:t>
      </w:r>
      <w:r w:rsidRPr="00637C03">
        <w:rPr>
          <w:b/>
          <w:bCs/>
          <w:sz w:val="28"/>
          <w:szCs w:val="28"/>
        </w:rPr>
        <w:t xml:space="preserve">. Особенности исполнения бюджета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сельского поселения  Ромодановского муниципального района </w:t>
      </w:r>
      <w:r>
        <w:rPr>
          <w:b/>
          <w:bCs/>
          <w:sz w:val="28"/>
          <w:szCs w:val="28"/>
        </w:rPr>
        <w:t xml:space="preserve">Республики Мордовия </w:t>
      </w:r>
      <w:r w:rsidRPr="00637C03">
        <w:rPr>
          <w:b/>
          <w:bCs/>
          <w:sz w:val="28"/>
          <w:szCs w:val="28"/>
        </w:rPr>
        <w:t xml:space="preserve">            </w:t>
      </w:r>
    </w:p>
    <w:p w:rsidR="00B370BA" w:rsidRPr="00637C03" w:rsidRDefault="00B370BA" w:rsidP="004D7399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 xml:space="preserve">                                 </w:t>
      </w:r>
    </w:p>
    <w:p w:rsidR="00B370BA" w:rsidRPr="00637C03" w:rsidRDefault="00B370BA" w:rsidP="004D7399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37C03">
        <w:rPr>
          <w:sz w:val="28"/>
          <w:szCs w:val="28"/>
        </w:rPr>
        <w:t>Установить в соответствии с пунктом 8 статьи 217 Бюджетного кодекса Российской Федерации и  Решением Совета депутатов  Салминского сельского поселения  Ромодановского муниципального района Республики Мордовия  от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18 мая 2016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637C03">
        <w:rPr>
          <w:sz w:val="28"/>
          <w:szCs w:val="28"/>
        </w:rPr>
        <w:t xml:space="preserve"> №2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(в редакции Решения Совета депутатов от 02.11.2020</w:t>
      </w:r>
      <w:r>
        <w:rPr>
          <w:sz w:val="28"/>
          <w:szCs w:val="28"/>
        </w:rPr>
        <w:t xml:space="preserve"> года</w:t>
      </w:r>
      <w:r w:rsidRPr="00637C03">
        <w:rPr>
          <w:sz w:val="28"/>
          <w:szCs w:val="28"/>
        </w:rPr>
        <w:t xml:space="preserve"> №113)  «О бюджетном процессе  Салминского сельского поселения Ромодановско</w:t>
      </w:r>
      <w:r>
        <w:rPr>
          <w:sz w:val="28"/>
          <w:szCs w:val="28"/>
        </w:rPr>
        <w:t>го</w:t>
      </w:r>
      <w:r w:rsidRPr="00637C03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го</w:t>
      </w:r>
      <w:r w:rsidRPr="00637C03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637C03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Салминского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370BA" w:rsidRPr="00637C03" w:rsidRDefault="00B370BA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>1) осуществление выплат, направленных на</w:t>
      </w:r>
      <w:r>
        <w:rPr>
          <w:sz w:val="28"/>
          <w:szCs w:val="28"/>
        </w:rPr>
        <w:t xml:space="preserve"> обслуживание,</w:t>
      </w:r>
      <w:r w:rsidRPr="00637C03">
        <w:rPr>
          <w:sz w:val="28"/>
          <w:szCs w:val="28"/>
        </w:rPr>
        <w:t xml:space="preserve"> сокращение и погашение  долговых обязательств Салминского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370BA" w:rsidRPr="00637C03" w:rsidRDefault="00B370BA" w:rsidP="004D7399">
      <w:pPr>
        <w:spacing w:line="230" w:lineRule="auto"/>
        <w:ind w:firstLine="540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2) </w:t>
      </w:r>
      <w:r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B370BA" w:rsidRDefault="00B370BA" w:rsidP="00904000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связи;</w:t>
      </w:r>
    </w:p>
    <w:p w:rsidR="00B370BA" w:rsidRPr="005331A9" w:rsidRDefault="00B370BA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</w:t>
      </w:r>
      <w:r>
        <w:rPr>
          <w:sz w:val="28"/>
          <w:szCs w:val="28"/>
        </w:rPr>
        <w:t>грамм), и региональных проектов</w:t>
      </w:r>
      <w:r w:rsidRPr="005331A9">
        <w:rPr>
          <w:sz w:val="28"/>
          <w:szCs w:val="28"/>
        </w:rPr>
        <w:t>;</w:t>
      </w:r>
    </w:p>
    <w:p w:rsidR="00B370BA" w:rsidRPr="005331A9" w:rsidRDefault="00B370BA" w:rsidP="009040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637C03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B370BA" w:rsidRPr="005331A9" w:rsidRDefault="00B370BA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B370BA" w:rsidRPr="005331A9" w:rsidRDefault="00B370BA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Pr="00637C03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B370BA" w:rsidRDefault="00B370BA" w:rsidP="009040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B370BA" w:rsidRPr="000F4724" w:rsidRDefault="00B370BA" w:rsidP="00904000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B370BA" w:rsidRDefault="00B370BA" w:rsidP="000438C9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   10) перераспределение бюджетных ассигнований Дорожного фонда</w:t>
      </w:r>
      <w:r w:rsidRPr="00866755">
        <w:rPr>
          <w:sz w:val="28"/>
          <w:szCs w:val="28"/>
          <w:lang w:val="ru-RU"/>
        </w:rPr>
        <w:t xml:space="preserve"> </w:t>
      </w:r>
      <w:r w:rsidRPr="00904000">
        <w:rPr>
          <w:sz w:val="28"/>
          <w:szCs w:val="28"/>
          <w:lang w:val="ru-RU"/>
        </w:rPr>
        <w:t>Салминского</w:t>
      </w:r>
      <w:r>
        <w:rPr>
          <w:sz w:val="28"/>
          <w:szCs w:val="28"/>
          <w:lang w:val="ru-RU" w:eastAsia="en-US"/>
        </w:rPr>
        <w:t xml:space="preserve"> сельского поселения Ромодановского муниципального района Республики Мордовия;</w:t>
      </w:r>
    </w:p>
    <w:p w:rsidR="00B370BA" w:rsidRDefault="00B370BA" w:rsidP="000438C9">
      <w:pPr>
        <w:pStyle w:val="CommentText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11) перераспределение бюджетных ассигнований в целях подготовки учреждений к отопительному сезону.</w:t>
      </w:r>
    </w:p>
    <w:p w:rsidR="00B370BA" w:rsidRDefault="00B370BA" w:rsidP="000438C9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B370BA" w:rsidRDefault="00B370BA" w:rsidP="008667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 w:rsidRPr="0090400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 авансовые платежи по </w:t>
      </w:r>
      <w:r w:rsidRPr="009314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муниципальным контрактам, предметом которых являются капитальные вложения в объекты муниципальной собственности </w:t>
      </w:r>
      <w:r w:rsidRPr="0090400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Мордовия,</w:t>
      </w:r>
      <w:r w:rsidRPr="00A14C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1297E">
        <w:rPr>
          <w:color w:val="000000"/>
          <w:sz w:val="28"/>
          <w:szCs w:val="28"/>
        </w:rPr>
        <w:t xml:space="preserve">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 w:rsidRPr="0090400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31297E">
        <w:rPr>
          <w:color w:val="000000"/>
          <w:sz w:val="28"/>
          <w:szCs w:val="28"/>
        </w:rPr>
        <w:t xml:space="preserve"> , 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B370BA" w:rsidRPr="000466FF" w:rsidRDefault="00B370BA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A317C7">
        <w:rPr>
          <w:sz w:val="28"/>
          <w:szCs w:val="28"/>
        </w:rPr>
        <w:t xml:space="preserve"> 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Pr="003F1A6B">
        <w:rPr>
          <w:sz w:val="28"/>
          <w:szCs w:val="28"/>
        </w:rPr>
        <w:t xml:space="preserve"> </w:t>
      </w:r>
      <w:r w:rsidRPr="00904000">
        <w:rPr>
          <w:sz w:val="28"/>
          <w:szCs w:val="28"/>
        </w:rPr>
        <w:t>Салминского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Республики Мордовия,</w:t>
      </w:r>
      <w:r w:rsidRPr="007F27F0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B370BA" w:rsidRPr="00AD78FE" w:rsidRDefault="00B370BA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получателями субсидий и бюджетных инвестиций, указанны</w:t>
      </w:r>
      <w:r>
        <w:rPr>
          <w:sz w:val="28"/>
          <w:szCs w:val="28"/>
        </w:rPr>
        <w:t>х</w:t>
      </w:r>
      <w:r w:rsidRPr="00AD78FE">
        <w:rPr>
          <w:sz w:val="28"/>
          <w:szCs w:val="28"/>
        </w:rPr>
        <w:t xml:space="preserve">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B370BA" w:rsidRDefault="00B370BA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>
        <w:rPr>
          <w:sz w:val="28"/>
          <w:szCs w:val="28"/>
          <w:vertAlign w:val="superscript"/>
        </w:rPr>
        <w:t xml:space="preserve"> </w:t>
      </w:r>
      <w:r w:rsidRPr="00AD78FE">
        <w:rPr>
          <w:sz w:val="28"/>
          <w:szCs w:val="28"/>
        </w:rPr>
        <w:t xml:space="preserve">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третьем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инвестиций);</w:t>
      </w:r>
    </w:p>
    <w:p w:rsidR="00B370BA" w:rsidRPr="000466FF" w:rsidRDefault="00B370BA" w:rsidP="008667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692A19">
        <w:rPr>
          <w:sz w:val="28"/>
          <w:szCs w:val="28"/>
        </w:rPr>
        <w:t xml:space="preserve">Положения пункта </w:t>
      </w:r>
      <w:r>
        <w:rPr>
          <w:sz w:val="28"/>
          <w:szCs w:val="28"/>
        </w:rPr>
        <w:t xml:space="preserve">2 настоящей статьи </w:t>
      </w:r>
      <w:r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>
        <w:rPr>
          <w:sz w:val="28"/>
          <w:szCs w:val="28"/>
        </w:rPr>
        <w:t>4</w:t>
      </w:r>
      <w:r w:rsidRPr="00692A19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5</w:t>
      </w:r>
      <w:r w:rsidRPr="00692A19">
        <w:rPr>
          <w:sz w:val="28"/>
          <w:szCs w:val="28"/>
        </w:rPr>
        <w:t xml:space="preserve"> и 202</w:t>
      </w:r>
      <w:r>
        <w:rPr>
          <w:sz w:val="28"/>
          <w:szCs w:val="28"/>
        </w:rPr>
        <w:t>6</w:t>
      </w:r>
      <w:r w:rsidRPr="00692A19">
        <w:rPr>
          <w:sz w:val="28"/>
          <w:szCs w:val="28"/>
        </w:rPr>
        <w:t xml:space="preserve"> годов</w:t>
      </w:r>
      <w:r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2024 году</w:t>
      </w:r>
      <w:r w:rsidRPr="00692A19">
        <w:rPr>
          <w:sz w:val="28"/>
          <w:szCs w:val="28"/>
        </w:rPr>
        <w:t>.</w:t>
      </w:r>
    </w:p>
    <w:p w:rsidR="00B370BA" w:rsidRDefault="00B370BA" w:rsidP="00866755">
      <w:pPr>
        <w:ind w:firstLine="851"/>
        <w:jc w:val="both"/>
        <w:rPr>
          <w:b/>
          <w:bCs/>
          <w:sz w:val="16"/>
          <w:szCs w:val="16"/>
        </w:rPr>
      </w:pPr>
    </w:p>
    <w:p w:rsidR="00B370BA" w:rsidRDefault="00B370BA" w:rsidP="00E93AC8">
      <w:pPr>
        <w:ind w:firstLine="851"/>
        <w:jc w:val="center"/>
        <w:outlineLvl w:val="0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2</w:t>
      </w:r>
      <w:r w:rsidRPr="00637C03">
        <w:rPr>
          <w:b/>
          <w:bCs/>
          <w:sz w:val="28"/>
          <w:szCs w:val="28"/>
        </w:rPr>
        <w:t>. Вступление настоящего Решения в силу</w:t>
      </w:r>
    </w:p>
    <w:p w:rsidR="00B370BA" w:rsidRPr="00637C03" w:rsidRDefault="00B370BA" w:rsidP="00E93AC8">
      <w:pPr>
        <w:ind w:firstLine="851"/>
        <w:jc w:val="center"/>
        <w:outlineLvl w:val="0"/>
        <w:rPr>
          <w:sz w:val="28"/>
          <w:szCs w:val="28"/>
        </w:rPr>
      </w:pPr>
    </w:p>
    <w:p w:rsidR="00B370BA" w:rsidRDefault="00B370BA" w:rsidP="00E93AC8">
      <w:pPr>
        <w:ind w:firstLine="851"/>
        <w:jc w:val="center"/>
        <w:rPr>
          <w:sz w:val="28"/>
          <w:szCs w:val="28"/>
        </w:rPr>
      </w:pPr>
      <w:r w:rsidRPr="00637C03">
        <w:rPr>
          <w:sz w:val="28"/>
          <w:szCs w:val="28"/>
        </w:rPr>
        <w:t>Настоящее Решение вступает в силу с 1 января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года.</w:t>
      </w:r>
    </w:p>
    <w:p w:rsidR="00B370BA" w:rsidRPr="00637C03" w:rsidRDefault="00B370BA" w:rsidP="004D7399">
      <w:pPr>
        <w:ind w:firstLine="851"/>
        <w:jc w:val="both"/>
        <w:rPr>
          <w:sz w:val="28"/>
          <w:szCs w:val="28"/>
        </w:rPr>
      </w:pPr>
    </w:p>
    <w:p w:rsidR="00B370BA" w:rsidRDefault="00B370BA" w:rsidP="004D7399">
      <w:pPr>
        <w:ind w:firstLine="851"/>
        <w:jc w:val="both"/>
        <w:rPr>
          <w:b/>
          <w:bCs/>
          <w:sz w:val="28"/>
          <w:szCs w:val="28"/>
        </w:rPr>
      </w:pPr>
      <w:r w:rsidRPr="00637C03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3</w:t>
      </w:r>
      <w:r w:rsidRPr="00637C03">
        <w:rPr>
          <w:b/>
          <w:bCs/>
          <w:sz w:val="28"/>
          <w:szCs w:val="28"/>
        </w:rPr>
        <w:t xml:space="preserve">. Действие нормативных правовых актов </w:t>
      </w:r>
      <w:r>
        <w:rPr>
          <w:b/>
          <w:bCs/>
          <w:sz w:val="28"/>
          <w:szCs w:val="28"/>
        </w:rPr>
        <w:t xml:space="preserve">Администрации </w:t>
      </w:r>
      <w:r w:rsidRPr="00637C03">
        <w:rPr>
          <w:b/>
          <w:sz w:val="28"/>
          <w:szCs w:val="28"/>
        </w:rPr>
        <w:t>Салминского</w:t>
      </w:r>
      <w:r w:rsidRPr="00637C03">
        <w:rPr>
          <w:b/>
          <w:bCs/>
          <w:sz w:val="28"/>
          <w:szCs w:val="28"/>
        </w:rPr>
        <w:t xml:space="preserve">     сельского поселения 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</w:p>
    <w:p w:rsidR="00B370BA" w:rsidRPr="00637C03" w:rsidRDefault="00B370BA" w:rsidP="004D7399">
      <w:pPr>
        <w:ind w:firstLine="851"/>
        <w:jc w:val="both"/>
        <w:rPr>
          <w:b/>
          <w:bCs/>
          <w:sz w:val="28"/>
          <w:szCs w:val="28"/>
        </w:rPr>
      </w:pPr>
    </w:p>
    <w:p w:rsidR="00B370BA" w:rsidRDefault="00B370BA" w:rsidP="004D7399">
      <w:pPr>
        <w:ind w:firstLine="851"/>
        <w:jc w:val="both"/>
        <w:rPr>
          <w:sz w:val="28"/>
          <w:szCs w:val="28"/>
        </w:rPr>
      </w:pPr>
      <w:r w:rsidRPr="00637C03">
        <w:rPr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Администрации </w:t>
      </w:r>
      <w:r w:rsidRPr="00637C03">
        <w:rPr>
          <w:sz w:val="28"/>
          <w:szCs w:val="28"/>
        </w:rPr>
        <w:t>Салминского сельского поселения</w:t>
      </w:r>
      <w:r w:rsidRPr="00637C03">
        <w:rPr>
          <w:b/>
          <w:bCs/>
          <w:sz w:val="28"/>
          <w:szCs w:val="28"/>
        </w:rPr>
        <w:t xml:space="preserve"> </w:t>
      </w:r>
      <w:r w:rsidRPr="00637C03">
        <w:rPr>
          <w:bCs/>
          <w:sz w:val="28"/>
          <w:szCs w:val="28"/>
        </w:rPr>
        <w:t xml:space="preserve">Ромодановского муниципального района </w:t>
      </w:r>
      <w:r w:rsidRPr="00637C03">
        <w:rPr>
          <w:sz w:val="28"/>
          <w:szCs w:val="28"/>
        </w:rPr>
        <w:t>Республики Мордовия , принятые на основе и во исполнение решений Совета депутатов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«</w:t>
      </w:r>
      <w:hyperlink r:id="rId7" w:history="1">
        <w:r w:rsidRPr="00637C03">
          <w:rPr>
            <w:sz w:val="28"/>
            <w:szCs w:val="28"/>
          </w:rPr>
          <w:t>О бюджете</w:t>
        </w:r>
      </w:hyperlink>
      <w:r w:rsidRPr="00637C03">
        <w:rPr>
          <w:sz w:val="28"/>
          <w:szCs w:val="28"/>
        </w:rPr>
        <w:t xml:space="preserve"> Салминского сельского поселения</w:t>
      </w:r>
      <w:r w:rsidRPr="00637C03">
        <w:rPr>
          <w:bCs/>
          <w:sz w:val="28"/>
          <w:szCs w:val="28"/>
        </w:rPr>
        <w:t xml:space="preserve"> Ромодановского муниципального района </w:t>
      </w:r>
      <w:r w:rsidRPr="00637C03">
        <w:rPr>
          <w:sz w:val="28"/>
          <w:szCs w:val="28"/>
        </w:rPr>
        <w:t>Республики Мордовия на 202</w:t>
      </w:r>
      <w:r>
        <w:rPr>
          <w:sz w:val="28"/>
          <w:szCs w:val="28"/>
        </w:rPr>
        <w:t>3</w:t>
      </w:r>
      <w:r w:rsidRPr="00637C03">
        <w:rPr>
          <w:sz w:val="28"/>
          <w:szCs w:val="28"/>
        </w:rPr>
        <w:t xml:space="preserve"> год</w:t>
      </w:r>
      <w:r w:rsidRPr="00965E69">
        <w:rPr>
          <w:sz w:val="28"/>
          <w:szCs w:val="28"/>
        </w:rPr>
        <w:t xml:space="preserve"> </w:t>
      </w:r>
      <w:r w:rsidRPr="00637C03">
        <w:rPr>
          <w:sz w:val="28"/>
          <w:szCs w:val="28"/>
        </w:rPr>
        <w:t>и на плановый период 202</w:t>
      </w:r>
      <w:r>
        <w:rPr>
          <w:sz w:val="28"/>
          <w:szCs w:val="28"/>
        </w:rPr>
        <w:t>4</w:t>
      </w:r>
      <w:r w:rsidRPr="00637C03">
        <w:rPr>
          <w:sz w:val="28"/>
          <w:szCs w:val="28"/>
        </w:rPr>
        <w:t xml:space="preserve"> и 202</w:t>
      </w:r>
      <w:r>
        <w:rPr>
          <w:sz w:val="28"/>
          <w:szCs w:val="28"/>
        </w:rPr>
        <w:t>5</w:t>
      </w:r>
      <w:r w:rsidRPr="00637C0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»</w:t>
      </w:r>
      <w:r w:rsidRPr="00637C03">
        <w:rPr>
          <w:sz w:val="28"/>
          <w:szCs w:val="28"/>
        </w:rPr>
        <w:t xml:space="preserve"> действуют в части, не противоречащей настоящему Решению.</w:t>
      </w:r>
    </w:p>
    <w:p w:rsidR="00B370BA" w:rsidRPr="00637C03" w:rsidRDefault="00B370BA" w:rsidP="004D7399">
      <w:pPr>
        <w:ind w:firstLine="851"/>
        <w:jc w:val="both"/>
        <w:rPr>
          <w:sz w:val="28"/>
          <w:szCs w:val="28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Салминского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</w:t>
      </w:r>
      <w:r>
        <w:rPr>
          <w:b/>
          <w:bCs/>
          <w:sz w:val="28"/>
          <w:szCs w:val="28"/>
        </w:rPr>
        <w:t xml:space="preserve">     </w:t>
      </w:r>
      <w:r w:rsidRPr="0000325B">
        <w:rPr>
          <w:b/>
          <w:bCs/>
          <w:sz w:val="28"/>
          <w:szCs w:val="28"/>
        </w:rPr>
        <w:t xml:space="preserve">                   </w:t>
      </w:r>
      <w:r>
        <w:rPr>
          <w:b/>
          <w:bCs/>
          <w:sz w:val="26"/>
          <w:szCs w:val="26"/>
        </w:rPr>
        <w:t>Т.В. Горячева</w:t>
      </w: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tbl>
      <w:tblPr>
        <w:tblW w:w="11138" w:type="dxa"/>
        <w:tblInd w:w="108" w:type="dxa"/>
        <w:tblLayout w:type="fixed"/>
        <w:tblLook w:val="0000"/>
      </w:tblPr>
      <w:tblGrid>
        <w:gridCol w:w="6840"/>
        <w:gridCol w:w="3960"/>
        <w:gridCol w:w="102"/>
        <w:gridCol w:w="236"/>
      </w:tblGrid>
      <w:tr w:rsidR="00B370BA" w:rsidRPr="006E23AD" w:rsidTr="006E23AD">
        <w:trPr>
          <w:gridAfter w:val="2"/>
          <w:wAfter w:w="338" w:type="dxa"/>
          <w:trHeight w:val="765"/>
        </w:trPr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b/>
                <w:bCs/>
                <w:sz w:val="28"/>
                <w:szCs w:val="28"/>
              </w:rPr>
            </w:pPr>
            <w:r w:rsidRPr="006E23AD">
              <w:rPr>
                <w:b/>
                <w:bCs/>
                <w:sz w:val="28"/>
                <w:szCs w:val="28"/>
              </w:rPr>
              <w:t>Приложение 1</w:t>
            </w:r>
          </w:p>
        </w:tc>
      </w:tr>
      <w:tr w:rsidR="00B370BA" w:rsidRPr="006E23AD" w:rsidTr="006E23AD">
        <w:trPr>
          <w:gridAfter w:val="2"/>
          <w:wAfter w:w="338" w:type="dxa"/>
          <w:trHeight w:val="2490"/>
        </w:trPr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к проекту  решения Совета депутатов Салминского сельского поселения Ромодановского муниципального района Республики Мордовия "О бюджете Салминского сельского поселения Ромодановского муниципального района Республики Мордовия на 2024 год и на плановый период 2025 и 2026 годов"</w:t>
            </w:r>
          </w:p>
        </w:tc>
      </w:tr>
      <w:tr w:rsidR="00B370BA" w:rsidRPr="006E23AD" w:rsidTr="006E23AD">
        <w:trPr>
          <w:gridAfter w:val="2"/>
          <w:wAfter w:w="338" w:type="dxa"/>
          <w:trHeight w:val="3555"/>
        </w:trPr>
        <w:tc>
          <w:tcPr>
            <w:tcW w:w="108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8"/>
                <w:szCs w:val="28"/>
              </w:rPr>
            </w:pPr>
            <w:r w:rsidRPr="006E23AD">
              <w:rPr>
                <w:b/>
                <w:bCs/>
                <w:sz w:val="28"/>
                <w:szCs w:val="28"/>
              </w:rPr>
              <w:t xml:space="preserve">НОРМАТИВЫ </w:t>
            </w:r>
            <w:r w:rsidRPr="006E23AD">
              <w:rPr>
                <w:b/>
                <w:bCs/>
                <w:sz w:val="28"/>
                <w:szCs w:val="28"/>
              </w:rPr>
              <w:br/>
              <w:t>РАСПРЕДЕЛЕНИЯ ДОХОДОВ МЕЖДУ БЮДЖЕТОМ САЛМИНСКОГО СЕЛЬСКОГО ПОСЕЛЕНИЯ РОМОДАНОВСКОГО МУНИЦИПАЛЬНОГО РАЙОНА РЕСПУБЛИКИ МОРДОВИЯ И БЮДЖЕТОМ РОМОДАНОВСКОГО МУНИЦИПАЛЬНОГО РАЙОНА РЕСПУБЛИКИ МОРДОВИЯ НА 2024 ГОД И НА ПЛАНОВЫЙ ПЕРИОД 2025 И 2026 ГОДОВ</w:t>
            </w:r>
            <w:r w:rsidRPr="006E23AD">
              <w:rPr>
                <w:b/>
                <w:bCs/>
                <w:sz w:val="28"/>
                <w:szCs w:val="28"/>
              </w:rPr>
              <w:br/>
              <w:t xml:space="preserve"> (в процентах от сумм, зачисляемых в консолидированный бюджет </w:t>
            </w:r>
            <w:r w:rsidRPr="006E23AD">
              <w:rPr>
                <w:b/>
                <w:bCs/>
                <w:sz w:val="28"/>
                <w:szCs w:val="28"/>
              </w:rPr>
              <w:br/>
              <w:t>Салминского  сельского поселения Ромодановского муниципального района Республики Мордовия)</w:t>
            </w:r>
          </w:p>
        </w:tc>
      </w:tr>
      <w:tr w:rsidR="00B370BA" w:rsidRPr="006E23AD" w:rsidTr="006E23AD">
        <w:trPr>
          <w:gridAfter w:val="2"/>
          <w:wAfter w:w="338" w:type="dxa"/>
          <w:trHeight w:val="315"/>
        </w:trPr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372"/>
        </w:trPr>
        <w:tc>
          <w:tcPr>
            <w:tcW w:w="6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Наименование дохода</w:t>
            </w:r>
          </w:p>
        </w:tc>
        <w:tc>
          <w:tcPr>
            <w:tcW w:w="40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Местные бюджеты,%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</w:tc>
      </w:tr>
      <w:tr w:rsidR="00B370BA" w:rsidRPr="006E23AD" w:rsidTr="006E23AD">
        <w:trPr>
          <w:trHeight w:val="1095"/>
        </w:trPr>
        <w:tc>
          <w:tcPr>
            <w:tcW w:w="6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Бюджет поселение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</w:pPr>
          </w:p>
        </w:tc>
      </w:tr>
      <w:tr w:rsidR="00B370BA" w:rsidRPr="006E23AD" w:rsidTr="006E23AD">
        <w:trPr>
          <w:trHeight w:val="323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E23AD">
              <w:rPr>
                <w:sz w:val="22"/>
                <w:szCs w:val="22"/>
              </w:rPr>
              <w:t>1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E23AD">
              <w:rPr>
                <w:sz w:val="22"/>
                <w:szCs w:val="22"/>
              </w:rPr>
              <w:t>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</w:pPr>
          </w:p>
        </w:tc>
      </w:tr>
      <w:tr w:rsidR="00B370BA" w:rsidRPr="006E23AD" w:rsidTr="006E23AD">
        <w:trPr>
          <w:trHeight w:val="420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6E23AD">
              <w:rPr>
                <w:b/>
                <w:bCs/>
                <w:sz w:val="24"/>
                <w:szCs w:val="24"/>
              </w:rPr>
              <w:t>Доходы от федеральных налогов и сборов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</w:pPr>
          </w:p>
        </w:tc>
      </w:tr>
      <w:tr w:rsidR="00B370BA" w:rsidRPr="006E23AD" w:rsidTr="006E23AD">
        <w:trPr>
          <w:trHeight w:val="758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6E23AD">
              <w:rPr>
                <w:b/>
                <w:bCs/>
                <w:sz w:val="24"/>
                <w:szCs w:val="24"/>
              </w:rPr>
              <w:t>В части погашения задолженности и перерасчетов по отмененным налогам, сборам и иным обязательным платежам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</w:pPr>
          </w:p>
        </w:tc>
      </w:tr>
      <w:tr w:rsidR="00B370BA" w:rsidRPr="006E23AD" w:rsidTr="006E23AD">
        <w:trPr>
          <w:trHeight w:val="780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Земельный налог (по обязательствам, возникшим до 1 января 2006 года), мобилизуемый на территориях поселений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100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</w:pPr>
          </w:p>
        </w:tc>
      </w:tr>
      <w:tr w:rsidR="00B370BA" w:rsidRPr="006E23AD" w:rsidTr="006E23AD">
        <w:trPr>
          <w:trHeight w:val="315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Налог с продаж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</w:pPr>
          </w:p>
        </w:tc>
      </w:tr>
      <w:tr w:rsidR="00B370BA" w:rsidRPr="006E23AD" w:rsidTr="006E23AD">
        <w:trPr>
          <w:trHeight w:val="945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Налог, взимаемый в виде стоимости патента в связи с применением упрощенной системы налогообложения (за налоговые периоды  с 1 января 2011 года по 1 января 2013 года)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</w:pPr>
          </w:p>
        </w:tc>
      </w:tr>
      <w:tr w:rsidR="00B370BA" w:rsidRPr="006E23AD" w:rsidTr="006E23AD">
        <w:trPr>
          <w:trHeight w:val="420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Налог на рекламу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</w:pPr>
          </w:p>
        </w:tc>
      </w:tr>
      <w:tr w:rsidR="00B370BA" w:rsidRPr="006E23AD" w:rsidTr="006E23AD">
        <w:trPr>
          <w:trHeight w:val="945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</w:pPr>
          </w:p>
        </w:tc>
      </w:tr>
      <w:tr w:rsidR="00B370BA" w:rsidRPr="006E23AD" w:rsidTr="006E23AD">
        <w:trPr>
          <w:trHeight w:val="315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Лицензионный сбор за право торговли спиртными напитками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</w:pPr>
          </w:p>
        </w:tc>
      </w:tr>
      <w:tr w:rsidR="00B370BA" w:rsidRPr="006E23AD" w:rsidTr="006E23AD">
        <w:trPr>
          <w:trHeight w:val="315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Прочие местные налоги и сборы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</w:pPr>
          </w:p>
        </w:tc>
      </w:tr>
      <w:tr w:rsidR="00B370BA" w:rsidRPr="006E23AD" w:rsidTr="006E23AD">
        <w:trPr>
          <w:trHeight w:val="630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6E23AD">
              <w:rPr>
                <w:b/>
                <w:bCs/>
                <w:sz w:val="24"/>
                <w:szCs w:val="24"/>
              </w:rPr>
              <w:t>В части доходов от оказания платных услуг (работ) и компенсации затрат государства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630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660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100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630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315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100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315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6E23AD">
              <w:rPr>
                <w:b/>
                <w:bCs/>
                <w:sz w:val="24"/>
                <w:szCs w:val="24"/>
              </w:rPr>
              <w:t>В части административных платежей и сборов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810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Платежи, взимаемые органами местного самоуправления (организациями) муниципальных районов за выполнение определенных функций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630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100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315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6E23AD">
              <w:rPr>
                <w:b/>
                <w:bCs/>
                <w:sz w:val="24"/>
                <w:szCs w:val="24"/>
              </w:rPr>
              <w:t>В части штрафов, санкций, возмещение ущерба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1032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1005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100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1103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1118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100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1032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1009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100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732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660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100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315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4"/>
                <w:szCs w:val="24"/>
              </w:rPr>
            </w:pPr>
            <w:r w:rsidRPr="006E23AD">
              <w:rPr>
                <w:b/>
                <w:bCs/>
                <w:sz w:val="24"/>
                <w:szCs w:val="24"/>
              </w:rPr>
              <w:t>В части прочих неналоговых доходов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372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372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100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398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Прочие неналоговые доходы бюджетов муниципальных районов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  <w:tr w:rsidR="00B370BA" w:rsidRPr="006E23AD" w:rsidTr="006E23AD">
        <w:trPr>
          <w:trHeight w:val="409"/>
        </w:trPr>
        <w:tc>
          <w:tcPr>
            <w:tcW w:w="6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40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6E23AD">
              <w:rPr>
                <w:sz w:val="24"/>
                <w:szCs w:val="24"/>
              </w:rPr>
              <w:t>100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6E23AD" w:rsidRDefault="00B370BA" w:rsidP="006E23AD">
            <w:pPr>
              <w:widowControl/>
              <w:autoSpaceDE/>
              <w:autoSpaceDN/>
              <w:adjustRightInd/>
              <w:rPr>
                <w:rFonts w:ascii="Arial" w:hAnsi="Arial" w:cs="Arial"/>
              </w:rPr>
            </w:pPr>
          </w:p>
        </w:tc>
      </w:tr>
    </w:tbl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6"/>
          <w:szCs w:val="26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800" w:type="dxa"/>
        <w:tblInd w:w="108" w:type="dxa"/>
        <w:tblLayout w:type="fixed"/>
        <w:tblLook w:val="0000"/>
      </w:tblPr>
      <w:tblGrid>
        <w:gridCol w:w="2265"/>
        <w:gridCol w:w="4395"/>
        <w:gridCol w:w="1620"/>
        <w:gridCol w:w="1260"/>
        <w:gridCol w:w="1260"/>
      </w:tblGrid>
      <w:tr w:rsidR="00B370BA" w:rsidRPr="00D674E0" w:rsidTr="00432676">
        <w:trPr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</w:pPr>
            <w:bookmarkStart w:id="0" w:name="RANGE!A1:E25"/>
            <w:bookmarkEnd w:id="0"/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B370BA" w:rsidRPr="00D674E0" w:rsidRDefault="00B370BA" w:rsidP="00432676">
            <w:pPr>
              <w:widowControl/>
              <w:autoSpaceDE/>
              <w:autoSpaceDN/>
              <w:adjustRightInd/>
              <w:ind w:right="1072"/>
            </w:pPr>
            <w:r w:rsidRPr="00D674E0">
              <w:t>Приложение 2</w:t>
            </w:r>
            <w:r w:rsidRPr="00D674E0">
              <w:br/>
              <w:t>к проекту  решения  Совета депутатов Салминского сельского поселения Ромодановского муниципального района  Республики Мордовия «О бюджете Салминского сельского поселения Ромодановского муниципального района  Республики Мордовия на 2024 год и на плановый период 2025 и 2026 годов»</w:t>
            </w:r>
          </w:p>
        </w:tc>
      </w:tr>
      <w:tr w:rsidR="00B370BA" w:rsidRPr="00D674E0" w:rsidTr="00432676">
        <w:trPr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</w:pPr>
          </w:p>
        </w:tc>
      </w:tr>
      <w:tr w:rsidR="00B370BA" w:rsidRPr="00D674E0" w:rsidTr="00432676">
        <w:trPr>
          <w:trHeight w:val="300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</w:pPr>
          </w:p>
        </w:tc>
      </w:tr>
      <w:tr w:rsidR="00B370BA" w:rsidRPr="00D674E0" w:rsidTr="00432676">
        <w:trPr>
          <w:trHeight w:val="675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1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</w:pPr>
          </w:p>
        </w:tc>
      </w:tr>
      <w:tr w:rsidR="00B370BA" w:rsidRPr="00D674E0" w:rsidTr="00432676">
        <w:trPr>
          <w:trHeight w:val="525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</w:pPr>
          </w:p>
        </w:tc>
        <w:tc>
          <w:tcPr>
            <w:tcW w:w="41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</w:pPr>
          </w:p>
        </w:tc>
      </w:tr>
      <w:tr w:rsidR="00B370BA" w:rsidRPr="00D674E0" w:rsidTr="00432676">
        <w:trPr>
          <w:trHeight w:val="1260"/>
        </w:trPr>
        <w:tc>
          <w:tcPr>
            <w:tcW w:w="108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D674E0">
              <w:rPr>
                <w:b/>
                <w:bCs/>
                <w:sz w:val="24"/>
                <w:szCs w:val="24"/>
              </w:rPr>
              <w:t xml:space="preserve"> ОБЪЕМ </w:t>
            </w:r>
            <w:r w:rsidRPr="00D674E0">
              <w:rPr>
                <w:b/>
                <w:bCs/>
                <w:sz w:val="24"/>
                <w:szCs w:val="24"/>
              </w:rPr>
              <w:br/>
              <w:t>БЕЗВОЗМЕЗДНЫХ ПОСТУПЛЕНИЙ В БЮДЖЕТ САЛМИНСКОГО СЕЛЬСКОГО ПОСЕЛЕНИЯ  РОМОДАНОВСКОГО МУНИЦИПАЛЬНОГО РАЙОНА  РЕСПУБЛИКИ МОРДОВИЯ НА 2024 ГОД И НА ПЛАНОВЫЙ ПЕРИОД 2025 И 2026 ГОДОВ</w:t>
            </w:r>
            <w:r w:rsidRPr="00D674E0">
              <w:rPr>
                <w:b/>
                <w:bCs/>
                <w:sz w:val="24"/>
                <w:szCs w:val="24"/>
              </w:rPr>
              <w:br/>
              <w:t xml:space="preserve"> </w:t>
            </w:r>
          </w:p>
        </w:tc>
      </w:tr>
      <w:tr w:rsidR="00B370BA" w:rsidRPr="00D674E0" w:rsidTr="00432676">
        <w:trPr>
          <w:trHeight w:val="255"/>
        </w:trPr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ind w:right="352"/>
              <w:jc w:val="right"/>
            </w:pPr>
            <w:r w:rsidRPr="00D674E0">
              <w:t>(тыс. рублей)</w:t>
            </w:r>
          </w:p>
        </w:tc>
      </w:tr>
      <w:tr w:rsidR="00B370BA" w:rsidRPr="00D674E0" w:rsidTr="00432676">
        <w:trPr>
          <w:trHeight w:val="255"/>
        </w:trPr>
        <w:tc>
          <w:tcPr>
            <w:tcW w:w="2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674E0">
              <w:rPr>
                <w:b/>
                <w:bCs/>
              </w:rPr>
              <w:t xml:space="preserve"> Код 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674E0">
              <w:rPr>
                <w:b/>
                <w:bCs/>
              </w:rPr>
              <w:t xml:space="preserve"> Наименование </w:t>
            </w: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674E0">
              <w:rPr>
                <w:b/>
                <w:bCs/>
              </w:rPr>
              <w:t>Сумма</w:t>
            </w:r>
          </w:p>
        </w:tc>
      </w:tr>
      <w:tr w:rsidR="00B370BA" w:rsidRPr="00D674E0" w:rsidTr="00432676">
        <w:trPr>
          <w:trHeight w:val="330"/>
        </w:trPr>
        <w:tc>
          <w:tcPr>
            <w:tcW w:w="2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674E0">
              <w:rPr>
                <w:b/>
                <w:bCs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674E0">
              <w:rPr>
                <w:b/>
                <w:bCs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70BA" w:rsidRPr="00D674E0" w:rsidRDefault="00B370BA" w:rsidP="00432676">
            <w:pPr>
              <w:widowControl/>
              <w:autoSpaceDE/>
              <w:autoSpaceDN/>
              <w:adjustRightInd/>
              <w:ind w:left="-549" w:right="125"/>
              <w:jc w:val="center"/>
              <w:rPr>
                <w:b/>
                <w:bCs/>
              </w:rPr>
            </w:pPr>
            <w:r w:rsidRPr="00D674E0">
              <w:rPr>
                <w:b/>
                <w:bCs/>
              </w:rPr>
              <w:t>2026 год</w:t>
            </w:r>
          </w:p>
        </w:tc>
      </w:tr>
      <w:tr w:rsidR="00B370BA" w:rsidRPr="00D674E0" w:rsidTr="00432676">
        <w:trPr>
          <w:trHeight w:val="255"/>
        </w:trPr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674E0">
              <w:rPr>
                <w:b/>
                <w:bCs/>
              </w:rPr>
              <w:t>1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674E0">
              <w:rPr>
                <w:b/>
                <w:bCs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674E0">
              <w:rPr>
                <w:b/>
                <w:bCs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674E0">
              <w:rPr>
                <w:b/>
                <w:bCs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D674E0">
              <w:rPr>
                <w:b/>
                <w:bCs/>
              </w:rPr>
              <w:t>5</w:t>
            </w:r>
          </w:p>
        </w:tc>
      </w:tr>
      <w:tr w:rsidR="00B370BA" w:rsidRPr="00D674E0" w:rsidTr="00432676">
        <w:trPr>
          <w:trHeight w:val="315"/>
        </w:trPr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D674E0">
              <w:rPr>
                <w:b/>
                <w:bCs/>
                <w:sz w:val="22"/>
                <w:szCs w:val="22"/>
              </w:rPr>
              <w:t>2 00 00000 00 0000 000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D674E0">
              <w:rPr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D674E0">
              <w:rPr>
                <w:color w:val="000000"/>
                <w:sz w:val="24"/>
                <w:szCs w:val="24"/>
              </w:rPr>
              <w:t xml:space="preserve">        1 207,6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D674E0">
              <w:rPr>
                <w:color w:val="000000"/>
                <w:sz w:val="24"/>
                <w:szCs w:val="24"/>
              </w:rPr>
              <w:t xml:space="preserve">          894,4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0BA" w:rsidRPr="00D674E0" w:rsidRDefault="00B370BA" w:rsidP="00432676">
            <w:pPr>
              <w:widowControl/>
              <w:autoSpaceDE/>
              <w:autoSpaceDN/>
              <w:adjustRightInd/>
              <w:ind w:right="404"/>
              <w:rPr>
                <w:color w:val="000000"/>
                <w:sz w:val="24"/>
                <w:szCs w:val="24"/>
              </w:rPr>
            </w:pPr>
            <w:r w:rsidRPr="00D674E0">
              <w:rPr>
                <w:color w:val="000000"/>
                <w:sz w:val="24"/>
                <w:szCs w:val="24"/>
              </w:rPr>
              <w:t xml:space="preserve">           907,4   </w:t>
            </w:r>
          </w:p>
        </w:tc>
      </w:tr>
      <w:tr w:rsidR="00B370BA" w:rsidRPr="00D674E0" w:rsidTr="00432676">
        <w:trPr>
          <w:trHeight w:val="600"/>
        </w:trPr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noWrap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674E0">
              <w:rPr>
                <w:sz w:val="22"/>
                <w:szCs w:val="22"/>
              </w:rPr>
              <w:t>2 02 00000 00 0000 000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99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D674E0">
              <w:rPr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D674E0">
              <w:rPr>
                <w:color w:val="000000"/>
                <w:sz w:val="24"/>
                <w:szCs w:val="24"/>
              </w:rPr>
              <w:t xml:space="preserve">        1 207,6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D674E0">
              <w:rPr>
                <w:color w:val="000000"/>
                <w:sz w:val="24"/>
                <w:szCs w:val="24"/>
              </w:rPr>
              <w:t xml:space="preserve">          894,4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D674E0">
              <w:rPr>
                <w:color w:val="000000"/>
                <w:sz w:val="24"/>
                <w:szCs w:val="24"/>
              </w:rPr>
              <w:t xml:space="preserve">           907,4   </w:t>
            </w:r>
          </w:p>
        </w:tc>
      </w:tr>
      <w:tr w:rsidR="00B370BA" w:rsidRPr="00D674E0" w:rsidTr="00432676">
        <w:trPr>
          <w:trHeight w:val="570"/>
        </w:trPr>
        <w:tc>
          <w:tcPr>
            <w:tcW w:w="2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D674E0">
              <w:rPr>
                <w:sz w:val="22"/>
                <w:szCs w:val="22"/>
              </w:rPr>
              <w:t>2 02 10000 00 0000 150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22"/>
                <w:szCs w:val="22"/>
              </w:rPr>
            </w:pPr>
            <w:r w:rsidRPr="00D674E0">
              <w:rPr>
                <w:b/>
                <w:bCs/>
                <w:sz w:val="22"/>
                <w:szCs w:val="22"/>
              </w:rPr>
              <w:t>Дотации бюджетам бюджетной системы Российской Федерации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882,3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664,8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677,8   </w:t>
            </w:r>
          </w:p>
        </w:tc>
      </w:tr>
      <w:tr w:rsidR="00B370BA" w:rsidRPr="00D674E0" w:rsidTr="00432676">
        <w:trPr>
          <w:trHeight w:val="405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 xml:space="preserve">  2 02 15001 00 0000 150</w:t>
            </w:r>
          </w:p>
        </w:tc>
        <w:tc>
          <w:tcPr>
            <w:tcW w:w="43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 xml:space="preserve">  Дотации на выравнивание бюджетной обеспеченности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795,3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664,8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677,8   </w:t>
            </w:r>
          </w:p>
        </w:tc>
      </w:tr>
      <w:tr w:rsidR="00B370BA" w:rsidRPr="00D674E0" w:rsidTr="00432676">
        <w:trPr>
          <w:trHeight w:val="9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>2 02 15001 10 0000 150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795,3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664,8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677,8   </w:t>
            </w:r>
          </w:p>
        </w:tc>
      </w:tr>
      <w:tr w:rsidR="00B370BA" w:rsidRPr="00D674E0" w:rsidTr="00432676">
        <w:trPr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>2 02 15002 00 0000 150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>Дотация бюджетам на поддержку мер по обеспечению сбалансированности бюджетов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  87,0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> </w:t>
            </w:r>
          </w:p>
        </w:tc>
      </w:tr>
      <w:tr w:rsidR="00B370BA" w:rsidRPr="00D674E0" w:rsidTr="00432676">
        <w:trPr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>2 02 15002 10 0000 150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  87,0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> </w:t>
            </w:r>
          </w:p>
        </w:tc>
      </w:tr>
      <w:tr w:rsidR="00B370BA" w:rsidRPr="00D674E0" w:rsidTr="00432676">
        <w:trPr>
          <w:trHeight w:val="6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 xml:space="preserve">  2 02 30000 00 0000 150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CCFF"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114,8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119,1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119,1   </w:t>
            </w:r>
          </w:p>
        </w:tc>
      </w:tr>
      <w:tr w:rsidR="00B370BA" w:rsidRPr="00D674E0" w:rsidTr="00432676">
        <w:trPr>
          <w:trHeight w:val="9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 xml:space="preserve">  2 02 30024 00 0000 150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    0,4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   0,4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    0,4   </w:t>
            </w:r>
          </w:p>
        </w:tc>
      </w:tr>
      <w:tr w:rsidR="00B370BA" w:rsidRPr="00D674E0" w:rsidTr="00432676">
        <w:trPr>
          <w:trHeight w:val="9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 xml:space="preserve">  2 02 30024 10 0000 150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    0,4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   0,4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    0,4   </w:t>
            </w:r>
          </w:p>
        </w:tc>
      </w:tr>
      <w:tr w:rsidR="00B370BA" w:rsidRPr="00D674E0" w:rsidTr="00432676">
        <w:trPr>
          <w:trHeight w:val="9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 xml:space="preserve"> 2 02 35118  00 0000 150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 xml:space="preserve">  Субвенции бюджетам на осуществление первичного воинского учета органами местного самоуправления поселений,муниципальных и городских округов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114,4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118,7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118,7   </w:t>
            </w:r>
          </w:p>
        </w:tc>
      </w:tr>
      <w:tr w:rsidR="00B370BA" w:rsidRPr="00D674E0" w:rsidTr="00432676">
        <w:trPr>
          <w:trHeight w:val="12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 xml:space="preserve"> 2 02 35118 10 0000 150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поселений,муниципальных и городских округов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114,4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118,7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118,7   </w:t>
            </w:r>
          </w:p>
        </w:tc>
      </w:tr>
      <w:tr w:rsidR="00B370BA" w:rsidRPr="00D674E0" w:rsidTr="00432676">
        <w:trPr>
          <w:trHeight w:val="315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 xml:space="preserve"> 2 02 40000 00 0000 150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FF"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210,5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110,5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110,5   </w:t>
            </w:r>
          </w:p>
        </w:tc>
      </w:tr>
      <w:tr w:rsidR="00B370BA" w:rsidRPr="00D674E0" w:rsidTr="00432676">
        <w:trPr>
          <w:trHeight w:val="1185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>2 02 40014 00 0000 150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210,5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110,5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110,5   </w:t>
            </w:r>
          </w:p>
        </w:tc>
      </w:tr>
      <w:tr w:rsidR="00B370BA" w:rsidRPr="00D674E0" w:rsidTr="00432676">
        <w:trPr>
          <w:trHeight w:val="1500"/>
        </w:trPr>
        <w:tc>
          <w:tcPr>
            <w:tcW w:w="22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>2 02 40014 10 0000 150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D674E0">
              <w:rPr>
                <w:color w:val="000000"/>
                <w:sz w:val="22"/>
                <w:szCs w:val="22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210,5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110,5 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D674E0" w:rsidRDefault="00B370BA" w:rsidP="00D674E0">
            <w:pPr>
              <w:widowControl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D674E0">
              <w:rPr>
                <w:sz w:val="24"/>
                <w:szCs w:val="24"/>
              </w:rPr>
              <w:t xml:space="preserve">           110,5   </w:t>
            </w:r>
          </w:p>
        </w:tc>
      </w:tr>
    </w:tbl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720" w:type="dxa"/>
        <w:tblInd w:w="108" w:type="dxa"/>
        <w:tblLook w:val="0000"/>
      </w:tblPr>
      <w:tblGrid>
        <w:gridCol w:w="3105"/>
        <w:gridCol w:w="598"/>
        <w:gridCol w:w="436"/>
        <w:gridCol w:w="564"/>
        <w:gridCol w:w="396"/>
        <w:gridCol w:w="316"/>
        <w:gridCol w:w="396"/>
        <w:gridCol w:w="666"/>
        <w:gridCol w:w="546"/>
        <w:gridCol w:w="1259"/>
        <w:gridCol w:w="1259"/>
        <w:gridCol w:w="1259"/>
      </w:tblGrid>
      <w:tr w:rsidR="00B370BA" w:rsidRPr="006B1F52" w:rsidTr="006B1F52">
        <w:trPr>
          <w:trHeight w:val="2475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bookmarkStart w:id="1" w:name="RANGE!A1:L85"/>
            <w:bookmarkEnd w:id="1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6B1F52">
              <w:rPr>
                <w:color w:val="000000"/>
              </w:rPr>
              <w:t xml:space="preserve">Приложение 3 </w:t>
            </w:r>
            <w:r w:rsidRPr="006B1F52">
              <w:rPr>
                <w:color w:val="000000"/>
              </w:rPr>
              <w:br/>
              <w:t>к проекту решения  Совета депутатов Салминского сельского поселения Ромодановского муниципального района Республики Мордовия «О бюджете Салминского сельского поселения Ромодановского муниципального района Республики Мордовия на 2024 год и на плановый период 2025 и 2026 годов»</w:t>
            </w:r>
          </w:p>
        </w:tc>
      </w:tr>
      <w:tr w:rsidR="00B370BA" w:rsidRPr="006B1F52" w:rsidTr="006B1F52">
        <w:trPr>
          <w:trHeight w:val="1320"/>
        </w:trPr>
        <w:tc>
          <w:tcPr>
            <w:tcW w:w="1072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6B1F52">
              <w:rPr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6B1F52">
              <w:rPr>
                <w:b/>
                <w:bCs/>
                <w:color w:val="000000"/>
                <w:sz w:val="24"/>
                <w:szCs w:val="24"/>
              </w:rPr>
              <w:br/>
              <w:t>РАСХОДОВ БЮДЖЕТА САЛМИНСКОГО СЕЛЬСКОГО ПОСЕЛЕНИЯ РОМОДАНОВСКОГО МУНИЦИПАЛЬНОГО РАЙОНА РЕСПУБЛИКИ МОРДОВИЯ НА 2024 ГОД И НА ПЛАНОВЫЙ ПЕРИОД 2025 И 2026 ГОДОВ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6B1F52">
              <w:rPr>
                <w:color w:val="000000"/>
              </w:rPr>
              <w:t>(тыс. рублей)</w:t>
            </w:r>
          </w:p>
        </w:tc>
      </w:tr>
      <w:tr w:rsidR="00B370BA" w:rsidRPr="006B1F52" w:rsidTr="006B1F52">
        <w:trPr>
          <w:trHeight w:val="398"/>
        </w:trPr>
        <w:tc>
          <w:tcPr>
            <w:tcW w:w="3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Сумма</w:t>
            </w:r>
          </w:p>
        </w:tc>
      </w:tr>
      <w:tr w:rsidR="00B370BA" w:rsidRPr="006B1F52" w:rsidTr="006B1F52">
        <w:trPr>
          <w:trHeight w:val="327"/>
        </w:trPr>
        <w:tc>
          <w:tcPr>
            <w:tcW w:w="3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2026 год</w:t>
            </w:r>
          </w:p>
        </w:tc>
      </w:tr>
      <w:tr w:rsidR="00B370BA" w:rsidRPr="006B1F52" w:rsidTr="006B1F52">
        <w:trPr>
          <w:trHeight w:val="289"/>
        </w:trPr>
        <w:tc>
          <w:tcPr>
            <w:tcW w:w="33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3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9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10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11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6B1F52">
              <w:rPr>
                <w:b/>
                <w:bCs/>
                <w:color w:val="000000"/>
              </w:rPr>
              <w:t>12</w:t>
            </w:r>
          </w:p>
        </w:tc>
      </w:tr>
      <w:tr w:rsidR="00B370BA" w:rsidRPr="006B1F52" w:rsidTr="006B1F52">
        <w:trPr>
          <w:trHeight w:val="1425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1 519,7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1 206,4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1 213,9</w:t>
            </w:r>
          </w:p>
        </w:tc>
      </w:tr>
      <w:tr w:rsidR="00B370BA" w:rsidRPr="006B1F52" w:rsidTr="006B1F52">
        <w:trPr>
          <w:trHeight w:val="3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B1F5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B1F5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B1F5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B1F5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944,8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790,6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736,9</w:t>
            </w:r>
          </w:p>
        </w:tc>
      </w:tr>
      <w:tr w:rsidR="00B370BA" w:rsidRPr="006B1F52" w:rsidTr="006B1F52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B1F5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B1F5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B1F5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6B1F52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378,1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348,6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317,7</w:t>
            </w:r>
          </w:p>
        </w:tc>
      </w:tr>
      <w:tr w:rsidR="00B370BA" w:rsidRPr="006B1F52" w:rsidTr="006B1F52">
        <w:trPr>
          <w:trHeight w:val="15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378,1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348,6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317,7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378,1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348,6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317,7</w:t>
            </w:r>
          </w:p>
        </w:tc>
      </w:tr>
      <w:tr w:rsidR="00B370BA" w:rsidRPr="006B1F52" w:rsidTr="006B1F52">
        <w:trPr>
          <w:trHeight w:val="6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378,1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348,6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317,7</w:t>
            </w:r>
          </w:p>
        </w:tc>
      </w:tr>
      <w:tr w:rsidR="00B370BA" w:rsidRPr="006B1F52" w:rsidTr="006B1F52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378,1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348,6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317,7</w:t>
            </w:r>
          </w:p>
        </w:tc>
      </w:tr>
      <w:tr w:rsidR="00B370BA" w:rsidRPr="006B1F52" w:rsidTr="006B1F52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378,1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348,6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317,7</w:t>
            </w:r>
          </w:p>
        </w:tc>
      </w:tr>
      <w:tr w:rsidR="00B370BA" w:rsidRPr="006B1F52" w:rsidTr="006B1F52">
        <w:trPr>
          <w:trHeight w:val="17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561,7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437,0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414,2</w:t>
            </w:r>
          </w:p>
        </w:tc>
      </w:tr>
      <w:tr w:rsidR="00B370BA" w:rsidRPr="006B1F52" w:rsidTr="006B1F52">
        <w:trPr>
          <w:trHeight w:val="168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561,3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436,6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413,8</w:t>
            </w:r>
          </w:p>
        </w:tc>
      </w:tr>
      <w:tr w:rsidR="00B370BA" w:rsidRPr="006B1F52" w:rsidTr="006B1F52">
        <w:trPr>
          <w:trHeight w:val="9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 xml:space="preserve">Расходы в рамках обеспечения деятельности Администрации Салминского сельского поселения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561,3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436,6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413,8</w:t>
            </w:r>
          </w:p>
        </w:tc>
      </w:tr>
      <w:tr w:rsidR="00B370BA" w:rsidRPr="006B1F52" w:rsidTr="006B1F52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254,8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254,8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254,8</w:t>
            </w:r>
          </w:p>
        </w:tc>
      </w:tr>
      <w:tr w:rsidR="00B370BA" w:rsidRPr="006B1F52" w:rsidTr="006B1F52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254,8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254,8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254,8</w:t>
            </w:r>
          </w:p>
        </w:tc>
      </w:tr>
      <w:tr w:rsidR="00B370BA" w:rsidRPr="006B1F52" w:rsidTr="006B1F52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254,8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254,8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254,8</w:t>
            </w:r>
          </w:p>
        </w:tc>
      </w:tr>
      <w:tr w:rsidR="00B370BA" w:rsidRPr="006B1F52" w:rsidTr="006B1F52">
        <w:trPr>
          <w:trHeight w:val="6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306,5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181,8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159,0</w:t>
            </w:r>
          </w:p>
        </w:tc>
      </w:tr>
      <w:tr w:rsidR="00B370BA" w:rsidRPr="006B1F52" w:rsidTr="006B1F52">
        <w:trPr>
          <w:trHeight w:val="8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301,5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176,8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154,0</w:t>
            </w:r>
          </w:p>
        </w:tc>
      </w:tr>
      <w:tr w:rsidR="00B370BA" w:rsidRPr="006B1F52" w:rsidTr="006B1F52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301,5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176,8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154,0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</w:tr>
      <w:tr w:rsidR="00B370BA" w:rsidRPr="006B1F52" w:rsidTr="006B1F52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</w:tr>
      <w:tr w:rsidR="00B370BA" w:rsidRPr="006B1F52" w:rsidTr="006B1F52">
        <w:trPr>
          <w:trHeight w:val="15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Непрограммные расходы главных распорядителей средств бюджета 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</w:tr>
      <w:tr w:rsidR="00B370BA" w:rsidRPr="006B1F52" w:rsidTr="006B1F52">
        <w:trPr>
          <w:trHeight w:val="229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</w:tr>
      <w:tr w:rsidR="00B370BA" w:rsidRPr="006B1F52" w:rsidTr="006B1F52">
        <w:trPr>
          <w:trHeight w:val="3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</w:tr>
      <w:tr w:rsidR="00B370BA" w:rsidRPr="006B1F52" w:rsidTr="006B1F52">
        <w:trPr>
          <w:trHeight w:val="9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</w:tr>
      <w:tr w:rsidR="00B370BA" w:rsidRPr="006B1F52" w:rsidTr="006B1F52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0,4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</w:tr>
      <w:tr w:rsidR="00B370BA" w:rsidRPr="006B1F52" w:rsidTr="006B1F52">
        <w:trPr>
          <w:trHeight w:val="16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Непрограммные расходы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</w:tr>
      <w:tr w:rsidR="00B370BA" w:rsidRPr="006B1F52" w:rsidTr="006B1F52">
        <w:trPr>
          <w:trHeight w:val="223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</w:tr>
      <w:tr w:rsidR="00B370BA" w:rsidRPr="006B1F52" w:rsidTr="006B1F52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Резервный фонд администрации Салминского сельского поселени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114,4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118,7</w:t>
            </w:r>
          </w:p>
        </w:tc>
      </w:tr>
      <w:tr w:rsidR="00B370BA" w:rsidRPr="006B1F52" w:rsidTr="006B1F52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114,4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118,7</w:t>
            </w:r>
          </w:p>
        </w:tc>
      </w:tr>
      <w:tr w:rsidR="00B370BA" w:rsidRPr="006B1F52" w:rsidTr="006B1F52">
        <w:trPr>
          <w:trHeight w:val="15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114,4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118,7</w:t>
            </w:r>
          </w:p>
        </w:tc>
      </w:tr>
      <w:tr w:rsidR="00B370BA" w:rsidRPr="006B1F52" w:rsidTr="006B1F52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114,4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118,7</w:t>
            </w:r>
          </w:p>
        </w:tc>
      </w:tr>
      <w:tr w:rsidR="00B370BA" w:rsidRPr="006B1F52" w:rsidTr="006B1F52">
        <w:trPr>
          <w:trHeight w:val="1500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Основное мероприятие "Обеспечение и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114,4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118,7</w:t>
            </w:r>
          </w:p>
        </w:tc>
      </w:tr>
      <w:tr w:rsidR="00B370BA" w:rsidRPr="006B1F52" w:rsidTr="006B1F52">
        <w:trPr>
          <w:trHeight w:val="219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114,4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118,7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118,7</w:t>
            </w:r>
          </w:p>
        </w:tc>
      </w:tr>
      <w:tr w:rsidR="00B370BA" w:rsidRPr="006B1F52" w:rsidTr="006B1F52">
        <w:trPr>
          <w:trHeight w:val="24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109,4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113,7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113,7</w:t>
            </w:r>
          </w:p>
        </w:tc>
      </w:tr>
      <w:tr w:rsidR="00B370BA" w:rsidRPr="006B1F52" w:rsidTr="006B1F52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120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109,4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113,7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113,7</w:t>
            </w:r>
          </w:p>
        </w:tc>
      </w:tr>
      <w:tr w:rsidR="00B370BA" w:rsidRPr="006B1F52" w:rsidTr="006B1F52">
        <w:trPr>
          <w:trHeight w:val="106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</w:tr>
      <w:tr w:rsidR="00B370BA" w:rsidRPr="006B1F52" w:rsidTr="006B1F52">
        <w:trPr>
          <w:trHeight w:val="12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02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5,0</w:t>
            </w:r>
          </w:p>
        </w:tc>
      </w:tr>
      <w:tr w:rsidR="00B370BA" w:rsidRPr="006B1F52" w:rsidTr="006B1F52">
        <w:trPr>
          <w:trHeight w:val="3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</w:tr>
      <w:tr w:rsidR="00B370BA" w:rsidRPr="006B1F52" w:rsidTr="006B1F52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</w:tr>
      <w:tr w:rsidR="00B370BA" w:rsidRPr="006B1F52" w:rsidTr="006B1F52">
        <w:trPr>
          <w:trHeight w:val="208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Муниципальная программа «Комплексного развития транспортной инфраструктуры Салминского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</w:tr>
      <w:tr w:rsidR="00B370BA" w:rsidRPr="006B1F52" w:rsidTr="006B1F52">
        <w:trPr>
          <w:trHeight w:val="18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пользоваемя  в границах поселения, поддержание дорожного полотна в работоспособном состоянии"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</w:tr>
      <w:tr w:rsidR="00B370BA" w:rsidRPr="006B1F52" w:rsidTr="006B1F52">
        <w:trPr>
          <w:trHeight w:val="75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</w:tr>
      <w:tr w:rsidR="00B370BA" w:rsidRPr="006B1F52" w:rsidTr="006B1F52">
        <w:trPr>
          <w:trHeight w:val="94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</w:tr>
      <w:tr w:rsidR="00B370BA" w:rsidRPr="006B1F52" w:rsidTr="006B1F52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04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110,5</w:t>
            </w:r>
          </w:p>
        </w:tc>
      </w:tr>
      <w:tr w:rsidR="00B370BA" w:rsidRPr="006B1F52" w:rsidTr="006B1F52">
        <w:trPr>
          <w:trHeight w:val="31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162,0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69,1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99,4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162,0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69,1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99,4</w:t>
            </w:r>
          </w:p>
        </w:tc>
      </w:tr>
      <w:tr w:rsidR="00B370BA" w:rsidRPr="006B1F52" w:rsidTr="006B1F52">
        <w:trPr>
          <w:trHeight w:val="216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>Муниципальная программа "Комплексного развития социальной  инфраструктуры Салминского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162,0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69,1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99,4</w:t>
            </w:r>
          </w:p>
        </w:tc>
      </w:tr>
      <w:tr w:rsidR="00B370BA" w:rsidRPr="006B1F52" w:rsidTr="006B1F52">
        <w:trPr>
          <w:trHeight w:val="7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162,0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69,1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99,4</w:t>
            </w:r>
          </w:p>
        </w:tc>
      </w:tr>
      <w:tr w:rsidR="00B370BA" w:rsidRPr="006B1F52" w:rsidTr="006B1F52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62,0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34,1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49,4</w:t>
            </w:r>
          </w:p>
        </w:tc>
      </w:tr>
      <w:tr w:rsidR="00B370BA" w:rsidRPr="006B1F52" w:rsidTr="006B1F52">
        <w:trPr>
          <w:trHeight w:val="108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62,0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34,1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49,4</w:t>
            </w:r>
          </w:p>
        </w:tc>
      </w:tr>
      <w:tr w:rsidR="00B370BA" w:rsidRPr="006B1F52" w:rsidTr="006B1F52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62,0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34,1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49,4</w:t>
            </w:r>
          </w:p>
        </w:tc>
      </w:tr>
      <w:tr w:rsidR="00B370BA" w:rsidRPr="006B1F52" w:rsidTr="006B1F52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Основное мероприятие "Освещение территории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50,0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50,0</w:t>
            </w:r>
          </w:p>
        </w:tc>
      </w:tr>
      <w:tr w:rsidR="00B370BA" w:rsidRPr="006B1F52" w:rsidTr="006B1F52">
        <w:trPr>
          <w:trHeight w:val="9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50,0</w:t>
            </w:r>
          </w:p>
        </w:tc>
      </w:tr>
      <w:tr w:rsidR="00B370BA" w:rsidRPr="006B1F52" w:rsidTr="006B1F52">
        <w:trPr>
          <w:trHeight w:val="12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05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240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100,0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35,0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50,0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6B1F52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</w:tr>
      <w:tr w:rsidR="00B370BA" w:rsidRPr="006B1F52" w:rsidTr="006B1F52">
        <w:trPr>
          <w:trHeight w:val="157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Непрограммные расходы главных распорядителей средств  бюджета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</w:tr>
      <w:tr w:rsidR="00B370BA" w:rsidRPr="006B1F52" w:rsidTr="006B1F52">
        <w:trPr>
          <w:trHeight w:val="213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</w:tr>
      <w:tr w:rsidR="00B370BA" w:rsidRPr="006B1F52" w:rsidTr="006B1F52">
        <w:trPr>
          <w:trHeight w:val="9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</w:tr>
      <w:tr w:rsidR="00B370BA" w:rsidRPr="006B1F52" w:rsidTr="006B1F52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</w:tr>
      <w:tr w:rsidR="00B370BA" w:rsidRPr="006B1F52" w:rsidTr="006B1F52">
        <w:trPr>
          <w:trHeight w:val="600"/>
        </w:trPr>
        <w:tc>
          <w:tcPr>
            <w:tcW w:w="33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10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310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85,8</w:t>
            </w:r>
          </w:p>
        </w:tc>
      </w:tr>
      <w:tr w:rsidR="00B370BA" w:rsidRPr="006B1F52" w:rsidTr="006B1F52">
        <w:trPr>
          <w:trHeight w:val="705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Обслуживание государственного (муниципального)долга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</w:tr>
      <w:tr w:rsidR="00B370BA" w:rsidRPr="006B1F52" w:rsidTr="006B1F52">
        <w:trPr>
          <w:trHeight w:val="63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Обслуживание государственного (муниципального)внутреннего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</w:tr>
      <w:tr w:rsidR="00B370BA" w:rsidRPr="006B1F52" w:rsidTr="006B1F52">
        <w:trPr>
          <w:trHeight w:val="150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Непрограммные расходы главных распорядителей средств  бюджета Алтарского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</w:tr>
      <w:tr w:rsidR="00B370BA" w:rsidRPr="006B1F52" w:rsidTr="006B1F52">
        <w:trPr>
          <w:trHeight w:val="177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Алтарского сельского поселения Ромодановского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</w:tr>
      <w:tr w:rsidR="00B370BA" w:rsidRPr="006B1F52" w:rsidTr="006B1F52">
        <w:trPr>
          <w:trHeight w:val="585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</w:tr>
      <w:tr w:rsidR="00B370BA" w:rsidRPr="006B1F52" w:rsidTr="006B1F52">
        <w:trPr>
          <w:trHeight w:val="63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Обслуживание государственного (муниципального)долга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700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</w:tr>
      <w:tr w:rsidR="00B370BA" w:rsidRPr="006B1F52" w:rsidTr="006B1F52">
        <w:trPr>
          <w:trHeight w:val="66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13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730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2,2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29,5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60,4 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29,5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60,4 </w:t>
            </w:r>
          </w:p>
        </w:tc>
      </w:tr>
      <w:tr w:rsidR="00B370BA" w:rsidRPr="006B1F52" w:rsidTr="006B1F52">
        <w:trPr>
          <w:trHeight w:val="1605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 Обеспечение деятельности   Администрации Салминского сельского поселения Ромодановского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29,5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60,4 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 Высшее должностное лицо 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29,5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60,4 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29,5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60,4 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 Иные бюджетные ассигнования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29,5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60,4 </w:t>
            </w:r>
          </w:p>
        </w:tc>
      </w:tr>
      <w:tr w:rsidR="00B370BA" w:rsidRPr="006B1F52" w:rsidTr="006B1F52">
        <w:trPr>
          <w:trHeight w:val="300"/>
        </w:trPr>
        <w:tc>
          <w:tcPr>
            <w:tcW w:w="3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 Резервные средства 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923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</w:t>
            </w:r>
          </w:p>
        </w:tc>
        <w:tc>
          <w:tcPr>
            <w:tcW w:w="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6B1F52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6B1F52">
              <w:rPr>
                <w:sz w:val="22"/>
                <w:szCs w:val="22"/>
              </w:rPr>
              <w:t>870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0,0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29,5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6B1F52">
              <w:rPr>
                <w:color w:val="000000"/>
                <w:sz w:val="22"/>
                <w:szCs w:val="22"/>
              </w:rPr>
              <w:t xml:space="preserve">60,4 </w:t>
            </w:r>
          </w:p>
        </w:tc>
      </w:tr>
      <w:tr w:rsidR="00B370BA" w:rsidRPr="006B1F52" w:rsidTr="006B1F52">
        <w:trPr>
          <w:trHeight w:val="255"/>
        </w:trPr>
        <w:tc>
          <w:tcPr>
            <w:tcW w:w="3378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6B1F52" w:rsidRDefault="00B370BA" w:rsidP="006B1F52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</w:tbl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840" w:type="dxa"/>
        <w:tblInd w:w="108" w:type="dxa"/>
        <w:tblLook w:val="0000"/>
      </w:tblPr>
      <w:tblGrid>
        <w:gridCol w:w="3668"/>
        <w:gridCol w:w="436"/>
        <w:gridCol w:w="564"/>
        <w:gridCol w:w="396"/>
        <w:gridCol w:w="363"/>
        <w:gridCol w:w="396"/>
        <w:gridCol w:w="691"/>
        <w:gridCol w:w="546"/>
        <w:gridCol w:w="1260"/>
        <w:gridCol w:w="1260"/>
        <w:gridCol w:w="1260"/>
      </w:tblGrid>
      <w:tr w:rsidR="00B370BA" w:rsidRPr="00432676" w:rsidTr="00432676">
        <w:trPr>
          <w:trHeight w:val="210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432676">
              <w:rPr>
                <w:color w:val="000000"/>
              </w:rPr>
              <w:t xml:space="preserve">Приложение 4 </w:t>
            </w:r>
            <w:r w:rsidRPr="00432676">
              <w:rPr>
                <w:color w:val="000000"/>
              </w:rPr>
              <w:br/>
              <w:t>к проекту решения  Совета депутатов Салминского сельского поселения Ромодановского муниципального района Республики Мордовия «О бюджете Салминского сельского поселеняи  Ромодановского муниципального района Республики Мордовия на 2024 год и на плановый период 2025 и 2026 годов»</w:t>
            </w:r>
          </w:p>
        </w:tc>
      </w:tr>
      <w:tr w:rsidR="00B370BA" w:rsidRPr="00432676" w:rsidTr="00432676">
        <w:trPr>
          <w:trHeight w:val="2535"/>
        </w:trPr>
        <w:tc>
          <w:tcPr>
            <w:tcW w:w="1084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32676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432676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САЛМИНСКОГО СЕЛЬСКОГО ПОСЕЛЕНИЯ  РОМОДАНОВСКОГО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</w:t>
            </w:r>
            <w:r w:rsidRPr="00432676">
              <w:rPr>
                <w:b/>
                <w:bCs/>
                <w:color w:val="000000"/>
                <w:sz w:val="24"/>
                <w:szCs w:val="24"/>
              </w:rPr>
              <w:br/>
              <w:t>2025 И 2026 ГОДОВ</w:t>
            </w:r>
          </w:p>
        </w:tc>
      </w:tr>
      <w:tr w:rsidR="00B370BA" w:rsidRPr="00432676" w:rsidTr="00432676">
        <w:trPr>
          <w:trHeight w:val="360"/>
        </w:trPr>
        <w:tc>
          <w:tcPr>
            <w:tcW w:w="3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24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432676">
              <w:rPr>
                <w:color w:val="000000"/>
              </w:rPr>
              <w:t>(тыс. рублей)</w:t>
            </w:r>
          </w:p>
        </w:tc>
      </w:tr>
      <w:tr w:rsidR="00B370BA" w:rsidRPr="00432676" w:rsidTr="00432676">
        <w:trPr>
          <w:trHeight w:val="405"/>
        </w:trPr>
        <w:tc>
          <w:tcPr>
            <w:tcW w:w="3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Сумма</w:t>
            </w:r>
          </w:p>
        </w:tc>
      </w:tr>
      <w:tr w:rsidR="00B370BA" w:rsidRPr="00432676" w:rsidTr="00432676">
        <w:trPr>
          <w:trHeight w:val="330"/>
        </w:trPr>
        <w:tc>
          <w:tcPr>
            <w:tcW w:w="3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2026 год</w:t>
            </w:r>
          </w:p>
        </w:tc>
      </w:tr>
      <w:tr w:rsidR="00B370BA" w:rsidRPr="00432676" w:rsidTr="00432676">
        <w:trPr>
          <w:trHeight w:val="570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4"/>
                <w:szCs w:val="24"/>
              </w:rPr>
            </w:pPr>
            <w:r w:rsidRPr="00432676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11</w:t>
            </w:r>
          </w:p>
        </w:tc>
      </w:tr>
      <w:tr w:rsidR="00B370BA" w:rsidRPr="00432676" w:rsidTr="00432676">
        <w:trPr>
          <w:trHeight w:val="3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432676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432676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432676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1 519,7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1 206,4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1 213,9</w:t>
            </w:r>
          </w:p>
        </w:tc>
      </w:tr>
      <w:tr w:rsidR="00B370BA" w:rsidRPr="00432676" w:rsidTr="00432676">
        <w:trPr>
          <w:trHeight w:val="46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944,8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790,6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736,9</w:t>
            </w:r>
          </w:p>
        </w:tc>
      </w:tr>
      <w:tr w:rsidR="00B370BA" w:rsidRPr="00432676" w:rsidTr="00432676">
        <w:trPr>
          <w:trHeight w:val="12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317,7</w:t>
            </w:r>
          </w:p>
        </w:tc>
      </w:tr>
      <w:tr w:rsidR="00B370BA" w:rsidRPr="00432676" w:rsidTr="00432676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317,7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317,7</w:t>
            </w:r>
          </w:p>
        </w:tc>
      </w:tr>
      <w:tr w:rsidR="00B370BA" w:rsidRPr="00432676" w:rsidTr="00432676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317,7</w:t>
            </w:r>
          </w:p>
        </w:tc>
      </w:tr>
      <w:tr w:rsidR="00B370BA" w:rsidRPr="00432676" w:rsidTr="00432676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317,7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317,7</w:t>
            </w:r>
          </w:p>
        </w:tc>
      </w:tr>
      <w:tr w:rsidR="00B370BA" w:rsidRPr="00432676" w:rsidTr="00432676">
        <w:trPr>
          <w:trHeight w:val="16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561,7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436,6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413,8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 xml:space="preserve">Расходы в рамках обеспечения деятельности Администрации Салминского сельского поселения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561,3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436,6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413,8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254,8</w:t>
            </w:r>
          </w:p>
        </w:tc>
      </w:tr>
      <w:tr w:rsidR="00B370BA" w:rsidRPr="00432676" w:rsidTr="00432676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254,8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254,8</w:t>
            </w:r>
          </w:p>
        </w:tc>
      </w:tr>
      <w:tr w:rsidR="00B370BA" w:rsidRPr="00432676" w:rsidTr="00432676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306,5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181,8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159,0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154,0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301,5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154,0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</w:tr>
      <w:tr w:rsidR="00B370BA" w:rsidRPr="00432676" w:rsidTr="00432676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</w:tr>
      <w:tr w:rsidR="00B370BA" w:rsidRPr="00432676" w:rsidTr="00432676">
        <w:trPr>
          <w:trHeight w:val="16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Непрограммные расходы главных распорядителей средств бюджета 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</w:tr>
      <w:tr w:rsidR="00B370BA" w:rsidRPr="00432676" w:rsidTr="00432676">
        <w:trPr>
          <w:trHeight w:val="17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</w:tr>
      <w:tr w:rsidR="00B370BA" w:rsidRPr="00432676" w:rsidTr="00432676">
        <w:trPr>
          <w:trHeight w:val="30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0,4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</w:tr>
      <w:tr w:rsidR="00B370BA" w:rsidRPr="00432676" w:rsidTr="00432676">
        <w:trPr>
          <w:trHeight w:val="16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Непрограммные расходы главных распорядителей средств бюджета 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</w:tr>
      <w:tr w:rsidR="00B370BA" w:rsidRPr="00432676" w:rsidTr="00432676">
        <w:trPr>
          <w:trHeight w:val="19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</w:tr>
      <w:tr w:rsidR="00B370BA" w:rsidRPr="00432676" w:rsidTr="00432676">
        <w:trPr>
          <w:trHeight w:val="12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Резервный фонд администрации Салминского сельского поселени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</w:tr>
      <w:tr w:rsidR="00B370BA" w:rsidRPr="00432676" w:rsidTr="00432676">
        <w:trPr>
          <w:trHeight w:val="4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 xml:space="preserve">11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118,7</w:t>
            </w:r>
          </w:p>
        </w:tc>
      </w:tr>
      <w:tr w:rsidR="00B370BA" w:rsidRPr="00432676" w:rsidTr="00432676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118,7</w:t>
            </w:r>
          </w:p>
        </w:tc>
      </w:tr>
      <w:tr w:rsidR="00B370BA" w:rsidRPr="00432676" w:rsidTr="00432676">
        <w:trPr>
          <w:trHeight w:val="12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118,7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118,7</w:t>
            </w:r>
          </w:p>
        </w:tc>
      </w:tr>
      <w:tr w:rsidR="00B370BA" w:rsidRPr="00432676" w:rsidTr="00432676">
        <w:trPr>
          <w:trHeight w:val="1560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i/>
                <w:iCs/>
                <w:sz w:val="22"/>
                <w:szCs w:val="22"/>
              </w:rPr>
            </w:pPr>
            <w:r w:rsidRPr="00432676">
              <w:rPr>
                <w:b/>
                <w:bCs/>
                <w:i/>
                <w:iCs/>
                <w:sz w:val="22"/>
                <w:szCs w:val="22"/>
              </w:rPr>
              <w:t>Основное мероприятие "Обеспечение и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118,7</w:t>
            </w:r>
          </w:p>
        </w:tc>
      </w:tr>
      <w:tr w:rsidR="00B370BA" w:rsidRPr="00432676" w:rsidTr="00432676">
        <w:trPr>
          <w:trHeight w:val="1845"/>
        </w:trPr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118,7</w:t>
            </w:r>
          </w:p>
        </w:tc>
      </w:tr>
      <w:tr w:rsidR="00B370BA" w:rsidRPr="00432676" w:rsidTr="00432676">
        <w:trPr>
          <w:trHeight w:val="21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113,7</w:t>
            </w:r>
          </w:p>
        </w:tc>
      </w:tr>
      <w:tr w:rsidR="00B370BA" w:rsidRPr="00432676" w:rsidTr="00432676">
        <w:trPr>
          <w:trHeight w:val="88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113,7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5,0</w:t>
            </w:r>
          </w:p>
        </w:tc>
      </w:tr>
      <w:tr w:rsidR="00B370BA" w:rsidRPr="00432676" w:rsidTr="00432676">
        <w:trPr>
          <w:trHeight w:val="3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</w:tr>
      <w:tr w:rsidR="00B370BA" w:rsidRPr="00432676" w:rsidTr="00432676">
        <w:trPr>
          <w:trHeight w:val="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</w:tr>
      <w:tr w:rsidR="00B370BA" w:rsidRPr="00432676" w:rsidTr="00432676">
        <w:trPr>
          <w:trHeight w:val="18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Муниципальная программа «Комплексного развития транспортной инфраструктуры Салминского 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</w:tr>
      <w:tr w:rsidR="00B370BA" w:rsidRPr="00432676" w:rsidTr="00432676">
        <w:trPr>
          <w:trHeight w:val="15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поселения, поддержание дорожного полотна в работоспособном состоянии"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</w:tr>
      <w:tr w:rsidR="00B370BA" w:rsidRPr="00432676" w:rsidTr="00432676">
        <w:trPr>
          <w:trHeight w:val="634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110,5</w:t>
            </w:r>
          </w:p>
        </w:tc>
      </w:tr>
      <w:tr w:rsidR="00B370BA" w:rsidRPr="00432676" w:rsidTr="00432676">
        <w:trPr>
          <w:trHeight w:val="43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99,4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99,4</w:t>
            </w:r>
          </w:p>
        </w:tc>
      </w:tr>
      <w:tr w:rsidR="00B370BA" w:rsidRPr="00432676" w:rsidTr="00432676">
        <w:trPr>
          <w:trHeight w:val="18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>Муниципальная программа "Комплексного развития социальной  инфраструктуры Салминского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99,4</w:t>
            </w:r>
          </w:p>
        </w:tc>
      </w:tr>
      <w:tr w:rsidR="00B370BA" w:rsidRPr="00432676" w:rsidTr="00432676">
        <w:trPr>
          <w:trHeight w:val="69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99,4</w:t>
            </w:r>
          </w:p>
        </w:tc>
      </w:tr>
      <w:tr w:rsidR="00B370BA" w:rsidRPr="00432676" w:rsidTr="00432676">
        <w:trPr>
          <w:trHeight w:val="6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49,4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49,4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49,4</w:t>
            </w:r>
          </w:p>
        </w:tc>
      </w:tr>
      <w:tr w:rsidR="00B370BA" w:rsidRPr="00432676" w:rsidTr="0043267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Основное мероприятие "Освещение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50,0</w:t>
            </w:r>
          </w:p>
        </w:tc>
      </w:tr>
      <w:tr w:rsidR="00B370BA" w:rsidRPr="00432676" w:rsidTr="00432676">
        <w:trPr>
          <w:trHeight w:val="3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50,0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50,0</w:t>
            </w:r>
          </w:p>
        </w:tc>
      </w:tr>
      <w:tr w:rsidR="00B370BA" w:rsidRPr="00432676" w:rsidTr="00432676">
        <w:trPr>
          <w:trHeight w:val="9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05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50,0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</w:tr>
      <w:tr w:rsidR="00B370BA" w:rsidRPr="00432676" w:rsidTr="00432676">
        <w:trPr>
          <w:trHeight w:val="16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Непрограммные расходы главных распорядителей средств  бюджета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</w:tr>
      <w:tr w:rsidR="00B370BA" w:rsidRPr="00432676" w:rsidTr="00432676">
        <w:trPr>
          <w:trHeight w:val="186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</w:tr>
      <w:tr w:rsidR="00B370BA" w:rsidRPr="00432676" w:rsidTr="00432676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</w:tr>
      <w:tr w:rsidR="00B370BA" w:rsidRPr="00432676" w:rsidTr="00432676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</w:tr>
      <w:tr w:rsidR="00B370BA" w:rsidRPr="00432676" w:rsidTr="00432676">
        <w:trPr>
          <w:trHeight w:val="6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85,8</w:t>
            </w:r>
          </w:p>
        </w:tc>
      </w:tr>
      <w:tr w:rsidR="00B370BA" w:rsidRPr="00432676" w:rsidTr="00432676">
        <w:trPr>
          <w:trHeight w:val="6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Обслуживание государственного (муниципального)долга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</w:tr>
      <w:tr w:rsidR="00B370BA" w:rsidRPr="00432676" w:rsidTr="00432676">
        <w:trPr>
          <w:trHeight w:val="75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Обслуживание государственного (муниципального)внутреннего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</w:tr>
      <w:tr w:rsidR="00B370BA" w:rsidRPr="00432676" w:rsidTr="00432676">
        <w:trPr>
          <w:trHeight w:val="15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Непрограммные расходы главных распорядителей средств  бюджета Алтарского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</w:tr>
      <w:tr w:rsidR="00B370BA" w:rsidRPr="00432676" w:rsidTr="00432676">
        <w:trPr>
          <w:trHeight w:val="18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Алтарского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</w:tr>
      <w:tr w:rsidR="00B370BA" w:rsidRPr="00432676" w:rsidTr="00432676">
        <w:trPr>
          <w:trHeight w:val="63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</w:tr>
      <w:tr w:rsidR="00B370BA" w:rsidRPr="00432676" w:rsidTr="00432676">
        <w:trPr>
          <w:trHeight w:val="70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Обслуживание государственного (муниципального)долга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</w:tr>
      <w:tr w:rsidR="00B370BA" w:rsidRPr="00432676" w:rsidTr="00432676">
        <w:trPr>
          <w:trHeight w:val="37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2,2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60,4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60,4</w:t>
            </w:r>
          </w:p>
        </w:tc>
      </w:tr>
      <w:tr w:rsidR="00B370BA" w:rsidRPr="00432676" w:rsidTr="00432676">
        <w:trPr>
          <w:trHeight w:val="1515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 xml:space="preserve"> Обеспечение деятельности   Администрации Салминского сельского поселения Ромодановского муниципального района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60,4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60,4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60,4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60,4</w:t>
            </w:r>
          </w:p>
        </w:tc>
      </w:tr>
      <w:tr w:rsidR="00B370BA" w:rsidRPr="00432676" w:rsidTr="00432676">
        <w:trPr>
          <w:trHeight w:val="300"/>
        </w:trPr>
        <w:tc>
          <w:tcPr>
            <w:tcW w:w="3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99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60,4</w:t>
            </w:r>
          </w:p>
        </w:tc>
      </w:tr>
      <w:tr w:rsidR="00B370BA" w:rsidRPr="00432676" w:rsidTr="00432676">
        <w:trPr>
          <w:trHeight w:val="255"/>
        </w:trPr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</w:tbl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0500" w:type="dxa"/>
        <w:tblInd w:w="108" w:type="dxa"/>
        <w:tblLook w:val="0000"/>
      </w:tblPr>
      <w:tblGrid>
        <w:gridCol w:w="3232"/>
        <w:gridCol w:w="396"/>
        <w:gridCol w:w="370"/>
        <w:gridCol w:w="396"/>
        <w:gridCol w:w="666"/>
        <w:gridCol w:w="546"/>
        <w:gridCol w:w="440"/>
        <w:gridCol w:w="564"/>
        <w:gridCol w:w="598"/>
        <w:gridCol w:w="1159"/>
        <w:gridCol w:w="974"/>
        <w:gridCol w:w="1159"/>
      </w:tblGrid>
      <w:tr w:rsidR="00B370BA" w:rsidRPr="00432676" w:rsidTr="00432676">
        <w:trPr>
          <w:trHeight w:val="238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  <w:r w:rsidRPr="00432676">
              <w:rPr>
                <w:color w:val="000000"/>
              </w:rPr>
              <w:t xml:space="preserve">Приложение 5 </w:t>
            </w:r>
            <w:r w:rsidRPr="00432676">
              <w:rPr>
                <w:color w:val="000000"/>
              </w:rPr>
              <w:br/>
              <w:t>к проекту  решения  Совета депутатов Салминского сельского поселения Ромодановского муниципального района Республики Мордовия «О бюджете Салминского сельского поселения Ромодановского муниципального района Республики Мордовия на 2024 год и на плановый период 2025 и 2026 годов»</w:t>
            </w:r>
          </w:p>
        </w:tc>
      </w:tr>
      <w:tr w:rsidR="00B370BA" w:rsidRPr="00432676" w:rsidTr="00432676">
        <w:trPr>
          <w:trHeight w:val="2595"/>
        </w:trPr>
        <w:tc>
          <w:tcPr>
            <w:tcW w:w="1050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432676">
              <w:rPr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432676">
              <w:rPr>
                <w:b/>
                <w:bCs/>
                <w:color w:val="000000"/>
                <w:sz w:val="24"/>
                <w:szCs w:val="24"/>
              </w:rPr>
              <w:br/>
              <w:t>БЮДЖЕТНЫХ АССИГНОВАНИЙ БЮДЖЕТА САЛМИНСКОГО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</w:t>
            </w:r>
          </w:p>
        </w:tc>
      </w:tr>
      <w:tr w:rsidR="00B370BA" w:rsidRPr="00432676" w:rsidTr="00432676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0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</w:rPr>
            </w:pPr>
            <w:r w:rsidRPr="00432676">
              <w:rPr>
                <w:color w:val="000000"/>
              </w:rPr>
              <w:t>(тыс. рублей)</w:t>
            </w:r>
          </w:p>
        </w:tc>
      </w:tr>
      <w:tr w:rsidR="00B370BA" w:rsidRPr="00432676" w:rsidTr="00432676">
        <w:trPr>
          <w:trHeight w:val="390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35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Сумма</w:t>
            </w:r>
          </w:p>
        </w:tc>
      </w:tr>
      <w:tr w:rsidR="00B370BA" w:rsidRPr="00432676" w:rsidTr="00432676">
        <w:trPr>
          <w:trHeight w:val="29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2026 год</w:t>
            </w:r>
          </w:p>
        </w:tc>
      </w:tr>
      <w:tr w:rsidR="00B370BA" w:rsidRPr="00432676" w:rsidTr="00432676">
        <w:trPr>
          <w:trHeight w:val="274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5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color w:val="000000"/>
              </w:rPr>
            </w:pPr>
            <w:r w:rsidRPr="00432676">
              <w:rPr>
                <w:b/>
                <w:bCs/>
                <w:color w:val="000000"/>
              </w:rPr>
              <w:t>12</w:t>
            </w:r>
          </w:p>
        </w:tc>
      </w:tr>
      <w:tr w:rsidR="00B370BA" w:rsidRPr="00432676" w:rsidTr="00432676">
        <w:trPr>
          <w:trHeight w:val="274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1 519,7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1 206,4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1 213,9</w:t>
            </w:r>
          </w:p>
        </w:tc>
      </w:tr>
      <w:tr w:rsidR="00B370BA" w:rsidRPr="00432676" w:rsidTr="00432676">
        <w:trPr>
          <w:trHeight w:val="21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Муниципальная программа "Комплексного развития социальной  инфраструктуры Салминского сельского поселения  Ромодановского муниципального района Республики Мордовия на  2018-2028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162,0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99,4</w:t>
            </w:r>
          </w:p>
        </w:tc>
      </w:tr>
      <w:tr w:rsidR="00B370BA" w:rsidRPr="00432676" w:rsidTr="00432676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>Основное мероприятие "Благоустройство территории"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49,4</w:t>
            </w:r>
          </w:p>
        </w:tc>
      </w:tr>
      <w:tr w:rsidR="00B370BA" w:rsidRPr="00432676" w:rsidTr="00432676">
        <w:trPr>
          <w:trHeight w:val="7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49,4</w:t>
            </w:r>
          </w:p>
        </w:tc>
      </w:tr>
      <w:tr w:rsidR="00B370BA" w:rsidRPr="00432676" w:rsidTr="00432676">
        <w:trPr>
          <w:trHeight w:val="9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49,4</w:t>
            </w:r>
          </w:p>
        </w:tc>
      </w:tr>
      <w:tr w:rsidR="00B370BA" w:rsidRPr="00432676" w:rsidTr="0043267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49,4</w:t>
            </w:r>
          </w:p>
        </w:tc>
      </w:tr>
      <w:tr w:rsidR="00B370BA" w:rsidRPr="00432676" w:rsidTr="00432676">
        <w:trPr>
          <w:trHeight w:val="4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49,4</w:t>
            </w:r>
          </w:p>
        </w:tc>
      </w:tr>
      <w:tr w:rsidR="00B370BA" w:rsidRPr="00432676" w:rsidTr="0043267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49,4</w:t>
            </w:r>
          </w:p>
        </w:tc>
      </w:tr>
      <w:tr w:rsidR="00B370BA" w:rsidRPr="00432676" w:rsidTr="0043267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62,0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49,4</w:t>
            </w:r>
          </w:p>
        </w:tc>
      </w:tr>
      <w:tr w:rsidR="00B370BA" w:rsidRPr="00432676" w:rsidTr="00432676">
        <w:trPr>
          <w:trHeight w:val="9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Основное мероприятие "Освещение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B370BA" w:rsidRPr="00432676" w:rsidTr="0043267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B370BA" w:rsidRPr="00432676" w:rsidTr="00432676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B370BA" w:rsidRPr="00432676" w:rsidTr="0043267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B370BA" w:rsidRPr="00432676" w:rsidTr="00432676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B370BA" w:rsidRPr="00432676" w:rsidTr="0043267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B370BA" w:rsidRPr="00432676" w:rsidTr="00432676">
        <w:trPr>
          <w:trHeight w:val="13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50,0</w:t>
            </w:r>
          </w:p>
        </w:tc>
      </w:tr>
      <w:tr w:rsidR="00B370BA" w:rsidRPr="00432676" w:rsidTr="00432676">
        <w:trPr>
          <w:trHeight w:val="21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Муниципальная программа «Комплексного развития транспортной инфраструктуры Салминского  сельского поселения Ромодановского муниципального района Республики Мордовия на 2018- 2028 года"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210,5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32676">
              <w:rPr>
                <w:b/>
                <w:bCs/>
                <w:color w:val="000000"/>
                <w:sz w:val="18"/>
                <w:szCs w:val="18"/>
              </w:rPr>
              <w:t>110,5</w:t>
            </w:r>
          </w:p>
        </w:tc>
      </w:tr>
      <w:tr w:rsidR="00B370BA" w:rsidRPr="00432676" w:rsidTr="00432676">
        <w:trPr>
          <w:trHeight w:val="18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Основное мероприятие "Ремонт и содержание  автомобильных дорог общего пользования  в границах поселения, поддержание дорожного полотна в работоспособном состоянии"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B370BA" w:rsidRPr="00432676" w:rsidTr="00432676">
        <w:trPr>
          <w:trHeight w:val="71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B370BA" w:rsidRPr="00432676" w:rsidTr="00432676">
        <w:trPr>
          <w:trHeight w:val="8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B370BA" w:rsidRPr="00432676" w:rsidTr="0043267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B370BA" w:rsidRPr="00432676" w:rsidTr="0043267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22"/>
                <w:szCs w:val="22"/>
              </w:rPr>
            </w:pPr>
            <w:r w:rsidRPr="00432676">
              <w:rPr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B370BA" w:rsidRPr="00432676" w:rsidTr="00432676">
        <w:trPr>
          <w:trHeight w:val="4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B370BA" w:rsidRPr="00432676" w:rsidTr="00432676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210,5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110,5</w:t>
            </w:r>
          </w:p>
        </w:tc>
      </w:tr>
      <w:tr w:rsidR="00B370BA" w:rsidRPr="00432676" w:rsidTr="00432676">
        <w:trPr>
          <w:trHeight w:val="15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в Республике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370BA" w:rsidRPr="00432676" w:rsidTr="0043267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Подпрограмма "Повышения эффективности межбюджетных отношений"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370BA" w:rsidRPr="00432676" w:rsidTr="00432676">
        <w:trPr>
          <w:trHeight w:val="163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Основное мероприятие "Обеспечение и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370BA" w:rsidRPr="00432676" w:rsidTr="00432676">
        <w:trPr>
          <w:trHeight w:val="19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370BA" w:rsidRPr="00432676" w:rsidTr="00432676">
        <w:trPr>
          <w:trHeight w:val="24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109,4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113,7</w:t>
            </w:r>
          </w:p>
        </w:tc>
      </w:tr>
      <w:tr w:rsidR="00B370BA" w:rsidRPr="00432676" w:rsidTr="00432676">
        <w:trPr>
          <w:trHeight w:val="84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109,4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113,7</w:t>
            </w:r>
          </w:p>
        </w:tc>
      </w:tr>
      <w:tr w:rsidR="00B370BA" w:rsidRPr="00432676" w:rsidTr="00432676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109,4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113,7</w:t>
            </w:r>
          </w:p>
        </w:tc>
      </w:tr>
      <w:tr w:rsidR="00B370BA" w:rsidRPr="00432676" w:rsidTr="00432676">
        <w:trPr>
          <w:trHeight w:val="45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Мобилизация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109,4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113,7</w:t>
            </w:r>
          </w:p>
        </w:tc>
      </w:tr>
      <w:tr w:rsidR="00B370BA" w:rsidRPr="00432676" w:rsidTr="00432676">
        <w:trPr>
          <w:trHeight w:val="11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109,4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113,7</w:t>
            </w:r>
          </w:p>
        </w:tc>
      </w:tr>
      <w:tr w:rsidR="00B370BA" w:rsidRPr="00432676" w:rsidTr="00432676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12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14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Обеспечение деятельности   Администрации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939,4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814,7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791,9</w:t>
            </w:r>
          </w:p>
        </w:tc>
      </w:tr>
      <w:tr w:rsidR="00B370BA" w:rsidRPr="00432676" w:rsidTr="0043267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 xml:space="preserve">Высшее должностное лицо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378,1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378,1</w:t>
            </w:r>
          </w:p>
        </w:tc>
      </w:tr>
      <w:tr w:rsidR="00B370BA" w:rsidRPr="00432676" w:rsidTr="00432676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378,1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317,7</w:t>
            </w:r>
          </w:p>
        </w:tc>
      </w:tr>
      <w:tr w:rsidR="00B370BA" w:rsidRPr="00432676" w:rsidTr="00432676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378,1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317,7</w:t>
            </w:r>
          </w:p>
        </w:tc>
      </w:tr>
      <w:tr w:rsidR="00B370BA" w:rsidRPr="00432676" w:rsidTr="00432676">
        <w:trPr>
          <w:trHeight w:val="9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378,1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317,7</w:t>
            </w:r>
          </w:p>
        </w:tc>
      </w:tr>
      <w:tr w:rsidR="00B370BA" w:rsidRPr="00432676" w:rsidTr="0043267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378,1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317,7</w:t>
            </w:r>
          </w:p>
        </w:tc>
      </w:tr>
      <w:tr w:rsidR="00B370BA" w:rsidRPr="00432676" w:rsidTr="0043267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378,1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317,7</w:t>
            </w:r>
          </w:p>
        </w:tc>
      </w:tr>
      <w:tr w:rsidR="00B370BA" w:rsidRPr="00432676" w:rsidTr="00432676">
        <w:trPr>
          <w:trHeight w:val="12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378,1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348,6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317,7</w:t>
            </w:r>
          </w:p>
        </w:tc>
      </w:tr>
      <w:tr w:rsidR="00B370BA" w:rsidRPr="00432676" w:rsidTr="00432676">
        <w:trPr>
          <w:trHeight w:val="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60,4</w:t>
            </w:r>
          </w:p>
        </w:tc>
      </w:tr>
      <w:tr w:rsidR="00B370BA" w:rsidRPr="00432676" w:rsidTr="0043267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60,4</w:t>
            </w:r>
          </w:p>
        </w:tc>
      </w:tr>
      <w:tr w:rsidR="00B370BA" w:rsidRPr="00432676" w:rsidTr="00432676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60,4</w:t>
            </w:r>
          </w:p>
        </w:tc>
      </w:tr>
      <w:tr w:rsidR="00B370BA" w:rsidRPr="00432676" w:rsidTr="00432676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60,4</w:t>
            </w:r>
          </w:p>
        </w:tc>
      </w:tr>
      <w:tr w:rsidR="00B370BA" w:rsidRPr="00432676" w:rsidTr="0043267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60,4</w:t>
            </w:r>
          </w:p>
        </w:tc>
      </w:tr>
      <w:tr w:rsidR="00B370BA" w:rsidRPr="00432676" w:rsidTr="00432676">
        <w:trPr>
          <w:trHeight w:val="13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29,5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60,4</w:t>
            </w:r>
          </w:p>
        </w:tc>
      </w:tr>
      <w:tr w:rsidR="00B370BA" w:rsidRPr="00432676" w:rsidTr="00432676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 xml:space="preserve">Расходы в рамках обеспечения деятельности Администрации Салминского сельского поселения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561,3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436,6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413,8</w:t>
            </w:r>
          </w:p>
        </w:tc>
      </w:tr>
      <w:tr w:rsidR="00B370BA" w:rsidRPr="00432676" w:rsidTr="00432676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</w:tr>
      <w:tr w:rsidR="00B370BA" w:rsidRPr="00432676" w:rsidTr="00432676">
        <w:trPr>
          <w:trHeight w:val="23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</w:tr>
      <w:tr w:rsidR="00B370BA" w:rsidRPr="00432676" w:rsidTr="00432676">
        <w:trPr>
          <w:trHeight w:val="8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</w:tr>
      <w:tr w:rsidR="00B370BA" w:rsidRPr="00432676" w:rsidTr="00432676">
        <w:trPr>
          <w:trHeight w:val="27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</w:tr>
      <w:tr w:rsidR="00B370BA" w:rsidRPr="00432676" w:rsidTr="00432676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</w:tr>
      <w:tr w:rsidR="00B370BA" w:rsidRPr="00432676" w:rsidTr="0043267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254,8</w:t>
            </w:r>
          </w:p>
        </w:tc>
      </w:tr>
      <w:tr w:rsidR="00B370BA" w:rsidRPr="00432676" w:rsidTr="00432676">
        <w:trPr>
          <w:trHeight w:val="6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306,5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181,8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159,0</w:t>
            </w:r>
          </w:p>
        </w:tc>
      </w:tr>
      <w:tr w:rsidR="00B370BA" w:rsidRPr="00432676" w:rsidTr="00432676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301,5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154,0</w:t>
            </w:r>
          </w:p>
        </w:tc>
      </w:tr>
      <w:tr w:rsidR="00B370BA" w:rsidRPr="00432676" w:rsidTr="00432676">
        <w:trPr>
          <w:trHeight w:val="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301,5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154,0</w:t>
            </w:r>
          </w:p>
        </w:tc>
      </w:tr>
      <w:tr w:rsidR="00B370BA" w:rsidRPr="00432676" w:rsidTr="00432676">
        <w:trPr>
          <w:trHeight w:val="4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301,5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154,0</w:t>
            </w:r>
          </w:p>
        </w:tc>
      </w:tr>
      <w:tr w:rsidR="00B370BA" w:rsidRPr="00432676" w:rsidTr="00432676">
        <w:trPr>
          <w:trHeight w:val="18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301,5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154,0</w:t>
            </w:r>
          </w:p>
        </w:tc>
      </w:tr>
      <w:tr w:rsidR="00B370BA" w:rsidRPr="00432676" w:rsidTr="00432676">
        <w:trPr>
          <w:trHeight w:val="12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301,5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154,0</w:t>
            </w:r>
          </w:p>
        </w:tc>
      </w:tr>
      <w:tr w:rsidR="00B370BA" w:rsidRPr="00432676" w:rsidTr="00432676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18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13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15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Непрограммные расходы главных распорядителей средств  бюджета 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B370BA" w:rsidRPr="00432676" w:rsidTr="00432676">
        <w:trPr>
          <w:trHeight w:val="22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 бюджета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93,4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B370BA" w:rsidRPr="00432676" w:rsidTr="00432676">
        <w:trPr>
          <w:trHeight w:val="100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</w:tr>
      <w:tr w:rsidR="00B370BA" w:rsidRPr="00432676" w:rsidTr="00432676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</w:tr>
      <w:tr w:rsidR="00B370BA" w:rsidRPr="00432676" w:rsidTr="00432676">
        <w:trPr>
          <w:trHeight w:val="6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</w:tr>
      <w:tr w:rsidR="00B370BA" w:rsidRPr="00432676" w:rsidTr="00432676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</w:tr>
      <w:tr w:rsidR="00B370BA" w:rsidRPr="00432676" w:rsidTr="00432676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 xml:space="preserve"> 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</w:tr>
      <w:tr w:rsidR="00B370BA" w:rsidRPr="00432676" w:rsidTr="00432676">
        <w:trPr>
          <w:trHeight w:val="12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85,8</w:t>
            </w:r>
          </w:p>
        </w:tc>
      </w:tr>
      <w:tr w:rsidR="00B370BA" w:rsidRPr="00432676" w:rsidTr="0043267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Резервный фонд администрации Салминского сельского поселени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39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 xml:space="preserve">Резервные фонды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14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870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370BA" w:rsidRPr="00432676" w:rsidTr="00432676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</w:tr>
      <w:tr w:rsidR="00B370BA" w:rsidRPr="00432676" w:rsidTr="00432676">
        <w:trPr>
          <w:trHeight w:val="6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Обслуживание государственного (муниципального)долга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</w:tr>
      <w:tr w:rsidR="00B370BA" w:rsidRPr="00432676" w:rsidTr="00432676">
        <w:trPr>
          <w:trHeight w:val="6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</w:tr>
      <w:tr w:rsidR="00B370BA" w:rsidRPr="00432676" w:rsidTr="00432676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</w:tr>
      <w:tr w:rsidR="00B370BA" w:rsidRPr="00432676" w:rsidTr="00432676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Обслуживание государственного (муниципального)долга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</w:tr>
      <w:tr w:rsidR="00B370BA" w:rsidRPr="00432676" w:rsidTr="00432676">
        <w:trPr>
          <w:trHeight w:val="142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730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2,2</w:t>
            </w:r>
          </w:p>
        </w:tc>
      </w:tr>
      <w:tr w:rsidR="00B370BA" w:rsidRPr="00432676" w:rsidTr="00432676">
        <w:trPr>
          <w:trHeight w:val="39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370BA" w:rsidRPr="00432676" w:rsidTr="00432676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370BA" w:rsidRPr="00432676" w:rsidTr="00432676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370BA" w:rsidRPr="00432676" w:rsidTr="00432676">
        <w:trPr>
          <w:trHeight w:val="37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370BA" w:rsidRPr="00432676" w:rsidTr="00432676">
        <w:trPr>
          <w:trHeight w:val="178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 органов государственной 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370BA" w:rsidRPr="00432676" w:rsidTr="00432676">
        <w:trPr>
          <w:trHeight w:val="13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Администрация Салминского сельского поселения Ромодановского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Calibri" w:hAnsi="Calibri"/>
                <w:color w:val="000000"/>
                <w:sz w:val="22"/>
                <w:szCs w:val="22"/>
              </w:rPr>
            </w:pPr>
            <w:r w:rsidRPr="00432676">
              <w:rPr>
                <w:rFonts w:ascii="Calibri" w:hAnsi="Calibri"/>
                <w:color w:val="000000"/>
                <w:sz w:val="22"/>
                <w:szCs w:val="22"/>
              </w:rPr>
              <w:t>923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color w:val="000000"/>
                <w:sz w:val="18"/>
                <w:szCs w:val="18"/>
              </w:rPr>
            </w:pPr>
            <w:r w:rsidRPr="00432676">
              <w:rPr>
                <w:color w:val="000000"/>
                <w:sz w:val="18"/>
                <w:szCs w:val="18"/>
              </w:rPr>
              <w:t>0,4</w:t>
            </w:r>
          </w:p>
        </w:tc>
      </w:tr>
      <w:tr w:rsidR="00B370BA" w:rsidRPr="00432676" w:rsidTr="00432676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color w:val="000000"/>
              </w:rPr>
            </w:pPr>
          </w:p>
        </w:tc>
      </w:tr>
    </w:tbl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1272" w:type="dxa"/>
        <w:tblInd w:w="108" w:type="dxa"/>
        <w:tblLayout w:type="fixed"/>
        <w:tblLook w:val="0000"/>
      </w:tblPr>
      <w:tblGrid>
        <w:gridCol w:w="2600"/>
        <w:gridCol w:w="4240"/>
        <w:gridCol w:w="180"/>
        <w:gridCol w:w="1260"/>
        <w:gridCol w:w="1440"/>
        <w:gridCol w:w="1080"/>
        <w:gridCol w:w="236"/>
        <w:gridCol w:w="236"/>
      </w:tblGrid>
      <w:tr w:rsidR="00B370BA" w:rsidRPr="00432676" w:rsidTr="00170AC4">
        <w:trPr>
          <w:gridAfter w:val="2"/>
          <w:wAfter w:w="472" w:type="dxa"/>
          <w:trHeight w:val="1032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bookmarkStart w:id="2" w:name="RANGE!A1:E29"/>
            <w:bookmarkEnd w:id="2"/>
          </w:p>
        </w:tc>
        <w:tc>
          <w:tcPr>
            <w:tcW w:w="4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Приложение 6</w:t>
            </w:r>
          </w:p>
        </w:tc>
      </w:tr>
      <w:tr w:rsidR="00B370BA" w:rsidRPr="00432676" w:rsidTr="00170AC4">
        <w:trPr>
          <w:gridAfter w:val="2"/>
          <w:wAfter w:w="472" w:type="dxa"/>
          <w:trHeight w:val="279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4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к проекту решения Совета депутатов Салминского сельского поселения Ромодановского муниципального района Республики Мордовия "О бюджете Салминского сельского поселения  Ромодановского муниципального района Республики Мордовия на 2024 год и на  плановый период 2025 и 2026 годов"</w:t>
            </w:r>
          </w:p>
        </w:tc>
      </w:tr>
      <w:tr w:rsidR="00B370BA" w:rsidRPr="00432676" w:rsidTr="00170AC4">
        <w:trPr>
          <w:gridAfter w:val="2"/>
          <w:wAfter w:w="472" w:type="dxa"/>
          <w:trHeight w:val="263"/>
        </w:trPr>
        <w:tc>
          <w:tcPr>
            <w:tcW w:w="108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 xml:space="preserve">ИСТОЧНИКИ </w:t>
            </w:r>
            <w:r w:rsidRPr="00432676">
              <w:rPr>
                <w:b/>
                <w:bCs/>
                <w:sz w:val="22"/>
                <w:szCs w:val="22"/>
              </w:rPr>
              <w:br/>
              <w:t>ВНУТРЕННЕГО ФИНАНСИРОВАНИЯ ДЕФИЦИТА БЮДЖЕТА САЛМИНСКОГО СЕЛЬСКОГО ПОСЕЛЕНИЯ  РОМОДАНОВСКОГО МУНИЦИПАЛЬНОГО РАЙОНА РЕСПУБЛИКИ МОРДОВИЯ НА 2024 ГОД И НА ПЛАНОВЫЙ ПЕРИОД 2025 и 2026 ГОДОВ</w:t>
            </w:r>
          </w:p>
        </w:tc>
      </w:tr>
      <w:tr w:rsidR="00B370BA" w:rsidRPr="00432676" w:rsidTr="00170AC4">
        <w:trPr>
          <w:gridAfter w:val="2"/>
          <w:wAfter w:w="472" w:type="dxa"/>
          <w:trHeight w:val="263"/>
        </w:trPr>
        <w:tc>
          <w:tcPr>
            <w:tcW w:w="108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</w:tr>
      <w:tr w:rsidR="00B370BA" w:rsidRPr="00432676" w:rsidTr="00170AC4">
        <w:trPr>
          <w:gridAfter w:val="2"/>
          <w:wAfter w:w="472" w:type="dxa"/>
          <w:trHeight w:val="1665"/>
        </w:trPr>
        <w:tc>
          <w:tcPr>
            <w:tcW w:w="108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</w:tr>
      <w:tr w:rsidR="00B370BA" w:rsidRPr="00432676" w:rsidTr="00170AC4">
        <w:trPr>
          <w:trHeight w:val="465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396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B370BA" w:rsidRPr="00432676" w:rsidTr="00170AC4">
        <w:trPr>
          <w:gridAfter w:val="2"/>
          <w:wAfter w:w="472" w:type="dxa"/>
          <w:trHeight w:val="743"/>
        </w:trPr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Сумма (тыс. руб.)</w:t>
            </w:r>
          </w:p>
        </w:tc>
      </w:tr>
      <w:tr w:rsidR="00B370BA" w:rsidRPr="00432676" w:rsidTr="00170AC4">
        <w:trPr>
          <w:gridAfter w:val="2"/>
          <w:wAfter w:w="472" w:type="dxa"/>
          <w:trHeight w:val="2772"/>
        </w:trPr>
        <w:tc>
          <w:tcPr>
            <w:tcW w:w="2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2025 год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2026 год</w:t>
            </w:r>
          </w:p>
        </w:tc>
      </w:tr>
      <w:tr w:rsidR="00B370BA" w:rsidRPr="00432676" w:rsidTr="00170AC4">
        <w:trPr>
          <w:gridAfter w:val="2"/>
          <w:wAfter w:w="472" w:type="dxa"/>
          <w:trHeight w:val="563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B370BA" w:rsidRPr="00432676" w:rsidTr="00170AC4">
        <w:trPr>
          <w:gridAfter w:val="2"/>
          <w:wAfter w:w="472" w:type="dxa"/>
          <w:trHeight w:val="889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000 01 00 00 00 00 0000 000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B370BA" w:rsidRPr="00432676" w:rsidTr="00170AC4">
        <w:trPr>
          <w:gridAfter w:val="2"/>
          <w:wAfter w:w="472" w:type="dxa"/>
          <w:trHeight w:val="111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000 01 02 00 00 00 0000 000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B370BA" w:rsidRPr="00432676" w:rsidTr="00170AC4">
        <w:trPr>
          <w:gridAfter w:val="2"/>
          <w:wAfter w:w="472" w:type="dxa"/>
          <w:trHeight w:val="1095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000 01 02 00 00 00 0000 700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B370BA" w:rsidRPr="00432676" w:rsidTr="00170AC4">
        <w:trPr>
          <w:gridAfter w:val="2"/>
          <w:wAfter w:w="472" w:type="dxa"/>
          <w:trHeight w:val="1050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000 01 02 00 00 05 0000 710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Привлечение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B370BA" w:rsidRPr="00432676" w:rsidTr="00170AC4">
        <w:trPr>
          <w:gridAfter w:val="2"/>
          <w:wAfter w:w="472" w:type="dxa"/>
          <w:trHeight w:val="1260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000 01 03 00 00 00 0000 000</w:t>
            </w:r>
          </w:p>
        </w:tc>
        <w:tc>
          <w:tcPr>
            <w:tcW w:w="42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-68,3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-91,0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-113,8</w:t>
            </w:r>
          </w:p>
        </w:tc>
      </w:tr>
      <w:tr w:rsidR="00B370BA" w:rsidRPr="00432676" w:rsidTr="00170AC4">
        <w:trPr>
          <w:gridAfter w:val="2"/>
          <w:wAfter w:w="472" w:type="dxa"/>
          <w:trHeight w:val="1140"/>
        </w:trPr>
        <w:tc>
          <w:tcPr>
            <w:tcW w:w="2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000 01 03 01 00 00 0000 000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-68,3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-91,0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-113,8</w:t>
            </w:r>
          </w:p>
        </w:tc>
      </w:tr>
      <w:tr w:rsidR="00B370BA" w:rsidRPr="00432676" w:rsidTr="00170AC4">
        <w:trPr>
          <w:gridAfter w:val="2"/>
          <w:wAfter w:w="472" w:type="dxa"/>
          <w:trHeight w:val="1658"/>
        </w:trPr>
        <w:tc>
          <w:tcPr>
            <w:tcW w:w="2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000 01 03 01 00 00 0000 800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-68,3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-91,0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-113,8</w:t>
            </w:r>
          </w:p>
        </w:tc>
      </w:tr>
      <w:tr w:rsidR="00B370BA" w:rsidRPr="00432676" w:rsidTr="00170AC4">
        <w:trPr>
          <w:gridAfter w:val="2"/>
          <w:wAfter w:w="472" w:type="dxa"/>
          <w:trHeight w:val="1549"/>
        </w:trPr>
        <w:tc>
          <w:tcPr>
            <w:tcW w:w="2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000 01 03 01 00 10 0000 810</w:t>
            </w: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-68,3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-91,0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-113,8</w:t>
            </w:r>
          </w:p>
        </w:tc>
      </w:tr>
      <w:tr w:rsidR="00B370BA" w:rsidRPr="00432676" w:rsidTr="00170AC4">
        <w:trPr>
          <w:gridAfter w:val="2"/>
          <w:wAfter w:w="472" w:type="dxa"/>
          <w:trHeight w:val="960"/>
        </w:trPr>
        <w:tc>
          <w:tcPr>
            <w:tcW w:w="2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000 01 06 00 00 00 0000 000</w:t>
            </w:r>
          </w:p>
        </w:tc>
        <w:tc>
          <w:tcPr>
            <w:tcW w:w="4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B370BA" w:rsidRPr="00432676" w:rsidTr="00170AC4">
        <w:trPr>
          <w:gridAfter w:val="2"/>
          <w:wAfter w:w="472" w:type="dxa"/>
          <w:trHeight w:val="1152"/>
        </w:trPr>
        <w:tc>
          <w:tcPr>
            <w:tcW w:w="2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000 01 06 05 00 00 0000 000</w:t>
            </w:r>
          </w:p>
        </w:tc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B370BA" w:rsidRPr="00432676" w:rsidTr="00170AC4">
        <w:trPr>
          <w:gridAfter w:val="2"/>
          <w:wAfter w:w="472" w:type="dxa"/>
          <w:trHeight w:val="1549"/>
        </w:trPr>
        <w:tc>
          <w:tcPr>
            <w:tcW w:w="2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000 01 06 05 02 00 0000 600</w:t>
            </w:r>
          </w:p>
        </w:tc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B370BA" w:rsidRPr="00432676" w:rsidTr="00170AC4">
        <w:trPr>
          <w:gridAfter w:val="2"/>
          <w:wAfter w:w="472" w:type="dxa"/>
          <w:trHeight w:val="2029"/>
        </w:trPr>
        <w:tc>
          <w:tcPr>
            <w:tcW w:w="2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000 01 06 05 02 05 0000 640</w:t>
            </w:r>
          </w:p>
        </w:tc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B370BA" w:rsidRPr="00432676" w:rsidTr="00170AC4">
        <w:trPr>
          <w:gridAfter w:val="2"/>
          <w:wAfter w:w="472" w:type="dxa"/>
          <w:trHeight w:val="1058"/>
        </w:trPr>
        <w:tc>
          <w:tcPr>
            <w:tcW w:w="26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4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Изменения остатков средств на счетах по учету средств бюджета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68,3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113,8</w:t>
            </w:r>
          </w:p>
        </w:tc>
      </w:tr>
      <w:tr w:rsidR="00B370BA" w:rsidRPr="00432676" w:rsidTr="00170AC4">
        <w:trPr>
          <w:gridAfter w:val="2"/>
          <w:wAfter w:w="472" w:type="dxa"/>
          <w:trHeight w:val="803"/>
        </w:trPr>
        <w:tc>
          <w:tcPr>
            <w:tcW w:w="2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000 01 05 02 00 00 0000 500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-1588,0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-1297,4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-1327,7</w:t>
            </w:r>
          </w:p>
        </w:tc>
      </w:tr>
      <w:tr w:rsidR="00B370BA" w:rsidRPr="00432676" w:rsidTr="00170AC4">
        <w:trPr>
          <w:gridAfter w:val="2"/>
          <w:wAfter w:w="472" w:type="dxa"/>
          <w:trHeight w:val="923"/>
        </w:trPr>
        <w:tc>
          <w:tcPr>
            <w:tcW w:w="2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000 01 05 02 01 00 0000 510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-1588,0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-1297,4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-1327,7</w:t>
            </w:r>
          </w:p>
        </w:tc>
      </w:tr>
      <w:tr w:rsidR="00B370BA" w:rsidRPr="00432676" w:rsidTr="00170AC4">
        <w:trPr>
          <w:gridAfter w:val="2"/>
          <w:wAfter w:w="472" w:type="dxa"/>
          <w:trHeight w:val="1163"/>
        </w:trPr>
        <w:tc>
          <w:tcPr>
            <w:tcW w:w="2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000 01 05 02 01 10 0000 510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-1588,0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-1297,4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-1327,7</w:t>
            </w:r>
          </w:p>
        </w:tc>
      </w:tr>
      <w:tr w:rsidR="00B370BA" w:rsidRPr="00432676" w:rsidTr="00170AC4">
        <w:trPr>
          <w:gridAfter w:val="2"/>
          <w:wAfter w:w="472" w:type="dxa"/>
          <w:trHeight w:val="863"/>
        </w:trPr>
        <w:tc>
          <w:tcPr>
            <w:tcW w:w="2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000 01 05 02 00 00 0000 600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1519,7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1206,4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1213,9</w:t>
            </w:r>
          </w:p>
        </w:tc>
      </w:tr>
      <w:tr w:rsidR="00B370BA" w:rsidRPr="00432676" w:rsidTr="00170AC4">
        <w:trPr>
          <w:gridAfter w:val="2"/>
          <w:wAfter w:w="472" w:type="dxa"/>
          <w:trHeight w:val="949"/>
        </w:trPr>
        <w:tc>
          <w:tcPr>
            <w:tcW w:w="2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1519,7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1213,9</w:t>
            </w:r>
          </w:p>
        </w:tc>
      </w:tr>
      <w:tr w:rsidR="00B370BA" w:rsidRPr="00432676" w:rsidTr="00170AC4">
        <w:trPr>
          <w:gridAfter w:val="2"/>
          <w:wAfter w:w="472" w:type="dxa"/>
          <w:trHeight w:val="1129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000 01 05 02 01 05 0000 610</w:t>
            </w:r>
          </w:p>
        </w:tc>
        <w:tc>
          <w:tcPr>
            <w:tcW w:w="4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1519,7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1206,4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1213,9</w:t>
            </w:r>
          </w:p>
        </w:tc>
      </w:tr>
      <w:tr w:rsidR="00B370BA" w:rsidRPr="00432676" w:rsidTr="00170AC4">
        <w:trPr>
          <w:gridAfter w:val="2"/>
          <w:wAfter w:w="472" w:type="dxa"/>
          <w:trHeight w:val="1725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000 01 00 00 00 00 0000 000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Итого источников внутреннего финансирования дефицита бюджета Салминского сельского поселения  Ромодановского муниципального района Республики Мордовия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0,0</w:t>
            </w:r>
          </w:p>
        </w:tc>
      </w:tr>
      <w:tr w:rsidR="00B370BA" w:rsidRPr="00432676" w:rsidTr="00170AC4">
        <w:trPr>
          <w:gridAfter w:val="2"/>
          <w:wAfter w:w="472" w:type="dxa"/>
          <w:trHeight w:val="743"/>
        </w:trPr>
        <w:tc>
          <w:tcPr>
            <w:tcW w:w="26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собственные доходы</w:t>
            </w:r>
          </w:p>
        </w:tc>
        <w:tc>
          <w:tcPr>
            <w:tcW w:w="1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380,4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403,0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420,3</w:t>
            </w:r>
          </w:p>
        </w:tc>
      </w:tr>
      <w:tr w:rsidR="00B370BA" w:rsidRPr="00432676" w:rsidTr="00170AC4">
        <w:trPr>
          <w:gridAfter w:val="2"/>
          <w:wAfter w:w="472" w:type="dxa"/>
          <w:trHeight w:val="300"/>
        </w:trPr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</w:tbl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B370BA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tbl>
      <w:tblPr>
        <w:tblW w:w="11036" w:type="dxa"/>
        <w:tblInd w:w="108" w:type="dxa"/>
        <w:tblLayout w:type="fixed"/>
        <w:tblLook w:val="0000"/>
      </w:tblPr>
      <w:tblGrid>
        <w:gridCol w:w="1260"/>
        <w:gridCol w:w="1016"/>
        <w:gridCol w:w="4024"/>
        <w:gridCol w:w="1080"/>
        <w:gridCol w:w="236"/>
        <w:gridCol w:w="304"/>
        <w:gridCol w:w="1080"/>
        <w:gridCol w:w="360"/>
        <w:gridCol w:w="1440"/>
        <w:gridCol w:w="180"/>
        <w:gridCol w:w="56"/>
      </w:tblGrid>
      <w:tr w:rsidR="00B370BA" w:rsidRPr="00432676" w:rsidTr="00432676">
        <w:trPr>
          <w:gridAfter w:val="1"/>
          <w:wAfter w:w="56" w:type="dxa"/>
          <w:trHeight w:val="540"/>
        </w:trPr>
        <w:tc>
          <w:tcPr>
            <w:tcW w:w="2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510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  <w:tc>
          <w:tcPr>
            <w:tcW w:w="336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Приложение 7</w:t>
            </w:r>
          </w:p>
        </w:tc>
      </w:tr>
      <w:tr w:rsidR="00B370BA" w:rsidRPr="00432676" w:rsidTr="00432676">
        <w:trPr>
          <w:gridAfter w:val="1"/>
          <w:wAfter w:w="56" w:type="dxa"/>
          <w:trHeight w:val="2760"/>
        </w:trPr>
        <w:tc>
          <w:tcPr>
            <w:tcW w:w="2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510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ind w:right="1360"/>
              <w:jc w:val="right"/>
              <w:rPr>
                <w:sz w:val="22"/>
                <w:szCs w:val="22"/>
              </w:rPr>
            </w:pPr>
          </w:p>
        </w:tc>
        <w:tc>
          <w:tcPr>
            <w:tcW w:w="336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ind w:left="-108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к проекту решения Совета депутатов Салминского сельского поселения Ромодановского муниципального района Республики Мордовия "О бюджете Салминского сельского поселения Ромодановского муниципального района Республики Мордовия на 2024 год и на плановый период 2025 и 2026 годов"</w:t>
            </w:r>
          </w:p>
        </w:tc>
      </w:tr>
      <w:tr w:rsidR="00B370BA" w:rsidRPr="00432676" w:rsidTr="00432676">
        <w:trPr>
          <w:gridAfter w:val="1"/>
          <w:wAfter w:w="56" w:type="dxa"/>
          <w:trHeight w:val="460"/>
        </w:trPr>
        <w:tc>
          <w:tcPr>
            <w:tcW w:w="10980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 xml:space="preserve">ПРОГРАММА </w:t>
            </w:r>
            <w:r w:rsidRPr="00432676">
              <w:rPr>
                <w:b/>
                <w:bCs/>
                <w:sz w:val="22"/>
                <w:szCs w:val="22"/>
              </w:rPr>
              <w:br/>
              <w:t xml:space="preserve">МУНИЦИПАЛЬНЫХ ВНУТРЕННИХ ЗАИМСТВОВАНИЙ САЛМИНСКОГО СЕЛЬСКОГО ПОСЕЛЕНИЯ РОМОДАНОВСКОГО МУНИЦИПАЛЬНОГО РАЙОНА РЕСПУБЛИКИ МОРДОВИЯ НА 2024 ГОД И </w:t>
            </w:r>
            <w:r w:rsidRPr="00432676">
              <w:rPr>
                <w:b/>
                <w:bCs/>
                <w:sz w:val="22"/>
                <w:szCs w:val="22"/>
              </w:rPr>
              <w:br/>
              <w:t xml:space="preserve">НА ПЛАНОВЫЙ ПЕРИОД 2025 И 2026 ГОДОВ </w:t>
            </w:r>
          </w:p>
        </w:tc>
      </w:tr>
      <w:tr w:rsidR="00B370BA" w:rsidRPr="00432676" w:rsidTr="00432676">
        <w:trPr>
          <w:gridAfter w:val="1"/>
          <w:wAfter w:w="56" w:type="dxa"/>
          <w:trHeight w:val="460"/>
        </w:trPr>
        <w:tc>
          <w:tcPr>
            <w:tcW w:w="1098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</w:tr>
      <w:tr w:rsidR="00B370BA" w:rsidRPr="00432676" w:rsidTr="00432676">
        <w:trPr>
          <w:gridAfter w:val="1"/>
          <w:wAfter w:w="56" w:type="dxa"/>
          <w:trHeight w:val="2078"/>
        </w:trPr>
        <w:tc>
          <w:tcPr>
            <w:tcW w:w="10980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</w:tr>
      <w:tr w:rsidR="00B370BA" w:rsidRPr="00432676" w:rsidTr="00432676">
        <w:trPr>
          <w:trHeight w:val="49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</w:tr>
      <w:tr w:rsidR="00B370BA" w:rsidRPr="00432676" w:rsidTr="00432676">
        <w:trPr>
          <w:gridAfter w:val="2"/>
          <w:wAfter w:w="236" w:type="dxa"/>
          <w:trHeight w:val="510"/>
        </w:trPr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50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4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Сумма (тыс. рублей)</w:t>
            </w:r>
          </w:p>
        </w:tc>
      </w:tr>
      <w:tr w:rsidR="00B370BA" w:rsidRPr="00432676" w:rsidTr="00432676">
        <w:trPr>
          <w:trHeight w:val="623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2024 год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2025 год</w:t>
            </w:r>
          </w:p>
        </w:tc>
        <w:tc>
          <w:tcPr>
            <w:tcW w:w="16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2026 год</w:t>
            </w:r>
          </w:p>
        </w:tc>
      </w:tr>
      <w:tr w:rsidR="00B370BA" w:rsidRPr="00432676" w:rsidTr="00432676">
        <w:trPr>
          <w:gridAfter w:val="1"/>
          <w:wAfter w:w="56" w:type="dxa"/>
          <w:trHeight w:val="525"/>
        </w:trPr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B370BA" w:rsidRPr="00432676" w:rsidTr="00432676">
        <w:trPr>
          <w:gridAfter w:val="1"/>
          <w:wAfter w:w="56" w:type="dxa"/>
          <w:trHeight w:val="525"/>
        </w:trPr>
        <w:tc>
          <w:tcPr>
            <w:tcW w:w="6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</w:tr>
      <w:tr w:rsidR="00B370BA" w:rsidRPr="00432676" w:rsidTr="00432676">
        <w:trPr>
          <w:gridAfter w:val="1"/>
          <w:wAfter w:w="56" w:type="dxa"/>
          <w:trHeight w:val="1092"/>
        </w:trPr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B370BA" w:rsidRPr="00432676" w:rsidTr="00432676">
        <w:trPr>
          <w:gridAfter w:val="1"/>
          <w:wAfter w:w="56" w:type="dxa"/>
          <w:trHeight w:val="623"/>
        </w:trPr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в том числе</w:t>
            </w:r>
          </w:p>
        </w:tc>
        <w:tc>
          <w:tcPr>
            <w:tcW w:w="1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</w:tr>
      <w:tr w:rsidR="00B370BA" w:rsidRPr="00432676" w:rsidTr="00432676">
        <w:trPr>
          <w:gridAfter w:val="1"/>
          <w:wAfter w:w="56" w:type="dxa"/>
          <w:trHeight w:val="863"/>
        </w:trPr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</w:tr>
      <w:tr w:rsidR="00B370BA" w:rsidRPr="00432676" w:rsidTr="00432676">
        <w:trPr>
          <w:gridAfter w:val="1"/>
          <w:wAfter w:w="56" w:type="dxa"/>
          <w:trHeight w:val="1080"/>
        </w:trPr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</w:tr>
      <w:tr w:rsidR="00B370BA" w:rsidRPr="00432676" w:rsidTr="00432676">
        <w:trPr>
          <w:gridAfter w:val="1"/>
          <w:wAfter w:w="56" w:type="dxa"/>
          <w:trHeight w:val="1163"/>
        </w:trPr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-68,3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-91,0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-113,8</w:t>
            </w:r>
          </w:p>
        </w:tc>
      </w:tr>
      <w:tr w:rsidR="00B370BA" w:rsidRPr="00432676" w:rsidTr="00432676">
        <w:trPr>
          <w:gridAfter w:val="1"/>
          <w:wAfter w:w="56" w:type="dxa"/>
          <w:trHeight w:val="589"/>
        </w:trPr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в том числе</w:t>
            </w:r>
          </w:p>
        </w:tc>
        <w:tc>
          <w:tcPr>
            <w:tcW w:w="1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B370BA" w:rsidRPr="00432676" w:rsidTr="00432676">
        <w:trPr>
          <w:gridAfter w:val="1"/>
          <w:wAfter w:w="56" w:type="dxa"/>
          <w:trHeight w:val="589"/>
        </w:trPr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1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432676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B370BA" w:rsidRPr="00432676" w:rsidTr="00432676">
        <w:trPr>
          <w:gridAfter w:val="1"/>
          <w:wAfter w:w="56" w:type="dxa"/>
          <w:trHeight w:val="1118"/>
        </w:trPr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2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-68,3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-91,0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-113,8</w:t>
            </w:r>
          </w:p>
        </w:tc>
      </w:tr>
      <w:tr w:rsidR="00B370BA" w:rsidRPr="00432676" w:rsidTr="00432676">
        <w:trPr>
          <w:gridAfter w:val="1"/>
          <w:wAfter w:w="56" w:type="dxa"/>
          <w:trHeight w:val="720"/>
        </w:trPr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center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 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ВСЕГО</w:t>
            </w:r>
          </w:p>
        </w:tc>
        <w:tc>
          <w:tcPr>
            <w:tcW w:w="16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-68,3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-91,0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432676">
              <w:rPr>
                <w:sz w:val="22"/>
                <w:szCs w:val="22"/>
              </w:rPr>
              <w:t>-113,8</w:t>
            </w:r>
          </w:p>
        </w:tc>
      </w:tr>
      <w:tr w:rsidR="00B370BA" w:rsidRPr="00432676" w:rsidTr="00432676">
        <w:trPr>
          <w:gridAfter w:val="1"/>
          <w:wAfter w:w="56" w:type="dxa"/>
          <w:trHeight w:val="31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370BA" w:rsidRPr="00432676" w:rsidRDefault="00B370BA" w:rsidP="00432676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</w:tbl>
    <w:p w:rsidR="00B370BA" w:rsidRPr="00432676" w:rsidRDefault="00B370BA" w:rsidP="00904000">
      <w:pPr>
        <w:shd w:val="clear" w:color="auto" w:fill="FFFFFF"/>
        <w:tabs>
          <w:tab w:val="left" w:pos="6838"/>
        </w:tabs>
        <w:jc w:val="both"/>
        <w:rPr>
          <w:b/>
          <w:bCs/>
          <w:sz w:val="22"/>
          <w:szCs w:val="22"/>
        </w:rPr>
      </w:pPr>
    </w:p>
    <w:sectPr w:rsidR="00B370BA" w:rsidRPr="00432676" w:rsidSect="00904000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0BA" w:rsidRDefault="00B370BA" w:rsidP="00DE1BA3">
      <w:r>
        <w:separator/>
      </w:r>
    </w:p>
  </w:endnote>
  <w:endnote w:type="continuationSeparator" w:id="0">
    <w:p w:rsidR="00B370BA" w:rsidRDefault="00B370BA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0BA" w:rsidRDefault="00B370BA" w:rsidP="00DE1BA3">
      <w:r>
        <w:separator/>
      </w:r>
    </w:p>
  </w:footnote>
  <w:footnote w:type="continuationSeparator" w:id="0">
    <w:p w:rsidR="00B370BA" w:rsidRDefault="00B370BA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4F8F"/>
    <w:rsid w:val="00015EF4"/>
    <w:rsid w:val="00017574"/>
    <w:rsid w:val="000438C9"/>
    <w:rsid w:val="000466FF"/>
    <w:rsid w:val="00051AF6"/>
    <w:rsid w:val="0007354E"/>
    <w:rsid w:val="00077B59"/>
    <w:rsid w:val="00087C29"/>
    <w:rsid w:val="000A200B"/>
    <w:rsid w:val="000A2025"/>
    <w:rsid w:val="000A502D"/>
    <w:rsid w:val="000A56B2"/>
    <w:rsid w:val="000B02AA"/>
    <w:rsid w:val="000B3DBF"/>
    <w:rsid w:val="000B3F8F"/>
    <w:rsid w:val="000C3FD4"/>
    <w:rsid w:val="000E0DA3"/>
    <w:rsid w:val="000F30E3"/>
    <w:rsid w:val="000F4724"/>
    <w:rsid w:val="000F4873"/>
    <w:rsid w:val="000F7382"/>
    <w:rsid w:val="001058D7"/>
    <w:rsid w:val="001113EE"/>
    <w:rsid w:val="00115BC9"/>
    <w:rsid w:val="00117BAC"/>
    <w:rsid w:val="00120948"/>
    <w:rsid w:val="00121261"/>
    <w:rsid w:val="001233B1"/>
    <w:rsid w:val="0013729F"/>
    <w:rsid w:val="00150FD0"/>
    <w:rsid w:val="00165100"/>
    <w:rsid w:val="00170AC4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E5D8B"/>
    <w:rsid w:val="001F00E7"/>
    <w:rsid w:val="001F1C31"/>
    <w:rsid w:val="001F1D30"/>
    <w:rsid w:val="00202D4F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640CC"/>
    <w:rsid w:val="00274412"/>
    <w:rsid w:val="00282857"/>
    <w:rsid w:val="002867D4"/>
    <w:rsid w:val="00290362"/>
    <w:rsid w:val="00296ADC"/>
    <w:rsid w:val="00296CE3"/>
    <w:rsid w:val="002A00B9"/>
    <w:rsid w:val="002A3EE0"/>
    <w:rsid w:val="002A5063"/>
    <w:rsid w:val="002A7FA2"/>
    <w:rsid w:val="002B608F"/>
    <w:rsid w:val="002B62AA"/>
    <w:rsid w:val="002C3169"/>
    <w:rsid w:val="002C3345"/>
    <w:rsid w:val="002D33C1"/>
    <w:rsid w:val="002E7460"/>
    <w:rsid w:val="002F0167"/>
    <w:rsid w:val="00300A5A"/>
    <w:rsid w:val="00301918"/>
    <w:rsid w:val="00306024"/>
    <w:rsid w:val="00310BD6"/>
    <w:rsid w:val="0031297E"/>
    <w:rsid w:val="00317E36"/>
    <w:rsid w:val="00334D1E"/>
    <w:rsid w:val="0033595A"/>
    <w:rsid w:val="0034092C"/>
    <w:rsid w:val="00357F37"/>
    <w:rsid w:val="00375E01"/>
    <w:rsid w:val="00381E3D"/>
    <w:rsid w:val="00395133"/>
    <w:rsid w:val="00397487"/>
    <w:rsid w:val="003A228B"/>
    <w:rsid w:val="003A769C"/>
    <w:rsid w:val="003C3BB0"/>
    <w:rsid w:val="003C75BB"/>
    <w:rsid w:val="003F1A6B"/>
    <w:rsid w:val="00405474"/>
    <w:rsid w:val="004079CC"/>
    <w:rsid w:val="00426E53"/>
    <w:rsid w:val="00432676"/>
    <w:rsid w:val="0043466D"/>
    <w:rsid w:val="00451050"/>
    <w:rsid w:val="004514D8"/>
    <w:rsid w:val="00456BE4"/>
    <w:rsid w:val="00463855"/>
    <w:rsid w:val="00464742"/>
    <w:rsid w:val="004729DA"/>
    <w:rsid w:val="00474E2C"/>
    <w:rsid w:val="004A382D"/>
    <w:rsid w:val="004B0CA6"/>
    <w:rsid w:val="004B3826"/>
    <w:rsid w:val="004B512E"/>
    <w:rsid w:val="004C0E4E"/>
    <w:rsid w:val="004C5C66"/>
    <w:rsid w:val="004D343E"/>
    <w:rsid w:val="004D7399"/>
    <w:rsid w:val="004F4A7F"/>
    <w:rsid w:val="005027CD"/>
    <w:rsid w:val="0050333A"/>
    <w:rsid w:val="005110CE"/>
    <w:rsid w:val="005157E7"/>
    <w:rsid w:val="00520326"/>
    <w:rsid w:val="005331A9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C663E"/>
    <w:rsid w:val="005C74C8"/>
    <w:rsid w:val="005D534E"/>
    <w:rsid w:val="005E34E5"/>
    <w:rsid w:val="005F7E86"/>
    <w:rsid w:val="006045D6"/>
    <w:rsid w:val="00610076"/>
    <w:rsid w:val="0061139E"/>
    <w:rsid w:val="006174DF"/>
    <w:rsid w:val="00637C03"/>
    <w:rsid w:val="00642207"/>
    <w:rsid w:val="00642C9A"/>
    <w:rsid w:val="00645614"/>
    <w:rsid w:val="00645A3B"/>
    <w:rsid w:val="00656A02"/>
    <w:rsid w:val="00656FBF"/>
    <w:rsid w:val="0066035E"/>
    <w:rsid w:val="006645E1"/>
    <w:rsid w:val="006703E3"/>
    <w:rsid w:val="00671EB6"/>
    <w:rsid w:val="00672299"/>
    <w:rsid w:val="00674995"/>
    <w:rsid w:val="00674C6C"/>
    <w:rsid w:val="00680D28"/>
    <w:rsid w:val="00682484"/>
    <w:rsid w:val="00685A60"/>
    <w:rsid w:val="00692A19"/>
    <w:rsid w:val="006A1FAE"/>
    <w:rsid w:val="006A207F"/>
    <w:rsid w:val="006A6BC0"/>
    <w:rsid w:val="006A75A9"/>
    <w:rsid w:val="006B03FD"/>
    <w:rsid w:val="006B1F52"/>
    <w:rsid w:val="006B3CA7"/>
    <w:rsid w:val="006B422C"/>
    <w:rsid w:val="006C22D0"/>
    <w:rsid w:val="006C7CAD"/>
    <w:rsid w:val="006D26CD"/>
    <w:rsid w:val="006E23AD"/>
    <w:rsid w:val="006E5CE2"/>
    <w:rsid w:val="006F61D5"/>
    <w:rsid w:val="00704FF0"/>
    <w:rsid w:val="00705B51"/>
    <w:rsid w:val="007126C3"/>
    <w:rsid w:val="00715E94"/>
    <w:rsid w:val="007262E7"/>
    <w:rsid w:val="0073312C"/>
    <w:rsid w:val="0075413F"/>
    <w:rsid w:val="0076170A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B5ABF"/>
    <w:rsid w:val="007B5B59"/>
    <w:rsid w:val="007C4075"/>
    <w:rsid w:val="007C65C0"/>
    <w:rsid w:val="007E6B26"/>
    <w:rsid w:val="007E71A3"/>
    <w:rsid w:val="007F27F0"/>
    <w:rsid w:val="007F74D7"/>
    <w:rsid w:val="007F7841"/>
    <w:rsid w:val="00817139"/>
    <w:rsid w:val="00824DA1"/>
    <w:rsid w:val="0084022A"/>
    <w:rsid w:val="00852288"/>
    <w:rsid w:val="00857CC2"/>
    <w:rsid w:val="00866755"/>
    <w:rsid w:val="0086764B"/>
    <w:rsid w:val="00883E34"/>
    <w:rsid w:val="008861DB"/>
    <w:rsid w:val="008978B4"/>
    <w:rsid w:val="008A4DBD"/>
    <w:rsid w:val="008C693C"/>
    <w:rsid w:val="008D3719"/>
    <w:rsid w:val="008E0361"/>
    <w:rsid w:val="008E3FA1"/>
    <w:rsid w:val="008F5DCC"/>
    <w:rsid w:val="00904000"/>
    <w:rsid w:val="00913534"/>
    <w:rsid w:val="00916A02"/>
    <w:rsid w:val="00921FE7"/>
    <w:rsid w:val="00922D41"/>
    <w:rsid w:val="0092300E"/>
    <w:rsid w:val="009270E9"/>
    <w:rsid w:val="0093147C"/>
    <w:rsid w:val="00936B43"/>
    <w:rsid w:val="00936FF1"/>
    <w:rsid w:val="00937F94"/>
    <w:rsid w:val="00956CFC"/>
    <w:rsid w:val="00957AB2"/>
    <w:rsid w:val="00965E69"/>
    <w:rsid w:val="00974FC2"/>
    <w:rsid w:val="00981F09"/>
    <w:rsid w:val="00985C28"/>
    <w:rsid w:val="00996795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4C98"/>
    <w:rsid w:val="00A16DDF"/>
    <w:rsid w:val="00A17E13"/>
    <w:rsid w:val="00A20F96"/>
    <w:rsid w:val="00A25611"/>
    <w:rsid w:val="00A317C7"/>
    <w:rsid w:val="00A33CF8"/>
    <w:rsid w:val="00A37E86"/>
    <w:rsid w:val="00A41055"/>
    <w:rsid w:val="00A41724"/>
    <w:rsid w:val="00A50775"/>
    <w:rsid w:val="00A5263F"/>
    <w:rsid w:val="00A54E37"/>
    <w:rsid w:val="00A65A94"/>
    <w:rsid w:val="00A71B10"/>
    <w:rsid w:val="00A95A7B"/>
    <w:rsid w:val="00AA0264"/>
    <w:rsid w:val="00AA1248"/>
    <w:rsid w:val="00AA51F8"/>
    <w:rsid w:val="00AA6EE3"/>
    <w:rsid w:val="00AB054B"/>
    <w:rsid w:val="00AC31BC"/>
    <w:rsid w:val="00AD78FE"/>
    <w:rsid w:val="00AD7F1F"/>
    <w:rsid w:val="00AE1208"/>
    <w:rsid w:val="00AE374A"/>
    <w:rsid w:val="00AF7315"/>
    <w:rsid w:val="00B14CAF"/>
    <w:rsid w:val="00B22B0B"/>
    <w:rsid w:val="00B30796"/>
    <w:rsid w:val="00B345DE"/>
    <w:rsid w:val="00B35712"/>
    <w:rsid w:val="00B370BA"/>
    <w:rsid w:val="00B4709D"/>
    <w:rsid w:val="00B50E65"/>
    <w:rsid w:val="00B52573"/>
    <w:rsid w:val="00B57A3B"/>
    <w:rsid w:val="00B73F57"/>
    <w:rsid w:val="00B7616A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14D4D"/>
    <w:rsid w:val="00C203BB"/>
    <w:rsid w:val="00C24DF3"/>
    <w:rsid w:val="00C2741B"/>
    <w:rsid w:val="00C27FDF"/>
    <w:rsid w:val="00C3264A"/>
    <w:rsid w:val="00C3455C"/>
    <w:rsid w:val="00C3496E"/>
    <w:rsid w:val="00C37623"/>
    <w:rsid w:val="00C531A8"/>
    <w:rsid w:val="00C55B81"/>
    <w:rsid w:val="00C5667D"/>
    <w:rsid w:val="00C6170D"/>
    <w:rsid w:val="00C67B82"/>
    <w:rsid w:val="00C7496D"/>
    <w:rsid w:val="00C80B4C"/>
    <w:rsid w:val="00C8378F"/>
    <w:rsid w:val="00C94E7A"/>
    <w:rsid w:val="00CA168E"/>
    <w:rsid w:val="00CB2618"/>
    <w:rsid w:val="00CB3961"/>
    <w:rsid w:val="00CC6D96"/>
    <w:rsid w:val="00CE6E97"/>
    <w:rsid w:val="00CF0D86"/>
    <w:rsid w:val="00CF37F5"/>
    <w:rsid w:val="00D06601"/>
    <w:rsid w:val="00D07987"/>
    <w:rsid w:val="00D10267"/>
    <w:rsid w:val="00D1384E"/>
    <w:rsid w:val="00D15B80"/>
    <w:rsid w:val="00D204E8"/>
    <w:rsid w:val="00D30B63"/>
    <w:rsid w:val="00D32E97"/>
    <w:rsid w:val="00D378BC"/>
    <w:rsid w:val="00D44D84"/>
    <w:rsid w:val="00D52668"/>
    <w:rsid w:val="00D61B1D"/>
    <w:rsid w:val="00D674E0"/>
    <w:rsid w:val="00D85ACD"/>
    <w:rsid w:val="00D871F3"/>
    <w:rsid w:val="00D87C86"/>
    <w:rsid w:val="00DA4477"/>
    <w:rsid w:val="00DB00B6"/>
    <w:rsid w:val="00DB4200"/>
    <w:rsid w:val="00DB6D77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41B3C"/>
    <w:rsid w:val="00E45504"/>
    <w:rsid w:val="00E518FA"/>
    <w:rsid w:val="00E605C7"/>
    <w:rsid w:val="00E7059D"/>
    <w:rsid w:val="00E711E8"/>
    <w:rsid w:val="00E74CD1"/>
    <w:rsid w:val="00E7509D"/>
    <w:rsid w:val="00E8100A"/>
    <w:rsid w:val="00E84CA4"/>
    <w:rsid w:val="00E87132"/>
    <w:rsid w:val="00E93AC8"/>
    <w:rsid w:val="00EA0078"/>
    <w:rsid w:val="00EA4D8F"/>
    <w:rsid w:val="00EB0061"/>
    <w:rsid w:val="00EB72E3"/>
    <w:rsid w:val="00EC48D6"/>
    <w:rsid w:val="00EC4B75"/>
    <w:rsid w:val="00EC6D6A"/>
    <w:rsid w:val="00ED41C3"/>
    <w:rsid w:val="00EE511A"/>
    <w:rsid w:val="00EF13FF"/>
    <w:rsid w:val="00EF4528"/>
    <w:rsid w:val="00F02DE3"/>
    <w:rsid w:val="00F066F1"/>
    <w:rsid w:val="00F10E60"/>
    <w:rsid w:val="00F14690"/>
    <w:rsid w:val="00F14B6E"/>
    <w:rsid w:val="00F1578B"/>
    <w:rsid w:val="00F233AF"/>
    <w:rsid w:val="00F31902"/>
    <w:rsid w:val="00F73BF7"/>
    <w:rsid w:val="00F82266"/>
    <w:rsid w:val="00F906E4"/>
    <w:rsid w:val="00F9359F"/>
    <w:rsid w:val="00FA6B38"/>
    <w:rsid w:val="00FB5877"/>
    <w:rsid w:val="00FC6C87"/>
    <w:rsid w:val="00FD5D0C"/>
    <w:rsid w:val="00FE27FD"/>
    <w:rsid w:val="00FE7EF1"/>
    <w:rsid w:val="00FF6713"/>
    <w:rsid w:val="00FF7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character" w:styleId="FollowedHyperlink">
    <w:name w:val="FollowedHyperlink"/>
    <w:basedOn w:val="DefaultParagraphFont"/>
    <w:uiPriority w:val="99"/>
    <w:locked/>
    <w:rsid w:val="00432676"/>
    <w:rPr>
      <w:rFonts w:cs="Times New Roman"/>
      <w:color w:val="800080"/>
      <w:u w:val="single"/>
    </w:rPr>
  </w:style>
  <w:style w:type="paragraph" w:customStyle="1" w:styleId="xl410">
    <w:name w:val="xl410"/>
    <w:basedOn w:val="Normal"/>
    <w:uiPriority w:val="99"/>
    <w:rsid w:val="00432676"/>
    <w:pPr>
      <w:widowControl/>
      <w:autoSpaceDE/>
      <w:autoSpaceDN/>
      <w:adjustRightInd/>
      <w:spacing w:before="100" w:beforeAutospacing="1" w:after="100" w:afterAutospacing="1"/>
      <w:jc w:val="right"/>
    </w:pPr>
    <w:rPr>
      <w:rFonts w:eastAsia="Calibri"/>
      <w:sz w:val="24"/>
      <w:szCs w:val="24"/>
    </w:rPr>
  </w:style>
  <w:style w:type="paragraph" w:customStyle="1" w:styleId="xl411">
    <w:name w:val="xl411"/>
    <w:basedOn w:val="Normal"/>
    <w:uiPriority w:val="99"/>
    <w:rsid w:val="00432676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12">
    <w:name w:val="xl412"/>
    <w:basedOn w:val="Normal"/>
    <w:uiPriority w:val="99"/>
    <w:rsid w:val="00432676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  <w:style w:type="paragraph" w:customStyle="1" w:styleId="xl413">
    <w:name w:val="xl413"/>
    <w:basedOn w:val="Normal"/>
    <w:uiPriority w:val="99"/>
    <w:rsid w:val="0043267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4"/>
      <w:szCs w:val="24"/>
    </w:rPr>
  </w:style>
  <w:style w:type="paragraph" w:customStyle="1" w:styleId="xl414">
    <w:name w:val="xl414"/>
    <w:basedOn w:val="Normal"/>
    <w:uiPriority w:val="99"/>
    <w:rsid w:val="0043267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15">
    <w:name w:val="xl415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4"/>
      <w:szCs w:val="24"/>
    </w:rPr>
  </w:style>
  <w:style w:type="paragraph" w:customStyle="1" w:styleId="xl416">
    <w:name w:val="xl416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4"/>
      <w:szCs w:val="24"/>
    </w:rPr>
  </w:style>
  <w:style w:type="paragraph" w:customStyle="1" w:styleId="xl417">
    <w:name w:val="xl417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b/>
      <w:bCs/>
      <w:sz w:val="22"/>
      <w:szCs w:val="22"/>
    </w:rPr>
  </w:style>
  <w:style w:type="paragraph" w:customStyle="1" w:styleId="xl418">
    <w:name w:val="xl418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19">
    <w:name w:val="xl419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20">
    <w:name w:val="xl420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1">
    <w:name w:val="xl421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2">
    <w:name w:val="xl422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3">
    <w:name w:val="xl423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24">
    <w:name w:val="xl424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b/>
      <w:bCs/>
      <w:sz w:val="22"/>
      <w:szCs w:val="22"/>
    </w:rPr>
  </w:style>
  <w:style w:type="paragraph" w:customStyle="1" w:styleId="xl425">
    <w:name w:val="xl425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26">
    <w:name w:val="xl426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27">
    <w:name w:val="xl427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28">
    <w:name w:val="xl428"/>
    <w:basedOn w:val="Normal"/>
    <w:uiPriority w:val="99"/>
    <w:rsid w:val="0043267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18"/>
      <w:szCs w:val="18"/>
    </w:rPr>
  </w:style>
  <w:style w:type="paragraph" w:customStyle="1" w:styleId="xl429">
    <w:name w:val="xl429"/>
    <w:basedOn w:val="Normal"/>
    <w:uiPriority w:val="99"/>
    <w:rsid w:val="0043267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18"/>
      <w:szCs w:val="18"/>
    </w:rPr>
  </w:style>
  <w:style w:type="paragraph" w:customStyle="1" w:styleId="xl430">
    <w:name w:val="xl430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1">
    <w:name w:val="xl431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bottom"/>
    </w:pPr>
    <w:rPr>
      <w:rFonts w:eastAsia="Calibri"/>
      <w:sz w:val="22"/>
      <w:szCs w:val="22"/>
    </w:rPr>
  </w:style>
  <w:style w:type="paragraph" w:customStyle="1" w:styleId="xl432">
    <w:name w:val="xl432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sz w:val="22"/>
      <w:szCs w:val="22"/>
    </w:rPr>
  </w:style>
  <w:style w:type="paragraph" w:customStyle="1" w:styleId="xl433">
    <w:name w:val="xl433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34">
    <w:name w:val="xl434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35">
    <w:name w:val="xl435"/>
    <w:basedOn w:val="Normal"/>
    <w:uiPriority w:val="99"/>
    <w:rsid w:val="0043267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rFonts w:eastAsia="Calibri"/>
      <w:b/>
      <w:bCs/>
      <w:sz w:val="22"/>
      <w:szCs w:val="22"/>
    </w:rPr>
  </w:style>
  <w:style w:type="paragraph" w:customStyle="1" w:styleId="xl436">
    <w:name w:val="xl436"/>
    <w:basedOn w:val="Normal"/>
    <w:uiPriority w:val="99"/>
    <w:rsid w:val="00432676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2"/>
      <w:szCs w:val="22"/>
    </w:rPr>
  </w:style>
  <w:style w:type="paragraph" w:customStyle="1" w:styleId="xl437">
    <w:name w:val="xl437"/>
    <w:basedOn w:val="Normal"/>
    <w:uiPriority w:val="99"/>
    <w:rsid w:val="0043267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eastAsia="Calibri"/>
      <w:b/>
      <w:bCs/>
      <w:sz w:val="24"/>
      <w:szCs w:val="24"/>
    </w:rPr>
  </w:style>
  <w:style w:type="paragraph" w:customStyle="1" w:styleId="xl438">
    <w:name w:val="xl438"/>
    <w:basedOn w:val="Normal"/>
    <w:uiPriority w:val="99"/>
    <w:rsid w:val="00432676"/>
    <w:pPr>
      <w:widowControl/>
      <w:autoSpaceDE/>
      <w:autoSpaceDN/>
      <w:adjustRightInd/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xl439">
    <w:name w:val="xl439"/>
    <w:basedOn w:val="Normal"/>
    <w:uiPriority w:val="99"/>
    <w:rsid w:val="00432676"/>
    <w:pPr>
      <w:widowControl/>
      <w:autoSpaceDE/>
      <w:autoSpaceDN/>
      <w:adjustRightInd/>
      <w:spacing w:before="100" w:beforeAutospacing="1" w:after="100" w:afterAutospacing="1"/>
      <w:jc w:val="center"/>
    </w:pPr>
    <w:rPr>
      <w:rFonts w:eastAsia="Calibri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476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</TotalTime>
  <Pages>37</Pages>
  <Words>9510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ОДМ</cp:lastModifiedBy>
  <cp:revision>4</cp:revision>
  <cp:lastPrinted>2020-12-22T12:02:00Z</cp:lastPrinted>
  <dcterms:created xsi:type="dcterms:W3CDTF">2023-11-15T06:30:00Z</dcterms:created>
  <dcterms:modified xsi:type="dcterms:W3CDTF">2023-11-15T08:31:00Z</dcterms:modified>
</cp:coreProperties>
</file>