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7D6" w:rsidRDefault="00A407D6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A407D6" w:rsidRDefault="00A407D6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A407D6" w:rsidRDefault="00A407D6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A407D6" w:rsidRDefault="00A407D6" w:rsidP="00C41DD1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407D6" w:rsidRDefault="00A407D6" w:rsidP="00C41DD1">
      <w:pPr>
        <w:jc w:val="both"/>
        <w:rPr>
          <w:b/>
          <w:bCs/>
          <w:sz w:val="28"/>
          <w:szCs w:val="28"/>
        </w:rPr>
      </w:pPr>
    </w:p>
    <w:p w:rsidR="00A407D6" w:rsidRDefault="00A407D6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A407D6" w:rsidRDefault="00A407D6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A407D6" w:rsidRDefault="00A407D6" w:rsidP="00C41DD1">
      <w:pPr>
        <w:jc w:val="both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A407D6" w:rsidRDefault="00A407D6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«26»  декабря     2023 г.                                                                              №1 </w:t>
      </w:r>
    </w:p>
    <w:p w:rsidR="00A407D6" w:rsidRDefault="00A407D6" w:rsidP="00C41DD1">
      <w:pPr>
        <w:tabs>
          <w:tab w:val="left" w:pos="699"/>
        </w:tabs>
        <w:jc w:val="both"/>
        <w:rPr>
          <w:b/>
          <w:bCs/>
          <w:sz w:val="26"/>
          <w:szCs w:val="26"/>
        </w:rPr>
      </w:pPr>
    </w:p>
    <w:p w:rsidR="00A407D6" w:rsidRDefault="00A407D6" w:rsidP="00C41DD1">
      <w:pPr>
        <w:jc w:val="both"/>
        <w:rPr>
          <w:b/>
          <w:bCs/>
          <w:sz w:val="26"/>
          <w:szCs w:val="26"/>
        </w:rPr>
      </w:pPr>
    </w:p>
    <w:p w:rsidR="00A407D6" w:rsidRDefault="00A407D6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A407D6" w:rsidRDefault="00A407D6" w:rsidP="00C41DD1">
      <w:pPr>
        <w:jc w:val="both"/>
        <w:rPr>
          <w:sz w:val="26"/>
          <w:szCs w:val="26"/>
        </w:rPr>
      </w:pPr>
    </w:p>
    <w:p w:rsidR="00A407D6" w:rsidRDefault="00A407D6" w:rsidP="00C41DD1">
      <w:pPr>
        <w:jc w:val="both"/>
        <w:rPr>
          <w:sz w:val="26"/>
          <w:szCs w:val="26"/>
        </w:rPr>
      </w:pPr>
    </w:p>
    <w:p w:rsidR="00A407D6" w:rsidRPr="000A502D" w:rsidRDefault="00A407D6" w:rsidP="00C41DD1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Алтарского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A407D6" w:rsidRDefault="00A407D6" w:rsidP="00C41DD1">
      <w:pPr>
        <w:shd w:val="clear" w:color="auto" w:fill="FFFFFF"/>
        <w:jc w:val="both"/>
        <w:rPr>
          <w:sz w:val="26"/>
          <w:szCs w:val="26"/>
        </w:rPr>
      </w:pPr>
    </w:p>
    <w:p w:rsidR="00A407D6" w:rsidRDefault="00A407D6" w:rsidP="00C41DD1">
      <w:pPr>
        <w:shd w:val="clear" w:color="auto" w:fill="FFFFFF"/>
        <w:jc w:val="both"/>
        <w:rPr>
          <w:sz w:val="26"/>
          <w:szCs w:val="26"/>
        </w:rPr>
      </w:pPr>
    </w:p>
    <w:p w:rsidR="00A407D6" w:rsidRDefault="00A407D6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>
        <w:rPr>
          <w:sz w:val="28"/>
          <w:szCs w:val="28"/>
        </w:rPr>
        <w:t>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A407D6" w:rsidRPr="002F0167" w:rsidRDefault="00A407D6" w:rsidP="00C41DD1">
      <w:pPr>
        <w:ind w:firstLine="851"/>
        <w:jc w:val="both"/>
        <w:rPr>
          <w:sz w:val="28"/>
          <w:szCs w:val="28"/>
        </w:rPr>
      </w:pPr>
    </w:p>
    <w:p w:rsidR="00A407D6" w:rsidRDefault="00A407D6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A407D6" w:rsidRPr="002F0167" w:rsidRDefault="00A407D6" w:rsidP="00C41DD1">
      <w:pPr>
        <w:jc w:val="center"/>
        <w:rPr>
          <w:sz w:val="28"/>
          <w:szCs w:val="28"/>
        </w:rPr>
      </w:pPr>
    </w:p>
    <w:p w:rsidR="00A407D6" w:rsidRDefault="00A407D6" w:rsidP="00434379">
      <w:pPr>
        <w:ind w:firstLine="142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 xml:space="preserve">Алтарского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A407D6" w:rsidRPr="00A54E37" w:rsidRDefault="00A407D6" w:rsidP="00434379">
      <w:pPr>
        <w:jc w:val="center"/>
        <w:rPr>
          <w:b/>
          <w:bCs/>
          <w:sz w:val="28"/>
          <w:szCs w:val="28"/>
        </w:rPr>
      </w:pPr>
    </w:p>
    <w:p w:rsidR="00A407D6" w:rsidRDefault="00A407D6" w:rsidP="00705DB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1745,4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1698,2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с превышением доходов над расходами в сумме 47,2 тыс. рублей                                                                                     </w:t>
      </w:r>
    </w:p>
    <w:p w:rsidR="00A407D6" w:rsidRDefault="00A407D6" w:rsidP="00705DB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1565,7 тыс. рублей и 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1502,8 тыс. рублей, в том числе условно утвержденные расходы в сумме </w:t>
      </w:r>
      <w:r>
        <w:rPr>
          <w:color w:val="000000"/>
          <w:sz w:val="28"/>
          <w:szCs w:val="28"/>
        </w:rPr>
        <w:t>35,5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превышением доходов над расходами в сумме 62,9 тыс. рублей </w:t>
      </w:r>
    </w:p>
    <w:p w:rsidR="00A407D6" w:rsidRDefault="00A407D6" w:rsidP="00705DB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6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1611,2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1532,6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 </w:t>
      </w:r>
      <w:r w:rsidRPr="00E21ED2">
        <w:rPr>
          <w:color w:val="000000"/>
          <w:sz w:val="28"/>
          <w:szCs w:val="28"/>
        </w:rPr>
        <w:t>72,</w:t>
      </w:r>
      <w:r>
        <w:rPr>
          <w:color w:val="000000"/>
          <w:sz w:val="28"/>
          <w:szCs w:val="28"/>
        </w:rPr>
        <w:t>5</w:t>
      </w:r>
      <w:r w:rsidRPr="00705DB4">
        <w:rPr>
          <w:color w:val="FF0000"/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 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78,6 тыс. рублей</w:t>
      </w:r>
    </w:p>
    <w:p w:rsidR="00A407D6" w:rsidRDefault="00A407D6" w:rsidP="00705DB4">
      <w:pPr>
        <w:pStyle w:val="NoSpacing"/>
        <w:jc w:val="both"/>
        <w:rPr>
          <w:sz w:val="28"/>
          <w:szCs w:val="28"/>
        </w:rPr>
      </w:pPr>
    </w:p>
    <w:p w:rsidR="00A407D6" w:rsidRDefault="00A407D6" w:rsidP="00C41DD1">
      <w:pPr>
        <w:ind w:firstLine="567"/>
        <w:jc w:val="both"/>
        <w:rPr>
          <w:b/>
          <w:bCs/>
          <w:sz w:val="28"/>
          <w:szCs w:val="28"/>
        </w:rPr>
      </w:pPr>
      <w:r w:rsidRPr="001F1D30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2</w:t>
      </w:r>
      <w:r w:rsidRPr="001F1D30">
        <w:rPr>
          <w:b/>
          <w:bCs/>
          <w:sz w:val="28"/>
          <w:szCs w:val="28"/>
        </w:rPr>
        <w:t>. Нормативы распреде</w:t>
      </w:r>
      <w:r>
        <w:rPr>
          <w:b/>
          <w:bCs/>
          <w:sz w:val="28"/>
          <w:szCs w:val="28"/>
        </w:rPr>
        <w:t xml:space="preserve">ления доходов </w:t>
      </w:r>
      <w:r w:rsidRPr="001F1D30">
        <w:rPr>
          <w:b/>
          <w:bCs/>
          <w:sz w:val="28"/>
          <w:szCs w:val="28"/>
        </w:rPr>
        <w:t>между бюджет</w:t>
      </w:r>
      <w:r>
        <w:rPr>
          <w:b/>
          <w:bCs/>
          <w:sz w:val="28"/>
          <w:szCs w:val="28"/>
        </w:rPr>
        <w:t>ом Алтарского сельского поселения</w:t>
      </w:r>
      <w:r w:rsidRPr="001F1D30">
        <w:rPr>
          <w:b/>
          <w:bCs/>
          <w:sz w:val="28"/>
          <w:szCs w:val="28"/>
        </w:rPr>
        <w:t xml:space="preserve"> Ромодановского муниципального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 xml:space="preserve">района Республики Мордовия и </w:t>
      </w:r>
      <w:r w:rsidRPr="0013787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Ромодановским муниципальным </w:t>
      </w:r>
      <w:r w:rsidRPr="001F1D30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ом Республики  Мордовия</w:t>
      </w:r>
    </w:p>
    <w:p w:rsidR="00A407D6" w:rsidRDefault="00A407D6" w:rsidP="00C41DD1">
      <w:pPr>
        <w:ind w:firstLine="567"/>
        <w:jc w:val="both"/>
        <w:rPr>
          <w:b/>
          <w:bCs/>
          <w:sz w:val="28"/>
          <w:szCs w:val="28"/>
        </w:rPr>
      </w:pPr>
    </w:p>
    <w:p w:rsidR="00A407D6" w:rsidRDefault="00A407D6" w:rsidP="00C41DD1">
      <w:pPr>
        <w:ind w:firstLine="567"/>
        <w:jc w:val="both"/>
        <w:rPr>
          <w:sz w:val="28"/>
          <w:szCs w:val="28"/>
        </w:rPr>
      </w:pPr>
      <w:r w:rsidRPr="001F1D30">
        <w:rPr>
          <w:b/>
          <w:bCs/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Алтарского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 xml:space="preserve">Республики Мордовия,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A407D6" w:rsidRPr="00087C29" w:rsidRDefault="00A407D6" w:rsidP="00C41DD1">
      <w:pPr>
        <w:ind w:firstLine="567"/>
        <w:jc w:val="both"/>
        <w:rPr>
          <w:sz w:val="28"/>
          <w:szCs w:val="28"/>
        </w:rPr>
      </w:pPr>
    </w:p>
    <w:p w:rsidR="00A407D6" w:rsidRDefault="00A407D6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>
        <w:rPr>
          <w:b/>
          <w:bCs/>
          <w:sz w:val="28"/>
          <w:szCs w:val="28"/>
        </w:rPr>
        <w:t xml:space="preserve">Алтарского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</w:p>
    <w:p w:rsidR="00A407D6" w:rsidRPr="00610076" w:rsidRDefault="00A407D6" w:rsidP="00C41DD1">
      <w:pPr>
        <w:ind w:firstLine="851"/>
        <w:jc w:val="both"/>
        <w:rPr>
          <w:b/>
          <w:bCs/>
          <w:sz w:val="28"/>
          <w:szCs w:val="28"/>
        </w:rPr>
      </w:pPr>
    </w:p>
    <w:p w:rsidR="00A407D6" w:rsidRDefault="00A407D6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Алтарского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Ромодановского муниципального района  Республики Мордовия  на 2024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2025 и 2026 годов</w:t>
      </w:r>
      <w:r w:rsidRPr="00CF37F5">
        <w:rPr>
          <w:sz w:val="28"/>
          <w:szCs w:val="28"/>
        </w:rPr>
        <w:t xml:space="preserve"> 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  <w:r w:rsidRPr="00CF37F5">
        <w:rPr>
          <w:sz w:val="28"/>
          <w:szCs w:val="28"/>
        </w:rPr>
        <w:t xml:space="preserve"> </w:t>
      </w:r>
    </w:p>
    <w:p w:rsidR="00A407D6" w:rsidRPr="00CF37F5" w:rsidRDefault="00A407D6" w:rsidP="00C41DD1">
      <w:pPr>
        <w:ind w:firstLine="851"/>
        <w:jc w:val="both"/>
        <w:rPr>
          <w:sz w:val="28"/>
          <w:szCs w:val="28"/>
        </w:rPr>
      </w:pPr>
    </w:p>
    <w:p w:rsidR="00A407D6" w:rsidRDefault="00A407D6" w:rsidP="00B952E1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>
        <w:rPr>
          <w:b/>
          <w:bCs/>
          <w:sz w:val="28"/>
          <w:szCs w:val="28"/>
        </w:rPr>
        <w:t xml:space="preserve">Алтарского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</w:p>
    <w:p w:rsidR="00A407D6" w:rsidRDefault="00A407D6" w:rsidP="00C41DD1">
      <w:pPr>
        <w:ind w:firstLine="851"/>
        <w:jc w:val="both"/>
        <w:rPr>
          <w:sz w:val="28"/>
          <w:szCs w:val="28"/>
        </w:rPr>
      </w:pPr>
    </w:p>
    <w:p w:rsidR="00A407D6" w:rsidRPr="00674995" w:rsidRDefault="00A407D6" w:rsidP="00C41DD1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A407D6" w:rsidRDefault="00A407D6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Алтарского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405F9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 Республики Мордовия на 2024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 2025  и 2026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 3 к настоящему Решению;</w:t>
      </w:r>
    </w:p>
    <w:p w:rsidR="00A407D6" w:rsidRPr="000F4724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</w:t>
      </w:r>
      <w:r>
        <w:rPr>
          <w:rFonts w:ascii="Times New Roman" w:hAnsi="Times New Roman" w:cs="Times New Roman"/>
          <w:sz w:val="28"/>
          <w:szCs w:val="28"/>
        </w:rPr>
        <w:t xml:space="preserve">еделение бюджетных ассигнований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A407D6" w:rsidRDefault="00A407D6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Алтарского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и на плановый период 2025 - 2026 годов, согласно приложению 5 к настоящему Решению.</w:t>
      </w:r>
    </w:p>
    <w:p w:rsidR="00A407D6" w:rsidRDefault="00A407D6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  </w:t>
      </w:r>
    </w:p>
    <w:p w:rsidR="00A407D6" w:rsidRDefault="00A407D6" w:rsidP="00615EC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A407D6" w:rsidRPr="0018533F" w:rsidRDefault="00A407D6" w:rsidP="00C41DD1">
      <w:pPr>
        <w:ind w:firstLine="851"/>
        <w:jc w:val="both"/>
        <w:rPr>
          <w:b/>
          <w:bCs/>
          <w:sz w:val="28"/>
          <w:szCs w:val="28"/>
        </w:rPr>
      </w:pPr>
    </w:p>
    <w:p w:rsidR="00A407D6" w:rsidRDefault="00A407D6" w:rsidP="00C41DD1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A407D6" w:rsidRPr="00E142E2" w:rsidRDefault="00A407D6" w:rsidP="00C41DD1">
      <w:pPr>
        <w:ind w:firstLine="851"/>
        <w:jc w:val="both"/>
        <w:rPr>
          <w:sz w:val="28"/>
          <w:szCs w:val="28"/>
        </w:rPr>
      </w:pPr>
    </w:p>
    <w:p w:rsidR="00A407D6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07D6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07D6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07D6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Алтарского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A407D6" w:rsidRPr="001C4060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407D6" w:rsidRPr="001C4060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сумме </w:t>
      </w:r>
      <w:r w:rsidRPr="00705DB4">
        <w:rPr>
          <w:rFonts w:ascii="Times New Roman" w:hAnsi="Times New Roman" w:cs="Times New Roman"/>
          <w:color w:val="000000"/>
          <w:sz w:val="28"/>
          <w:szCs w:val="28"/>
        </w:rPr>
        <w:t>119,4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05DB4">
        <w:rPr>
          <w:rFonts w:ascii="Times New Roman" w:hAnsi="Times New Roman" w:cs="Times New Roman"/>
          <w:color w:val="000000"/>
          <w:sz w:val="28"/>
          <w:szCs w:val="28"/>
        </w:rPr>
        <w:t>119,4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05DB4">
        <w:rPr>
          <w:rFonts w:ascii="Times New Roman" w:hAnsi="Times New Roman" w:cs="Times New Roman"/>
          <w:color w:val="000000"/>
          <w:sz w:val="28"/>
          <w:szCs w:val="28"/>
        </w:rPr>
        <w:t>119,4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7D6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Алтарского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A407D6" w:rsidRDefault="00A407D6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07D6" w:rsidRDefault="00A407D6" w:rsidP="00615EC7">
      <w:pPr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Алтарского сельского поселения</w:t>
      </w:r>
      <w:r w:rsidRPr="00967BF2">
        <w:rPr>
          <w:b/>
          <w:bCs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</w:p>
    <w:p w:rsidR="00A407D6" w:rsidRPr="00463855" w:rsidRDefault="00A407D6" w:rsidP="00615EC7">
      <w:pPr>
        <w:jc w:val="both"/>
        <w:outlineLvl w:val="0"/>
        <w:rPr>
          <w:sz w:val="16"/>
          <w:szCs w:val="16"/>
        </w:rPr>
      </w:pPr>
    </w:p>
    <w:p w:rsidR="00A407D6" w:rsidRPr="00463855" w:rsidRDefault="00A407D6" w:rsidP="00C41D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Установить размер р</w:t>
      </w:r>
      <w:r w:rsidRPr="009E7CB3">
        <w:rPr>
          <w:sz w:val="28"/>
          <w:szCs w:val="28"/>
        </w:rPr>
        <w:t>езервного фонда</w:t>
      </w:r>
      <w:r>
        <w:rPr>
          <w:sz w:val="28"/>
          <w:szCs w:val="28"/>
        </w:rPr>
        <w:t xml:space="preserve"> администрации</w:t>
      </w:r>
      <w:r w:rsidRPr="009E7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Алтарского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1C4060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Республики Мордовия на 2024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 тыс. рублей, на плановый  период 2025 и 2026 годов в сумме  5,0 тыс. рублей ежегодно.</w:t>
      </w:r>
      <w:r w:rsidRPr="00463855">
        <w:rPr>
          <w:sz w:val="28"/>
          <w:szCs w:val="28"/>
        </w:rPr>
        <w:t xml:space="preserve"> </w:t>
      </w:r>
    </w:p>
    <w:p w:rsidR="00A407D6" w:rsidRDefault="00A407D6" w:rsidP="00A14E2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A407D6" w:rsidRPr="00541855" w:rsidRDefault="00A407D6" w:rsidP="00A14E2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541855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8</w:t>
      </w:r>
      <w:r w:rsidRPr="00541855">
        <w:rPr>
          <w:b/>
          <w:bCs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A407D6" w:rsidRPr="00541855" w:rsidRDefault="00A407D6" w:rsidP="00A14E2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A407D6" w:rsidRPr="00541855" w:rsidRDefault="00A407D6" w:rsidP="00A14E23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44,4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44,4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44,4</w:t>
      </w:r>
      <w:r w:rsidRPr="00541855">
        <w:rPr>
          <w:sz w:val="28"/>
          <w:szCs w:val="28"/>
        </w:rPr>
        <w:t xml:space="preserve"> тыс. рублей.</w:t>
      </w:r>
    </w:p>
    <w:p w:rsidR="00A407D6" w:rsidRDefault="00A407D6" w:rsidP="00C41DD1">
      <w:pPr>
        <w:ind w:firstLine="540"/>
        <w:jc w:val="both"/>
        <w:rPr>
          <w:b/>
          <w:bCs/>
          <w:sz w:val="28"/>
          <w:szCs w:val="28"/>
        </w:rPr>
      </w:pPr>
    </w:p>
    <w:p w:rsidR="00A407D6" w:rsidRDefault="00A407D6" w:rsidP="00C41DD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9. </w:t>
      </w:r>
      <w:r w:rsidRPr="006F5B3B">
        <w:rPr>
          <w:b/>
          <w:bCs/>
          <w:sz w:val="28"/>
          <w:szCs w:val="28"/>
        </w:rPr>
        <w:t>Расходы на исполнение судебных актов по искам</w:t>
      </w:r>
      <w:r>
        <w:rPr>
          <w:b/>
          <w:bCs/>
          <w:sz w:val="28"/>
          <w:szCs w:val="28"/>
        </w:rPr>
        <w:t xml:space="preserve"> к</w:t>
      </w:r>
      <w:r w:rsidRPr="006F5B3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Алтарскому сельскому поселению  Ромодановского</w:t>
      </w:r>
      <w:r w:rsidRPr="006F5B3B">
        <w:rPr>
          <w:b/>
          <w:bCs/>
          <w:sz w:val="28"/>
          <w:szCs w:val="28"/>
        </w:rPr>
        <w:t xml:space="preserve"> муниципально</w:t>
      </w:r>
      <w:r>
        <w:rPr>
          <w:b/>
          <w:bCs/>
          <w:sz w:val="28"/>
          <w:szCs w:val="28"/>
        </w:rPr>
        <w:t>го</w:t>
      </w:r>
      <w:r w:rsidRPr="006F5B3B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>а</w:t>
      </w:r>
      <w:r w:rsidRPr="006F5B3B">
        <w:rPr>
          <w:b/>
          <w:bCs/>
          <w:sz w:val="28"/>
          <w:szCs w:val="28"/>
        </w:rPr>
        <w:t xml:space="preserve"> Республики Мордовия</w:t>
      </w:r>
    </w:p>
    <w:p w:rsidR="00A407D6" w:rsidRPr="006F5B3B" w:rsidRDefault="00A407D6" w:rsidP="00C41DD1">
      <w:pPr>
        <w:ind w:firstLine="540"/>
        <w:jc w:val="both"/>
        <w:rPr>
          <w:b/>
          <w:bCs/>
          <w:sz w:val="28"/>
          <w:szCs w:val="28"/>
        </w:rPr>
      </w:pPr>
    </w:p>
    <w:p w:rsidR="00A407D6" w:rsidRDefault="00A407D6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4F6E1A">
        <w:rPr>
          <w:sz w:val="28"/>
          <w:szCs w:val="28"/>
          <w:lang w:val="ru-RU"/>
        </w:rPr>
        <w:t xml:space="preserve">Из бюджета </w:t>
      </w:r>
      <w:r w:rsidRPr="00615EC7">
        <w:rPr>
          <w:sz w:val="28"/>
          <w:szCs w:val="28"/>
          <w:lang w:val="ru-RU"/>
        </w:rPr>
        <w:t xml:space="preserve">Алтарского  сельского поселения Ромодановского муниципального района Республики Мордовия </w:t>
      </w:r>
      <w:r w:rsidRPr="004F6E1A">
        <w:rPr>
          <w:sz w:val="28"/>
          <w:szCs w:val="28"/>
          <w:lang w:val="ru-RU"/>
        </w:rPr>
        <w:t xml:space="preserve">предоставляются бюджетные ассигнования на </w:t>
      </w:r>
      <w:r w:rsidRPr="004F6E1A">
        <w:rPr>
          <w:b/>
          <w:bCs/>
          <w:sz w:val="18"/>
          <w:szCs w:val="18"/>
          <w:lang w:val="ru-RU"/>
        </w:rPr>
        <w:t xml:space="preserve"> </w:t>
      </w:r>
      <w:r w:rsidRPr="004F6E1A">
        <w:rPr>
          <w:sz w:val="28"/>
          <w:szCs w:val="28"/>
          <w:lang w:val="ru-RU"/>
        </w:rPr>
        <w:t xml:space="preserve">исполнение судебных актов по искам к </w:t>
      </w:r>
      <w:r w:rsidRPr="00615EC7">
        <w:rPr>
          <w:sz w:val="28"/>
          <w:szCs w:val="28"/>
          <w:lang w:val="ru-RU"/>
        </w:rPr>
        <w:t>Алтарско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сельско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поселени</w:t>
      </w:r>
      <w:r>
        <w:rPr>
          <w:sz w:val="28"/>
          <w:szCs w:val="28"/>
          <w:lang w:val="ru-RU"/>
        </w:rPr>
        <w:t>ю</w:t>
      </w:r>
      <w:r w:rsidRPr="00615EC7">
        <w:rPr>
          <w:sz w:val="28"/>
          <w:szCs w:val="28"/>
          <w:lang w:val="ru-RU"/>
        </w:rPr>
        <w:t xml:space="preserve"> Ромодановского муниципального района Республики Мордовия </w:t>
      </w:r>
      <w:r w:rsidRPr="00F269FD">
        <w:rPr>
          <w:sz w:val="28"/>
          <w:szCs w:val="28"/>
          <w:lang w:val="ru-RU"/>
        </w:rPr>
        <w:t xml:space="preserve">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</w:t>
      </w:r>
      <w:r>
        <w:rPr>
          <w:sz w:val="28"/>
          <w:szCs w:val="28"/>
          <w:lang w:val="ru-RU"/>
        </w:rPr>
        <w:t>лтарского</w:t>
      </w:r>
      <w:r w:rsidRPr="00446D39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A407D6" w:rsidRDefault="00A407D6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A407D6" w:rsidRDefault="00A407D6" w:rsidP="00832405">
      <w:pPr>
        <w:pStyle w:val="CommentText"/>
        <w:spacing w:line="233" w:lineRule="auto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  <w:r w:rsidRPr="00615EC7">
        <w:rPr>
          <w:b/>
          <w:bCs/>
          <w:color w:val="000000"/>
          <w:sz w:val="28"/>
          <w:szCs w:val="28"/>
          <w:lang w:val="ru-RU"/>
        </w:rPr>
        <w:t>Статья</w:t>
      </w:r>
      <w:r>
        <w:rPr>
          <w:b/>
          <w:bCs/>
          <w:color w:val="000000"/>
          <w:sz w:val="28"/>
          <w:szCs w:val="28"/>
          <w:lang w:val="ru-RU"/>
        </w:rPr>
        <w:t xml:space="preserve"> 10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. 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Муниципальные внутренние заимствования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Ромодановского муниципального района Республики Мордовия, муниципальный долг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>Ромодановского муниципального района Республики Мордовия</w:t>
      </w:r>
    </w:p>
    <w:p w:rsidR="00A407D6" w:rsidRPr="00615EC7" w:rsidRDefault="00A407D6" w:rsidP="00832405">
      <w:pPr>
        <w:pStyle w:val="CommentText"/>
        <w:spacing w:line="233" w:lineRule="auto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</w:p>
    <w:p w:rsidR="00A407D6" w:rsidRDefault="00A407D6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141B19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Мордовия.</w:t>
      </w:r>
    </w:p>
    <w:p w:rsidR="00A407D6" w:rsidRDefault="00A407D6" w:rsidP="00832405">
      <w:pPr>
        <w:spacing w:line="233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2024 год и на плановый период 2025 и 2026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A407D6" w:rsidRDefault="00A407D6" w:rsidP="00832405">
      <w:pPr>
        <w:spacing w:line="233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Утвердить Программу муниципальных внутренних заимствований 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2024 год и на плановый период 2025 и 2026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A407D6" w:rsidRDefault="00A407D6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Pr="00B300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  на 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A407D6" w:rsidRDefault="00A407D6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1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1478,0</w:t>
      </w:r>
      <w:r w:rsidRPr="00C72BDB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72BDB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72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1415,1</w:t>
      </w:r>
      <w:r w:rsidRPr="00C72BDB">
        <w:rPr>
          <w:rFonts w:ascii="Times New Roman" w:hAnsi="Times New Roman" w:cs="Times New Roman"/>
          <w:sz w:val="28"/>
          <w:szCs w:val="28"/>
        </w:rPr>
        <w:t xml:space="preserve">  тыс.</w:t>
      </w:r>
    </w:p>
    <w:p w:rsidR="00A407D6" w:rsidRDefault="00A407D6" w:rsidP="00832405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2BDB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2BDB">
        <w:rPr>
          <w:rFonts w:ascii="Times New Roman" w:hAnsi="Times New Roman" w:cs="Times New Roman"/>
          <w:sz w:val="28"/>
          <w:szCs w:val="28"/>
        </w:rPr>
        <w:t>на 1 января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72BDB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1336,5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тыс.рублей, в том числе по государственным гарантиям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2024 год в сумме 0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 тыс.рублей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407D6" w:rsidRDefault="00A407D6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объем расходов на обслуживание муниципального  долга Алтарского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2024 год и на плановый период  2025 и 2026 годов в сумме 1,5  тыс. рублей ежегодно.</w:t>
      </w:r>
    </w:p>
    <w:p w:rsidR="00A407D6" w:rsidRDefault="00A407D6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07D6" w:rsidRDefault="00A407D6" w:rsidP="00832405">
      <w:pPr>
        <w:spacing w:line="233" w:lineRule="auto"/>
        <w:ind w:firstLine="851"/>
        <w:jc w:val="both"/>
        <w:rPr>
          <w:b/>
          <w:bCs/>
          <w:sz w:val="16"/>
          <w:szCs w:val="16"/>
        </w:rPr>
      </w:pPr>
    </w:p>
    <w:p w:rsidR="00A407D6" w:rsidRDefault="00A407D6" w:rsidP="00832405">
      <w:pPr>
        <w:spacing w:line="233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>. Особенности исполнения бюджета Алтарского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</w:t>
      </w:r>
    </w:p>
    <w:p w:rsidR="00A407D6" w:rsidRDefault="00A407D6" w:rsidP="00832405">
      <w:pPr>
        <w:spacing w:line="233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A407D6" w:rsidRDefault="00A407D6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 Решением Совета депутатов  Алтарского сельского поселения  Ромодановского муниципального района Республики Мордовия  </w:t>
      </w:r>
      <w:r w:rsidRPr="008F5DCC">
        <w:rPr>
          <w:sz w:val="28"/>
          <w:szCs w:val="28"/>
        </w:rPr>
        <w:t xml:space="preserve">от  16 </w:t>
      </w:r>
      <w:r>
        <w:rPr>
          <w:sz w:val="28"/>
          <w:szCs w:val="28"/>
        </w:rPr>
        <w:t xml:space="preserve">мая </w:t>
      </w:r>
      <w:r w:rsidRPr="008F5DCC">
        <w:rPr>
          <w:sz w:val="28"/>
          <w:szCs w:val="28"/>
        </w:rPr>
        <w:t>20</w:t>
      </w:r>
      <w:r>
        <w:rPr>
          <w:sz w:val="28"/>
          <w:szCs w:val="28"/>
        </w:rPr>
        <w:t xml:space="preserve">16 </w:t>
      </w:r>
      <w:r w:rsidRPr="008F5DCC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8F5DCC">
        <w:rPr>
          <w:sz w:val="28"/>
          <w:szCs w:val="28"/>
        </w:rPr>
        <w:t>№</w:t>
      </w:r>
      <w:r>
        <w:rPr>
          <w:sz w:val="28"/>
          <w:szCs w:val="28"/>
        </w:rPr>
        <w:t xml:space="preserve">4 (в редакции Решения Совета депутатов от 16.11.2020 года №2) «О бюджетном процессе Алтарского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Алтарского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A407D6" w:rsidRDefault="00A407D6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</w:t>
      </w:r>
      <w:r w:rsidRPr="005931BC">
        <w:rPr>
          <w:sz w:val="28"/>
          <w:szCs w:val="28"/>
        </w:rPr>
        <w:t>обслуживание,</w:t>
      </w:r>
      <w:r>
        <w:rPr>
          <w:sz w:val="28"/>
          <w:szCs w:val="28"/>
        </w:rPr>
        <w:t xml:space="preserve"> сокращение и погашение  долговых обязательств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A407D6" w:rsidRDefault="00A407D6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407D6" w:rsidRDefault="00A407D6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связи;</w:t>
      </w:r>
    </w:p>
    <w:p w:rsidR="00A407D6" w:rsidRPr="005331A9" w:rsidRDefault="00A407D6" w:rsidP="00832405">
      <w:pPr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</w:t>
      </w:r>
      <w:r>
        <w:rPr>
          <w:sz w:val="28"/>
          <w:szCs w:val="28"/>
        </w:rPr>
        <w:t xml:space="preserve">, </w:t>
      </w:r>
      <w:r w:rsidRPr="005331A9">
        <w:rPr>
          <w:sz w:val="28"/>
          <w:szCs w:val="28"/>
        </w:rPr>
        <w:t xml:space="preserve"> федеральных </w:t>
      </w:r>
      <w:r>
        <w:rPr>
          <w:sz w:val="28"/>
          <w:szCs w:val="28"/>
        </w:rPr>
        <w:t xml:space="preserve">и региональных </w:t>
      </w:r>
      <w:r w:rsidRPr="005331A9">
        <w:rPr>
          <w:sz w:val="28"/>
          <w:szCs w:val="28"/>
        </w:rPr>
        <w:t>проектов, входящих в состав национальных проектов (про</w:t>
      </w:r>
      <w:r>
        <w:rPr>
          <w:sz w:val="28"/>
          <w:szCs w:val="28"/>
        </w:rPr>
        <w:t>грамм)</w:t>
      </w:r>
      <w:r w:rsidRPr="005331A9">
        <w:rPr>
          <w:sz w:val="28"/>
          <w:szCs w:val="28"/>
        </w:rPr>
        <w:t>;</w:t>
      </w:r>
    </w:p>
    <w:p w:rsidR="00A407D6" w:rsidRPr="005331A9" w:rsidRDefault="00A407D6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 xml:space="preserve">) перераспределение бюджетных ассигнований </w:t>
      </w:r>
      <w:r>
        <w:rPr>
          <w:sz w:val="28"/>
          <w:szCs w:val="28"/>
        </w:rPr>
        <w:t>в целях</w:t>
      </w:r>
      <w:r w:rsidRPr="005331A9">
        <w:rPr>
          <w:sz w:val="28"/>
          <w:szCs w:val="28"/>
        </w:rPr>
        <w:t xml:space="preserve"> региональны</w:t>
      </w:r>
      <w:r>
        <w:rPr>
          <w:sz w:val="28"/>
          <w:szCs w:val="28"/>
        </w:rPr>
        <w:t>х</w:t>
      </w:r>
      <w:r w:rsidRPr="005331A9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ов</w:t>
      </w:r>
      <w:r w:rsidRPr="005331A9">
        <w:rPr>
          <w:sz w:val="28"/>
          <w:szCs w:val="28"/>
        </w:rPr>
        <w:t>, направленны</w:t>
      </w:r>
      <w:r>
        <w:rPr>
          <w:sz w:val="28"/>
          <w:szCs w:val="28"/>
        </w:rPr>
        <w:t>х</w:t>
      </w:r>
      <w:r w:rsidRPr="005331A9">
        <w:rPr>
          <w:sz w:val="28"/>
          <w:szCs w:val="28"/>
        </w:rPr>
        <w:t xml:space="preserve">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>входящих в состав национальных проектов (программ)</w:t>
      </w:r>
      <w:r w:rsidRPr="005331A9">
        <w:rPr>
          <w:sz w:val="28"/>
          <w:szCs w:val="28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 xml:space="preserve">лтарского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A407D6" w:rsidRPr="005331A9" w:rsidRDefault="00A407D6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407D6" w:rsidRPr="005331A9" w:rsidRDefault="00A407D6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A407D6" w:rsidRDefault="00A407D6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A407D6" w:rsidRPr="000F4724" w:rsidRDefault="00A407D6" w:rsidP="00832405">
      <w:pPr>
        <w:spacing w:line="233" w:lineRule="auto"/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A407D6" w:rsidRPr="00D72AB1" w:rsidRDefault="00A407D6" w:rsidP="00832405">
      <w:pPr>
        <w:pStyle w:val="CommentText"/>
        <w:spacing w:line="233" w:lineRule="auto"/>
        <w:ind w:firstLine="426"/>
        <w:jc w:val="both"/>
        <w:rPr>
          <w:sz w:val="28"/>
          <w:szCs w:val="28"/>
          <w:lang w:val="ru-RU" w:eastAsia="en-US"/>
        </w:rPr>
      </w:pPr>
      <w:r w:rsidRPr="00D72AB1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0</w:t>
      </w:r>
      <w:r w:rsidRPr="00D72AB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>
        <w:rPr>
          <w:sz w:val="28"/>
          <w:szCs w:val="28"/>
          <w:lang w:val="ru-RU" w:eastAsia="en-US"/>
        </w:rPr>
        <w:t xml:space="preserve">Алтарского сельского поселения </w:t>
      </w:r>
      <w:r w:rsidRPr="00D72AB1"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A407D6" w:rsidRDefault="00A407D6" w:rsidP="00832405">
      <w:pPr>
        <w:spacing w:line="233" w:lineRule="auto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    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A407D6" w:rsidRDefault="00A407D6" w:rsidP="00832405">
      <w:pPr>
        <w:spacing w:line="233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Алтарского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контрактам, предметом которых являются капитальные вложения в объекты муниципальной собственности Алтарского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/>
          <w:sz w:val="28"/>
          <w:szCs w:val="28"/>
        </w:rPr>
        <w:t xml:space="preserve"> предоставляемые из бюджета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</w:t>
      </w:r>
      <w:r w:rsidRPr="0031297E">
        <w:rPr>
          <w:color w:val="000000"/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A407D6" w:rsidRPr="000466FF" w:rsidRDefault="00A407D6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A407D6" w:rsidRPr="00AD78FE" w:rsidRDefault="00A407D6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A407D6" w:rsidRDefault="00A407D6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A407D6" w:rsidRPr="000466FF" w:rsidRDefault="00A407D6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92A19">
        <w:rPr>
          <w:sz w:val="28"/>
          <w:szCs w:val="28"/>
        </w:rPr>
        <w:t xml:space="preserve">Положения пункта </w:t>
      </w:r>
      <w:r>
        <w:rPr>
          <w:sz w:val="28"/>
          <w:szCs w:val="28"/>
        </w:rPr>
        <w:t xml:space="preserve">2 настоящей статьи </w:t>
      </w:r>
      <w:r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>
        <w:rPr>
          <w:sz w:val="28"/>
          <w:szCs w:val="28"/>
        </w:rPr>
        <w:t>4</w:t>
      </w:r>
      <w:r w:rsidRPr="00692A1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5</w:t>
      </w:r>
      <w:r w:rsidRPr="00692A19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692A19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Pr="00692A19">
        <w:rPr>
          <w:sz w:val="28"/>
          <w:szCs w:val="28"/>
        </w:rPr>
        <w:t>.</w:t>
      </w:r>
    </w:p>
    <w:p w:rsidR="00A407D6" w:rsidRDefault="00A407D6" w:rsidP="00832405">
      <w:pPr>
        <w:spacing w:line="233" w:lineRule="auto"/>
        <w:ind w:firstLine="851"/>
        <w:jc w:val="both"/>
        <w:rPr>
          <w:b/>
          <w:bCs/>
          <w:sz w:val="16"/>
          <w:szCs w:val="16"/>
        </w:rPr>
      </w:pPr>
    </w:p>
    <w:p w:rsidR="00A407D6" w:rsidRDefault="00A407D6" w:rsidP="00832405">
      <w:pPr>
        <w:spacing w:line="233" w:lineRule="auto"/>
        <w:ind w:firstLine="851"/>
        <w:jc w:val="both"/>
        <w:rPr>
          <w:b/>
          <w:bCs/>
          <w:sz w:val="16"/>
          <w:szCs w:val="16"/>
        </w:rPr>
      </w:pPr>
    </w:p>
    <w:p w:rsidR="00A407D6" w:rsidRDefault="00A407D6" w:rsidP="00832405">
      <w:pPr>
        <w:spacing w:line="233" w:lineRule="auto"/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A407D6" w:rsidRPr="004A382D" w:rsidRDefault="00A407D6" w:rsidP="00832405">
      <w:pPr>
        <w:spacing w:line="233" w:lineRule="auto"/>
        <w:ind w:firstLine="851"/>
        <w:jc w:val="both"/>
        <w:outlineLvl w:val="0"/>
        <w:rPr>
          <w:sz w:val="28"/>
          <w:szCs w:val="28"/>
        </w:rPr>
      </w:pPr>
    </w:p>
    <w:p w:rsidR="00A407D6" w:rsidRPr="002148E4" w:rsidRDefault="00A407D6" w:rsidP="00832405">
      <w:pPr>
        <w:spacing w:line="233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48E4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2148E4">
        <w:rPr>
          <w:sz w:val="28"/>
          <w:szCs w:val="28"/>
        </w:rPr>
        <w:t xml:space="preserve"> года.</w:t>
      </w:r>
    </w:p>
    <w:p w:rsidR="00A407D6" w:rsidRDefault="00A407D6" w:rsidP="00832405">
      <w:pPr>
        <w:spacing w:line="233" w:lineRule="auto"/>
        <w:ind w:firstLine="851"/>
        <w:jc w:val="both"/>
        <w:rPr>
          <w:b/>
          <w:bCs/>
          <w:sz w:val="28"/>
          <w:szCs w:val="28"/>
        </w:rPr>
      </w:pPr>
    </w:p>
    <w:p w:rsidR="00A407D6" w:rsidRDefault="00A407D6" w:rsidP="00832405">
      <w:pPr>
        <w:spacing w:line="233" w:lineRule="auto"/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Действие нормативных правовых актов Администрации </w:t>
      </w:r>
      <w:r w:rsidRPr="008F5DCC">
        <w:rPr>
          <w:b/>
          <w:bCs/>
          <w:sz w:val="28"/>
          <w:szCs w:val="28"/>
        </w:rPr>
        <w:t>Алтарского</w:t>
      </w:r>
      <w:r>
        <w:rPr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A407D6" w:rsidRDefault="00A407D6" w:rsidP="00832405">
      <w:pPr>
        <w:spacing w:line="233" w:lineRule="auto"/>
        <w:ind w:firstLine="851"/>
        <w:jc w:val="both"/>
        <w:rPr>
          <w:b/>
          <w:bCs/>
          <w:sz w:val="28"/>
          <w:szCs w:val="28"/>
        </w:rPr>
      </w:pPr>
    </w:p>
    <w:p w:rsidR="00A407D6" w:rsidRDefault="00A407D6" w:rsidP="00832405">
      <w:pPr>
        <w:spacing w:line="233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Установить, что нормативные правовые акты Администрации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Республики Мордовия, принятые на основе и во исполнение решения Совета депутатов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«</w:t>
      </w:r>
      <w:hyperlink r:id="rId7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2023 год и на плановый период 2024 и 2025 годов» действуют в части, не противоречащей настоящему Решению.</w:t>
      </w:r>
    </w:p>
    <w:p w:rsidR="00A407D6" w:rsidRDefault="00A407D6" w:rsidP="00832405">
      <w:pPr>
        <w:spacing w:line="233" w:lineRule="auto"/>
        <w:ind w:firstLine="851"/>
        <w:jc w:val="both"/>
        <w:rPr>
          <w:sz w:val="28"/>
          <w:szCs w:val="28"/>
        </w:rPr>
      </w:pPr>
    </w:p>
    <w:p w:rsidR="00A407D6" w:rsidRDefault="00A407D6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8"/>
          <w:szCs w:val="28"/>
        </w:rPr>
      </w:pPr>
    </w:p>
    <w:p w:rsidR="00A407D6" w:rsidRDefault="00A407D6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Глава А</w:t>
      </w:r>
      <w:r>
        <w:rPr>
          <w:b/>
          <w:bCs/>
          <w:sz w:val="28"/>
          <w:szCs w:val="28"/>
        </w:rPr>
        <w:t xml:space="preserve">лтарского </w:t>
      </w:r>
      <w:r w:rsidRPr="0000325B">
        <w:rPr>
          <w:b/>
          <w:bCs/>
          <w:sz w:val="28"/>
          <w:szCs w:val="28"/>
        </w:rPr>
        <w:t>сельского</w:t>
      </w:r>
    </w:p>
    <w:p w:rsidR="00A407D6" w:rsidRDefault="00A407D6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A407D6" w:rsidRDefault="00A407D6" w:rsidP="00832405">
      <w:pPr>
        <w:shd w:val="clear" w:color="auto" w:fill="FFFFFF"/>
        <w:tabs>
          <w:tab w:val="left" w:pos="7938"/>
        </w:tabs>
        <w:spacing w:line="233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       </w:t>
      </w:r>
      <w:r w:rsidRPr="00631636">
        <w:rPr>
          <w:b/>
          <w:bCs/>
          <w:sz w:val="26"/>
          <w:szCs w:val="26"/>
        </w:rPr>
        <w:t>М.Х. Кузяев</w:t>
      </w:r>
    </w:p>
    <w:sectPr w:rsidR="00A407D6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7D6" w:rsidRDefault="00A407D6" w:rsidP="00DE1BA3">
      <w:r>
        <w:separator/>
      </w:r>
    </w:p>
  </w:endnote>
  <w:endnote w:type="continuationSeparator" w:id="0">
    <w:p w:rsidR="00A407D6" w:rsidRDefault="00A407D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7D6" w:rsidRDefault="00A407D6" w:rsidP="00DE1BA3">
      <w:r>
        <w:separator/>
      </w:r>
    </w:p>
  </w:footnote>
  <w:footnote w:type="continuationSeparator" w:id="0">
    <w:p w:rsidR="00A407D6" w:rsidRDefault="00A407D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B03"/>
    <w:rsid w:val="0000325B"/>
    <w:rsid w:val="00006950"/>
    <w:rsid w:val="00010306"/>
    <w:rsid w:val="00017574"/>
    <w:rsid w:val="00024CF3"/>
    <w:rsid w:val="000466FF"/>
    <w:rsid w:val="00046D51"/>
    <w:rsid w:val="00051AF6"/>
    <w:rsid w:val="00055561"/>
    <w:rsid w:val="00077B59"/>
    <w:rsid w:val="00080691"/>
    <w:rsid w:val="00087C29"/>
    <w:rsid w:val="00093CFA"/>
    <w:rsid w:val="000A200B"/>
    <w:rsid w:val="000A2025"/>
    <w:rsid w:val="000A21A2"/>
    <w:rsid w:val="000A502D"/>
    <w:rsid w:val="000A56B2"/>
    <w:rsid w:val="000A598A"/>
    <w:rsid w:val="000B02AA"/>
    <w:rsid w:val="000B3F8F"/>
    <w:rsid w:val="000B4D6D"/>
    <w:rsid w:val="000E0DA3"/>
    <w:rsid w:val="000E7052"/>
    <w:rsid w:val="000F4724"/>
    <w:rsid w:val="000F4873"/>
    <w:rsid w:val="001024BA"/>
    <w:rsid w:val="00104DC1"/>
    <w:rsid w:val="001113EE"/>
    <w:rsid w:val="00112BD1"/>
    <w:rsid w:val="00117BAC"/>
    <w:rsid w:val="00120948"/>
    <w:rsid w:val="00121261"/>
    <w:rsid w:val="001233B1"/>
    <w:rsid w:val="00132B77"/>
    <w:rsid w:val="0013729F"/>
    <w:rsid w:val="0013787D"/>
    <w:rsid w:val="00141B19"/>
    <w:rsid w:val="00150319"/>
    <w:rsid w:val="00150FD0"/>
    <w:rsid w:val="00165100"/>
    <w:rsid w:val="001733DE"/>
    <w:rsid w:val="00175E86"/>
    <w:rsid w:val="0018018A"/>
    <w:rsid w:val="0018067F"/>
    <w:rsid w:val="0018533F"/>
    <w:rsid w:val="00195BE6"/>
    <w:rsid w:val="001A1050"/>
    <w:rsid w:val="001A2849"/>
    <w:rsid w:val="001A5C29"/>
    <w:rsid w:val="001B45CA"/>
    <w:rsid w:val="001B4FEF"/>
    <w:rsid w:val="001B60CC"/>
    <w:rsid w:val="001C4060"/>
    <w:rsid w:val="001C753E"/>
    <w:rsid w:val="001E6EAC"/>
    <w:rsid w:val="001F00E7"/>
    <w:rsid w:val="001F1D30"/>
    <w:rsid w:val="0020032D"/>
    <w:rsid w:val="00210D1C"/>
    <w:rsid w:val="0021464E"/>
    <w:rsid w:val="002148E4"/>
    <w:rsid w:val="0021558A"/>
    <w:rsid w:val="002206DA"/>
    <w:rsid w:val="002216BA"/>
    <w:rsid w:val="00224E16"/>
    <w:rsid w:val="00231BD2"/>
    <w:rsid w:val="00240D16"/>
    <w:rsid w:val="00241F28"/>
    <w:rsid w:val="00246B38"/>
    <w:rsid w:val="00254321"/>
    <w:rsid w:val="0025446E"/>
    <w:rsid w:val="00255660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B36F2"/>
    <w:rsid w:val="002C2882"/>
    <w:rsid w:val="002C3169"/>
    <w:rsid w:val="002C5943"/>
    <w:rsid w:val="002D33C1"/>
    <w:rsid w:val="002E7460"/>
    <w:rsid w:val="002F0167"/>
    <w:rsid w:val="002F1E1F"/>
    <w:rsid w:val="00300447"/>
    <w:rsid w:val="00300A33"/>
    <w:rsid w:val="00300A5A"/>
    <w:rsid w:val="00301918"/>
    <w:rsid w:val="00303137"/>
    <w:rsid w:val="0030754D"/>
    <w:rsid w:val="00310BD6"/>
    <w:rsid w:val="0031246F"/>
    <w:rsid w:val="0031297E"/>
    <w:rsid w:val="0031425D"/>
    <w:rsid w:val="00317E36"/>
    <w:rsid w:val="0032323B"/>
    <w:rsid w:val="00337C2F"/>
    <w:rsid w:val="00375E01"/>
    <w:rsid w:val="00381E3D"/>
    <w:rsid w:val="00395133"/>
    <w:rsid w:val="003954F1"/>
    <w:rsid w:val="00397487"/>
    <w:rsid w:val="003C3BB0"/>
    <w:rsid w:val="003C75BB"/>
    <w:rsid w:val="003E6D63"/>
    <w:rsid w:val="003F1A6B"/>
    <w:rsid w:val="00405474"/>
    <w:rsid w:val="00405F98"/>
    <w:rsid w:val="00407F91"/>
    <w:rsid w:val="00417086"/>
    <w:rsid w:val="00420AC2"/>
    <w:rsid w:val="004272A4"/>
    <w:rsid w:val="00427B32"/>
    <w:rsid w:val="00434379"/>
    <w:rsid w:val="0043466D"/>
    <w:rsid w:val="00445E99"/>
    <w:rsid w:val="00446D39"/>
    <w:rsid w:val="0044752A"/>
    <w:rsid w:val="00451050"/>
    <w:rsid w:val="004514D8"/>
    <w:rsid w:val="00456BE4"/>
    <w:rsid w:val="00463855"/>
    <w:rsid w:val="00464742"/>
    <w:rsid w:val="004677C8"/>
    <w:rsid w:val="004729DA"/>
    <w:rsid w:val="00474E2C"/>
    <w:rsid w:val="00475F2F"/>
    <w:rsid w:val="004801D8"/>
    <w:rsid w:val="004937CB"/>
    <w:rsid w:val="004A3692"/>
    <w:rsid w:val="004A382D"/>
    <w:rsid w:val="004B0CA6"/>
    <w:rsid w:val="004B512E"/>
    <w:rsid w:val="004C0E4E"/>
    <w:rsid w:val="004C6D88"/>
    <w:rsid w:val="004F6E1A"/>
    <w:rsid w:val="0050333A"/>
    <w:rsid w:val="00507338"/>
    <w:rsid w:val="00513657"/>
    <w:rsid w:val="0051496E"/>
    <w:rsid w:val="005157E7"/>
    <w:rsid w:val="00523A36"/>
    <w:rsid w:val="005331A9"/>
    <w:rsid w:val="00541855"/>
    <w:rsid w:val="00551158"/>
    <w:rsid w:val="00553FE1"/>
    <w:rsid w:val="0056171D"/>
    <w:rsid w:val="0057020F"/>
    <w:rsid w:val="005707F3"/>
    <w:rsid w:val="00571780"/>
    <w:rsid w:val="00574E11"/>
    <w:rsid w:val="00580B8A"/>
    <w:rsid w:val="00582037"/>
    <w:rsid w:val="00586901"/>
    <w:rsid w:val="00591E1C"/>
    <w:rsid w:val="00592063"/>
    <w:rsid w:val="005931BC"/>
    <w:rsid w:val="00595764"/>
    <w:rsid w:val="00597B96"/>
    <w:rsid w:val="005A5D0F"/>
    <w:rsid w:val="005B21DE"/>
    <w:rsid w:val="005B34EB"/>
    <w:rsid w:val="005C663E"/>
    <w:rsid w:val="005D534E"/>
    <w:rsid w:val="005E34E5"/>
    <w:rsid w:val="005F7E86"/>
    <w:rsid w:val="00602962"/>
    <w:rsid w:val="006045D6"/>
    <w:rsid w:val="00610076"/>
    <w:rsid w:val="0061139E"/>
    <w:rsid w:val="00615EC7"/>
    <w:rsid w:val="006174DF"/>
    <w:rsid w:val="006259E0"/>
    <w:rsid w:val="00631636"/>
    <w:rsid w:val="00644B42"/>
    <w:rsid w:val="00645A3B"/>
    <w:rsid w:val="00655F60"/>
    <w:rsid w:val="00656A02"/>
    <w:rsid w:val="00657EC9"/>
    <w:rsid w:val="0066035E"/>
    <w:rsid w:val="006645E1"/>
    <w:rsid w:val="006703E3"/>
    <w:rsid w:val="00671EB6"/>
    <w:rsid w:val="00674995"/>
    <w:rsid w:val="00674C6C"/>
    <w:rsid w:val="00676ABE"/>
    <w:rsid w:val="00682484"/>
    <w:rsid w:val="006844CE"/>
    <w:rsid w:val="00692A19"/>
    <w:rsid w:val="006943C6"/>
    <w:rsid w:val="00696ED3"/>
    <w:rsid w:val="006A207F"/>
    <w:rsid w:val="006A75A9"/>
    <w:rsid w:val="006B03FD"/>
    <w:rsid w:val="006B3CA7"/>
    <w:rsid w:val="006B3D2D"/>
    <w:rsid w:val="006C22D0"/>
    <w:rsid w:val="006C2C95"/>
    <w:rsid w:val="006C7CAD"/>
    <w:rsid w:val="006D26CD"/>
    <w:rsid w:val="006D3B31"/>
    <w:rsid w:val="006E04E9"/>
    <w:rsid w:val="006E5CE2"/>
    <w:rsid w:val="006F0DA9"/>
    <w:rsid w:val="006F5B3B"/>
    <w:rsid w:val="00704FF0"/>
    <w:rsid w:val="00705B51"/>
    <w:rsid w:val="00705DB4"/>
    <w:rsid w:val="00705FEB"/>
    <w:rsid w:val="007126C3"/>
    <w:rsid w:val="00714111"/>
    <w:rsid w:val="007158C5"/>
    <w:rsid w:val="00715E94"/>
    <w:rsid w:val="007262E7"/>
    <w:rsid w:val="0073312C"/>
    <w:rsid w:val="00745D25"/>
    <w:rsid w:val="0075413F"/>
    <w:rsid w:val="007626D8"/>
    <w:rsid w:val="0077589A"/>
    <w:rsid w:val="00780080"/>
    <w:rsid w:val="00782063"/>
    <w:rsid w:val="00783113"/>
    <w:rsid w:val="0078536E"/>
    <w:rsid w:val="00785A18"/>
    <w:rsid w:val="007A1186"/>
    <w:rsid w:val="007A1EF9"/>
    <w:rsid w:val="007A4212"/>
    <w:rsid w:val="007B3051"/>
    <w:rsid w:val="007B35E1"/>
    <w:rsid w:val="007C65C0"/>
    <w:rsid w:val="007E6B26"/>
    <w:rsid w:val="007F27F0"/>
    <w:rsid w:val="00824DA1"/>
    <w:rsid w:val="00832405"/>
    <w:rsid w:val="00832BB7"/>
    <w:rsid w:val="0084022A"/>
    <w:rsid w:val="00846F01"/>
    <w:rsid w:val="00852288"/>
    <w:rsid w:val="00855CC0"/>
    <w:rsid w:val="0086764B"/>
    <w:rsid w:val="0088390D"/>
    <w:rsid w:val="00883E34"/>
    <w:rsid w:val="008861DB"/>
    <w:rsid w:val="008940FD"/>
    <w:rsid w:val="008978B4"/>
    <w:rsid w:val="008A042F"/>
    <w:rsid w:val="008A4416"/>
    <w:rsid w:val="008A5066"/>
    <w:rsid w:val="008C5BBE"/>
    <w:rsid w:val="008C693C"/>
    <w:rsid w:val="008D267E"/>
    <w:rsid w:val="008D3719"/>
    <w:rsid w:val="008F51A4"/>
    <w:rsid w:val="008F5DCC"/>
    <w:rsid w:val="00903E61"/>
    <w:rsid w:val="00905B64"/>
    <w:rsid w:val="00913534"/>
    <w:rsid w:val="00915E98"/>
    <w:rsid w:val="00916A02"/>
    <w:rsid w:val="00921FE7"/>
    <w:rsid w:val="00922206"/>
    <w:rsid w:val="00922D41"/>
    <w:rsid w:val="0092300E"/>
    <w:rsid w:val="009270E9"/>
    <w:rsid w:val="0093106A"/>
    <w:rsid w:val="0093147C"/>
    <w:rsid w:val="00936B43"/>
    <w:rsid w:val="00936FF1"/>
    <w:rsid w:val="00937F94"/>
    <w:rsid w:val="00956F23"/>
    <w:rsid w:val="0096316D"/>
    <w:rsid w:val="0096394C"/>
    <w:rsid w:val="0096594C"/>
    <w:rsid w:val="00967BF2"/>
    <w:rsid w:val="00974FC2"/>
    <w:rsid w:val="00981F09"/>
    <w:rsid w:val="009953CF"/>
    <w:rsid w:val="00996DDE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4A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4E23"/>
    <w:rsid w:val="00A16DDF"/>
    <w:rsid w:val="00A17E13"/>
    <w:rsid w:val="00A20F96"/>
    <w:rsid w:val="00A25611"/>
    <w:rsid w:val="00A27A89"/>
    <w:rsid w:val="00A317C7"/>
    <w:rsid w:val="00A33CF8"/>
    <w:rsid w:val="00A407D6"/>
    <w:rsid w:val="00A41724"/>
    <w:rsid w:val="00A50775"/>
    <w:rsid w:val="00A5263F"/>
    <w:rsid w:val="00A54E37"/>
    <w:rsid w:val="00A65A94"/>
    <w:rsid w:val="00A7068B"/>
    <w:rsid w:val="00A71B10"/>
    <w:rsid w:val="00A731C7"/>
    <w:rsid w:val="00A91410"/>
    <w:rsid w:val="00AA0264"/>
    <w:rsid w:val="00AA1248"/>
    <w:rsid w:val="00AA1DC7"/>
    <w:rsid w:val="00AA51F8"/>
    <w:rsid w:val="00AA6EE3"/>
    <w:rsid w:val="00AB054B"/>
    <w:rsid w:val="00AC31BC"/>
    <w:rsid w:val="00AD78FE"/>
    <w:rsid w:val="00AD7F1F"/>
    <w:rsid w:val="00AE1208"/>
    <w:rsid w:val="00AE374A"/>
    <w:rsid w:val="00AF7315"/>
    <w:rsid w:val="00B22B0B"/>
    <w:rsid w:val="00B30076"/>
    <w:rsid w:val="00B30796"/>
    <w:rsid w:val="00B322F2"/>
    <w:rsid w:val="00B35712"/>
    <w:rsid w:val="00B4709D"/>
    <w:rsid w:val="00B50E65"/>
    <w:rsid w:val="00B52573"/>
    <w:rsid w:val="00B57A3B"/>
    <w:rsid w:val="00B62276"/>
    <w:rsid w:val="00B62FD8"/>
    <w:rsid w:val="00B66C0A"/>
    <w:rsid w:val="00B71D9A"/>
    <w:rsid w:val="00B73F57"/>
    <w:rsid w:val="00B77AB6"/>
    <w:rsid w:val="00B81D5B"/>
    <w:rsid w:val="00B838E1"/>
    <w:rsid w:val="00B8425D"/>
    <w:rsid w:val="00B86D6D"/>
    <w:rsid w:val="00B92B82"/>
    <w:rsid w:val="00B952E1"/>
    <w:rsid w:val="00BA160C"/>
    <w:rsid w:val="00BB21DA"/>
    <w:rsid w:val="00BC3320"/>
    <w:rsid w:val="00BC4E5A"/>
    <w:rsid w:val="00BC5680"/>
    <w:rsid w:val="00BC5E82"/>
    <w:rsid w:val="00BD4EEC"/>
    <w:rsid w:val="00BE5AE8"/>
    <w:rsid w:val="00BF391D"/>
    <w:rsid w:val="00BF5993"/>
    <w:rsid w:val="00C11C58"/>
    <w:rsid w:val="00C11F95"/>
    <w:rsid w:val="00C24DF3"/>
    <w:rsid w:val="00C2741B"/>
    <w:rsid w:val="00C3264A"/>
    <w:rsid w:val="00C348A0"/>
    <w:rsid w:val="00C41DD1"/>
    <w:rsid w:val="00C458E6"/>
    <w:rsid w:val="00C50D41"/>
    <w:rsid w:val="00C531A8"/>
    <w:rsid w:val="00C600E0"/>
    <w:rsid w:val="00C6170D"/>
    <w:rsid w:val="00C72BDB"/>
    <w:rsid w:val="00C80B4C"/>
    <w:rsid w:val="00C8378F"/>
    <w:rsid w:val="00C847CB"/>
    <w:rsid w:val="00CB2618"/>
    <w:rsid w:val="00CB3961"/>
    <w:rsid w:val="00CB7772"/>
    <w:rsid w:val="00CC6D96"/>
    <w:rsid w:val="00CE244C"/>
    <w:rsid w:val="00CE6E97"/>
    <w:rsid w:val="00CF0D86"/>
    <w:rsid w:val="00CF37F5"/>
    <w:rsid w:val="00D05B8E"/>
    <w:rsid w:val="00D06601"/>
    <w:rsid w:val="00D0670C"/>
    <w:rsid w:val="00D07987"/>
    <w:rsid w:val="00D15B80"/>
    <w:rsid w:val="00D170C4"/>
    <w:rsid w:val="00D204E8"/>
    <w:rsid w:val="00D20BB5"/>
    <w:rsid w:val="00D30B63"/>
    <w:rsid w:val="00D32E97"/>
    <w:rsid w:val="00D373A3"/>
    <w:rsid w:val="00D378BC"/>
    <w:rsid w:val="00D44D84"/>
    <w:rsid w:val="00D50471"/>
    <w:rsid w:val="00D52668"/>
    <w:rsid w:val="00D61B1D"/>
    <w:rsid w:val="00D72AB1"/>
    <w:rsid w:val="00D77F7E"/>
    <w:rsid w:val="00D871F3"/>
    <w:rsid w:val="00D87C86"/>
    <w:rsid w:val="00D91F8E"/>
    <w:rsid w:val="00DA4477"/>
    <w:rsid w:val="00DB6D77"/>
    <w:rsid w:val="00DC5FA1"/>
    <w:rsid w:val="00DE15B2"/>
    <w:rsid w:val="00DE1BA3"/>
    <w:rsid w:val="00DE5DB6"/>
    <w:rsid w:val="00DF1ACC"/>
    <w:rsid w:val="00DF439D"/>
    <w:rsid w:val="00DF4AE8"/>
    <w:rsid w:val="00E07E02"/>
    <w:rsid w:val="00E10313"/>
    <w:rsid w:val="00E142E2"/>
    <w:rsid w:val="00E21ED2"/>
    <w:rsid w:val="00E31244"/>
    <w:rsid w:val="00E34088"/>
    <w:rsid w:val="00E34733"/>
    <w:rsid w:val="00E41B3C"/>
    <w:rsid w:val="00E518FA"/>
    <w:rsid w:val="00E7059D"/>
    <w:rsid w:val="00E711E8"/>
    <w:rsid w:val="00E73A17"/>
    <w:rsid w:val="00E7509D"/>
    <w:rsid w:val="00E8100A"/>
    <w:rsid w:val="00E84CA4"/>
    <w:rsid w:val="00EA4D8F"/>
    <w:rsid w:val="00EA578B"/>
    <w:rsid w:val="00EB72E3"/>
    <w:rsid w:val="00EC48D6"/>
    <w:rsid w:val="00EC4B75"/>
    <w:rsid w:val="00ED41C3"/>
    <w:rsid w:val="00EF13FF"/>
    <w:rsid w:val="00EF4528"/>
    <w:rsid w:val="00F02DE3"/>
    <w:rsid w:val="00F066F1"/>
    <w:rsid w:val="00F10E60"/>
    <w:rsid w:val="00F14B6E"/>
    <w:rsid w:val="00F1578B"/>
    <w:rsid w:val="00F221AC"/>
    <w:rsid w:val="00F233AF"/>
    <w:rsid w:val="00F269FD"/>
    <w:rsid w:val="00F31902"/>
    <w:rsid w:val="00F31FFF"/>
    <w:rsid w:val="00F50CF6"/>
    <w:rsid w:val="00F51184"/>
    <w:rsid w:val="00F53A8E"/>
    <w:rsid w:val="00F72E6C"/>
    <w:rsid w:val="00F906E4"/>
    <w:rsid w:val="00F9359F"/>
    <w:rsid w:val="00FA6B38"/>
    <w:rsid w:val="00FB284B"/>
    <w:rsid w:val="00FB5877"/>
    <w:rsid w:val="00FC6C87"/>
    <w:rsid w:val="00FE27FD"/>
    <w:rsid w:val="00FE7734"/>
    <w:rsid w:val="00FF1B07"/>
    <w:rsid w:val="00FF6713"/>
    <w:rsid w:val="00FF67C4"/>
    <w:rsid w:val="00FF6D15"/>
    <w:rsid w:val="00FF7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0"/>
      <w:szCs w:val="20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1626</TotalTime>
  <Pages>6</Pages>
  <Words>2448</Words>
  <Characters>13958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89</cp:revision>
  <cp:lastPrinted>2023-11-13T15:35:00Z</cp:lastPrinted>
  <dcterms:created xsi:type="dcterms:W3CDTF">2020-12-05T15:20:00Z</dcterms:created>
  <dcterms:modified xsi:type="dcterms:W3CDTF">2024-01-17T23:29:00Z</dcterms:modified>
</cp:coreProperties>
</file>