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C54" w:rsidRDefault="00420C54" w:rsidP="00EF6F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CE0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420C54" w:rsidRPr="00083CE0" w:rsidRDefault="00420C54" w:rsidP="00EF6F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АЛТАРСКОГО СЕЛЬСКОГО ПОСЕЛЕНИЯ</w:t>
      </w:r>
    </w:p>
    <w:p w:rsidR="00420C54" w:rsidRPr="00083CE0" w:rsidRDefault="00420C54" w:rsidP="00A12A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CE0"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 МУНИЦИПАЛЬНОГО РАЙОНА</w:t>
      </w:r>
    </w:p>
    <w:p w:rsidR="00420C54" w:rsidRPr="00083CE0" w:rsidRDefault="00420C54" w:rsidP="00A12A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CE0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420C54" w:rsidRDefault="00420C54" w:rsidP="00A12A7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</w:p>
    <w:p w:rsidR="00420C54" w:rsidRDefault="00420C54" w:rsidP="00D551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5116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420C54" w:rsidRPr="001A00C9" w:rsidRDefault="00420C54" w:rsidP="00D551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</w:t>
      </w:r>
    </w:p>
    <w:p w:rsidR="00420C54" w:rsidRPr="00322760" w:rsidRDefault="00420C54" w:rsidP="00A12A7F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0C54" w:rsidRDefault="00420C54" w:rsidP="00375FCE">
      <w:pPr>
        <w:rPr>
          <w:rFonts w:ascii="Times New Roman" w:hAnsi="Times New Roman" w:cs="Times New Roman"/>
          <w:sz w:val="28"/>
          <w:szCs w:val="28"/>
        </w:rPr>
      </w:pPr>
      <w:r w:rsidRPr="00322760">
        <w:rPr>
          <w:rFonts w:ascii="Times New Roman" w:hAnsi="Times New Roman" w:cs="Times New Roman"/>
          <w:sz w:val="28"/>
          <w:szCs w:val="28"/>
        </w:rPr>
        <w:t xml:space="preserve">от «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322760">
        <w:rPr>
          <w:rFonts w:ascii="Times New Roman" w:hAnsi="Times New Roman" w:cs="Times New Roman"/>
          <w:sz w:val="28"/>
          <w:szCs w:val="28"/>
        </w:rPr>
        <w:t xml:space="preserve"> » февраля 2024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3227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22760">
        <w:rPr>
          <w:rFonts w:ascii="Times New Roman" w:hAnsi="Times New Roman" w:cs="Times New Roman"/>
          <w:sz w:val="28"/>
          <w:szCs w:val="28"/>
        </w:rPr>
        <w:t>№  1</w:t>
      </w:r>
    </w:p>
    <w:p w:rsidR="00420C54" w:rsidRPr="00322760" w:rsidRDefault="00420C54" w:rsidP="00D551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с.Алтары</w:t>
      </w:r>
    </w:p>
    <w:p w:rsidR="00420C54" w:rsidRPr="00D434C7" w:rsidRDefault="00420C54" w:rsidP="008646C3">
      <w:pPr>
        <w:jc w:val="center"/>
        <w:rPr>
          <w:rFonts w:ascii="Times New Roman" w:hAnsi="Times New Roman" w:cs="Times New Roman"/>
        </w:rPr>
      </w:pPr>
    </w:p>
    <w:p w:rsidR="00420C54" w:rsidRDefault="00420C54" w:rsidP="008646C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646C3">
        <w:rPr>
          <w:rFonts w:ascii="Times New Roman" w:hAnsi="Times New Roman" w:cs="Times New Roman"/>
          <w:b/>
          <w:bCs/>
          <w:sz w:val="26"/>
          <w:szCs w:val="26"/>
        </w:rPr>
        <w:t>Об отчете о результатах деятельности Главы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420C54" w:rsidRPr="008646C3" w:rsidRDefault="00420C54" w:rsidP="008646C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Алтарского сельского поселения М.Х. Кузяева</w:t>
      </w:r>
    </w:p>
    <w:p w:rsidR="00420C54" w:rsidRPr="008646C3" w:rsidRDefault="00420C54" w:rsidP="008646C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646C3">
        <w:rPr>
          <w:rFonts w:ascii="Times New Roman" w:hAnsi="Times New Roman" w:cs="Times New Roman"/>
          <w:b/>
          <w:bCs/>
          <w:sz w:val="26"/>
          <w:szCs w:val="26"/>
        </w:rPr>
        <w:t xml:space="preserve">и администрации </w:t>
      </w:r>
      <w:r>
        <w:rPr>
          <w:rFonts w:ascii="Times New Roman" w:hAnsi="Times New Roman" w:cs="Times New Roman"/>
          <w:b/>
          <w:bCs/>
          <w:sz w:val="26"/>
          <w:szCs w:val="26"/>
        </w:rPr>
        <w:t>Алтарского сельского поселения</w:t>
      </w:r>
    </w:p>
    <w:p w:rsidR="00420C54" w:rsidRPr="008646C3" w:rsidRDefault="00420C54" w:rsidP="008646C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646C3">
        <w:rPr>
          <w:rFonts w:ascii="Times New Roman" w:hAnsi="Times New Roman" w:cs="Times New Roman"/>
          <w:b/>
          <w:bCs/>
          <w:sz w:val="26"/>
          <w:szCs w:val="26"/>
        </w:rPr>
        <w:t>за 202</w:t>
      </w:r>
      <w:r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8646C3">
        <w:rPr>
          <w:rFonts w:ascii="Times New Roman" w:hAnsi="Times New Roman" w:cs="Times New Roman"/>
          <w:b/>
          <w:bCs/>
          <w:sz w:val="26"/>
          <w:szCs w:val="26"/>
        </w:rPr>
        <w:t xml:space="preserve"> год и об утверждении</w:t>
      </w:r>
    </w:p>
    <w:p w:rsidR="00420C54" w:rsidRPr="008646C3" w:rsidRDefault="00420C54" w:rsidP="008646C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646C3">
        <w:rPr>
          <w:rFonts w:ascii="Times New Roman" w:hAnsi="Times New Roman" w:cs="Times New Roman"/>
          <w:b/>
          <w:bCs/>
          <w:sz w:val="26"/>
          <w:szCs w:val="26"/>
        </w:rPr>
        <w:t>плана мероприятий по реализации Послания</w:t>
      </w:r>
    </w:p>
    <w:p w:rsidR="00420C54" w:rsidRPr="008646C3" w:rsidRDefault="00420C54" w:rsidP="008646C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646C3">
        <w:rPr>
          <w:rFonts w:ascii="Times New Roman" w:hAnsi="Times New Roman" w:cs="Times New Roman"/>
          <w:b/>
          <w:bCs/>
          <w:sz w:val="26"/>
          <w:szCs w:val="26"/>
        </w:rPr>
        <w:t>Главы Республики Мордовия А.А. Здунова</w:t>
      </w:r>
    </w:p>
    <w:p w:rsidR="00420C54" w:rsidRPr="008646C3" w:rsidRDefault="00420C54" w:rsidP="008646C3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646C3">
        <w:rPr>
          <w:rFonts w:ascii="Times New Roman" w:hAnsi="Times New Roman" w:cs="Times New Roman"/>
          <w:b/>
          <w:bCs/>
          <w:sz w:val="26"/>
          <w:szCs w:val="26"/>
        </w:rPr>
        <w:t>Государственному Собранию Республики Мордовия на 202</w:t>
      </w:r>
      <w:r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8646C3">
        <w:rPr>
          <w:rFonts w:ascii="Times New Roman" w:hAnsi="Times New Roman" w:cs="Times New Roman"/>
          <w:b/>
          <w:bCs/>
          <w:sz w:val="26"/>
          <w:szCs w:val="26"/>
        </w:rPr>
        <w:t xml:space="preserve"> год</w:t>
      </w:r>
    </w:p>
    <w:p w:rsidR="00420C54" w:rsidRPr="008646C3" w:rsidRDefault="00420C54" w:rsidP="00344B7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20C54" w:rsidRPr="008646C3" w:rsidRDefault="00420C54" w:rsidP="00083CE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8646C3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6 октября 2003 г. № 131-ФЗ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8646C3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Федерации», Уставом</w:t>
      </w:r>
      <w:r>
        <w:rPr>
          <w:rFonts w:ascii="Times New Roman" w:hAnsi="Times New Roman" w:cs="Times New Roman"/>
          <w:sz w:val="26"/>
          <w:szCs w:val="26"/>
        </w:rPr>
        <w:t xml:space="preserve"> Алтарского сельского поселения</w:t>
      </w:r>
      <w:r w:rsidRPr="008646C3">
        <w:rPr>
          <w:rFonts w:ascii="Times New Roman" w:hAnsi="Times New Roman" w:cs="Times New Roman"/>
          <w:sz w:val="26"/>
          <w:szCs w:val="26"/>
        </w:rPr>
        <w:t xml:space="preserve">, заслушав отчет о результатах деятельности Главы </w:t>
      </w:r>
      <w:r>
        <w:rPr>
          <w:rFonts w:ascii="Times New Roman" w:hAnsi="Times New Roman" w:cs="Times New Roman"/>
          <w:sz w:val="26"/>
          <w:szCs w:val="26"/>
        </w:rPr>
        <w:t>Алтарского сельского поселения</w:t>
      </w:r>
      <w:r w:rsidRPr="008646C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Кузяева М.Х.</w:t>
      </w:r>
      <w:r w:rsidRPr="008646C3">
        <w:rPr>
          <w:rFonts w:ascii="Times New Roman" w:hAnsi="Times New Roman" w:cs="Times New Roman"/>
          <w:sz w:val="26"/>
          <w:szCs w:val="26"/>
        </w:rPr>
        <w:t xml:space="preserve"> и администрации </w:t>
      </w:r>
      <w:r>
        <w:rPr>
          <w:rFonts w:ascii="Times New Roman" w:hAnsi="Times New Roman" w:cs="Times New Roman"/>
          <w:sz w:val="26"/>
          <w:szCs w:val="26"/>
        </w:rPr>
        <w:t>Алтарского сельского поселения</w:t>
      </w:r>
      <w:r w:rsidRPr="008646C3">
        <w:rPr>
          <w:rFonts w:ascii="Times New Roman" w:hAnsi="Times New Roman" w:cs="Times New Roman"/>
          <w:sz w:val="26"/>
          <w:szCs w:val="26"/>
        </w:rPr>
        <w:t xml:space="preserve"> за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646C3">
        <w:rPr>
          <w:rFonts w:ascii="Times New Roman" w:hAnsi="Times New Roman" w:cs="Times New Roman"/>
          <w:sz w:val="26"/>
          <w:szCs w:val="26"/>
        </w:rPr>
        <w:t xml:space="preserve"> г., Совет депутатов </w:t>
      </w:r>
      <w:r>
        <w:rPr>
          <w:rFonts w:ascii="Times New Roman" w:hAnsi="Times New Roman" w:cs="Times New Roman"/>
          <w:sz w:val="26"/>
          <w:szCs w:val="26"/>
        </w:rPr>
        <w:t>Алтарского сельского поселения</w:t>
      </w:r>
      <w:r w:rsidRPr="008646C3">
        <w:rPr>
          <w:rFonts w:ascii="Times New Roman" w:hAnsi="Times New Roman" w:cs="Times New Roman"/>
          <w:b/>
          <w:bCs/>
          <w:sz w:val="26"/>
          <w:szCs w:val="26"/>
        </w:rPr>
        <w:t xml:space="preserve"> решил:</w:t>
      </w:r>
      <w:bookmarkStart w:id="0" w:name="sub_1"/>
    </w:p>
    <w:p w:rsidR="00420C54" w:rsidRPr="008646C3" w:rsidRDefault="00420C54" w:rsidP="00083CE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646C3">
        <w:rPr>
          <w:rFonts w:ascii="Times New Roman" w:hAnsi="Times New Roman" w:cs="Times New Roman"/>
          <w:b/>
          <w:bCs/>
          <w:sz w:val="26"/>
          <w:szCs w:val="26"/>
        </w:rPr>
        <w:t xml:space="preserve">        </w:t>
      </w:r>
      <w:r w:rsidRPr="008646C3">
        <w:rPr>
          <w:rFonts w:ascii="Times New Roman" w:hAnsi="Times New Roman" w:cs="Times New Roman"/>
          <w:sz w:val="26"/>
          <w:szCs w:val="26"/>
        </w:rPr>
        <w:t xml:space="preserve">1.Принять к сведению прилагаемый </w:t>
      </w:r>
      <w:hyperlink w:anchor="sub_1000" w:history="1">
        <w:r w:rsidRPr="00B22B4F">
          <w:rPr>
            <w:rStyle w:val="a"/>
            <w:rFonts w:ascii="Times New Roman" w:hAnsi="Times New Roman" w:cs="Times New Roman"/>
            <w:color w:val="000000"/>
            <w:sz w:val="26"/>
            <w:szCs w:val="26"/>
          </w:rPr>
          <w:t>отчет</w:t>
        </w:r>
      </w:hyperlink>
      <w:r w:rsidRPr="008646C3">
        <w:rPr>
          <w:rFonts w:ascii="Times New Roman" w:hAnsi="Times New Roman" w:cs="Times New Roman"/>
          <w:sz w:val="26"/>
          <w:szCs w:val="26"/>
        </w:rPr>
        <w:t xml:space="preserve"> о результатах деятельности Главы </w:t>
      </w:r>
      <w:r>
        <w:rPr>
          <w:rFonts w:ascii="Times New Roman" w:hAnsi="Times New Roman" w:cs="Times New Roman"/>
          <w:sz w:val="26"/>
          <w:szCs w:val="26"/>
        </w:rPr>
        <w:t xml:space="preserve">Алтарского сельского поселения </w:t>
      </w:r>
      <w:r w:rsidRPr="008646C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Кузяева М.Х.</w:t>
      </w:r>
      <w:r w:rsidRPr="008646C3">
        <w:rPr>
          <w:rFonts w:ascii="Times New Roman" w:hAnsi="Times New Roman" w:cs="Times New Roman"/>
          <w:sz w:val="26"/>
          <w:szCs w:val="26"/>
        </w:rPr>
        <w:t xml:space="preserve"> и 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Алтарского сельского поселения </w:t>
      </w:r>
      <w:r w:rsidRPr="008646C3">
        <w:rPr>
          <w:rFonts w:ascii="Times New Roman" w:hAnsi="Times New Roman" w:cs="Times New Roman"/>
          <w:sz w:val="26"/>
          <w:szCs w:val="26"/>
        </w:rPr>
        <w:t>за 20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8646C3">
        <w:rPr>
          <w:rFonts w:ascii="Times New Roman" w:hAnsi="Times New Roman" w:cs="Times New Roman"/>
          <w:sz w:val="26"/>
          <w:szCs w:val="26"/>
        </w:rPr>
        <w:t xml:space="preserve"> год.</w:t>
      </w:r>
    </w:p>
    <w:p w:rsidR="00420C54" w:rsidRPr="008646C3" w:rsidRDefault="00420C54" w:rsidP="00083C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1" w:name="sub_2"/>
      <w:bookmarkEnd w:id="0"/>
      <w:r w:rsidRPr="008646C3">
        <w:rPr>
          <w:rFonts w:ascii="Times New Roman" w:hAnsi="Times New Roman" w:cs="Times New Roman"/>
          <w:sz w:val="26"/>
          <w:szCs w:val="26"/>
        </w:rPr>
        <w:t xml:space="preserve">        2.Признать деятельность Главы </w:t>
      </w:r>
      <w:r>
        <w:rPr>
          <w:rFonts w:ascii="Times New Roman" w:hAnsi="Times New Roman" w:cs="Times New Roman"/>
          <w:sz w:val="26"/>
          <w:szCs w:val="26"/>
        </w:rPr>
        <w:t xml:space="preserve">Алтарского сельского поселения </w:t>
      </w:r>
      <w:r w:rsidRPr="008646C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Кузяева М.Х.</w:t>
      </w:r>
      <w:r w:rsidRPr="008646C3">
        <w:rPr>
          <w:rFonts w:ascii="Times New Roman" w:hAnsi="Times New Roman" w:cs="Times New Roman"/>
          <w:sz w:val="26"/>
          <w:szCs w:val="26"/>
        </w:rPr>
        <w:t xml:space="preserve"> и 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Алтарского сельского поселения </w:t>
      </w:r>
      <w:r w:rsidRPr="008646C3">
        <w:rPr>
          <w:rFonts w:ascii="Times New Roman" w:hAnsi="Times New Roman" w:cs="Times New Roman"/>
          <w:sz w:val="26"/>
          <w:szCs w:val="26"/>
        </w:rPr>
        <w:t xml:space="preserve"> удовлетворительной.</w:t>
      </w:r>
    </w:p>
    <w:p w:rsidR="00420C54" w:rsidRPr="008646C3" w:rsidRDefault="00420C54" w:rsidP="00083C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46C3">
        <w:rPr>
          <w:rFonts w:ascii="Times New Roman" w:hAnsi="Times New Roman" w:cs="Times New Roman"/>
          <w:sz w:val="26"/>
          <w:szCs w:val="26"/>
        </w:rPr>
        <w:t xml:space="preserve">        3.Администрации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Алтарского сельского поселения </w:t>
      </w:r>
      <w:r w:rsidRPr="008646C3">
        <w:rPr>
          <w:rFonts w:ascii="Times New Roman" w:hAnsi="Times New Roman" w:cs="Times New Roman"/>
          <w:sz w:val="26"/>
          <w:szCs w:val="26"/>
        </w:rPr>
        <w:t xml:space="preserve"> утвердить представленный план мероприятий по реализации Послания Главы Республики Мордовия А.А.Здунова Государственному Собранию Респу</w:t>
      </w:r>
      <w:r>
        <w:rPr>
          <w:rFonts w:ascii="Times New Roman" w:hAnsi="Times New Roman" w:cs="Times New Roman"/>
          <w:sz w:val="26"/>
          <w:szCs w:val="26"/>
        </w:rPr>
        <w:t>блики Мордовия на 2024</w:t>
      </w:r>
      <w:r w:rsidRPr="008646C3">
        <w:rPr>
          <w:rFonts w:ascii="Times New Roman" w:hAnsi="Times New Roman" w:cs="Times New Roman"/>
          <w:sz w:val="26"/>
          <w:szCs w:val="26"/>
        </w:rPr>
        <w:t xml:space="preserve"> год.</w:t>
      </w:r>
    </w:p>
    <w:p w:rsidR="00420C54" w:rsidRPr="008646C3" w:rsidRDefault="00420C54" w:rsidP="00083C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46C3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646C3">
        <w:rPr>
          <w:rFonts w:ascii="Times New Roman" w:hAnsi="Times New Roman" w:cs="Times New Roman"/>
          <w:sz w:val="26"/>
          <w:szCs w:val="26"/>
        </w:rPr>
        <w:t>4.Настоящее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420C54" w:rsidRDefault="00420C54" w:rsidP="007768D8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b/>
          <w:bCs/>
        </w:rPr>
      </w:pPr>
    </w:p>
    <w:p w:rsidR="00420C54" w:rsidRDefault="00420C54" w:rsidP="000C7BB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20C54" w:rsidRPr="000C7BB6" w:rsidRDefault="00420C54" w:rsidP="000C7BB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20C54" w:rsidRPr="000C7BB6" w:rsidRDefault="00420C54" w:rsidP="000C7B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C7BB6">
        <w:rPr>
          <w:rFonts w:ascii="Times New Roman" w:hAnsi="Times New Roman" w:cs="Times New Roman"/>
          <w:b/>
          <w:bCs/>
          <w:sz w:val="28"/>
          <w:szCs w:val="28"/>
        </w:rPr>
        <w:t xml:space="preserve">Глава Алтарского </w:t>
      </w:r>
    </w:p>
    <w:p w:rsidR="00420C54" w:rsidRPr="000C7BB6" w:rsidRDefault="00420C54" w:rsidP="000C7B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C7BB6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0C7BB6">
        <w:rPr>
          <w:rFonts w:ascii="Times New Roman" w:hAnsi="Times New Roman" w:cs="Times New Roman"/>
          <w:b/>
          <w:bCs/>
          <w:sz w:val="28"/>
          <w:szCs w:val="28"/>
        </w:rPr>
        <w:t xml:space="preserve">   М.Х. Кузяев</w:t>
      </w:r>
    </w:p>
    <w:sectPr w:rsidR="00420C54" w:rsidRPr="000C7BB6" w:rsidSect="006F2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6FD6"/>
    <w:rsid w:val="00083CE0"/>
    <w:rsid w:val="000C7BB6"/>
    <w:rsid w:val="0010350A"/>
    <w:rsid w:val="001A00C9"/>
    <w:rsid w:val="001C5C03"/>
    <w:rsid w:val="001D78A6"/>
    <w:rsid w:val="00287F84"/>
    <w:rsid w:val="002B398E"/>
    <w:rsid w:val="00322760"/>
    <w:rsid w:val="00344B7A"/>
    <w:rsid w:val="00346109"/>
    <w:rsid w:val="00375FCE"/>
    <w:rsid w:val="00420C54"/>
    <w:rsid w:val="00421D8B"/>
    <w:rsid w:val="005D0639"/>
    <w:rsid w:val="00610BB5"/>
    <w:rsid w:val="00644777"/>
    <w:rsid w:val="00692C93"/>
    <w:rsid w:val="006F25F5"/>
    <w:rsid w:val="00761845"/>
    <w:rsid w:val="00763832"/>
    <w:rsid w:val="007768D8"/>
    <w:rsid w:val="008646C3"/>
    <w:rsid w:val="00890B1D"/>
    <w:rsid w:val="008D2238"/>
    <w:rsid w:val="00976EF3"/>
    <w:rsid w:val="00A12A7F"/>
    <w:rsid w:val="00A37E8C"/>
    <w:rsid w:val="00B06A37"/>
    <w:rsid w:val="00B11EFE"/>
    <w:rsid w:val="00B22B4F"/>
    <w:rsid w:val="00B735BE"/>
    <w:rsid w:val="00BA7EB7"/>
    <w:rsid w:val="00C258E5"/>
    <w:rsid w:val="00C64FF8"/>
    <w:rsid w:val="00CA7105"/>
    <w:rsid w:val="00CB542B"/>
    <w:rsid w:val="00D21135"/>
    <w:rsid w:val="00D434C7"/>
    <w:rsid w:val="00D54401"/>
    <w:rsid w:val="00D55116"/>
    <w:rsid w:val="00D65DC9"/>
    <w:rsid w:val="00DE35E4"/>
    <w:rsid w:val="00EE6080"/>
    <w:rsid w:val="00EE63D6"/>
    <w:rsid w:val="00EF1AC4"/>
    <w:rsid w:val="00EF6FD6"/>
    <w:rsid w:val="00F178B6"/>
    <w:rsid w:val="00F54EF8"/>
    <w:rsid w:val="00F72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5F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EF6FD6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1</Pages>
  <Words>284</Words>
  <Characters>1620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1</cp:lastModifiedBy>
  <cp:revision>100</cp:revision>
  <cp:lastPrinted>2024-02-06T12:05:00Z</cp:lastPrinted>
  <dcterms:created xsi:type="dcterms:W3CDTF">2022-12-05T14:05:00Z</dcterms:created>
  <dcterms:modified xsi:type="dcterms:W3CDTF">2024-02-09T23:18:00Z</dcterms:modified>
</cp:coreProperties>
</file>