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E15" w:rsidRDefault="00AA0E15" w:rsidP="00270412">
      <w:pPr>
        <w:jc w:val="center"/>
        <w:rPr>
          <w:b/>
          <w:bCs/>
          <w:sz w:val="40"/>
          <w:szCs w:val="40"/>
        </w:rPr>
      </w:pPr>
    </w:p>
    <w:p w:rsidR="00AA0E15" w:rsidRPr="00990550" w:rsidRDefault="00AA0E15" w:rsidP="0027041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AA0E15" w:rsidRDefault="00AA0E15" w:rsidP="00270412">
      <w:pPr>
        <w:jc w:val="center"/>
        <w:rPr>
          <w:b/>
          <w:bCs/>
          <w:sz w:val="36"/>
          <w:szCs w:val="36"/>
        </w:rPr>
      </w:pPr>
    </w:p>
    <w:p w:rsidR="00AA0E15" w:rsidRDefault="00AA0E15" w:rsidP="0027041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АДМИНИСТРАЦИИ</w:t>
      </w:r>
    </w:p>
    <w:p w:rsidR="00AA0E15" w:rsidRDefault="00AA0E15" w:rsidP="0027041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AA0E15" w:rsidRPr="000B5FC6" w:rsidRDefault="00AA0E15" w:rsidP="00270412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AA0E15" w:rsidRDefault="00AA0E15" w:rsidP="00270412">
      <w:pPr>
        <w:pStyle w:val="Heading1"/>
        <w:jc w:val="center"/>
        <w:rPr>
          <w:b/>
          <w:bCs/>
        </w:rPr>
      </w:pPr>
      <w:r w:rsidRPr="000B5FC6">
        <w:rPr>
          <w:b/>
          <w:bCs/>
        </w:rPr>
        <w:t>РЕСПУБЛИКИ МОРДОВИЯ</w:t>
      </w:r>
    </w:p>
    <w:p w:rsidR="00AA0E15" w:rsidRPr="00FB3ED9" w:rsidRDefault="00AA0E15" w:rsidP="0027041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8240" o:connectortype="straight" strokeweight="1.5pt"/>
        </w:pict>
      </w:r>
    </w:p>
    <w:p w:rsidR="00AA0E15" w:rsidRPr="00FB3ED9" w:rsidRDefault="00AA0E15" w:rsidP="00270412">
      <w:pPr>
        <w:ind w:left="900"/>
      </w:pPr>
    </w:p>
    <w:p w:rsidR="00AA0E15" w:rsidRPr="00E27364" w:rsidRDefault="00AA0E15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>
        <w:rPr>
          <w:sz w:val="24"/>
          <w:szCs w:val="24"/>
        </w:rPr>
        <w:t>27</w:t>
      </w:r>
      <w:r w:rsidRPr="00E27364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</w:t>
      </w:r>
      <w:r w:rsidRPr="00E27364">
        <w:rPr>
          <w:sz w:val="24"/>
          <w:szCs w:val="24"/>
        </w:rPr>
        <w:t>20</w:t>
      </w:r>
      <w:r>
        <w:rPr>
          <w:sz w:val="24"/>
          <w:szCs w:val="24"/>
        </w:rPr>
        <w:t>19</w:t>
      </w:r>
      <w:r w:rsidRPr="00E27364">
        <w:rPr>
          <w:sz w:val="24"/>
          <w:szCs w:val="24"/>
        </w:rPr>
        <w:t xml:space="preserve"> г.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E27364">
        <w:rPr>
          <w:sz w:val="24"/>
          <w:szCs w:val="24"/>
        </w:rPr>
        <w:t xml:space="preserve">№ </w:t>
      </w:r>
      <w:r>
        <w:rPr>
          <w:sz w:val="24"/>
          <w:szCs w:val="24"/>
        </w:rPr>
        <w:t>43</w:t>
      </w:r>
    </w:p>
    <w:p w:rsidR="00AA0E15" w:rsidRPr="00E27364" w:rsidRDefault="00AA0E15" w:rsidP="00270412">
      <w:pPr>
        <w:rPr>
          <w:sz w:val="24"/>
          <w:szCs w:val="24"/>
        </w:rPr>
      </w:pPr>
    </w:p>
    <w:p w:rsidR="00AA0E15" w:rsidRPr="00E27364" w:rsidRDefault="00AA0E15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>с. Алтары</w:t>
      </w:r>
    </w:p>
    <w:p w:rsidR="00AA0E15" w:rsidRDefault="00AA0E15" w:rsidP="0027041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A0E15" w:rsidRDefault="00AA0E15" w:rsidP="00270412">
      <w:pPr>
        <w:jc w:val="both"/>
        <w:rPr>
          <w:sz w:val="24"/>
          <w:szCs w:val="24"/>
        </w:rPr>
      </w:pPr>
    </w:p>
    <w:p w:rsidR="00AA0E15" w:rsidRPr="00FE4C0C" w:rsidRDefault="00AA0E15" w:rsidP="00FE4C0C">
      <w:pPr>
        <w:ind w:right="2938" w:firstLine="840"/>
        <w:jc w:val="both"/>
        <w:rPr>
          <w:b/>
          <w:bCs/>
          <w:sz w:val="28"/>
          <w:szCs w:val="28"/>
        </w:rPr>
      </w:pPr>
      <w:r w:rsidRPr="00FE4C0C">
        <w:rPr>
          <w:b/>
          <w:bCs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A0E15" w:rsidRDefault="00AA0E15" w:rsidP="00270412">
      <w:pPr>
        <w:ind w:firstLine="840"/>
        <w:rPr>
          <w:sz w:val="28"/>
          <w:szCs w:val="28"/>
        </w:rPr>
      </w:pPr>
    </w:p>
    <w:p w:rsidR="00AA0E15" w:rsidRDefault="00AA0E15" w:rsidP="00270412">
      <w:pPr>
        <w:ind w:firstLine="840"/>
        <w:rPr>
          <w:sz w:val="28"/>
          <w:szCs w:val="28"/>
        </w:rPr>
      </w:pPr>
    </w:p>
    <w:p w:rsidR="00AA0E15" w:rsidRDefault="00AA0E15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AA0E15" w:rsidRDefault="00AA0E15" w:rsidP="00270412">
      <w:pPr>
        <w:ind w:firstLine="709"/>
        <w:jc w:val="both"/>
        <w:rPr>
          <w:caps/>
          <w:sz w:val="28"/>
          <w:szCs w:val="28"/>
        </w:rPr>
      </w:pPr>
    </w:p>
    <w:p w:rsidR="00AA0E15" w:rsidRDefault="00AA0E15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AA0E15" w:rsidRDefault="00AA0E15" w:rsidP="00270412">
      <w:pPr>
        <w:ind w:firstLine="709"/>
        <w:jc w:val="center"/>
        <w:rPr>
          <w:sz w:val="28"/>
          <w:szCs w:val="28"/>
        </w:rPr>
      </w:pPr>
    </w:p>
    <w:p w:rsidR="00AA0E15" w:rsidRDefault="00AA0E15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r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>.</w:t>
      </w:r>
    </w:p>
    <w:p w:rsidR="00AA0E15" w:rsidRPr="005C4A20" w:rsidRDefault="00AA0E15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AA0E15" w:rsidRPr="005C4A20" w:rsidRDefault="00AA0E15" w:rsidP="00270412">
      <w:pPr>
        <w:ind w:firstLine="720"/>
        <w:jc w:val="both"/>
        <w:rPr>
          <w:sz w:val="28"/>
          <w:szCs w:val="28"/>
        </w:rPr>
      </w:pPr>
    </w:p>
    <w:p w:rsidR="00AA0E15" w:rsidRPr="005C4A20" w:rsidRDefault="00AA0E15" w:rsidP="00270412">
      <w:pPr>
        <w:ind w:firstLine="720"/>
        <w:jc w:val="both"/>
        <w:rPr>
          <w:sz w:val="28"/>
          <w:szCs w:val="28"/>
        </w:rPr>
      </w:pPr>
    </w:p>
    <w:p w:rsidR="00AA0E15" w:rsidRPr="006E6AF9" w:rsidRDefault="00AA0E15" w:rsidP="00270412">
      <w:pPr>
        <w:ind w:firstLine="720"/>
        <w:jc w:val="both"/>
        <w:rPr>
          <w:sz w:val="28"/>
          <w:szCs w:val="28"/>
        </w:rPr>
      </w:pPr>
    </w:p>
    <w:p w:rsidR="00AA0E15" w:rsidRDefault="00AA0E15" w:rsidP="00270412">
      <w:pPr>
        <w:jc w:val="both"/>
        <w:rPr>
          <w:b/>
          <w:bCs/>
          <w:sz w:val="28"/>
          <w:szCs w:val="28"/>
        </w:rPr>
      </w:pPr>
      <w:r w:rsidRPr="00C00AC8">
        <w:rPr>
          <w:b/>
          <w:bCs/>
          <w:sz w:val="28"/>
          <w:szCs w:val="28"/>
        </w:rPr>
        <w:t>Глав</w:t>
      </w:r>
      <w:r>
        <w:rPr>
          <w:b/>
          <w:bCs/>
          <w:sz w:val="28"/>
          <w:szCs w:val="28"/>
        </w:rPr>
        <w:t>а</w:t>
      </w:r>
      <w:r w:rsidRPr="00C00AC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Алтарского </w:t>
      </w:r>
    </w:p>
    <w:p w:rsidR="00AA0E15" w:rsidRDefault="00AA0E15" w:rsidP="00270412">
      <w:pPr>
        <w:jc w:val="both"/>
      </w:pPr>
      <w:r>
        <w:rPr>
          <w:b/>
          <w:bCs/>
          <w:sz w:val="28"/>
          <w:szCs w:val="28"/>
        </w:rPr>
        <w:t>сельского поселения</w:t>
      </w:r>
      <w:r w:rsidRPr="00C00AC8">
        <w:rPr>
          <w:b/>
          <w:bCs/>
          <w:sz w:val="28"/>
          <w:szCs w:val="28"/>
        </w:rPr>
        <w:t xml:space="preserve">                                                       </w:t>
      </w:r>
      <w:r>
        <w:rPr>
          <w:b/>
          <w:bCs/>
          <w:sz w:val="28"/>
          <w:szCs w:val="28"/>
        </w:rPr>
        <w:t xml:space="preserve">          М.Х. Кузяев</w:t>
      </w: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Default="00AA0E15" w:rsidP="00270412">
      <w:pPr>
        <w:ind w:left="5580"/>
        <w:jc w:val="center"/>
      </w:pPr>
    </w:p>
    <w:p w:rsidR="00AA0E15" w:rsidRPr="00270412" w:rsidRDefault="00AA0E15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t xml:space="preserve">Приложение к Постановлению администрации </w:t>
      </w:r>
      <w:r>
        <w:rPr>
          <w:sz w:val="24"/>
          <w:szCs w:val="24"/>
        </w:rPr>
        <w:t xml:space="preserve">Алтарского сельского поселения </w:t>
      </w:r>
      <w:r w:rsidRPr="00270412">
        <w:rPr>
          <w:sz w:val="24"/>
          <w:szCs w:val="24"/>
        </w:rPr>
        <w:t xml:space="preserve">Ромодановского муниципального района </w:t>
      </w:r>
    </w:p>
    <w:p w:rsidR="00AA0E15" w:rsidRPr="00270412" w:rsidRDefault="00AA0E15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>Республики Мордовия</w:t>
      </w:r>
    </w:p>
    <w:p w:rsidR="00AA0E15" w:rsidRPr="00270412" w:rsidRDefault="00AA0E15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от </w:t>
      </w:r>
      <w:r>
        <w:rPr>
          <w:sz w:val="24"/>
          <w:szCs w:val="24"/>
        </w:rPr>
        <w:t>«27» декабря 2019</w:t>
      </w:r>
      <w:r w:rsidRPr="00270412">
        <w:rPr>
          <w:sz w:val="24"/>
          <w:szCs w:val="24"/>
        </w:rPr>
        <w:t xml:space="preserve"> г. № </w:t>
      </w:r>
      <w:r>
        <w:rPr>
          <w:sz w:val="24"/>
          <w:szCs w:val="24"/>
        </w:rPr>
        <w:t>43</w:t>
      </w:r>
    </w:p>
    <w:p w:rsidR="00AA0E15" w:rsidRDefault="00AA0E15" w:rsidP="00270412">
      <w:pPr>
        <w:ind w:firstLine="709"/>
        <w:jc w:val="center"/>
      </w:pPr>
    </w:p>
    <w:p w:rsidR="00AA0E15" w:rsidRDefault="00AA0E15" w:rsidP="00270412">
      <w:pPr>
        <w:ind w:firstLine="709"/>
        <w:jc w:val="center"/>
      </w:pPr>
    </w:p>
    <w:p w:rsidR="00AA0E15" w:rsidRDefault="00AA0E15" w:rsidP="00270412">
      <w:pPr>
        <w:ind w:firstLine="709"/>
        <w:jc w:val="center"/>
      </w:pPr>
    </w:p>
    <w:p w:rsidR="00AA0E15" w:rsidRPr="00270412" w:rsidRDefault="00AA0E15" w:rsidP="00270412">
      <w:pPr>
        <w:ind w:firstLine="709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A0E15" w:rsidRPr="00270412" w:rsidRDefault="00AA0E15" w:rsidP="00270412">
      <w:pPr>
        <w:spacing w:after="200"/>
        <w:ind w:firstLine="709"/>
        <w:jc w:val="both"/>
        <w:rPr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</w:t>
      </w:r>
      <w:r w:rsidRPr="00270412">
        <w:rPr>
          <w:b/>
          <w:bCs/>
          <w:sz w:val="28"/>
          <w:szCs w:val="28"/>
          <w:lang w:eastAsia="en-US"/>
        </w:rPr>
        <w:t>. Общие положения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1.1. Настоящее Положение определяет порядок и условия предоставления в арену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1.2. Арендодателям муниципального имущества, включенного в перечень (далее – имущество), является Администрация </w:t>
      </w:r>
      <w:r>
        <w:rPr>
          <w:sz w:val="28"/>
          <w:szCs w:val="28"/>
          <w:lang w:eastAsia="en-US"/>
        </w:rPr>
        <w:t xml:space="preserve">Алтарского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 Республики Мордовия (далее – Администрация).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1.4. В течение года с даты включения муниципального имущества в Перечень 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1.5.2. Без проведения торгов с субъектом малого и среднего предпринимательства в виде муниципальной преференции с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AA0E15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II</w:t>
      </w:r>
      <w:r w:rsidRPr="00270412">
        <w:rPr>
          <w:b/>
          <w:bCs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 свободно от прав третьих лиц.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AA0E15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III</w:t>
      </w:r>
      <w:r w:rsidRPr="00270412">
        <w:rPr>
          <w:b/>
          <w:bCs/>
          <w:sz w:val="28"/>
          <w:szCs w:val="28"/>
          <w:lang w:eastAsia="en-US"/>
        </w:rPr>
        <w:t>. Условия предоставления и использования имущества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Ромодановского муниципального района, установленные постановлением Администрации, арендная плата составляет: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AA0E15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IV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аукционов) на право заключения договоров аренды в установленном законодательством порядке. 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AA0E15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V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AA0E15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AA0E15" w:rsidRPr="00270412" w:rsidRDefault="00AA0E15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VI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6.3. Заявление регистрируется в день поступления, на заявлении проставляется отметка о дате поступления заявления.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AA0E15" w:rsidRPr="00270412" w:rsidRDefault="00AA0E15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AA0E15" w:rsidRDefault="00AA0E15" w:rsidP="00270412"/>
    <w:sectPr w:rsidR="00AA0E15" w:rsidSect="000F3B93">
      <w:headerReference w:type="default" r:id="rId7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E15" w:rsidRDefault="00AA0E15">
      <w:r>
        <w:separator/>
      </w:r>
    </w:p>
  </w:endnote>
  <w:endnote w:type="continuationSeparator" w:id="0">
    <w:p w:rsidR="00AA0E15" w:rsidRDefault="00AA0E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E15" w:rsidRDefault="00AA0E15">
      <w:r>
        <w:separator/>
      </w:r>
    </w:p>
  </w:footnote>
  <w:footnote w:type="continuationSeparator" w:id="0">
    <w:p w:rsidR="00AA0E15" w:rsidRDefault="00AA0E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E15" w:rsidRDefault="00AA0E15" w:rsidP="00E947F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619"/>
    <w:rsid w:val="00015BF3"/>
    <w:rsid w:val="00026BCC"/>
    <w:rsid w:val="00034695"/>
    <w:rsid w:val="000628B7"/>
    <w:rsid w:val="000635AE"/>
    <w:rsid w:val="0006574F"/>
    <w:rsid w:val="00095E67"/>
    <w:rsid w:val="000B16B6"/>
    <w:rsid w:val="000B5FC6"/>
    <w:rsid w:val="000D02F0"/>
    <w:rsid w:val="000D0FF4"/>
    <w:rsid w:val="000E3C2F"/>
    <w:rsid w:val="000E7304"/>
    <w:rsid w:val="000F369A"/>
    <w:rsid w:val="000F3B93"/>
    <w:rsid w:val="0010656F"/>
    <w:rsid w:val="00113E30"/>
    <w:rsid w:val="001266C7"/>
    <w:rsid w:val="00157869"/>
    <w:rsid w:val="001639B7"/>
    <w:rsid w:val="00167A14"/>
    <w:rsid w:val="0018316A"/>
    <w:rsid w:val="001C3156"/>
    <w:rsid w:val="00226FCE"/>
    <w:rsid w:val="00235969"/>
    <w:rsid w:val="002541F0"/>
    <w:rsid w:val="002543F7"/>
    <w:rsid w:val="00270412"/>
    <w:rsid w:val="00271F76"/>
    <w:rsid w:val="00281D9E"/>
    <w:rsid w:val="002D4EE6"/>
    <w:rsid w:val="002D59F6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406490"/>
    <w:rsid w:val="0045222F"/>
    <w:rsid w:val="00465C9E"/>
    <w:rsid w:val="004E15B7"/>
    <w:rsid w:val="004E624D"/>
    <w:rsid w:val="0050502E"/>
    <w:rsid w:val="00516B0C"/>
    <w:rsid w:val="00530078"/>
    <w:rsid w:val="00532619"/>
    <w:rsid w:val="005841F7"/>
    <w:rsid w:val="00596753"/>
    <w:rsid w:val="005A1349"/>
    <w:rsid w:val="005C4A20"/>
    <w:rsid w:val="00623650"/>
    <w:rsid w:val="00623918"/>
    <w:rsid w:val="0065724E"/>
    <w:rsid w:val="00670C84"/>
    <w:rsid w:val="00671294"/>
    <w:rsid w:val="006B5089"/>
    <w:rsid w:val="006D69BD"/>
    <w:rsid w:val="006E6AF9"/>
    <w:rsid w:val="00712616"/>
    <w:rsid w:val="007259D5"/>
    <w:rsid w:val="0075221E"/>
    <w:rsid w:val="007C02E7"/>
    <w:rsid w:val="008230F3"/>
    <w:rsid w:val="00827B04"/>
    <w:rsid w:val="00833CD5"/>
    <w:rsid w:val="0087674E"/>
    <w:rsid w:val="00895CFB"/>
    <w:rsid w:val="008C19AE"/>
    <w:rsid w:val="008C53ED"/>
    <w:rsid w:val="008D4129"/>
    <w:rsid w:val="00903EE2"/>
    <w:rsid w:val="00910477"/>
    <w:rsid w:val="00944A2A"/>
    <w:rsid w:val="00964204"/>
    <w:rsid w:val="009778DE"/>
    <w:rsid w:val="00990550"/>
    <w:rsid w:val="009F090F"/>
    <w:rsid w:val="00A01437"/>
    <w:rsid w:val="00A16825"/>
    <w:rsid w:val="00A35879"/>
    <w:rsid w:val="00A52347"/>
    <w:rsid w:val="00A752DA"/>
    <w:rsid w:val="00A85ABF"/>
    <w:rsid w:val="00A97FB4"/>
    <w:rsid w:val="00AA0E15"/>
    <w:rsid w:val="00AA22A4"/>
    <w:rsid w:val="00AA7A36"/>
    <w:rsid w:val="00AB6E77"/>
    <w:rsid w:val="00B1158E"/>
    <w:rsid w:val="00B4798F"/>
    <w:rsid w:val="00BA6EEB"/>
    <w:rsid w:val="00BD2BF9"/>
    <w:rsid w:val="00BD7DA7"/>
    <w:rsid w:val="00C00AC8"/>
    <w:rsid w:val="00C53ECC"/>
    <w:rsid w:val="00C87F01"/>
    <w:rsid w:val="00CB6D1A"/>
    <w:rsid w:val="00CC4985"/>
    <w:rsid w:val="00CD5B26"/>
    <w:rsid w:val="00CE413C"/>
    <w:rsid w:val="00D01FB1"/>
    <w:rsid w:val="00D02DA5"/>
    <w:rsid w:val="00D60945"/>
    <w:rsid w:val="00D74F3C"/>
    <w:rsid w:val="00D90CC1"/>
    <w:rsid w:val="00DB5E22"/>
    <w:rsid w:val="00DB6E17"/>
    <w:rsid w:val="00DD0AF9"/>
    <w:rsid w:val="00E02542"/>
    <w:rsid w:val="00E22192"/>
    <w:rsid w:val="00E27364"/>
    <w:rsid w:val="00E37518"/>
    <w:rsid w:val="00E62CAE"/>
    <w:rsid w:val="00E74E21"/>
    <w:rsid w:val="00E947FE"/>
    <w:rsid w:val="00EB462E"/>
    <w:rsid w:val="00F67B89"/>
    <w:rsid w:val="00F91D9F"/>
    <w:rsid w:val="00FA556F"/>
    <w:rsid w:val="00FB3ED9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1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619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53261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532619"/>
  </w:style>
  <w:style w:type="paragraph" w:styleId="Footer">
    <w:name w:val="footer"/>
    <w:basedOn w:val="Normal"/>
    <w:link w:val="FooterChar"/>
    <w:uiPriority w:val="99"/>
    <w:rsid w:val="001266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96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table" w:styleId="TableGrid">
    <w:name w:val="Table Grid"/>
    <w:basedOn w:val="TableNormal"/>
    <w:uiPriority w:val="99"/>
    <w:rsid w:val="00113E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Normal"/>
    <w:uiPriority w:val="99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113E30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DefaultParagraphFont"/>
    <w:uiPriority w:val="99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Normal"/>
    <w:uiPriority w:val="99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6E6AF9"/>
    <w:rPr>
      <w:spacing w:val="5"/>
    </w:rPr>
  </w:style>
  <w:style w:type="character" w:customStyle="1" w:styleId="11">
    <w:name w:val="Основной текст + 11"/>
    <w:aliases w:val="5 pt,Курсив"/>
    <w:basedOn w:val="a"/>
    <w:uiPriority w:val="99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E6AF9"/>
    <w:rPr>
      <w:spacing w:val="-2"/>
      <w:sz w:val="21"/>
      <w:szCs w:val="21"/>
    </w:rPr>
  </w:style>
  <w:style w:type="paragraph" w:customStyle="1" w:styleId="1">
    <w:name w:val="Основной текст1"/>
    <w:basedOn w:val="Normal"/>
    <w:link w:val="a"/>
    <w:uiPriority w:val="99"/>
    <w:rsid w:val="006E6AF9"/>
    <w:pPr>
      <w:shd w:val="clear" w:color="auto" w:fill="FFFFFF"/>
      <w:spacing w:line="240" w:lineRule="atLeast"/>
      <w:jc w:val="both"/>
    </w:pPr>
    <w:rPr>
      <w:spacing w:val="5"/>
    </w:rPr>
  </w:style>
  <w:style w:type="paragraph" w:customStyle="1" w:styleId="40">
    <w:name w:val="Основной текст (4)"/>
    <w:basedOn w:val="Normal"/>
    <w:link w:val="4"/>
    <w:uiPriority w:val="99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"/>
    <w:aliases w:val="Не курсив"/>
    <w:basedOn w:val="4"/>
    <w:uiPriority w:val="99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7</Pages>
  <Words>2220</Words>
  <Characters>12654</Characters>
  <Application>Microsoft Office Outlook</Application>
  <DocSecurity>0</DocSecurity>
  <Lines>0</Lines>
  <Paragraphs>0</Paragraphs>
  <ScaleCrop>false</ScaleCrop>
  <Company>некнодб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папр</dc:creator>
  <cp:keywords/>
  <dc:description/>
  <cp:lastModifiedBy>1</cp:lastModifiedBy>
  <cp:revision>6</cp:revision>
  <cp:lastPrinted>2019-06-11T10:36:00Z</cp:lastPrinted>
  <dcterms:created xsi:type="dcterms:W3CDTF">2019-12-20T10:52:00Z</dcterms:created>
  <dcterms:modified xsi:type="dcterms:W3CDTF">2019-12-28T03:13:00Z</dcterms:modified>
</cp:coreProperties>
</file>