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3C" w:rsidRDefault="00920C3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920C3C" w:rsidRDefault="00920C3C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</w:p>
    <w:p w:rsidR="00920C3C" w:rsidRDefault="00920C3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920C3C" w:rsidRDefault="00920C3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920C3C" w:rsidRDefault="00920C3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САЛМИНСКОГО СЕЛЬСКОГО ПОСЕЛЕНИЯ</w:t>
      </w:r>
    </w:p>
    <w:p w:rsidR="00920C3C" w:rsidRDefault="00920C3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920C3C" w:rsidRDefault="00920C3C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20C3C" w:rsidRDefault="00920C3C" w:rsidP="000A502D">
      <w:pPr>
        <w:jc w:val="center"/>
        <w:rPr>
          <w:b/>
          <w:bCs/>
          <w:sz w:val="28"/>
          <w:szCs w:val="28"/>
        </w:rPr>
      </w:pPr>
    </w:p>
    <w:p w:rsidR="00920C3C" w:rsidRDefault="00920C3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920C3C" w:rsidRDefault="00920C3C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920C3C" w:rsidRDefault="00920C3C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20C3C" w:rsidRDefault="00920C3C" w:rsidP="00D84E7F">
      <w:pPr>
        <w:tabs>
          <w:tab w:val="left" w:pos="567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от « 29  » октября  </w:t>
      </w:r>
      <w:smartTag w:uri="urn:schemas-microsoft-com:office:smarttags" w:element="metricconverter">
        <w:smartTagPr>
          <w:attr w:name="ProductID" w:val="2024 г"/>
        </w:smartTagPr>
        <w:r>
          <w:rPr>
            <w:b/>
            <w:bCs/>
            <w:sz w:val="26"/>
            <w:szCs w:val="26"/>
          </w:rPr>
          <w:t>2024 г</w:t>
        </w:r>
      </w:smartTag>
      <w:r>
        <w:rPr>
          <w:b/>
          <w:bCs/>
          <w:sz w:val="26"/>
          <w:szCs w:val="26"/>
        </w:rPr>
        <w:t>.                                                                        № 15</w:t>
      </w:r>
    </w:p>
    <w:p w:rsidR="00920C3C" w:rsidRDefault="00920C3C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920C3C" w:rsidRDefault="00920C3C" w:rsidP="000A502D">
      <w:pPr>
        <w:jc w:val="center"/>
        <w:rPr>
          <w:b/>
          <w:bCs/>
          <w:sz w:val="26"/>
          <w:szCs w:val="26"/>
        </w:rPr>
      </w:pPr>
    </w:p>
    <w:p w:rsidR="00920C3C" w:rsidRPr="00C92B1C" w:rsidRDefault="00920C3C" w:rsidP="00D1384E">
      <w:pPr>
        <w:jc w:val="center"/>
        <w:rPr>
          <w:sz w:val="28"/>
          <w:szCs w:val="28"/>
        </w:rPr>
      </w:pPr>
      <w:r w:rsidRPr="00C92B1C">
        <w:rPr>
          <w:sz w:val="28"/>
          <w:szCs w:val="28"/>
        </w:rPr>
        <w:t>с. Салма</w:t>
      </w:r>
    </w:p>
    <w:p w:rsidR="00920C3C" w:rsidRPr="00C92B1C" w:rsidRDefault="00920C3C" w:rsidP="000A502D">
      <w:pPr>
        <w:jc w:val="center"/>
        <w:rPr>
          <w:sz w:val="28"/>
          <w:szCs w:val="28"/>
        </w:rPr>
      </w:pPr>
    </w:p>
    <w:p w:rsidR="00920C3C" w:rsidRDefault="00920C3C" w:rsidP="00C37623">
      <w:pPr>
        <w:shd w:val="clear" w:color="auto" w:fill="FFFFFF"/>
        <w:ind w:left="23" w:right="4383"/>
        <w:rPr>
          <w:sz w:val="26"/>
          <w:szCs w:val="26"/>
        </w:rPr>
      </w:pPr>
    </w:p>
    <w:p w:rsidR="00920C3C" w:rsidRPr="00C92B1C" w:rsidRDefault="00920C3C" w:rsidP="00C92B1C">
      <w:pPr>
        <w:outlineLvl w:val="0"/>
        <w:rPr>
          <w:bCs/>
          <w:sz w:val="28"/>
          <w:szCs w:val="28"/>
        </w:rPr>
      </w:pPr>
      <w:r w:rsidRPr="00C92B1C">
        <w:rPr>
          <w:bCs/>
          <w:sz w:val="28"/>
          <w:szCs w:val="28"/>
        </w:rPr>
        <w:t>О внесении изменений в решение Сове</w:t>
      </w:r>
      <w:r>
        <w:rPr>
          <w:bCs/>
          <w:sz w:val="28"/>
          <w:szCs w:val="28"/>
        </w:rPr>
        <w:t>та</w:t>
      </w:r>
    </w:p>
    <w:p w:rsidR="00920C3C" w:rsidRPr="00C92B1C" w:rsidRDefault="00920C3C" w:rsidP="00C92B1C">
      <w:pPr>
        <w:outlineLvl w:val="0"/>
        <w:rPr>
          <w:bCs/>
          <w:sz w:val="28"/>
          <w:szCs w:val="28"/>
        </w:rPr>
      </w:pPr>
      <w:r w:rsidRPr="00C92B1C">
        <w:rPr>
          <w:bCs/>
          <w:sz w:val="28"/>
          <w:szCs w:val="28"/>
        </w:rPr>
        <w:t xml:space="preserve">депутатов Салминского сельского поселения </w:t>
      </w:r>
    </w:p>
    <w:p w:rsidR="00920C3C" w:rsidRPr="00C92B1C" w:rsidRDefault="00920C3C" w:rsidP="00C92B1C">
      <w:pPr>
        <w:outlineLvl w:val="0"/>
        <w:rPr>
          <w:bCs/>
          <w:sz w:val="28"/>
          <w:szCs w:val="28"/>
        </w:rPr>
      </w:pPr>
      <w:r w:rsidRPr="00C92B1C">
        <w:rPr>
          <w:bCs/>
          <w:sz w:val="28"/>
          <w:szCs w:val="28"/>
        </w:rPr>
        <w:t>Ромодановского муниципального</w:t>
      </w:r>
    </w:p>
    <w:p w:rsidR="00920C3C" w:rsidRPr="00C92B1C" w:rsidRDefault="00920C3C" w:rsidP="00C92B1C">
      <w:pPr>
        <w:outlineLvl w:val="0"/>
        <w:rPr>
          <w:bCs/>
          <w:sz w:val="28"/>
          <w:szCs w:val="28"/>
        </w:rPr>
      </w:pPr>
      <w:r w:rsidRPr="00C92B1C">
        <w:rPr>
          <w:bCs/>
          <w:sz w:val="28"/>
          <w:szCs w:val="28"/>
        </w:rPr>
        <w:t>района Республики Мордовия</w:t>
      </w:r>
    </w:p>
    <w:p w:rsidR="00920C3C" w:rsidRPr="00C92B1C" w:rsidRDefault="00920C3C" w:rsidP="00C92B1C">
      <w:pPr>
        <w:outlineLvl w:val="0"/>
        <w:rPr>
          <w:bCs/>
          <w:sz w:val="28"/>
          <w:szCs w:val="28"/>
        </w:rPr>
      </w:pPr>
      <w:r w:rsidRPr="00C92B1C">
        <w:rPr>
          <w:bCs/>
          <w:sz w:val="28"/>
          <w:szCs w:val="28"/>
        </w:rPr>
        <w:t>от</w:t>
      </w:r>
      <w:r>
        <w:rPr>
          <w:bCs/>
          <w:sz w:val="28"/>
          <w:szCs w:val="28"/>
        </w:rPr>
        <w:t xml:space="preserve"> </w:t>
      </w:r>
      <w:r w:rsidRPr="00C92B1C">
        <w:rPr>
          <w:bCs/>
          <w:sz w:val="28"/>
          <w:szCs w:val="28"/>
        </w:rPr>
        <w:t>26</w:t>
      </w:r>
      <w:r>
        <w:rPr>
          <w:bCs/>
          <w:sz w:val="28"/>
          <w:szCs w:val="28"/>
        </w:rPr>
        <w:t xml:space="preserve"> </w:t>
      </w:r>
      <w:r w:rsidRPr="00C92B1C">
        <w:rPr>
          <w:bCs/>
          <w:sz w:val="28"/>
          <w:szCs w:val="28"/>
        </w:rPr>
        <w:t>декабря</w:t>
      </w:r>
      <w:r>
        <w:rPr>
          <w:bCs/>
          <w:sz w:val="28"/>
          <w:szCs w:val="28"/>
        </w:rPr>
        <w:t xml:space="preserve"> </w:t>
      </w:r>
      <w:r w:rsidRPr="00C92B1C">
        <w:rPr>
          <w:bCs/>
          <w:sz w:val="28"/>
          <w:szCs w:val="28"/>
        </w:rPr>
        <w:t>2023г</w:t>
      </w:r>
      <w:r>
        <w:rPr>
          <w:bCs/>
          <w:sz w:val="28"/>
          <w:szCs w:val="28"/>
        </w:rPr>
        <w:t xml:space="preserve"> </w:t>
      </w:r>
      <w:r w:rsidRPr="00C92B1C">
        <w:rPr>
          <w:bCs/>
          <w:sz w:val="28"/>
          <w:szCs w:val="28"/>
        </w:rPr>
        <w:t>№17                                                                                                                            «О бюджете Салминского сельского поселения                                                                          Ромодановского  муниципального района                                                                                                      Республики Мордовия на 2024 год                                                                                                                     и на плановый период 2025 и 2026 годов»</w:t>
      </w:r>
    </w:p>
    <w:p w:rsidR="00920C3C" w:rsidRPr="00C92B1C" w:rsidRDefault="00920C3C" w:rsidP="00C92B1C">
      <w:pPr>
        <w:ind w:firstLine="851"/>
        <w:outlineLvl w:val="0"/>
        <w:rPr>
          <w:bCs/>
          <w:sz w:val="26"/>
          <w:szCs w:val="26"/>
        </w:rPr>
      </w:pPr>
    </w:p>
    <w:p w:rsidR="00920C3C" w:rsidRPr="00C92B1C" w:rsidRDefault="00920C3C" w:rsidP="00C92B1C">
      <w:pPr>
        <w:ind w:firstLine="851"/>
        <w:jc w:val="both"/>
        <w:outlineLvl w:val="0"/>
        <w:rPr>
          <w:bCs/>
          <w:sz w:val="28"/>
          <w:szCs w:val="28"/>
        </w:rPr>
      </w:pPr>
      <w:r w:rsidRPr="00C92B1C">
        <w:rPr>
          <w:bCs/>
          <w:sz w:val="28"/>
          <w:szCs w:val="28"/>
        </w:rPr>
        <w:t>Совет депутатов Салминского сельского поселения Ромодановского муниципального района Республики Мордовия.</w:t>
      </w:r>
    </w:p>
    <w:p w:rsidR="00920C3C" w:rsidRPr="00C92B1C" w:rsidRDefault="00920C3C" w:rsidP="00C92B1C">
      <w:pPr>
        <w:ind w:firstLine="851"/>
        <w:jc w:val="both"/>
        <w:outlineLvl w:val="0"/>
        <w:rPr>
          <w:bCs/>
          <w:sz w:val="26"/>
          <w:szCs w:val="26"/>
        </w:rPr>
      </w:pPr>
    </w:p>
    <w:p w:rsidR="00920C3C" w:rsidRPr="00C92B1C" w:rsidRDefault="00920C3C" w:rsidP="00C92B1C">
      <w:pPr>
        <w:ind w:firstLine="851"/>
        <w:jc w:val="center"/>
        <w:outlineLvl w:val="0"/>
        <w:rPr>
          <w:b/>
          <w:sz w:val="28"/>
          <w:szCs w:val="28"/>
        </w:rPr>
      </w:pPr>
      <w:r w:rsidRPr="00C92B1C">
        <w:rPr>
          <w:b/>
          <w:sz w:val="28"/>
          <w:szCs w:val="28"/>
        </w:rPr>
        <w:t xml:space="preserve">РЕШИЛ:                                                                                                                                       </w:t>
      </w:r>
    </w:p>
    <w:p w:rsidR="00920C3C" w:rsidRDefault="00920C3C" w:rsidP="00C92B1C">
      <w:pPr>
        <w:ind w:firstLine="851"/>
        <w:jc w:val="center"/>
        <w:outlineLvl w:val="0"/>
        <w:rPr>
          <w:b/>
          <w:sz w:val="26"/>
          <w:szCs w:val="26"/>
        </w:rPr>
      </w:pPr>
    </w:p>
    <w:p w:rsidR="00920C3C" w:rsidRPr="00C92B1C" w:rsidRDefault="00920C3C" w:rsidP="00D84E7F">
      <w:pPr>
        <w:tabs>
          <w:tab w:val="left" w:pos="567"/>
        </w:tabs>
        <w:outlineLvl w:val="0"/>
        <w:rPr>
          <w:bCs/>
          <w:sz w:val="28"/>
          <w:szCs w:val="28"/>
        </w:rPr>
      </w:pPr>
      <w:r>
        <w:rPr>
          <w:bCs/>
          <w:sz w:val="26"/>
          <w:szCs w:val="26"/>
        </w:rPr>
        <w:t xml:space="preserve">        </w:t>
      </w:r>
      <w:r w:rsidRPr="00C92B1C">
        <w:rPr>
          <w:bCs/>
          <w:sz w:val="26"/>
          <w:szCs w:val="26"/>
        </w:rPr>
        <w:t>1</w:t>
      </w:r>
      <w:r w:rsidRPr="00C92B1C">
        <w:rPr>
          <w:bCs/>
          <w:sz w:val="28"/>
          <w:szCs w:val="28"/>
        </w:rPr>
        <w:t>.</w:t>
      </w:r>
      <w:r w:rsidRPr="00C92B1C">
        <w:rPr>
          <w:b/>
          <w:sz w:val="28"/>
          <w:szCs w:val="28"/>
        </w:rPr>
        <w:t xml:space="preserve"> </w:t>
      </w:r>
      <w:r w:rsidRPr="00C92B1C">
        <w:rPr>
          <w:bCs/>
          <w:sz w:val="28"/>
          <w:szCs w:val="28"/>
        </w:rPr>
        <w:t>Внести в решение Совета депутатов Салминского сельского поселения Ромодановского муниципального района Республики Мордовия от 26.12.2023года №17«О бюджете Салминского сельского поселения Ромодановского муниципального района Республики Мордовия на 2024 год и на плановый период 2025 и 2026 годов» следующие изменения:</w:t>
      </w:r>
    </w:p>
    <w:p w:rsidR="00920C3C" w:rsidRPr="00C92B1C" w:rsidRDefault="00920C3C" w:rsidP="00D84E7F">
      <w:pPr>
        <w:tabs>
          <w:tab w:val="left" w:pos="567"/>
        </w:tabs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C92B1C">
        <w:rPr>
          <w:bCs/>
          <w:sz w:val="28"/>
          <w:szCs w:val="28"/>
        </w:rPr>
        <w:t>1) Статью 1 изложить в следующей редакции:</w:t>
      </w:r>
    </w:p>
    <w:p w:rsidR="00920C3C" w:rsidRDefault="00920C3C" w:rsidP="00D84E7F">
      <w:pPr>
        <w:pStyle w:val="NoSpacing"/>
        <w:tabs>
          <w:tab w:val="left" w:pos="567"/>
        </w:tabs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Pr="00637C03">
        <w:rPr>
          <w:sz w:val="28"/>
          <w:szCs w:val="28"/>
        </w:rPr>
        <w:t>1.Утвердить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4 </w:t>
      </w:r>
      <w:r w:rsidRPr="00637C03">
        <w:rPr>
          <w:sz w:val="28"/>
          <w:szCs w:val="28"/>
        </w:rPr>
        <w:t xml:space="preserve">год по доходам в сумме </w:t>
      </w:r>
      <w:r>
        <w:rPr>
          <w:sz w:val="28"/>
          <w:szCs w:val="28"/>
        </w:rPr>
        <w:t xml:space="preserve">1991,9 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2078,8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>. рублей,</w:t>
      </w:r>
      <w:r w:rsidRPr="00EE511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расходов над доходами в сумме 86,9 тыс. рублей.</w:t>
      </w:r>
    </w:p>
    <w:p w:rsidR="00920C3C" w:rsidRDefault="00920C3C" w:rsidP="00D84E7F">
      <w:pPr>
        <w:pStyle w:val="NoSpacing"/>
        <w:tabs>
          <w:tab w:val="left" w:pos="567"/>
        </w:tabs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637C03">
        <w:rPr>
          <w:sz w:val="28"/>
          <w:szCs w:val="28"/>
        </w:rPr>
        <w:t>2.Утвердить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5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6275,5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>
        <w:rPr>
          <w:sz w:val="28"/>
          <w:szCs w:val="28"/>
        </w:rPr>
        <w:t>6184,5</w:t>
      </w:r>
      <w:r w:rsidRPr="00637C03">
        <w:rPr>
          <w:sz w:val="28"/>
          <w:szCs w:val="28"/>
        </w:rPr>
        <w:t xml:space="preserve"> тыс. рубле</w:t>
      </w:r>
      <w:r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>
        <w:rPr>
          <w:sz w:val="28"/>
          <w:szCs w:val="28"/>
        </w:rPr>
        <w:t>29,5</w:t>
      </w:r>
      <w:r w:rsidRPr="00637C03">
        <w:rPr>
          <w:sz w:val="28"/>
          <w:szCs w:val="28"/>
        </w:rPr>
        <w:t xml:space="preserve"> тыс.рублей,</w:t>
      </w:r>
      <w:r w:rsidRPr="00EE511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91 тыс. рублей.</w:t>
      </w:r>
    </w:p>
    <w:p w:rsidR="00920C3C" w:rsidRPr="00637C03" w:rsidRDefault="00920C3C" w:rsidP="00D84E7F">
      <w:pPr>
        <w:pStyle w:val="NoSpacing"/>
        <w:tabs>
          <w:tab w:val="left" w:pos="567"/>
        </w:tabs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637C03">
        <w:rPr>
          <w:sz w:val="28"/>
          <w:szCs w:val="28"/>
        </w:rPr>
        <w:t>3.Утвердить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6 </w:t>
      </w:r>
      <w:r w:rsidRPr="00637C03">
        <w:rPr>
          <w:sz w:val="28"/>
          <w:szCs w:val="28"/>
        </w:rPr>
        <w:t xml:space="preserve">год по доходам в сумме </w:t>
      </w:r>
      <w:r>
        <w:rPr>
          <w:sz w:val="28"/>
          <w:szCs w:val="28"/>
        </w:rPr>
        <w:t>1367,9</w:t>
      </w:r>
      <w:r w:rsidRPr="003A769C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1254,1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60,4</w:t>
      </w:r>
      <w:r w:rsidRPr="00637C03">
        <w:rPr>
          <w:sz w:val="28"/>
          <w:szCs w:val="28"/>
        </w:rPr>
        <w:t xml:space="preserve"> тыс.рублей, </w:t>
      </w:r>
      <w:r>
        <w:rPr>
          <w:sz w:val="28"/>
          <w:szCs w:val="28"/>
        </w:rPr>
        <w:t>с превышением доходов над расходами в сумме 113,8 тыс. рублей.</w:t>
      </w:r>
      <w:r w:rsidRPr="00637C03">
        <w:rPr>
          <w:sz w:val="28"/>
          <w:szCs w:val="28"/>
        </w:rPr>
        <w:t xml:space="preserve">     </w:t>
      </w:r>
    </w:p>
    <w:p w:rsidR="00920C3C" w:rsidRPr="00D84E7F" w:rsidRDefault="00920C3C" w:rsidP="00610477">
      <w:pPr>
        <w:tabs>
          <w:tab w:val="left" w:pos="567"/>
        </w:tabs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2)</w:t>
      </w:r>
      <w:r w:rsidRPr="00D84E7F">
        <w:t xml:space="preserve"> </w:t>
      </w:r>
      <w:r w:rsidRPr="00D84E7F">
        <w:rPr>
          <w:sz w:val="28"/>
          <w:szCs w:val="28"/>
          <w:lang w:eastAsia="en-US"/>
        </w:rPr>
        <w:t>Приложение 2,3,4,5,6 изложить в редакции в соответствии с приложениями 1-5</w:t>
      </w:r>
    </w:p>
    <w:p w:rsidR="00920C3C" w:rsidRPr="00637C03" w:rsidRDefault="00920C3C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0C3C" w:rsidRPr="00637C03" w:rsidRDefault="00920C3C" w:rsidP="004D7399">
      <w:pPr>
        <w:ind w:firstLine="540"/>
        <w:jc w:val="both"/>
        <w:rPr>
          <w:b/>
          <w:sz w:val="28"/>
          <w:szCs w:val="28"/>
        </w:rPr>
      </w:pPr>
    </w:p>
    <w:p w:rsidR="00920C3C" w:rsidRDefault="00920C3C" w:rsidP="005854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20C3C" w:rsidRDefault="00920C3C" w:rsidP="004D7399">
      <w:pPr>
        <w:ind w:firstLine="851"/>
        <w:jc w:val="both"/>
        <w:rPr>
          <w:sz w:val="28"/>
          <w:szCs w:val="28"/>
        </w:rPr>
      </w:pPr>
    </w:p>
    <w:p w:rsidR="00920C3C" w:rsidRPr="00637C03" w:rsidRDefault="00920C3C" w:rsidP="004D7399">
      <w:pPr>
        <w:ind w:firstLine="851"/>
        <w:jc w:val="both"/>
        <w:rPr>
          <w:sz w:val="28"/>
          <w:szCs w:val="28"/>
        </w:rPr>
      </w:pPr>
    </w:p>
    <w:p w:rsidR="00920C3C" w:rsidRDefault="00920C3C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920C3C" w:rsidRDefault="00920C3C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920C3C" w:rsidRDefault="00920C3C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6"/>
          <w:szCs w:val="26"/>
        </w:rPr>
        <w:t>Т.В. Горячева</w:t>
      </w:r>
    </w:p>
    <w:sectPr w:rsidR="00920C3C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C3C" w:rsidRDefault="00920C3C" w:rsidP="00DE1BA3">
      <w:r>
        <w:separator/>
      </w:r>
    </w:p>
  </w:endnote>
  <w:endnote w:type="continuationSeparator" w:id="0">
    <w:p w:rsidR="00920C3C" w:rsidRDefault="00920C3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C3C" w:rsidRDefault="00920C3C" w:rsidP="00DE1BA3">
      <w:r>
        <w:separator/>
      </w:r>
    </w:p>
  </w:footnote>
  <w:footnote w:type="continuationSeparator" w:id="0">
    <w:p w:rsidR="00920C3C" w:rsidRDefault="00920C3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38C9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DBF"/>
    <w:rsid w:val="000B3F8F"/>
    <w:rsid w:val="000C3FD4"/>
    <w:rsid w:val="000E0DA3"/>
    <w:rsid w:val="000F30E3"/>
    <w:rsid w:val="000F4873"/>
    <w:rsid w:val="000F7382"/>
    <w:rsid w:val="001058D7"/>
    <w:rsid w:val="001113EE"/>
    <w:rsid w:val="00117BAC"/>
    <w:rsid w:val="00120948"/>
    <w:rsid w:val="00121261"/>
    <w:rsid w:val="001233B1"/>
    <w:rsid w:val="0013729F"/>
    <w:rsid w:val="00150FD0"/>
    <w:rsid w:val="00153BB5"/>
    <w:rsid w:val="00164089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2ADA"/>
    <w:rsid w:val="001E373D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40CC"/>
    <w:rsid w:val="002660F9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08F"/>
    <w:rsid w:val="002B62AA"/>
    <w:rsid w:val="002C3169"/>
    <w:rsid w:val="002C3345"/>
    <w:rsid w:val="002D33C1"/>
    <w:rsid w:val="002E7460"/>
    <w:rsid w:val="002F0167"/>
    <w:rsid w:val="00300A5A"/>
    <w:rsid w:val="00301918"/>
    <w:rsid w:val="00306024"/>
    <w:rsid w:val="00310BD6"/>
    <w:rsid w:val="00317E36"/>
    <w:rsid w:val="00334D1E"/>
    <w:rsid w:val="0033595A"/>
    <w:rsid w:val="0034092C"/>
    <w:rsid w:val="00357F37"/>
    <w:rsid w:val="00375E01"/>
    <w:rsid w:val="00381E3D"/>
    <w:rsid w:val="00395133"/>
    <w:rsid w:val="00397487"/>
    <w:rsid w:val="003A769C"/>
    <w:rsid w:val="003C3BB0"/>
    <w:rsid w:val="003C75BB"/>
    <w:rsid w:val="003E1339"/>
    <w:rsid w:val="00405474"/>
    <w:rsid w:val="004079CC"/>
    <w:rsid w:val="00426E53"/>
    <w:rsid w:val="0043466D"/>
    <w:rsid w:val="00451050"/>
    <w:rsid w:val="004514D8"/>
    <w:rsid w:val="00456BE4"/>
    <w:rsid w:val="00463855"/>
    <w:rsid w:val="00464742"/>
    <w:rsid w:val="00472415"/>
    <w:rsid w:val="004729DA"/>
    <w:rsid w:val="00474E2C"/>
    <w:rsid w:val="004A2597"/>
    <w:rsid w:val="004A382D"/>
    <w:rsid w:val="004A68C3"/>
    <w:rsid w:val="004B0CA6"/>
    <w:rsid w:val="004B3826"/>
    <w:rsid w:val="004B512E"/>
    <w:rsid w:val="004B7E26"/>
    <w:rsid w:val="004C0E4E"/>
    <w:rsid w:val="004C5C66"/>
    <w:rsid w:val="004D343E"/>
    <w:rsid w:val="004D7399"/>
    <w:rsid w:val="004F4A7F"/>
    <w:rsid w:val="00501F87"/>
    <w:rsid w:val="005027CD"/>
    <w:rsid w:val="0050333A"/>
    <w:rsid w:val="005110CE"/>
    <w:rsid w:val="005157E7"/>
    <w:rsid w:val="00551158"/>
    <w:rsid w:val="00553FE1"/>
    <w:rsid w:val="00560B0F"/>
    <w:rsid w:val="00562264"/>
    <w:rsid w:val="0057020F"/>
    <w:rsid w:val="00571780"/>
    <w:rsid w:val="00574E11"/>
    <w:rsid w:val="005854B1"/>
    <w:rsid w:val="00591633"/>
    <w:rsid w:val="00591E1C"/>
    <w:rsid w:val="00597B96"/>
    <w:rsid w:val="005A5790"/>
    <w:rsid w:val="005A5D0F"/>
    <w:rsid w:val="005B21DE"/>
    <w:rsid w:val="005C663E"/>
    <w:rsid w:val="005C74C8"/>
    <w:rsid w:val="005D534E"/>
    <w:rsid w:val="005E34E5"/>
    <w:rsid w:val="005F7E86"/>
    <w:rsid w:val="006045D6"/>
    <w:rsid w:val="00610076"/>
    <w:rsid w:val="00610477"/>
    <w:rsid w:val="0061139E"/>
    <w:rsid w:val="006174DF"/>
    <w:rsid w:val="00637C03"/>
    <w:rsid w:val="00642207"/>
    <w:rsid w:val="00642C9A"/>
    <w:rsid w:val="00645614"/>
    <w:rsid w:val="00645A3B"/>
    <w:rsid w:val="00656A02"/>
    <w:rsid w:val="0066035E"/>
    <w:rsid w:val="006645E1"/>
    <w:rsid w:val="006703E3"/>
    <w:rsid w:val="00671EB6"/>
    <w:rsid w:val="00672299"/>
    <w:rsid w:val="00674995"/>
    <w:rsid w:val="00674C6C"/>
    <w:rsid w:val="00675DF7"/>
    <w:rsid w:val="00682484"/>
    <w:rsid w:val="00685A60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3BE0"/>
    <w:rsid w:val="007B5ABF"/>
    <w:rsid w:val="007B5B59"/>
    <w:rsid w:val="007C4075"/>
    <w:rsid w:val="007E6B26"/>
    <w:rsid w:val="007E71A3"/>
    <w:rsid w:val="007F3BED"/>
    <w:rsid w:val="007F74D7"/>
    <w:rsid w:val="007F7841"/>
    <w:rsid w:val="00817139"/>
    <w:rsid w:val="00824DA1"/>
    <w:rsid w:val="0084022A"/>
    <w:rsid w:val="00852288"/>
    <w:rsid w:val="00857CC2"/>
    <w:rsid w:val="00866755"/>
    <w:rsid w:val="0086764B"/>
    <w:rsid w:val="00883E34"/>
    <w:rsid w:val="008861DB"/>
    <w:rsid w:val="008978B4"/>
    <w:rsid w:val="008A4DBD"/>
    <w:rsid w:val="008C693C"/>
    <w:rsid w:val="008D3719"/>
    <w:rsid w:val="008E0361"/>
    <w:rsid w:val="008E3FA1"/>
    <w:rsid w:val="008E5E0A"/>
    <w:rsid w:val="008F5DCC"/>
    <w:rsid w:val="00904000"/>
    <w:rsid w:val="00913534"/>
    <w:rsid w:val="00916A02"/>
    <w:rsid w:val="00920C3C"/>
    <w:rsid w:val="00921FE7"/>
    <w:rsid w:val="00922D41"/>
    <w:rsid w:val="0092300E"/>
    <w:rsid w:val="009270E9"/>
    <w:rsid w:val="00936B43"/>
    <w:rsid w:val="00936FF1"/>
    <w:rsid w:val="00937F94"/>
    <w:rsid w:val="00965E69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978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055"/>
    <w:rsid w:val="00A41724"/>
    <w:rsid w:val="00A50775"/>
    <w:rsid w:val="00A5263F"/>
    <w:rsid w:val="00A54E37"/>
    <w:rsid w:val="00A65A94"/>
    <w:rsid w:val="00A6653F"/>
    <w:rsid w:val="00A71B10"/>
    <w:rsid w:val="00A95A7B"/>
    <w:rsid w:val="00AA0264"/>
    <w:rsid w:val="00AA1248"/>
    <w:rsid w:val="00AA51F8"/>
    <w:rsid w:val="00AA6EE3"/>
    <w:rsid w:val="00AB054B"/>
    <w:rsid w:val="00AB282A"/>
    <w:rsid w:val="00AC31BC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616A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7623"/>
    <w:rsid w:val="00C531A8"/>
    <w:rsid w:val="00C55B81"/>
    <w:rsid w:val="00C5667D"/>
    <w:rsid w:val="00C6170D"/>
    <w:rsid w:val="00C67B82"/>
    <w:rsid w:val="00C7496D"/>
    <w:rsid w:val="00C80B4C"/>
    <w:rsid w:val="00C8378F"/>
    <w:rsid w:val="00C92B1C"/>
    <w:rsid w:val="00C94E7A"/>
    <w:rsid w:val="00CA0FE4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0267"/>
    <w:rsid w:val="00D1384E"/>
    <w:rsid w:val="00D15B80"/>
    <w:rsid w:val="00D204E8"/>
    <w:rsid w:val="00D214FB"/>
    <w:rsid w:val="00D30B63"/>
    <w:rsid w:val="00D32E97"/>
    <w:rsid w:val="00D378BC"/>
    <w:rsid w:val="00D44D84"/>
    <w:rsid w:val="00D52668"/>
    <w:rsid w:val="00D61B1D"/>
    <w:rsid w:val="00D84E7F"/>
    <w:rsid w:val="00D85ACD"/>
    <w:rsid w:val="00D871F3"/>
    <w:rsid w:val="00D87C86"/>
    <w:rsid w:val="00DA4477"/>
    <w:rsid w:val="00DB00B6"/>
    <w:rsid w:val="00DB4200"/>
    <w:rsid w:val="00DB6D77"/>
    <w:rsid w:val="00DD721B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605C7"/>
    <w:rsid w:val="00E7059D"/>
    <w:rsid w:val="00E711E8"/>
    <w:rsid w:val="00E74CD1"/>
    <w:rsid w:val="00E7509D"/>
    <w:rsid w:val="00E8100A"/>
    <w:rsid w:val="00E84CA4"/>
    <w:rsid w:val="00E87132"/>
    <w:rsid w:val="00E93AC8"/>
    <w:rsid w:val="00EA0078"/>
    <w:rsid w:val="00EA4D8F"/>
    <w:rsid w:val="00EB0061"/>
    <w:rsid w:val="00EB72E3"/>
    <w:rsid w:val="00EC48D6"/>
    <w:rsid w:val="00EC4B75"/>
    <w:rsid w:val="00EC6D6A"/>
    <w:rsid w:val="00ED41C3"/>
    <w:rsid w:val="00EE511A"/>
    <w:rsid w:val="00EF13FF"/>
    <w:rsid w:val="00EF4528"/>
    <w:rsid w:val="00F02DE3"/>
    <w:rsid w:val="00F066F1"/>
    <w:rsid w:val="00F10E60"/>
    <w:rsid w:val="00F14690"/>
    <w:rsid w:val="00F14B6E"/>
    <w:rsid w:val="00F1578B"/>
    <w:rsid w:val="00F233AF"/>
    <w:rsid w:val="00F31902"/>
    <w:rsid w:val="00F73BF7"/>
    <w:rsid w:val="00F82266"/>
    <w:rsid w:val="00F906E4"/>
    <w:rsid w:val="00F9359F"/>
    <w:rsid w:val="00FA6B38"/>
    <w:rsid w:val="00FB5877"/>
    <w:rsid w:val="00FC6C87"/>
    <w:rsid w:val="00FD1812"/>
    <w:rsid w:val="00FD5D0C"/>
    <w:rsid w:val="00FE27FD"/>
    <w:rsid w:val="00FE7EF1"/>
    <w:rsid w:val="00FF6713"/>
    <w:rsid w:val="00FF7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76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460</Words>
  <Characters>2628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ОДМ</cp:lastModifiedBy>
  <cp:revision>2</cp:revision>
  <cp:lastPrinted>2024-10-29T12:01:00Z</cp:lastPrinted>
  <dcterms:created xsi:type="dcterms:W3CDTF">2024-11-02T07:47:00Z</dcterms:created>
  <dcterms:modified xsi:type="dcterms:W3CDTF">2024-11-02T07:47:00Z</dcterms:modified>
</cp:coreProperties>
</file>